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23B160" w14:textId="32B5B441" w:rsidR="00BE0CD7" w:rsidRDefault="005B0979">
      <w:pPr>
        <w:pStyle w:val="NLetterHeading"/>
      </w:pPr>
      <w:r>
        <w:rPr>
          <w:noProof/>
        </w:rPr>
        <mc:AlternateContent>
          <mc:Choice Requires="wps">
            <w:drawing>
              <wp:anchor distT="0" distB="0" distL="114300" distR="114300" simplePos="0" relativeHeight="251654656" behindDoc="0" locked="0" layoutInCell="1" allowOverlap="1" wp14:anchorId="6E7936DE" wp14:editId="7FD0E38C">
                <wp:simplePos x="0" y="0"/>
                <wp:positionH relativeFrom="column">
                  <wp:posOffset>76200</wp:posOffset>
                </wp:positionH>
                <wp:positionV relativeFrom="paragraph">
                  <wp:posOffset>636905</wp:posOffset>
                </wp:positionV>
                <wp:extent cx="6101715" cy="592727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101715" cy="59272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685D0B" w14:textId="194FDC96" w:rsidR="00BF2E97" w:rsidRPr="0099252D" w:rsidRDefault="008B0590" w:rsidP="00271D26">
                            <w:pPr>
                              <w:spacing w:after="0" w:line="240" w:lineRule="auto"/>
                              <w:jc w:val="center"/>
                              <w:rPr>
                                <w:rFonts w:cs="FrankRuehl"/>
                                <w:b/>
                                <w:sz w:val="17"/>
                                <w:szCs w:val="17"/>
                              </w:rPr>
                            </w:pPr>
                            <w:r w:rsidRPr="0099252D">
                              <w:rPr>
                                <w:rFonts w:cs="FrankRuehl"/>
                                <w:b/>
                                <w:sz w:val="17"/>
                                <w:szCs w:val="17"/>
                              </w:rPr>
                              <w:t>Please Pray For Our Family</w:t>
                            </w:r>
                          </w:p>
                          <w:p w14:paraId="71BBE597" w14:textId="56D87656" w:rsidR="008B0590" w:rsidRPr="0099252D" w:rsidRDefault="008B0590" w:rsidP="005405AD">
                            <w:pPr>
                              <w:spacing w:after="0" w:line="240" w:lineRule="auto"/>
                              <w:jc w:val="center"/>
                              <w:rPr>
                                <w:rFonts w:cs="FrankRuehl"/>
                                <w:b/>
                                <w:color w:val="6585CF" w:themeColor="accent4"/>
                                <w:sz w:val="17"/>
                                <w:szCs w:val="17"/>
                              </w:rPr>
                            </w:pPr>
                            <w:r w:rsidRPr="0099252D">
                              <w:rPr>
                                <w:rFonts w:cs="FrankRuehl"/>
                                <w:b/>
                                <w:color w:val="6585CF" w:themeColor="accent4"/>
                                <w:sz w:val="17"/>
                                <w:szCs w:val="17"/>
                                <w:u w:val="single"/>
                              </w:rPr>
                              <w:t>Please pray for God’s healing hand to be on those with cancer:</w:t>
                            </w:r>
                          </w:p>
                          <w:p w14:paraId="07661E90" w14:textId="42190A92" w:rsidR="008B0590" w:rsidRPr="0099252D" w:rsidRDefault="008B0590" w:rsidP="00D82174">
                            <w:pPr>
                              <w:spacing w:after="0" w:line="240" w:lineRule="auto"/>
                              <w:jc w:val="center"/>
                              <w:rPr>
                                <w:rFonts w:cs="FrankRuehl"/>
                                <w:bCs/>
                                <w:sz w:val="17"/>
                                <w:szCs w:val="17"/>
                              </w:rPr>
                            </w:pPr>
                            <w:r w:rsidRPr="0099252D">
                              <w:rPr>
                                <w:rFonts w:cs="FrankRuehl"/>
                                <w:sz w:val="17"/>
                                <w:szCs w:val="17"/>
                              </w:rPr>
                              <w:t xml:space="preserve">   </w:t>
                            </w:r>
                            <w:r w:rsidRPr="0099252D">
                              <w:rPr>
                                <w:rFonts w:cs="FrankRuehl"/>
                                <w:b/>
                                <w:sz w:val="17"/>
                                <w:szCs w:val="17"/>
                              </w:rPr>
                              <w:t>Les</w:t>
                            </w:r>
                            <w:r w:rsidRPr="0099252D">
                              <w:rPr>
                                <w:rFonts w:cs="FrankRuehl"/>
                                <w:sz w:val="17"/>
                                <w:szCs w:val="17"/>
                              </w:rPr>
                              <w:t xml:space="preserve"> </w:t>
                            </w:r>
                            <w:r w:rsidRPr="0099252D">
                              <w:rPr>
                                <w:rFonts w:cs="FrankRuehl"/>
                                <w:b/>
                                <w:sz w:val="17"/>
                                <w:szCs w:val="17"/>
                              </w:rPr>
                              <w:t>Brooks</w:t>
                            </w:r>
                            <w:r w:rsidRPr="0099252D">
                              <w:rPr>
                                <w:rFonts w:cs="FrankRuehl"/>
                                <w:sz w:val="17"/>
                                <w:szCs w:val="17"/>
                              </w:rPr>
                              <w:t xml:space="preserve"> (malignant leukemia)</w:t>
                            </w:r>
                            <w:r w:rsidR="00203899" w:rsidRPr="0099252D">
                              <w:rPr>
                                <w:rFonts w:cs="FrankRuehl"/>
                                <w:sz w:val="17"/>
                                <w:szCs w:val="17"/>
                              </w:rPr>
                              <w:t>;</w:t>
                            </w:r>
                            <w:r w:rsidRPr="0099252D">
                              <w:rPr>
                                <w:rFonts w:cs="FrankRuehl"/>
                                <w:sz w:val="17"/>
                                <w:szCs w:val="17"/>
                              </w:rPr>
                              <w:t xml:space="preserve"> </w:t>
                            </w:r>
                            <w:r w:rsidRPr="0099252D">
                              <w:rPr>
                                <w:rFonts w:cs="FrankRuehl"/>
                                <w:b/>
                                <w:sz w:val="17"/>
                                <w:szCs w:val="17"/>
                              </w:rPr>
                              <w:t xml:space="preserve">Renee Gunselman’s </w:t>
                            </w:r>
                            <w:r w:rsidR="00203899" w:rsidRPr="0099252D">
                              <w:rPr>
                                <w:rFonts w:cs="FrankRuehl"/>
                                <w:b/>
                                <w:sz w:val="17"/>
                                <w:szCs w:val="17"/>
                              </w:rPr>
                              <w:t>parents</w:t>
                            </w:r>
                            <w:r w:rsidR="00D82174" w:rsidRPr="0099252D">
                              <w:rPr>
                                <w:rFonts w:cs="FrankRuehl"/>
                                <w:bCs/>
                                <w:sz w:val="17"/>
                                <w:szCs w:val="17"/>
                              </w:rPr>
                              <w:t xml:space="preserve">; </w:t>
                            </w:r>
                            <w:r w:rsidR="005E000F" w:rsidRPr="0099252D">
                              <w:rPr>
                                <w:rFonts w:cs="FrankRuehl"/>
                                <w:b/>
                                <w:sz w:val="17"/>
                                <w:szCs w:val="17"/>
                              </w:rPr>
                              <w:t>Carmen Warren</w:t>
                            </w:r>
                            <w:r w:rsidRPr="0099252D">
                              <w:rPr>
                                <w:rFonts w:cs="FrankRuehl"/>
                                <w:b/>
                                <w:sz w:val="17"/>
                                <w:szCs w:val="17"/>
                              </w:rPr>
                              <w:t xml:space="preserve"> </w:t>
                            </w:r>
                            <w:r w:rsidRPr="0099252D">
                              <w:rPr>
                                <w:rFonts w:cs="FrankRuehl"/>
                                <w:sz w:val="17"/>
                                <w:szCs w:val="17"/>
                              </w:rPr>
                              <w:t>(</w:t>
                            </w:r>
                            <w:r w:rsidR="005E000F" w:rsidRPr="0099252D">
                              <w:rPr>
                                <w:rFonts w:cs="FrankRuehl"/>
                                <w:sz w:val="17"/>
                                <w:szCs w:val="17"/>
                              </w:rPr>
                              <w:t>Tami Brown’s mom</w:t>
                            </w:r>
                            <w:r w:rsidRPr="0099252D">
                              <w:rPr>
                                <w:rFonts w:cs="FrankRuehl"/>
                                <w:sz w:val="17"/>
                                <w:szCs w:val="17"/>
                              </w:rPr>
                              <w:t>)</w:t>
                            </w:r>
                            <w:r w:rsidR="005E000F" w:rsidRPr="0099252D">
                              <w:rPr>
                                <w:rFonts w:cs="FrankRuehl"/>
                                <w:sz w:val="17"/>
                                <w:szCs w:val="17"/>
                              </w:rPr>
                              <w:t>, lung cancer</w:t>
                            </w:r>
                            <w:r w:rsidR="002916ED" w:rsidRPr="0099252D">
                              <w:rPr>
                                <w:rFonts w:cs="FrankRuehl"/>
                                <w:sz w:val="17"/>
                                <w:szCs w:val="17"/>
                              </w:rPr>
                              <w:t>;</w:t>
                            </w:r>
                          </w:p>
                          <w:p w14:paraId="16D37CA3" w14:textId="5E27844C" w:rsidR="008B0590" w:rsidRPr="0099252D" w:rsidRDefault="008B0590" w:rsidP="00703F26">
                            <w:pPr>
                              <w:spacing w:after="0" w:line="240" w:lineRule="auto"/>
                              <w:jc w:val="center"/>
                              <w:rPr>
                                <w:rFonts w:cs="FrankRuehl"/>
                                <w:sz w:val="17"/>
                                <w:szCs w:val="17"/>
                              </w:rPr>
                            </w:pPr>
                            <w:r w:rsidRPr="0099252D">
                              <w:rPr>
                                <w:rFonts w:cs="FrankRuehl"/>
                                <w:b/>
                                <w:sz w:val="17"/>
                                <w:szCs w:val="17"/>
                              </w:rPr>
                              <w:t>Gregg’s cousin Susan</w:t>
                            </w:r>
                            <w:r w:rsidRPr="0099252D">
                              <w:rPr>
                                <w:rFonts w:cs="FrankRuehl"/>
                                <w:sz w:val="17"/>
                                <w:szCs w:val="17"/>
                              </w:rPr>
                              <w:t>, serious cancer</w:t>
                            </w:r>
                          </w:p>
                          <w:p w14:paraId="2C3FE779" w14:textId="77777777" w:rsidR="008B0590" w:rsidRPr="0099252D" w:rsidRDefault="008B0590" w:rsidP="00703F26">
                            <w:pPr>
                              <w:spacing w:after="0" w:line="240" w:lineRule="auto"/>
                              <w:jc w:val="center"/>
                              <w:rPr>
                                <w:rFonts w:cs="FrankRuehl"/>
                                <w:b/>
                                <w:color w:val="00E6BA"/>
                                <w:sz w:val="17"/>
                                <w:szCs w:val="17"/>
                              </w:rPr>
                            </w:pPr>
                            <w:r w:rsidRPr="0099252D">
                              <w:rPr>
                                <w:rFonts w:cs="FrankRuehl"/>
                                <w:b/>
                                <w:color w:val="00E6BA"/>
                                <w:sz w:val="17"/>
                                <w:szCs w:val="17"/>
                                <w:u w:val="single"/>
                              </w:rPr>
                              <w:t>Please continue to pray for:</w:t>
                            </w:r>
                            <w:r w:rsidRPr="0099252D">
                              <w:rPr>
                                <w:rFonts w:cs="FrankRuehl"/>
                                <w:b/>
                                <w:color w:val="00E6BA"/>
                                <w:sz w:val="17"/>
                                <w:szCs w:val="17"/>
                              </w:rPr>
                              <w:t xml:space="preserve"> </w:t>
                            </w:r>
                          </w:p>
                          <w:p w14:paraId="2A9FC48E" w14:textId="4D18E0B1" w:rsidR="008B0590" w:rsidRPr="0099252D" w:rsidRDefault="008B0590" w:rsidP="00703F26">
                            <w:pPr>
                              <w:spacing w:after="0" w:line="240" w:lineRule="auto"/>
                              <w:jc w:val="center"/>
                              <w:rPr>
                                <w:rFonts w:cs="FrankRuehl"/>
                                <w:b/>
                                <w:sz w:val="17"/>
                                <w:szCs w:val="17"/>
                              </w:rPr>
                            </w:pPr>
                            <w:r w:rsidRPr="0099252D">
                              <w:rPr>
                                <w:rFonts w:cs="FrankRuehl"/>
                                <w:b/>
                                <w:sz w:val="17"/>
                                <w:szCs w:val="17"/>
                              </w:rPr>
                              <w:t>Keith Cornell</w:t>
                            </w:r>
                            <w:r w:rsidRPr="0099252D">
                              <w:rPr>
                                <w:rFonts w:cs="FrankRuehl"/>
                                <w:sz w:val="17"/>
                                <w:szCs w:val="17"/>
                              </w:rPr>
                              <w:t xml:space="preserve">, </w:t>
                            </w:r>
                            <w:r w:rsidRPr="0099252D">
                              <w:rPr>
                                <w:rFonts w:cs="FrankRuehl"/>
                                <w:b/>
                                <w:sz w:val="17"/>
                                <w:szCs w:val="17"/>
                              </w:rPr>
                              <w:t>Phil &amp; Linda Weimer</w:t>
                            </w:r>
                            <w:r w:rsidRPr="0099252D">
                              <w:rPr>
                                <w:rFonts w:cs="FrankRuehl"/>
                                <w:sz w:val="17"/>
                                <w:szCs w:val="17"/>
                              </w:rPr>
                              <w:t xml:space="preserve">, </w:t>
                            </w:r>
                            <w:r w:rsidRPr="0099252D">
                              <w:rPr>
                                <w:rFonts w:cs="FrankRuehl"/>
                                <w:b/>
                                <w:sz w:val="17"/>
                                <w:szCs w:val="17"/>
                              </w:rPr>
                              <w:t>Paul &amp;</w:t>
                            </w:r>
                            <w:r w:rsidRPr="0099252D">
                              <w:rPr>
                                <w:rFonts w:cs="FrankRuehl"/>
                                <w:sz w:val="17"/>
                                <w:szCs w:val="17"/>
                              </w:rPr>
                              <w:t xml:space="preserve"> </w:t>
                            </w:r>
                            <w:r w:rsidRPr="0099252D">
                              <w:rPr>
                                <w:rFonts w:cs="FrankRuehl"/>
                                <w:b/>
                                <w:sz w:val="17"/>
                                <w:szCs w:val="17"/>
                              </w:rPr>
                              <w:t xml:space="preserve">Donna Johnson, Jean Woods, Betty Carter, </w:t>
                            </w:r>
                            <w:r w:rsidR="007168FD" w:rsidRPr="0099252D">
                              <w:rPr>
                                <w:rFonts w:cs="FrankRuehl"/>
                                <w:b/>
                                <w:sz w:val="17"/>
                                <w:szCs w:val="17"/>
                              </w:rPr>
                              <w:t>Al Hendrickson</w:t>
                            </w:r>
                            <w:r w:rsidR="008319EE" w:rsidRPr="0099252D">
                              <w:rPr>
                                <w:rFonts w:cs="FrankRuehl"/>
                                <w:b/>
                                <w:sz w:val="17"/>
                                <w:szCs w:val="17"/>
                              </w:rPr>
                              <w:t>, Carmen Warren, Reneé’s mom</w:t>
                            </w:r>
                            <w:r w:rsidR="00E05BA9" w:rsidRPr="0099252D">
                              <w:rPr>
                                <w:rFonts w:cs="FrankRuehl"/>
                                <w:b/>
                                <w:sz w:val="17"/>
                                <w:szCs w:val="17"/>
                              </w:rPr>
                              <w:t>, Linda Holland</w:t>
                            </w:r>
                          </w:p>
                          <w:p w14:paraId="473F35A4" w14:textId="05BACB28" w:rsidR="003826E9" w:rsidRPr="0099252D" w:rsidRDefault="00253454" w:rsidP="003826E9">
                            <w:pPr>
                              <w:spacing w:after="0" w:line="240" w:lineRule="auto"/>
                              <w:jc w:val="center"/>
                              <w:rPr>
                                <w:rFonts w:cs="FrankRuehl"/>
                                <w:b/>
                                <w:color w:val="00E6BA"/>
                                <w:sz w:val="17"/>
                                <w:szCs w:val="17"/>
                                <w:u w:val="single"/>
                              </w:rPr>
                            </w:pPr>
                            <w:r w:rsidRPr="0099252D">
                              <w:rPr>
                                <w:rFonts w:cs="FrankRuehl"/>
                                <w:b/>
                                <w:color w:val="00E6BA"/>
                                <w:sz w:val="17"/>
                                <w:szCs w:val="17"/>
                                <w:u w:val="single"/>
                              </w:rPr>
                              <w:t>Pray Also For These Health Requests</w:t>
                            </w:r>
                            <w:r w:rsidR="003826E9" w:rsidRPr="0099252D">
                              <w:rPr>
                                <w:rFonts w:cs="FrankRuehl"/>
                                <w:b/>
                                <w:color w:val="00E6BA"/>
                                <w:sz w:val="17"/>
                                <w:szCs w:val="17"/>
                                <w:u w:val="single"/>
                              </w:rPr>
                              <w:t>:</w:t>
                            </w:r>
                          </w:p>
                          <w:p w14:paraId="485B0E6D" w14:textId="4E70B5E0" w:rsidR="005A0EE1" w:rsidRPr="0099252D" w:rsidRDefault="00863519" w:rsidP="005A0EE1">
                            <w:pPr>
                              <w:spacing w:after="0" w:line="240" w:lineRule="auto"/>
                              <w:jc w:val="center"/>
                              <w:rPr>
                                <w:rFonts w:cs="FrankRuehl"/>
                                <w:b/>
                                <w:bCs/>
                                <w:sz w:val="17"/>
                                <w:szCs w:val="17"/>
                              </w:rPr>
                            </w:pPr>
                            <w:r w:rsidRPr="0099252D">
                              <w:rPr>
                                <w:rFonts w:cs="FrankRuehl"/>
                                <w:b/>
                                <w:bCs/>
                                <w:sz w:val="17"/>
                                <w:szCs w:val="17"/>
                              </w:rPr>
                              <w:t>Loralea’s gallbladder</w:t>
                            </w:r>
                          </w:p>
                          <w:p w14:paraId="54FE2877" w14:textId="15F560AD" w:rsidR="00E05BA9" w:rsidRPr="0099252D" w:rsidRDefault="002E2DC8" w:rsidP="005A0EE1">
                            <w:pPr>
                              <w:spacing w:after="0" w:line="240" w:lineRule="auto"/>
                              <w:jc w:val="center"/>
                              <w:rPr>
                                <w:rFonts w:cs="FrankRuehl"/>
                                <w:sz w:val="17"/>
                                <w:szCs w:val="17"/>
                              </w:rPr>
                            </w:pPr>
                            <w:r w:rsidRPr="0099252D">
                              <w:rPr>
                                <w:rFonts w:cs="FrankRuehl"/>
                                <w:sz w:val="17"/>
                                <w:szCs w:val="17"/>
                              </w:rPr>
                              <w:t>Pray for God to cover all the people who are sick, and to protect all the people working in the healthcare profession. We ask that they will stay safe and healthy, and that their families also stay safe. We especially pray this prayer for Laura and Hannah (Mark &amp; Nancy’s daughters).</w:t>
                            </w:r>
                          </w:p>
                          <w:p w14:paraId="018A8798" w14:textId="7141E00B" w:rsidR="002E2DC8" w:rsidRPr="0099252D" w:rsidRDefault="002E2DC8" w:rsidP="005A0EE1">
                            <w:pPr>
                              <w:spacing w:after="0" w:line="240" w:lineRule="auto"/>
                              <w:jc w:val="center"/>
                              <w:rPr>
                                <w:rFonts w:cs="FrankRuehl"/>
                                <w:sz w:val="17"/>
                                <w:szCs w:val="17"/>
                              </w:rPr>
                            </w:pPr>
                            <w:r w:rsidRPr="0099252D">
                              <w:rPr>
                                <w:rFonts w:cs="FrankRuehl"/>
                                <w:sz w:val="17"/>
                                <w:szCs w:val="17"/>
                              </w:rPr>
                              <w:t>We lift up Lance McCaughan in prayer right now, as he may have been exposed to COVID-19</w:t>
                            </w:r>
                            <w:r w:rsidR="00571358" w:rsidRPr="0099252D">
                              <w:rPr>
                                <w:rFonts w:cs="FrankRuehl"/>
                                <w:sz w:val="17"/>
                                <w:szCs w:val="17"/>
                              </w:rPr>
                              <w:t xml:space="preserve"> from a professor. We ask God to keep him, and the other students, </w:t>
                            </w:r>
                            <w:r w:rsidR="00835A69" w:rsidRPr="0099252D">
                              <w:rPr>
                                <w:rFonts w:cs="FrankRuehl"/>
                                <w:sz w:val="17"/>
                                <w:szCs w:val="17"/>
                              </w:rPr>
                              <w:t>healthy and safe.</w:t>
                            </w:r>
                          </w:p>
                          <w:p w14:paraId="073CF8CA" w14:textId="51333877" w:rsidR="00835A69" w:rsidRPr="0099252D" w:rsidRDefault="00835A69" w:rsidP="005A0EE1">
                            <w:pPr>
                              <w:spacing w:after="0" w:line="240" w:lineRule="auto"/>
                              <w:jc w:val="center"/>
                              <w:rPr>
                                <w:rFonts w:cs="FrankRuehl"/>
                                <w:sz w:val="17"/>
                                <w:szCs w:val="17"/>
                              </w:rPr>
                            </w:pPr>
                            <w:r w:rsidRPr="0099252D">
                              <w:rPr>
                                <w:rFonts w:cs="FrankRuehl"/>
                                <w:sz w:val="17"/>
                                <w:szCs w:val="17"/>
                              </w:rPr>
                              <w:t xml:space="preserve">We pray for Carmen Warren’s blood cell counts to improve, and for the blood transfusion she </w:t>
                            </w:r>
                            <w:r w:rsidR="005140CE" w:rsidRPr="0099252D">
                              <w:rPr>
                                <w:rFonts w:cs="FrankRuehl"/>
                                <w:sz w:val="17"/>
                                <w:szCs w:val="17"/>
                              </w:rPr>
                              <w:t>received last Sunday</w:t>
                            </w:r>
                            <w:r w:rsidR="006C3E35" w:rsidRPr="0099252D">
                              <w:rPr>
                                <w:rFonts w:cs="FrankRuehl"/>
                                <w:sz w:val="17"/>
                                <w:szCs w:val="17"/>
                              </w:rPr>
                              <w:t xml:space="preserve"> to do everything it is supposed to do</w:t>
                            </w:r>
                            <w:r w:rsidR="00500F7C" w:rsidRPr="0099252D">
                              <w:rPr>
                                <w:rFonts w:cs="FrankRuehl"/>
                                <w:sz w:val="17"/>
                                <w:szCs w:val="17"/>
                              </w:rPr>
                              <w:t>.</w:t>
                            </w:r>
                            <w:r w:rsidR="006C3E35" w:rsidRPr="0099252D">
                              <w:rPr>
                                <w:rFonts w:cs="FrankRuehl"/>
                                <w:sz w:val="17"/>
                                <w:szCs w:val="17"/>
                              </w:rPr>
                              <w:t xml:space="preserve"> (Tami Brown’s mom)</w:t>
                            </w:r>
                          </w:p>
                          <w:p w14:paraId="350A00B4" w14:textId="1ECA4808" w:rsidR="00500F7C" w:rsidRPr="0099252D" w:rsidRDefault="00500F7C" w:rsidP="005A0EE1">
                            <w:pPr>
                              <w:spacing w:after="0" w:line="240" w:lineRule="auto"/>
                              <w:jc w:val="center"/>
                              <w:rPr>
                                <w:rFonts w:cs="FrankRuehl"/>
                                <w:sz w:val="17"/>
                                <w:szCs w:val="17"/>
                              </w:rPr>
                            </w:pPr>
                            <w:r w:rsidRPr="0099252D">
                              <w:rPr>
                                <w:rFonts w:cs="FrankRuehl"/>
                                <w:sz w:val="17"/>
                                <w:szCs w:val="17"/>
                              </w:rPr>
                              <w:t>We pray for the Boss family (Bill &amp; Lydia Perry’s daughter and son-in-law). Dylan Boss’ stepfather has symptoms of COVID-19</w:t>
                            </w:r>
                            <w:r w:rsidR="00D70592" w:rsidRPr="0099252D">
                              <w:rPr>
                                <w:rFonts w:cs="FrankRuehl"/>
                                <w:sz w:val="17"/>
                                <w:szCs w:val="17"/>
                              </w:rPr>
                              <w:t>, and Kai (Dylan and Jennifer’s son) has been spending lots of time with Dylan’s mother. Pray for all of them to stay healthy.</w:t>
                            </w:r>
                          </w:p>
                          <w:p w14:paraId="513A0ED5" w14:textId="4E444ADE" w:rsidR="003F5070" w:rsidRPr="0099252D" w:rsidRDefault="003F5070" w:rsidP="005A0EE1">
                            <w:pPr>
                              <w:spacing w:after="0" w:line="240" w:lineRule="auto"/>
                              <w:jc w:val="center"/>
                              <w:rPr>
                                <w:rFonts w:cs="FrankRuehl"/>
                                <w:sz w:val="17"/>
                                <w:szCs w:val="17"/>
                              </w:rPr>
                            </w:pPr>
                            <w:r w:rsidRPr="0099252D">
                              <w:rPr>
                                <w:rFonts w:cs="FrankRuehl"/>
                                <w:sz w:val="17"/>
                                <w:szCs w:val="17"/>
                              </w:rPr>
                              <w:t>Pray for Maria Zhang’s stepfather</w:t>
                            </w:r>
                            <w:r w:rsidR="00C04256" w:rsidRPr="0099252D">
                              <w:rPr>
                                <w:rFonts w:cs="FrankRuehl"/>
                                <w:sz w:val="17"/>
                                <w:szCs w:val="17"/>
                              </w:rPr>
                              <w:t xml:space="preserve">, John Jongkindt. He has a fever and is being tested for COVID-19. </w:t>
                            </w:r>
                          </w:p>
                          <w:p w14:paraId="082DFE9A" w14:textId="560C9041" w:rsidR="00CB45DB" w:rsidRPr="0099252D" w:rsidRDefault="00CB45DB" w:rsidP="00CB45DB">
                            <w:pPr>
                              <w:spacing w:after="0" w:line="240" w:lineRule="auto"/>
                              <w:jc w:val="center"/>
                              <w:rPr>
                                <w:rFonts w:cs="FrankRuehl"/>
                                <w:b/>
                                <w:color w:val="00E6BA"/>
                                <w:sz w:val="17"/>
                                <w:szCs w:val="17"/>
                                <w:u w:val="single"/>
                              </w:rPr>
                            </w:pPr>
                            <w:r w:rsidRPr="0099252D">
                              <w:rPr>
                                <w:rFonts w:cs="FrankRuehl"/>
                                <w:b/>
                                <w:color w:val="00E6BA"/>
                                <w:sz w:val="17"/>
                                <w:szCs w:val="17"/>
                                <w:u w:val="single"/>
                              </w:rPr>
                              <w:t>Physical:</w:t>
                            </w:r>
                          </w:p>
                          <w:p w14:paraId="600B5738" w14:textId="3C6B562E" w:rsidR="0063707A" w:rsidRPr="0099252D" w:rsidRDefault="007C5E4B" w:rsidP="007223EA">
                            <w:pPr>
                              <w:spacing w:after="0" w:line="240" w:lineRule="auto"/>
                              <w:jc w:val="center"/>
                              <w:rPr>
                                <w:rFonts w:cs="FrankRuehl"/>
                                <w:b/>
                                <w:bCs/>
                                <w:sz w:val="17"/>
                                <w:szCs w:val="17"/>
                              </w:rPr>
                            </w:pPr>
                            <w:r w:rsidRPr="0099252D">
                              <w:rPr>
                                <w:rFonts w:cs="FrankRuehl"/>
                                <w:b/>
                                <w:bCs/>
                                <w:sz w:val="17"/>
                                <w:szCs w:val="17"/>
                              </w:rPr>
                              <w:t>Jean Woods</w:t>
                            </w:r>
                          </w:p>
                          <w:p w14:paraId="7CD5F907" w14:textId="3563521F" w:rsidR="00C40263" w:rsidRPr="0099252D" w:rsidRDefault="00C40263" w:rsidP="007223EA">
                            <w:pPr>
                              <w:spacing w:after="0" w:line="240" w:lineRule="auto"/>
                              <w:jc w:val="center"/>
                              <w:rPr>
                                <w:rFonts w:cs="FrankRuehl"/>
                                <w:b/>
                                <w:bCs/>
                                <w:sz w:val="17"/>
                                <w:szCs w:val="17"/>
                              </w:rPr>
                            </w:pPr>
                            <w:r w:rsidRPr="0099252D">
                              <w:rPr>
                                <w:rFonts w:cs="FrankRuehl"/>
                                <w:b/>
                                <w:bCs/>
                                <w:sz w:val="17"/>
                                <w:szCs w:val="17"/>
                              </w:rPr>
                              <w:t>Ron Eastridge</w:t>
                            </w:r>
                          </w:p>
                          <w:p w14:paraId="3E523086" w14:textId="63F52E25" w:rsidR="00E05BA9" w:rsidRPr="0099252D" w:rsidRDefault="00A80E99" w:rsidP="007223EA">
                            <w:pPr>
                              <w:spacing w:after="0" w:line="240" w:lineRule="auto"/>
                              <w:jc w:val="center"/>
                              <w:rPr>
                                <w:rFonts w:cs="FrankRuehl"/>
                                <w:sz w:val="17"/>
                                <w:szCs w:val="17"/>
                              </w:rPr>
                            </w:pPr>
                            <w:r w:rsidRPr="0099252D">
                              <w:rPr>
                                <w:rFonts w:cs="FrankRuehl"/>
                                <w:sz w:val="17"/>
                                <w:szCs w:val="17"/>
                              </w:rPr>
                              <w:t>We ask that, at this time, God be glorified, and that people will come to know Him and rely on Him. We also ask that we, as a church body, will grow closer to God and to each other right now.</w:t>
                            </w:r>
                          </w:p>
                          <w:p w14:paraId="21D5FBA3" w14:textId="65E5BBC0" w:rsidR="00EF72B0" w:rsidRPr="0099252D" w:rsidRDefault="00A80E99" w:rsidP="00EF72B0">
                            <w:pPr>
                              <w:spacing w:after="0" w:line="240" w:lineRule="auto"/>
                              <w:jc w:val="center"/>
                              <w:rPr>
                                <w:rFonts w:cs="FrankRuehl"/>
                                <w:sz w:val="17"/>
                                <w:szCs w:val="17"/>
                              </w:rPr>
                            </w:pPr>
                            <w:r w:rsidRPr="0099252D">
                              <w:rPr>
                                <w:rFonts w:cs="FrankRuehl"/>
                                <w:sz w:val="17"/>
                                <w:szCs w:val="17"/>
                              </w:rPr>
                              <w:t>We pray for the scientists and others who are working on a vaccine</w:t>
                            </w:r>
                            <w:r w:rsidR="00EF72B0" w:rsidRPr="0099252D">
                              <w:rPr>
                                <w:rFonts w:cs="FrankRuehl"/>
                                <w:sz w:val="17"/>
                                <w:szCs w:val="17"/>
                              </w:rPr>
                              <w:t xml:space="preserve"> for COVID-19, that there will be a breakthrough very soon!</w:t>
                            </w:r>
                          </w:p>
                          <w:p w14:paraId="396091D0" w14:textId="54080EE1" w:rsidR="00EF72B0" w:rsidRPr="0099252D" w:rsidRDefault="00216D31" w:rsidP="00EF72B0">
                            <w:pPr>
                              <w:spacing w:after="0" w:line="240" w:lineRule="auto"/>
                              <w:jc w:val="center"/>
                              <w:rPr>
                                <w:rFonts w:cs="FrankRuehl"/>
                                <w:sz w:val="17"/>
                                <w:szCs w:val="17"/>
                              </w:rPr>
                            </w:pPr>
                            <w:r w:rsidRPr="0099252D">
                              <w:rPr>
                                <w:rFonts w:cs="FrankRuehl"/>
                                <w:sz w:val="17"/>
                                <w:szCs w:val="17"/>
                              </w:rPr>
                              <w:t>Pray for Linda Holland and her family at this time-Karie, Jason, Travis and everyone who is mourning right now.</w:t>
                            </w:r>
                          </w:p>
                          <w:p w14:paraId="542FA388" w14:textId="7130A645" w:rsidR="00216D31" w:rsidRPr="0099252D" w:rsidRDefault="0056051F" w:rsidP="00EF72B0">
                            <w:pPr>
                              <w:spacing w:after="0" w:line="240" w:lineRule="auto"/>
                              <w:jc w:val="center"/>
                              <w:rPr>
                                <w:rFonts w:cs="FrankRuehl"/>
                                <w:sz w:val="17"/>
                                <w:szCs w:val="17"/>
                              </w:rPr>
                            </w:pPr>
                            <w:r w:rsidRPr="0099252D">
                              <w:rPr>
                                <w:rFonts w:cs="FrankRuehl"/>
                                <w:sz w:val="17"/>
                                <w:szCs w:val="17"/>
                              </w:rPr>
                              <w:t>We pray for Brian and Somer Perry, who are expecting a baby very soon.</w:t>
                            </w:r>
                          </w:p>
                          <w:p w14:paraId="726789EB" w14:textId="500EF164" w:rsidR="0056051F" w:rsidRPr="0099252D" w:rsidRDefault="0056051F" w:rsidP="00EF72B0">
                            <w:pPr>
                              <w:spacing w:after="0" w:line="240" w:lineRule="auto"/>
                              <w:jc w:val="center"/>
                              <w:rPr>
                                <w:rFonts w:cs="FrankRuehl"/>
                                <w:sz w:val="17"/>
                                <w:szCs w:val="17"/>
                              </w:rPr>
                            </w:pPr>
                            <w:r w:rsidRPr="0099252D">
                              <w:rPr>
                                <w:rFonts w:cs="FrankRuehl"/>
                                <w:sz w:val="17"/>
                                <w:szCs w:val="17"/>
                              </w:rPr>
                              <w:t>We pray for Jordan and Kellie Strawn, that baby and mother will stay safe and healthy</w:t>
                            </w:r>
                            <w:r w:rsidR="00BE56A8" w:rsidRPr="0099252D">
                              <w:rPr>
                                <w:rFonts w:cs="FrankRuehl"/>
                                <w:sz w:val="17"/>
                                <w:szCs w:val="17"/>
                              </w:rPr>
                              <w:t xml:space="preserve"> and we look forward to rejoicing and celebrating with them.</w:t>
                            </w:r>
                          </w:p>
                          <w:p w14:paraId="684F71DA" w14:textId="22FAAE4B" w:rsidR="00BE56A8" w:rsidRPr="0099252D" w:rsidRDefault="00E94FE1" w:rsidP="00EF72B0">
                            <w:pPr>
                              <w:spacing w:after="0" w:line="240" w:lineRule="auto"/>
                              <w:jc w:val="center"/>
                              <w:rPr>
                                <w:rFonts w:cs="FrankRuehl"/>
                                <w:sz w:val="17"/>
                                <w:szCs w:val="17"/>
                              </w:rPr>
                            </w:pPr>
                            <w:r w:rsidRPr="0099252D">
                              <w:rPr>
                                <w:rFonts w:cs="FrankRuehl"/>
                                <w:sz w:val="17"/>
                                <w:szCs w:val="17"/>
                              </w:rPr>
                              <w:t>We ask for a blessing on our country.</w:t>
                            </w:r>
                          </w:p>
                          <w:p w14:paraId="68E43EE8" w14:textId="35EFACE1" w:rsidR="00880589" w:rsidRPr="0099252D" w:rsidRDefault="00880589" w:rsidP="00880589">
                            <w:pPr>
                              <w:spacing w:after="0" w:line="240" w:lineRule="auto"/>
                              <w:jc w:val="center"/>
                              <w:rPr>
                                <w:rFonts w:cs="FrankRuehl"/>
                                <w:sz w:val="17"/>
                                <w:szCs w:val="17"/>
                              </w:rPr>
                            </w:pPr>
                            <w:r w:rsidRPr="0099252D">
                              <w:rPr>
                                <w:rFonts w:cs="FrankRuehl"/>
                                <w:sz w:val="17"/>
                                <w:szCs w:val="17"/>
                              </w:rPr>
                              <w:t>Pray for the Gunselman family as they continue to care for Reneé’s parents.</w:t>
                            </w:r>
                          </w:p>
                          <w:p w14:paraId="46C7FFB7" w14:textId="353E2EED" w:rsidR="00880589" w:rsidRPr="0099252D" w:rsidRDefault="00880589" w:rsidP="00880589">
                            <w:pPr>
                              <w:spacing w:after="0" w:line="240" w:lineRule="auto"/>
                              <w:jc w:val="center"/>
                              <w:rPr>
                                <w:rFonts w:cs="FrankRuehl"/>
                                <w:sz w:val="17"/>
                                <w:szCs w:val="17"/>
                              </w:rPr>
                            </w:pPr>
                            <w:r w:rsidRPr="0099252D">
                              <w:rPr>
                                <w:rFonts w:cs="FrankRuehl"/>
                                <w:sz w:val="17"/>
                                <w:szCs w:val="17"/>
                              </w:rPr>
                              <w:t>Loralea’s check engine light came on, but she places everything in God’s caring hands.</w:t>
                            </w:r>
                          </w:p>
                          <w:p w14:paraId="5F4747E0" w14:textId="549A139F" w:rsidR="00880589" w:rsidRPr="0099252D" w:rsidRDefault="00880589" w:rsidP="00880589">
                            <w:pPr>
                              <w:spacing w:after="0" w:line="240" w:lineRule="auto"/>
                              <w:jc w:val="center"/>
                              <w:rPr>
                                <w:rFonts w:cs="FrankRuehl"/>
                                <w:sz w:val="17"/>
                                <w:szCs w:val="17"/>
                              </w:rPr>
                            </w:pPr>
                            <w:r w:rsidRPr="0099252D">
                              <w:rPr>
                                <w:rFonts w:cs="FrankRuehl"/>
                                <w:sz w:val="17"/>
                                <w:szCs w:val="17"/>
                              </w:rPr>
                              <w:t>We pray that the pandemic will end soon, and that people will return to God.</w:t>
                            </w:r>
                          </w:p>
                          <w:p w14:paraId="4F2B6038" w14:textId="396CC1DE" w:rsidR="00CC4C1D" w:rsidRPr="0099252D" w:rsidRDefault="008B0590" w:rsidP="006A3A9C">
                            <w:pPr>
                              <w:spacing w:after="0" w:line="240" w:lineRule="auto"/>
                              <w:jc w:val="center"/>
                              <w:rPr>
                                <w:rFonts w:cs="FrankRuehl"/>
                                <w:sz w:val="17"/>
                                <w:szCs w:val="17"/>
                              </w:rPr>
                            </w:pPr>
                            <w:r w:rsidRPr="0099252D">
                              <w:rPr>
                                <w:rFonts w:cs="FrankRuehl"/>
                                <w:b/>
                                <w:color w:val="00E6BA"/>
                                <w:sz w:val="17"/>
                                <w:szCs w:val="17"/>
                                <w:u w:val="single"/>
                              </w:rPr>
                              <w:t>Military:</w:t>
                            </w:r>
                            <w:r w:rsidRPr="0099252D">
                              <w:rPr>
                                <w:rFonts w:cs="FrankRuehl"/>
                                <w:color w:val="C00000"/>
                                <w:sz w:val="17"/>
                                <w:szCs w:val="17"/>
                              </w:rPr>
                              <w:t xml:space="preserve"> </w:t>
                            </w:r>
                            <w:r w:rsidRPr="0099252D">
                              <w:rPr>
                                <w:rFonts w:cs="FrankRuehl"/>
                                <w:sz w:val="17"/>
                                <w:szCs w:val="17"/>
                              </w:rPr>
                              <w:t>Jordan Paul, stationed in N Carolina in extensive training; John, Betty Carter’s grandson, Navy</w:t>
                            </w:r>
                            <w:r w:rsidR="00F006D7" w:rsidRPr="0099252D">
                              <w:rPr>
                                <w:rFonts w:cs="FrankRuehl"/>
                                <w:sz w:val="17"/>
                                <w:szCs w:val="17"/>
                              </w:rPr>
                              <w:t>; Morgan Sawyer</w:t>
                            </w:r>
                            <w:r w:rsidR="001827D0" w:rsidRPr="0099252D">
                              <w:rPr>
                                <w:rFonts w:cs="FrankRuehl"/>
                                <w:sz w:val="17"/>
                                <w:szCs w:val="17"/>
                              </w:rPr>
                              <w:t>, deployed in Afghanistan</w:t>
                            </w:r>
                          </w:p>
                          <w:p w14:paraId="1DA7D106" w14:textId="5602CAF1" w:rsidR="00247DA2" w:rsidRPr="0099252D" w:rsidRDefault="00247DA2" w:rsidP="006A3A9C">
                            <w:pPr>
                              <w:spacing w:after="0" w:line="240" w:lineRule="auto"/>
                              <w:jc w:val="center"/>
                              <w:rPr>
                                <w:rFonts w:cs="FrankRuehl"/>
                                <w:sz w:val="17"/>
                                <w:szCs w:val="17"/>
                              </w:rPr>
                            </w:pPr>
                            <w:bookmarkStart w:id="0" w:name="_GoBack"/>
                            <w:bookmarkEnd w:id="0"/>
                            <w:r w:rsidRPr="0099252D">
                              <w:rPr>
                                <w:rFonts w:cs="FrankRuehl"/>
                                <w:b/>
                                <w:color w:val="00E6BA"/>
                                <w:sz w:val="17"/>
                                <w:szCs w:val="17"/>
                                <w:u w:val="single"/>
                              </w:rPr>
                              <w:t xml:space="preserve">Engaged Couples: </w:t>
                            </w:r>
                            <w:r w:rsidR="0099755E" w:rsidRPr="0099252D">
                              <w:rPr>
                                <w:rFonts w:cs="FrankRuehl"/>
                                <w:bCs/>
                                <w:sz w:val="17"/>
                                <w:szCs w:val="17"/>
                              </w:rPr>
                              <w:t>Cody Parsons and Michelle Maeda</w:t>
                            </w:r>
                          </w:p>
                          <w:p w14:paraId="19E65C02" w14:textId="77F85FEC" w:rsidR="00652856" w:rsidRPr="0099252D" w:rsidRDefault="002357D5" w:rsidP="00652856">
                            <w:pPr>
                              <w:spacing w:after="0" w:line="240" w:lineRule="auto"/>
                              <w:jc w:val="center"/>
                              <w:rPr>
                                <w:rFonts w:cs="FrankRuehl"/>
                                <w:b/>
                                <w:color w:val="00E6BA"/>
                                <w:sz w:val="17"/>
                                <w:szCs w:val="17"/>
                              </w:rPr>
                            </w:pPr>
                            <w:r w:rsidRPr="0099252D">
                              <w:rPr>
                                <w:rFonts w:cs="FrankRuehl"/>
                                <w:b/>
                                <w:color w:val="00E6BA"/>
                                <w:sz w:val="17"/>
                                <w:szCs w:val="17"/>
                                <w:u w:val="single"/>
                              </w:rPr>
                              <w:t>Praise:</w:t>
                            </w:r>
                          </w:p>
                          <w:p w14:paraId="2681B151" w14:textId="6CF79B1A" w:rsidR="009B6742" w:rsidRPr="0099252D" w:rsidRDefault="00850BEC" w:rsidP="00652856">
                            <w:pPr>
                              <w:spacing w:after="0" w:line="240" w:lineRule="auto"/>
                              <w:jc w:val="center"/>
                              <w:rPr>
                                <w:rFonts w:cs="FrankRuehl"/>
                                <w:bCs/>
                                <w:sz w:val="17"/>
                                <w:szCs w:val="17"/>
                              </w:rPr>
                            </w:pPr>
                            <w:r w:rsidRPr="0099252D">
                              <w:rPr>
                                <w:rFonts w:cs="FrankRuehl"/>
                                <w:bCs/>
                                <w:sz w:val="17"/>
                                <w:szCs w:val="17"/>
                              </w:rPr>
                              <w:t>Thank you technology and media teams! You all work so hard to make sure we can meet on Sunday mornings, and you are all so appreciated!</w:t>
                            </w:r>
                          </w:p>
                          <w:p w14:paraId="72061C71" w14:textId="5A301E4A" w:rsidR="00850BEC" w:rsidRPr="0099252D" w:rsidRDefault="00850BEC" w:rsidP="00652856">
                            <w:pPr>
                              <w:spacing w:after="0" w:line="240" w:lineRule="auto"/>
                              <w:jc w:val="center"/>
                              <w:rPr>
                                <w:rFonts w:cs="FrankRuehl"/>
                                <w:bCs/>
                                <w:sz w:val="17"/>
                                <w:szCs w:val="17"/>
                              </w:rPr>
                            </w:pPr>
                            <w:r w:rsidRPr="0099252D">
                              <w:rPr>
                                <w:rFonts w:cs="FrankRuehl"/>
                                <w:bCs/>
                                <w:sz w:val="17"/>
                                <w:szCs w:val="17"/>
                              </w:rPr>
                              <w:t>Rouz and Shima send their love from Florida.</w:t>
                            </w:r>
                          </w:p>
                          <w:p w14:paraId="0306F3CC" w14:textId="19F2288F" w:rsidR="00850BEC" w:rsidRPr="0099252D" w:rsidRDefault="00F66A9A" w:rsidP="00652856">
                            <w:pPr>
                              <w:spacing w:after="0" w:line="240" w:lineRule="auto"/>
                              <w:jc w:val="center"/>
                              <w:rPr>
                                <w:rFonts w:cs="FrankRuehl"/>
                                <w:bCs/>
                                <w:sz w:val="17"/>
                                <w:szCs w:val="17"/>
                              </w:rPr>
                            </w:pPr>
                            <w:r w:rsidRPr="0099252D">
                              <w:rPr>
                                <w:rFonts w:cs="FrankRuehl"/>
                                <w:bCs/>
                                <w:sz w:val="17"/>
                                <w:szCs w:val="17"/>
                              </w:rPr>
                              <w:t>Eric Bracht wants to thank everyone for reaching out to his sons at this time! When he hears of brothers in the church calling his sons, checking in and encouraging them in the faith, it makes him honored and proud to be part of this body. He thanks God for all of you!</w:t>
                            </w:r>
                          </w:p>
                          <w:p w14:paraId="78D6EC9A" w14:textId="7D0AEED9" w:rsidR="00203899" w:rsidRPr="00E94FE1" w:rsidRDefault="00203899" w:rsidP="00652856">
                            <w:pPr>
                              <w:spacing w:after="0" w:line="240" w:lineRule="auto"/>
                              <w:jc w:val="center"/>
                              <w:rPr>
                                <w:rFonts w:cs="FrankRuehl"/>
                                <w:b/>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7936DE" id="_x0000_t202" coordsize="21600,21600" o:spt="202" path="m,l,21600r21600,l21600,xe">
                <v:stroke joinstyle="miter"/>
                <v:path gradientshapeok="t" o:connecttype="rect"/>
              </v:shapetype>
              <v:shape id="Text Box 10" o:spid="_x0000_s1026" type="#_x0000_t202" style="position:absolute;left:0;text-align:left;margin-left:6pt;margin-top:50.15pt;width:480.45pt;height:466.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" filled="f" stroked="f" strokeweight=".5pt">
                <v:textbox>
                  <w:txbxContent>
                    <w:p w14:paraId="25685D0B" w14:textId="194FDC96" w:rsidR="00BF2E97" w:rsidRPr="0099252D" w:rsidRDefault="008B0590" w:rsidP="00271D26">
                      <w:pPr>
                        <w:spacing w:after="0" w:line="240" w:lineRule="auto"/>
                        <w:jc w:val="center"/>
                        <w:rPr>
                          <w:rFonts w:cs="FrankRuehl"/>
                          <w:b/>
                          <w:sz w:val="17"/>
                          <w:szCs w:val="17"/>
                        </w:rPr>
                      </w:pPr>
                      <w:r w:rsidRPr="0099252D">
                        <w:rPr>
                          <w:rFonts w:cs="FrankRuehl"/>
                          <w:b/>
                          <w:sz w:val="17"/>
                          <w:szCs w:val="17"/>
                        </w:rPr>
                        <w:t>Please Pray For Our Family</w:t>
                      </w:r>
                    </w:p>
                    <w:p w14:paraId="71BBE597" w14:textId="56D87656" w:rsidR="008B0590" w:rsidRPr="0099252D" w:rsidRDefault="008B0590" w:rsidP="005405AD">
                      <w:pPr>
                        <w:spacing w:after="0" w:line="240" w:lineRule="auto"/>
                        <w:jc w:val="center"/>
                        <w:rPr>
                          <w:rFonts w:cs="FrankRuehl"/>
                          <w:b/>
                          <w:color w:val="6585CF" w:themeColor="accent4"/>
                          <w:sz w:val="17"/>
                          <w:szCs w:val="17"/>
                        </w:rPr>
                      </w:pPr>
                      <w:r w:rsidRPr="0099252D">
                        <w:rPr>
                          <w:rFonts w:cs="FrankRuehl"/>
                          <w:b/>
                          <w:color w:val="6585CF" w:themeColor="accent4"/>
                          <w:sz w:val="17"/>
                          <w:szCs w:val="17"/>
                          <w:u w:val="single"/>
                        </w:rPr>
                        <w:t>Please pray for God’s healing hand to be on those with cancer:</w:t>
                      </w:r>
                    </w:p>
                    <w:p w14:paraId="07661E90" w14:textId="42190A92" w:rsidR="008B0590" w:rsidRPr="0099252D" w:rsidRDefault="008B0590" w:rsidP="00D82174">
                      <w:pPr>
                        <w:spacing w:after="0" w:line="240" w:lineRule="auto"/>
                        <w:jc w:val="center"/>
                        <w:rPr>
                          <w:rFonts w:cs="FrankRuehl"/>
                          <w:bCs/>
                          <w:sz w:val="17"/>
                          <w:szCs w:val="17"/>
                        </w:rPr>
                      </w:pPr>
                      <w:r w:rsidRPr="0099252D">
                        <w:rPr>
                          <w:rFonts w:cs="FrankRuehl"/>
                          <w:sz w:val="17"/>
                          <w:szCs w:val="17"/>
                        </w:rPr>
                        <w:t xml:space="preserve">   </w:t>
                      </w:r>
                      <w:r w:rsidRPr="0099252D">
                        <w:rPr>
                          <w:rFonts w:cs="FrankRuehl"/>
                          <w:b/>
                          <w:sz w:val="17"/>
                          <w:szCs w:val="17"/>
                        </w:rPr>
                        <w:t>Les</w:t>
                      </w:r>
                      <w:r w:rsidRPr="0099252D">
                        <w:rPr>
                          <w:rFonts w:cs="FrankRuehl"/>
                          <w:sz w:val="17"/>
                          <w:szCs w:val="17"/>
                        </w:rPr>
                        <w:t xml:space="preserve"> </w:t>
                      </w:r>
                      <w:r w:rsidRPr="0099252D">
                        <w:rPr>
                          <w:rFonts w:cs="FrankRuehl"/>
                          <w:b/>
                          <w:sz w:val="17"/>
                          <w:szCs w:val="17"/>
                        </w:rPr>
                        <w:t>Brooks</w:t>
                      </w:r>
                      <w:r w:rsidRPr="0099252D">
                        <w:rPr>
                          <w:rFonts w:cs="FrankRuehl"/>
                          <w:sz w:val="17"/>
                          <w:szCs w:val="17"/>
                        </w:rPr>
                        <w:t xml:space="preserve"> (malignant leukemia)</w:t>
                      </w:r>
                      <w:r w:rsidR="00203899" w:rsidRPr="0099252D">
                        <w:rPr>
                          <w:rFonts w:cs="FrankRuehl"/>
                          <w:sz w:val="17"/>
                          <w:szCs w:val="17"/>
                        </w:rPr>
                        <w:t>;</w:t>
                      </w:r>
                      <w:r w:rsidRPr="0099252D">
                        <w:rPr>
                          <w:rFonts w:cs="FrankRuehl"/>
                          <w:sz w:val="17"/>
                          <w:szCs w:val="17"/>
                        </w:rPr>
                        <w:t xml:space="preserve"> </w:t>
                      </w:r>
                      <w:r w:rsidRPr="0099252D">
                        <w:rPr>
                          <w:rFonts w:cs="FrankRuehl"/>
                          <w:b/>
                          <w:sz w:val="17"/>
                          <w:szCs w:val="17"/>
                        </w:rPr>
                        <w:t xml:space="preserve">Renee Gunselman’s </w:t>
                      </w:r>
                      <w:r w:rsidR="00203899" w:rsidRPr="0099252D">
                        <w:rPr>
                          <w:rFonts w:cs="FrankRuehl"/>
                          <w:b/>
                          <w:sz w:val="17"/>
                          <w:szCs w:val="17"/>
                        </w:rPr>
                        <w:t>parents</w:t>
                      </w:r>
                      <w:r w:rsidR="00D82174" w:rsidRPr="0099252D">
                        <w:rPr>
                          <w:rFonts w:cs="FrankRuehl"/>
                          <w:bCs/>
                          <w:sz w:val="17"/>
                          <w:szCs w:val="17"/>
                        </w:rPr>
                        <w:t xml:space="preserve">; </w:t>
                      </w:r>
                      <w:r w:rsidR="005E000F" w:rsidRPr="0099252D">
                        <w:rPr>
                          <w:rFonts w:cs="FrankRuehl"/>
                          <w:b/>
                          <w:sz w:val="17"/>
                          <w:szCs w:val="17"/>
                        </w:rPr>
                        <w:t>Carmen Warren</w:t>
                      </w:r>
                      <w:r w:rsidRPr="0099252D">
                        <w:rPr>
                          <w:rFonts w:cs="FrankRuehl"/>
                          <w:b/>
                          <w:sz w:val="17"/>
                          <w:szCs w:val="17"/>
                        </w:rPr>
                        <w:t xml:space="preserve"> </w:t>
                      </w:r>
                      <w:r w:rsidRPr="0099252D">
                        <w:rPr>
                          <w:rFonts w:cs="FrankRuehl"/>
                          <w:sz w:val="17"/>
                          <w:szCs w:val="17"/>
                        </w:rPr>
                        <w:t>(</w:t>
                      </w:r>
                      <w:r w:rsidR="005E000F" w:rsidRPr="0099252D">
                        <w:rPr>
                          <w:rFonts w:cs="FrankRuehl"/>
                          <w:sz w:val="17"/>
                          <w:szCs w:val="17"/>
                        </w:rPr>
                        <w:t>Tami Brown’s mom</w:t>
                      </w:r>
                      <w:r w:rsidRPr="0099252D">
                        <w:rPr>
                          <w:rFonts w:cs="FrankRuehl"/>
                          <w:sz w:val="17"/>
                          <w:szCs w:val="17"/>
                        </w:rPr>
                        <w:t>)</w:t>
                      </w:r>
                      <w:r w:rsidR="005E000F" w:rsidRPr="0099252D">
                        <w:rPr>
                          <w:rFonts w:cs="FrankRuehl"/>
                          <w:sz w:val="17"/>
                          <w:szCs w:val="17"/>
                        </w:rPr>
                        <w:t>, lung cancer</w:t>
                      </w:r>
                      <w:r w:rsidR="002916ED" w:rsidRPr="0099252D">
                        <w:rPr>
                          <w:rFonts w:cs="FrankRuehl"/>
                          <w:sz w:val="17"/>
                          <w:szCs w:val="17"/>
                        </w:rPr>
                        <w:t>;</w:t>
                      </w:r>
                    </w:p>
                    <w:p w14:paraId="16D37CA3" w14:textId="5E27844C" w:rsidR="008B0590" w:rsidRPr="0099252D" w:rsidRDefault="008B0590" w:rsidP="00703F26">
                      <w:pPr>
                        <w:spacing w:after="0" w:line="240" w:lineRule="auto"/>
                        <w:jc w:val="center"/>
                        <w:rPr>
                          <w:rFonts w:cs="FrankRuehl"/>
                          <w:sz w:val="17"/>
                          <w:szCs w:val="17"/>
                        </w:rPr>
                      </w:pPr>
                      <w:r w:rsidRPr="0099252D">
                        <w:rPr>
                          <w:rFonts w:cs="FrankRuehl"/>
                          <w:b/>
                          <w:sz w:val="17"/>
                          <w:szCs w:val="17"/>
                        </w:rPr>
                        <w:t>Gregg’s cousin Susan</w:t>
                      </w:r>
                      <w:r w:rsidRPr="0099252D">
                        <w:rPr>
                          <w:rFonts w:cs="FrankRuehl"/>
                          <w:sz w:val="17"/>
                          <w:szCs w:val="17"/>
                        </w:rPr>
                        <w:t>, serious cancer</w:t>
                      </w:r>
                    </w:p>
                    <w:p w14:paraId="2C3FE779" w14:textId="77777777" w:rsidR="008B0590" w:rsidRPr="0099252D" w:rsidRDefault="008B0590" w:rsidP="00703F26">
                      <w:pPr>
                        <w:spacing w:after="0" w:line="240" w:lineRule="auto"/>
                        <w:jc w:val="center"/>
                        <w:rPr>
                          <w:rFonts w:cs="FrankRuehl"/>
                          <w:b/>
                          <w:color w:val="00E6BA"/>
                          <w:sz w:val="17"/>
                          <w:szCs w:val="17"/>
                        </w:rPr>
                      </w:pPr>
                      <w:r w:rsidRPr="0099252D">
                        <w:rPr>
                          <w:rFonts w:cs="FrankRuehl"/>
                          <w:b/>
                          <w:color w:val="00E6BA"/>
                          <w:sz w:val="17"/>
                          <w:szCs w:val="17"/>
                          <w:u w:val="single"/>
                        </w:rPr>
                        <w:t>Please continue to pray for:</w:t>
                      </w:r>
                      <w:r w:rsidRPr="0099252D">
                        <w:rPr>
                          <w:rFonts w:cs="FrankRuehl"/>
                          <w:b/>
                          <w:color w:val="00E6BA"/>
                          <w:sz w:val="17"/>
                          <w:szCs w:val="17"/>
                        </w:rPr>
                        <w:t xml:space="preserve"> </w:t>
                      </w:r>
                    </w:p>
                    <w:p w14:paraId="2A9FC48E" w14:textId="4D18E0B1" w:rsidR="008B0590" w:rsidRPr="0099252D" w:rsidRDefault="008B0590" w:rsidP="00703F26">
                      <w:pPr>
                        <w:spacing w:after="0" w:line="240" w:lineRule="auto"/>
                        <w:jc w:val="center"/>
                        <w:rPr>
                          <w:rFonts w:cs="FrankRuehl"/>
                          <w:b/>
                          <w:sz w:val="17"/>
                          <w:szCs w:val="17"/>
                        </w:rPr>
                      </w:pPr>
                      <w:r w:rsidRPr="0099252D">
                        <w:rPr>
                          <w:rFonts w:cs="FrankRuehl"/>
                          <w:b/>
                          <w:sz w:val="17"/>
                          <w:szCs w:val="17"/>
                        </w:rPr>
                        <w:t>Keith Cornell</w:t>
                      </w:r>
                      <w:r w:rsidRPr="0099252D">
                        <w:rPr>
                          <w:rFonts w:cs="FrankRuehl"/>
                          <w:sz w:val="17"/>
                          <w:szCs w:val="17"/>
                        </w:rPr>
                        <w:t xml:space="preserve">, </w:t>
                      </w:r>
                      <w:r w:rsidRPr="0099252D">
                        <w:rPr>
                          <w:rFonts w:cs="FrankRuehl"/>
                          <w:b/>
                          <w:sz w:val="17"/>
                          <w:szCs w:val="17"/>
                        </w:rPr>
                        <w:t>Phil &amp; Linda Weimer</w:t>
                      </w:r>
                      <w:r w:rsidRPr="0099252D">
                        <w:rPr>
                          <w:rFonts w:cs="FrankRuehl"/>
                          <w:sz w:val="17"/>
                          <w:szCs w:val="17"/>
                        </w:rPr>
                        <w:t xml:space="preserve">, </w:t>
                      </w:r>
                      <w:r w:rsidRPr="0099252D">
                        <w:rPr>
                          <w:rFonts w:cs="FrankRuehl"/>
                          <w:b/>
                          <w:sz w:val="17"/>
                          <w:szCs w:val="17"/>
                        </w:rPr>
                        <w:t>Paul &amp;</w:t>
                      </w:r>
                      <w:r w:rsidRPr="0099252D">
                        <w:rPr>
                          <w:rFonts w:cs="FrankRuehl"/>
                          <w:sz w:val="17"/>
                          <w:szCs w:val="17"/>
                        </w:rPr>
                        <w:t xml:space="preserve"> </w:t>
                      </w:r>
                      <w:r w:rsidRPr="0099252D">
                        <w:rPr>
                          <w:rFonts w:cs="FrankRuehl"/>
                          <w:b/>
                          <w:sz w:val="17"/>
                          <w:szCs w:val="17"/>
                        </w:rPr>
                        <w:t xml:space="preserve">Donna Johnson, Jean Woods, Betty Carter, </w:t>
                      </w:r>
                      <w:r w:rsidR="007168FD" w:rsidRPr="0099252D">
                        <w:rPr>
                          <w:rFonts w:cs="FrankRuehl"/>
                          <w:b/>
                          <w:sz w:val="17"/>
                          <w:szCs w:val="17"/>
                        </w:rPr>
                        <w:t>Al Hendrickson</w:t>
                      </w:r>
                      <w:r w:rsidR="008319EE" w:rsidRPr="0099252D">
                        <w:rPr>
                          <w:rFonts w:cs="FrankRuehl"/>
                          <w:b/>
                          <w:sz w:val="17"/>
                          <w:szCs w:val="17"/>
                        </w:rPr>
                        <w:t>, Carmen Warren, Reneé’s mom</w:t>
                      </w:r>
                      <w:r w:rsidR="00E05BA9" w:rsidRPr="0099252D">
                        <w:rPr>
                          <w:rFonts w:cs="FrankRuehl"/>
                          <w:b/>
                          <w:sz w:val="17"/>
                          <w:szCs w:val="17"/>
                        </w:rPr>
                        <w:t>, Linda Holland</w:t>
                      </w:r>
                    </w:p>
                    <w:p w14:paraId="473F35A4" w14:textId="05BACB28" w:rsidR="003826E9" w:rsidRPr="0099252D" w:rsidRDefault="00253454" w:rsidP="003826E9">
                      <w:pPr>
                        <w:spacing w:after="0" w:line="240" w:lineRule="auto"/>
                        <w:jc w:val="center"/>
                        <w:rPr>
                          <w:rFonts w:cs="FrankRuehl"/>
                          <w:b/>
                          <w:color w:val="00E6BA"/>
                          <w:sz w:val="17"/>
                          <w:szCs w:val="17"/>
                          <w:u w:val="single"/>
                        </w:rPr>
                      </w:pPr>
                      <w:r w:rsidRPr="0099252D">
                        <w:rPr>
                          <w:rFonts w:cs="FrankRuehl"/>
                          <w:b/>
                          <w:color w:val="00E6BA"/>
                          <w:sz w:val="17"/>
                          <w:szCs w:val="17"/>
                          <w:u w:val="single"/>
                        </w:rPr>
                        <w:t>Pray Also For These Health Requests</w:t>
                      </w:r>
                      <w:r w:rsidR="003826E9" w:rsidRPr="0099252D">
                        <w:rPr>
                          <w:rFonts w:cs="FrankRuehl"/>
                          <w:b/>
                          <w:color w:val="00E6BA"/>
                          <w:sz w:val="17"/>
                          <w:szCs w:val="17"/>
                          <w:u w:val="single"/>
                        </w:rPr>
                        <w:t>:</w:t>
                      </w:r>
                    </w:p>
                    <w:p w14:paraId="485B0E6D" w14:textId="4E70B5E0" w:rsidR="005A0EE1" w:rsidRPr="0099252D" w:rsidRDefault="00863519" w:rsidP="005A0EE1">
                      <w:pPr>
                        <w:spacing w:after="0" w:line="240" w:lineRule="auto"/>
                        <w:jc w:val="center"/>
                        <w:rPr>
                          <w:rFonts w:cs="FrankRuehl"/>
                          <w:b/>
                          <w:bCs/>
                          <w:sz w:val="17"/>
                          <w:szCs w:val="17"/>
                        </w:rPr>
                      </w:pPr>
                      <w:r w:rsidRPr="0099252D">
                        <w:rPr>
                          <w:rFonts w:cs="FrankRuehl"/>
                          <w:b/>
                          <w:bCs/>
                          <w:sz w:val="17"/>
                          <w:szCs w:val="17"/>
                        </w:rPr>
                        <w:t>Loralea’s gallbladder</w:t>
                      </w:r>
                    </w:p>
                    <w:p w14:paraId="54FE2877" w14:textId="15F560AD" w:rsidR="00E05BA9" w:rsidRPr="0099252D" w:rsidRDefault="002E2DC8" w:rsidP="005A0EE1">
                      <w:pPr>
                        <w:spacing w:after="0" w:line="240" w:lineRule="auto"/>
                        <w:jc w:val="center"/>
                        <w:rPr>
                          <w:rFonts w:cs="FrankRuehl"/>
                          <w:sz w:val="17"/>
                          <w:szCs w:val="17"/>
                        </w:rPr>
                      </w:pPr>
                      <w:r w:rsidRPr="0099252D">
                        <w:rPr>
                          <w:rFonts w:cs="FrankRuehl"/>
                          <w:sz w:val="17"/>
                          <w:szCs w:val="17"/>
                        </w:rPr>
                        <w:t>Pray for God to cover all the people who are sick, and to protect all the people working in the healthcare profession. We ask that they will stay safe and healthy, and that their families also stay safe. We especially pray this prayer for Laura and Hannah (Mark &amp; Nancy’s daughters).</w:t>
                      </w:r>
                    </w:p>
                    <w:p w14:paraId="018A8798" w14:textId="7141E00B" w:rsidR="002E2DC8" w:rsidRPr="0099252D" w:rsidRDefault="002E2DC8" w:rsidP="005A0EE1">
                      <w:pPr>
                        <w:spacing w:after="0" w:line="240" w:lineRule="auto"/>
                        <w:jc w:val="center"/>
                        <w:rPr>
                          <w:rFonts w:cs="FrankRuehl"/>
                          <w:sz w:val="17"/>
                          <w:szCs w:val="17"/>
                        </w:rPr>
                      </w:pPr>
                      <w:r w:rsidRPr="0099252D">
                        <w:rPr>
                          <w:rFonts w:cs="FrankRuehl"/>
                          <w:sz w:val="17"/>
                          <w:szCs w:val="17"/>
                        </w:rPr>
                        <w:t>We lift up Lance McCaughan in prayer right now, as he may have been exposed to COVID-19</w:t>
                      </w:r>
                      <w:r w:rsidR="00571358" w:rsidRPr="0099252D">
                        <w:rPr>
                          <w:rFonts w:cs="FrankRuehl"/>
                          <w:sz w:val="17"/>
                          <w:szCs w:val="17"/>
                        </w:rPr>
                        <w:t xml:space="preserve"> from a professor. We ask God to keep him, and the other students, </w:t>
                      </w:r>
                      <w:r w:rsidR="00835A69" w:rsidRPr="0099252D">
                        <w:rPr>
                          <w:rFonts w:cs="FrankRuehl"/>
                          <w:sz w:val="17"/>
                          <w:szCs w:val="17"/>
                        </w:rPr>
                        <w:t>healthy and safe.</w:t>
                      </w:r>
                    </w:p>
                    <w:p w14:paraId="073CF8CA" w14:textId="51333877" w:rsidR="00835A69" w:rsidRPr="0099252D" w:rsidRDefault="00835A69" w:rsidP="005A0EE1">
                      <w:pPr>
                        <w:spacing w:after="0" w:line="240" w:lineRule="auto"/>
                        <w:jc w:val="center"/>
                        <w:rPr>
                          <w:rFonts w:cs="FrankRuehl"/>
                          <w:sz w:val="17"/>
                          <w:szCs w:val="17"/>
                        </w:rPr>
                      </w:pPr>
                      <w:r w:rsidRPr="0099252D">
                        <w:rPr>
                          <w:rFonts w:cs="FrankRuehl"/>
                          <w:sz w:val="17"/>
                          <w:szCs w:val="17"/>
                        </w:rPr>
                        <w:t xml:space="preserve">We pray for Carmen Warren’s blood cell counts to improve, and for the blood transfusion she </w:t>
                      </w:r>
                      <w:r w:rsidR="005140CE" w:rsidRPr="0099252D">
                        <w:rPr>
                          <w:rFonts w:cs="FrankRuehl"/>
                          <w:sz w:val="17"/>
                          <w:szCs w:val="17"/>
                        </w:rPr>
                        <w:t>received last Sunday</w:t>
                      </w:r>
                      <w:r w:rsidR="006C3E35" w:rsidRPr="0099252D">
                        <w:rPr>
                          <w:rFonts w:cs="FrankRuehl"/>
                          <w:sz w:val="17"/>
                          <w:szCs w:val="17"/>
                        </w:rPr>
                        <w:t xml:space="preserve"> to do everything it is supposed to do</w:t>
                      </w:r>
                      <w:r w:rsidR="00500F7C" w:rsidRPr="0099252D">
                        <w:rPr>
                          <w:rFonts w:cs="FrankRuehl"/>
                          <w:sz w:val="17"/>
                          <w:szCs w:val="17"/>
                        </w:rPr>
                        <w:t>.</w:t>
                      </w:r>
                      <w:r w:rsidR="006C3E35" w:rsidRPr="0099252D">
                        <w:rPr>
                          <w:rFonts w:cs="FrankRuehl"/>
                          <w:sz w:val="17"/>
                          <w:szCs w:val="17"/>
                        </w:rPr>
                        <w:t xml:space="preserve"> (Tami Brown’s mom)</w:t>
                      </w:r>
                    </w:p>
                    <w:p w14:paraId="350A00B4" w14:textId="1ECA4808" w:rsidR="00500F7C" w:rsidRPr="0099252D" w:rsidRDefault="00500F7C" w:rsidP="005A0EE1">
                      <w:pPr>
                        <w:spacing w:after="0" w:line="240" w:lineRule="auto"/>
                        <w:jc w:val="center"/>
                        <w:rPr>
                          <w:rFonts w:cs="FrankRuehl"/>
                          <w:sz w:val="17"/>
                          <w:szCs w:val="17"/>
                        </w:rPr>
                      </w:pPr>
                      <w:r w:rsidRPr="0099252D">
                        <w:rPr>
                          <w:rFonts w:cs="FrankRuehl"/>
                          <w:sz w:val="17"/>
                          <w:szCs w:val="17"/>
                        </w:rPr>
                        <w:t>We pray for the Boss family (Bill &amp; Lydia Perry’s daughter and son-in-law). Dylan Boss’ stepfather has symptoms of COVID-19</w:t>
                      </w:r>
                      <w:r w:rsidR="00D70592" w:rsidRPr="0099252D">
                        <w:rPr>
                          <w:rFonts w:cs="FrankRuehl"/>
                          <w:sz w:val="17"/>
                          <w:szCs w:val="17"/>
                        </w:rPr>
                        <w:t>, and Kai (Dylan and Jennifer’s son) has been spending lots of time with Dylan’s mother. Pray for all of them to stay healthy.</w:t>
                      </w:r>
                    </w:p>
                    <w:p w14:paraId="513A0ED5" w14:textId="4E444ADE" w:rsidR="003F5070" w:rsidRPr="0099252D" w:rsidRDefault="003F5070" w:rsidP="005A0EE1">
                      <w:pPr>
                        <w:spacing w:after="0" w:line="240" w:lineRule="auto"/>
                        <w:jc w:val="center"/>
                        <w:rPr>
                          <w:rFonts w:cs="FrankRuehl"/>
                          <w:sz w:val="17"/>
                          <w:szCs w:val="17"/>
                        </w:rPr>
                      </w:pPr>
                      <w:r w:rsidRPr="0099252D">
                        <w:rPr>
                          <w:rFonts w:cs="FrankRuehl"/>
                          <w:sz w:val="17"/>
                          <w:szCs w:val="17"/>
                        </w:rPr>
                        <w:t>Pray for Maria Zhang’s stepfather</w:t>
                      </w:r>
                      <w:r w:rsidR="00C04256" w:rsidRPr="0099252D">
                        <w:rPr>
                          <w:rFonts w:cs="FrankRuehl"/>
                          <w:sz w:val="17"/>
                          <w:szCs w:val="17"/>
                        </w:rPr>
                        <w:t xml:space="preserve">, John Jongkindt. He has a fever and is being tested for COVID-19. </w:t>
                      </w:r>
                    </w:p>
                    <w:p w14:paraId="082DFE9A" w14:textId="560C9041" w:rsidR="00CB45DB" w:rsidRPr="0099252D" w:rsidRDefault="00CB45DB" w:rsidP="00CB45DB">
                      <w:pPr>
                        <w:spacing w:after="0" w:line="240" w:lineRule="auto"/>
                        <w:jc w:val="center"/>
                        <w:rPr>
                          <w:rFonts w:cs="FrankRuehl"/>
                          <w:b/>
                          <w:color w:val="00E6BA"/>
                          <w:sz w:val="17"/>
                          <w:szCs w:val="17"/>
                          <w:u w:val="single"/>
                        </w:rPr>
                      </w:pPr>
                      <w:r w:rsidRPr="0099252D">
                        <w:rPr>
                          <w:rFonts w:cs="FrankRuehl"/>
                          <w:b/>
                          <w:color w:val="00E6BA"/>
                          <w:sz w:val="17"/>
                          <w:szCs w:val="17"/>
                          <w:u w:val="single"/>
                        </w:rPr>
                        <w:t>Physical:</w:t>
                      </w:r>
                    </w:p>
                    <w:p w14:paraId="600B5738" w14:textId="3C6B562E" w:rsidR="0063707A" w:rsidRPr="0099252D" w:rsidRDefault="007C5E4B" w:rsidP="007223EA">
                      <w:pPr>
                        <w:spacing w:after="0" w:line="240" w:lineRule="auto"/>
                        <w:jc w:val="center"/>
                        <w:rPr>
                          <w:rFonts w:cs="FrankRuehl"/>
                          <w:b/>
                          <w:bCs/>
                          <w:sz w:val="17"/>
                          <w:szCs w:val="17"/>
                        </w:rPr>
                      </w:pPr>
                      <w:r w:rsidRPr="0099252D">
                        <w:rPr>
                          <w:rFonts w:cs="FrankRuehl"/>
                          <w:b/>
                          <w:bCs/>
                          <w:sz w:val="17"/>
                          <w:szCs w:val="17"/>
                        </w:rPr>
                        <w:t>Jean Woods</w:t>
                      </w:r>
                    </w:p>
                    <w:p w14:paraId="7CD5F907" w14:textId="3563521F" w:rsidR="00C40263" w:rsidRPr="0099252D" w:rsidRDefault="00C40263" w:rsidP="007223EA">
                      <w:pPr>
                        <w:spacing w:after="0" w:line="240" w:lineRule="auto"/>
                        <w:jc w:val="center"/>
                        <w:rPr>
                          <w:rFonts w:cs="FrankRuehl"/>
                          <w:b/>
                          <w:bCs/>
                          <w:sz w:val="17"/>
                          <w:szCs w:val="17"/>
                        </w:rPr>
                      </w:pPr>
                      <w:r w:rsidRPr="0099252D">
                        <w:rPr>
                          <w:rFonts w:cs="FrankRuehl"/>
                          <w:b/>
                          <w:bCs/>
                          <w:sz w:val="17"/>
                          <w:szCs w:val="17"/>
                        </w:rPr>
                        <w:t>Ron Eastridge</w:t>
                      </w:r>
                    </w:p>
                    <w:p w14:paraId="3E523086" w14:textId="63F52E25" w:rsidR="00E05BA9" w:rsidRPr="0099252D" w:rsidRDefault="00A80E99" w:rsidP="007223EA">
                      <w:pPr>
                        <w:spacing w:after="0" w:line="240" w:lineRule="auto"/>
                        <w:jc w:val="center"/>
                        <w:rPr>
                          <w:rFonts w:cs="FrankRuehl"/>
                          <w:sz w:val="17"/>
                          <w:szCs w:val="17"/>
                        </w:rPr>
                      </w:pPr>
                      <w:r w:rsidRPr="0099252D">
                        <w:rPr>
                          <w:rFonts w:cs="FrankRuehl"/>
                          <w:sz w:val="17"/>
                          <w:szCs w:val="17"/>
                        </w:rPr>
                        <w:t>We ask that, at this time, God be glorified, and that people will come to know Him and rely on Him. We also ask that we, as a church body, will grow closer to God and to each other right now.</w:t>
                      </w:r>
                    </w:p>
                    <w:p w14:paraId="21D5FBA3" w14:textId="65E5BBC0" w:rsidR="00EF72B0" w:rsidRPr="0099252D" w:rsidRDefault="00A80E99" w:rsidP="00EF72B0">
                      <w:pPr>
                        <w:spacing w:after="0" w:line="240" w:lineRule="auto"/>
                        <w:jc w:val="center"/>
                        <w:rPr>
                          <w:rFonts w:cs="FrankRuehl"/>
                          <w:sz w:val="17"/>
                          <w:szCs w:val="17"/>
                        </w:rPr>
                      </w:pPr>
                      <w:r w:rsidRPr="0099252D">
                        <w:rPr>
                          <w:rFonts w:cs="FrankRuehl"/>
                          <w:sz w:val="17"/>
                          <w:szCs w:val="17"/>
                        </w:rPr>
                        <w:t>We pray for the scientists and others who are working on a vaccine</w:t>
                      </w:r>
                      <w:r w:rsidR="00EF72B0" w:rsidRPr="0099252D">
                        <w:rPr>
                          <w:rFonts w:cs="FrankRuehl"/>
                          <w:sz w:val="17"/>
                          <w:szCs w:val="17"/>
                        </w:rPr>
                        <w:t xml:space="preserve"> for COVID-19, that there will be a breakthrough very soon!</w:t>
                      </w:r>
                    </w:p>
                    <w:p w14:paraId="396091D0" w14:textId="54080EE1" w:rsidR="00EF72B0" w:rsidRPr="0099252D" w:rsidRDefault="00216D31" w:rsidP="00EF72B0">
                      <w:pPr>
                        <w:spacing w:after="0" w:line="240" w:lineRule="auto"/>
                        <w:jc w:val="center"/>
                        <w:rPr>
                          <w:rFonts w:cs="FrankRuehl"/>
                          <w:sz w:val="17"/>
                          <w:szCs w:val="17"/>
                        </w:rPr>
                      </w:pPr>
                      <w:r w:rsidRPr="0099252D">
                        <w:rPr>
                          <w:rFonts w:cs="FrankRuehl"/>
                          <w:sz w:val="17"/>
                          <w:szCs w:val="17"/>
                        </w:rPr>
                        <w:t>Pray for Linda Holland and her family at this time-Karie, Jason, Travis and everyone who is mourning right now.</w:t>
                      </w:r>
                    </w:p>
                    <w:p w14:paraId="542FA388" w14:textId="7130A645" w:rsidR="00216D31" w:rsidRPr="0099252D" w:rsidRDefault="0056051F" w:rsidP="00EF72B0">
                      <w:pPr>
                        <w:spacing w:after="0" w:line="240" w:lineRule="auto"/>
                        <w:jc w:val="center"/>
                        <w:rPr>
                          <w:rFonts w:cs="FrankRuehl"/>
                          <w:sz w:val="17"/>
                          <w:szCs w:val="17"/>
                        </w:rPr>
                      </w:pPr>
                      <w:r w:rsidRPr="0099252D">
                        <w:rPr>
                          <w:rFonts w:cs="FrankRuehl"/>
                          <w:sz w:val="17"/>
                          <w:szCs w:val="17"/>
                        </w:rPr>
                        <w:t>We pray for Brian and Somer Perry, who are expecting a baby very soon.</w:t>
                      </w:r>
                    </w:p>
                    <w:p w14:paraId="726789EB" w14:textId="500EF164" w:rsidR="0056051F" w:rsidRPr="0099252D" w:rsidRDefault="0056051F" w:rsidP="00EF72B0">
                      <w:pPr>
                        <w:spacing w:after="0" w:line="240" w:lineRule="auto"/>
                        <w:jc w:val="center"/>
                        <w:rPr>
                          <w:rFonts w:cs="FrankRuehl"/>
                          <w:sz w:val="17"/>
                          <w:szCs w:val="17"/>
                        </w:rPr>
                      </w:pPr>
                      <w:r w:rsidRPr="0099252D">
                        <w:rPr>
                          <w:rFonts w:cs="FrankRuehl"/>
                          <w:sz w:val="17"/>
                          <w:szCs w:val="17"/>
                        </w:rPr>
                        <w:t>We pray for Jordan and Kellie Strawn, that baby and mother will stay safe and healthy</w:t>
                      </w:r>
                      <w:r w:rsidR="00BE56A8" w:rsidRPr="0099252D">
                        <w:rPr>
                          <w:rFonts w:cs="FrankRuehl"/>
                          <w:sz w:val="17"/>
                          <w:szCs w:val="17"/>
                        </w:rPr>
                        <w:t xml:space="preserve"> and we look forward to rejoicing and celebrating with them.</w:t>
                      </w:r>
                    </w:p>
                    <w:p w14:paraId="684F71DA" w14:textId="22FAAE4B" w:rsidR="00BE56A8" w:rsidRPr="0099252D" w:rsidRDefault="00E94FE1" w:rsidP="00EF72B0">
                      <w:pPr>
                        <w:spacing w:after="0" w:line="240" w:lineRule="auto"/>
                        <w:jc w:val="center"/>
                        <w:rPr>
                          <w:rFonts w:cs="FrankRuehl"/>
                          <w:sz w:val="17"/>
                          <w:szCs w:val="17"/>
                        </w:rPr>
                      </w:pPr>
                      <w:r w:rsidRPr="0099252D">
                        <w:rPr>
                          <w:rFonts w:cs="FrankRuehl"/>
                          <w:sz w:val="17"/>
                          <w:szCs w:val="17"/>
                        </w:rPr>
                        <w:t>We ask for a blessing on our country.</w:t>
                      </w:r>
                    </w:p>
                    <w:p w14:paraId="68E43EE8" w14:textId="35EFACE1" w:rsidR="00880589" w:rsidRPr="0099252D" w:rsidRDefault="00880589" w:rsidP="00880589">
                      <w:pPr>
                        <w:spacing w:after="0" w:line="240" w:lineRule="auto"/>
                        <w:jc w:val="center"/>
                        <w:rPr>
                          <w:rFonts w:cs="FrankRuehl"/>
                          <w:sz w:val="17"/>
                          <w:szCs w:val="17"/>
                        </w:rPr>
                      </w:pPr>
                      <w:r w:rsidRPr="0099252D">
                        <w:rPr>
                          <w:rFonts w:cs="FrankRuehl"/>
                          <w:sz w:val="17"/>
                          <w:szCs w:val="17"/>
                        </w:rPr>
                        <w:t>Pray for the Gunselman family as they continue to care for Reneé’s parents.</w:t>
                      </w:r>
                    </w:p>
                    <w:p w14:paraId="46C7FFB7" w14:textId="353E2EED" w:rsidR="00880589" w:rsidRPr="0099252D" w:rsidRDefault="00880589" w:rsidP="00880589">
                      <w:pPr>
                        <w:spacing w:after="0" w:line="240" w:lineRule="auto"/>
                        <w:jc w:val="center"/>
                        <w:rPr>
                          <w:rFonts w:cs="FrankRuehl"/>
                          <w:sz w:val="17"/>
                          <w:szCs w:val="17"/>
                        </w:rPr>
                      </w:pPr>
                      <w:r w:rsidRPr="0099252D">
                        <w:rPr>
                          <w:rFonts w:cs="FrankRuehl"/>
                          <w:sz w:val="17"/>
                          <w:szCs w:val="17"/>
                        </w:rPr>
                        <w:t>Loralea’s check engine light came on, but she places everything in God’s caring hands.</w:t>
                      </w:r>
                    </w:p>
                    <w:p w14:paraId="5F4747E0" w14:textId="549A139F" w:rsidR="00880589" w:rsidRPr="0099252D" w:rsidRDefault="00880589" w:rsidP="00880589">
                      <w:pPr>
                        <w:spacing w:after="0" w:line="240" w:lineRule="auto"/>
                        <w:jc w:val="center"/>
                        <w:rPr>
                          <w:rFonts w:cs="FrankRuehl"/>
                          <w:sz w:val="17"/>
                          <w:szCs w:val="17"/>
                        </w:rPr>
                      </w:pPr>
                      <w:r w:rsidRPr="0099252D">
                        <w:rPr>
                          <w:rFonts w:cs="FrankRuehl"/>
                          <w:sz w:val="17"/>
                          <w:szCs w:val="17"/>
                        </w:rPr>
                        <w:t>We pray that the pandemic will end soon, and that people will return to God.</w:t>
                      </w:r>
                    </w:p>
                    <w:p w14:paraId="4F2B6038" w14:textId="396CC1DE" w:rsidR="00CC4C1D" w:rsidRPr="0099252D" w:rsidRDefault="008B0590" w:rsidP="006A3A9C">
                      <w:pPr>
                        <w:spacing w:after="0" w:line="240" w:lineRule="auto"/>
                        <w:jc w:val="center"/>
                        <w:rPr>
                          <w:rFonts w:cs="FrankRuehl"/>
                          <w:sz w:val="17"/>
                          <w:szCs w:val="17"/>
                        </w:rPr>
                      </w:pPr>
                      <w:r w:rsidRPr="0099252D">
                        <w:rPr>
                          <w:rFonts w:cs="FrankRuehl"/>
                          <w:b/>
                          <w:color w:val="00E6BA"/>
                          <w:sz w:val="17"/>
                          <w:szCs w:val="17"/>
                          <w:u w:val="single"/>
                        </w:rPr>
                        <w:t>Military:</w:t>
                      </w:r>
                      <w:r w:rsidRPr="0099252D">
                        <w:rPr>
                          <w:rFonts w:cs="FrankRuehl"/>
                          <w:color w:val="C00000"/>
                          <w:sz w:val="17"/>
                          <w:szCs w:val="17"/>
                        </w:rPr>
                        <w:t xml:space="preserve"> </w:t>
                      </w:r>
                      <w:r w:rsidRPr="0099252D">
                        <w:rPr>
                          <w:rFonts w:cs="FrankRuehl"/>
                          <w:sz w:val="17"/>
                          <w:szCs w:val="17"/>
                        </w:rPr>
                        <w:t>Jordan Paul, stationed in N Carolina in extensive training; John, Betty Carter’s grandson, Navy</w:t>
                      </w:r>
                      <w:r w:rsidR="00F006D7" w:rsidRPr="0099252D">
                        <w:rPr>
                          <w:rFonts w:cs="FrankRuehl"/>
                          <w:sz w:val="17"/>
                          <w:szCs w:val="17"/>
                        </w:rPr>
                        <w:t>; Morgan Sawyer</w:t>
                      </w:r>
                      <w:r w:rsidR="001827D0" w:rsidRPr="0099252D">
                        <w:rPr>
                          <w:rFonts w:cs="FrankRuehl"/>
                          <w:sz w:val="17"/>
                          <w:szCs w:val="17"/>
                        </w:rPr>
                        <w:t>, deployed in Afghanistan</w:t>
                      </w:r>
                    </w:p>
                    <w:p w14:paraId="1DA7D106" w14:textId="5602CAF1" w:rsidR="00247DA2" w:rsidRPr="0099252D" w:rsidRDefault="00247DA2" w:rsidP="006A3A9C">
                      <w:pPr>
                        <w:spacing w:after="0" w:line="240" w:lineRule="auto"/>
                        <w:jc w:val="center"/>
                        <w:rPr>
                          <w:rFonts w:cs="FrankRuehl"/>
                          <w:sz w:val="17"/>
                          <w:szCs w:val="17"/>
                        </w:rPr>
                      </w:pPr>
                      <w:bookmarkStart w:id="1" w:name="_GoBack"/>
                      <w:bookmarkEnd w:id="1"/>
                      <w:r w:rsidRPr="0099252D">
                        <w:rPr>
                          <w:rFonts w:cs="FrankRuehl"/>
                          <w:b/>
                          <w:color w:val="00E6BA"/>
                          <w:sz w:val="17"/>
                          <w:szCs w:val="17"/>
                          <w:u w:val="single"/>
                        </w:rPr>
                        <w:t xml:space="preserve">Engaged Couples: </w:t>
                      </w:r>
                      <w:r w:rsidR="0099755E" w:rsidRPr="0099252D">
                        <w:rPr>
                          <w:rFonts w:cs="FrankRuehl"/>
                          <w:bCs/>
                          <w:sz w:val="17"/>
                          <w:szCs w:val="17"/>
                        </w:rPr>
                        <w:t>Cody Parsons and Michelle Maeda</w:t>
                      </w:r>
                    </w:p>
                    <w:p w14:paraId="19E65C02" w14:textId="77F85FEC" w:rsidR="00652856" w:rsidRPr="0099252D" w:rsidRDefault="002357D5" w:rsidP="00652856">
                      <w:pPr>
                        <w:spacing w:after="0" w:line="240" w:lineRule="auto"/>
                        <w:jc w:val="center"/>
                        <w:rPr>
                          <w:rFonts w:cs="FrankRuehl"/>
                          <w:b/>
                          <w:color w:val="00E6BA"/>
                          <w:sz w:val="17"/>
                          <w:szCs w:val="17"/>
                        </w:rPr>
                      </w:pPr>
                      <w:r w:rsidRPr="0099252D">
                        <w:rPr>
                          <w:rFonts w:cs="FrankRuehl"/>
                          <w:b/>
                          <w:color w:val="00E6BA"/>
                          <w:sz w:val="17"/>
                          <w:szCs w:val="17"/>
                          <w:u w:val="single"/>
                        </w:rPr>
                        <w:t>Praise:</w:t>
                      </w:r>
                    </w:p>
                    <w:p w14:paraId="2681B151" w14:textId="6CF79B1A" w:rsidR="009B6742" w:rsidRPr="0099252D" w:rsidRDefault="00850BEC" w:rsidP="00652856">
                      <w:pPr>
                        <w:spacing w:after="0" w:line="240" w:lineRule="auto"/>
                        <w:jc w:val="center"/>
                        <w:rPr>
                          <w:rFonts w:cs="FrankRuehl"/>
                          <w:bCs/>
                          <w:sz w:val="17"/>
                          <w:szCs w:val="17"/>
                        </w:rPr>
                      </w:pPr>
                      <w:r w:rsidRPr="0099252D">
                        <w:rPr>
                          <w:rFonts w:cs="FrankRuehl"/>
                          <w:bCs/>
                          <w:sz w:val="17"/>
                          <w:szCs w:val="17"/>
                        </w:rPr>
                        <w:t>Thank you technology and media teams! You all work so hard to make sure we can meet on Sunday mornings, and you are all so appreciated!</w:t>
                      </w:r>
                    </w:p>
                    <w:p w14:paraId="72061C71" w14:textId="5A301E4A" w:rsidR="00850BEC" w:rsidRPr="0099252D" w:rsidRDefault="00850BEC" w:rsidP="00652856">
                      <w:pPr>
                        <w:spacing w:after="0" w:line="240" w:lineRule="auto"/>
                        <w:jc w:val="center"/>
                        <w:rPr>
                          <w:rFonts w:cs="FrankRuehl"/>
                          <w:bCs/>
                          <w:sz w:val="17"/>
                          <w:szCs w:val="17"/>
                        </w:rPr>
                      </w:pPr>
                      <w:r w:rsidRPr="0099252D">
                        <w:rPr>
                          <w:rFonts w:cs="FrankRuehl"/>
                          <w:bCs/>
                          <w:sz w:val="17"/>
                          <w:szCs w:val="17"/>
                        </w:rPr>
                        <w:t>Rouz and Shima send their love from Florida.</w:t>
                      </w:r>
                    </w:p>
                    <w:p w14:paraId="0306F3CC" w14:textId="19F2288F" w:rsidR="00850BEC" w:rsidRPr="0099252D" w:rsidRDefault="00F66A9A" w:rsidP="00652856">
                      <w:pPr>
                        <w:spacing w:after="0" w:line="240" w:lineRule="auto"/>
                        <w:jc w:val="center"/>
                        <w:rPr>
                          <w:rFonts w:cs="FrankRuehl"/>
                          <w:bCs/>
                          <w:sz w:val="17"/>
                          <w:szCs w:val="17"/>
                        </w:rPr>
                      </w:pPr>
                      <w:r w:rsidRPr="0099252D">
                        <w:rPr>
                          <w:rFonts w:cs="FrankRuehl"/>
                          <w:bCs/>
                          <w:sz w:val="17"/>
                          <w:szCs w:val="17"/>
                        </w:rPr>
                        <w:t>Eric Bracht wants to thank everyone for reaching out to his sons at this time! When he hears of brothers in the church calling his sons, checking in and encouraging them in the faith, it makes him honored and proud to be part of this body. He thanks God for all of you!</w:t>
                      </w:r>
                    </w:p>
                    <w:p w14:paraId="78D6EC9A" w14:textId="7D0AEED9" w:rsidR="00203899" w:rsidRPr="00E94FE1" w:rsidRDefault="00203899" w:rsidP="00652856">
                      <w:pPr>
                        <w:spacing w:after="0" w:line="240" w:lineRule="auto"/>
                        <w:jc w:val="center"/>
                        <w:rPr>
                          <w:rFonts w:cs="FrankRuehl"/>
                          <w:b/>
                          <w:color w:val="FF0000"/>
                          <w:sz w:val="16"/>
                          <w:szCs w:val="16"/>
                        </w:rPr>
                      </w:pPr>
                    </w:p>
                  </w:txbxContent>
                </v:textbox>
              </v:shape>
            </w:pict>
          </mc:Fallback>
        </mc:AlternateContent>
      </w:r>
      <w:r w:rsidR="00E06DF2">
        <w:rPr>
          <w:noProof/>
        </w:rPr>
        <mc:AlternateContent>
          <mc:Choice Requires="wps">
            <w:drawing>
              <wp:anchor distT="0" distB="0" distL="114300" distR="114300" simplePos="0" relativeHeight="251664896" behindDoc="0" locked="0" layoutInCell="1" allowOverlap="1" wp14:anchorId="7343C616" wp14:editId="685D0F00">
                <wp:simplePos x="0" y="0"/>
                <wp:positionH relativeFrom="column">
                  <wp:posOffset>7766050</wp:posOffset>
                </wp:positionH>
                <wp:positionV relativeFrom="paragraph">
                  <wp:posOffset>210185</wp:posOffset>
                </wp:positionV>
                <wp:extent cx="1695450" cy="48577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1695450" cy="485775"/>
                        </a:xfrm>
                        <a:prstGeom prst="rect">
                          <a:avLst/>
                        </a:prstGeom>
                        <a:solidFill>
                          <a:schemeClr val="lt1"/>
                        </a:solidFill>
                        <a:ln w="6350">
                          <a:noFill/>
                        </a:ln>
                      </wps:spPr>
                      <wps:txbx>
                        <w:txbxContent>
                          <w:p w14:paraId="1C595C9C" w14:textId="235CB7BC" w:rsidR="00021CA0" w:rsidRPr="00A278A8" w:rsidRDefault="0006354A">
                            <w:pPr>
                              <w:rPr>
                                <w:b/>
                                <w:color w:val="F89EC2"/>
                                <w:sz w:val="28"/>
                                <w:szCs w:val="28"/>
                              </w:rPr>
                            </w:pPr>
                            <w:r>
                              <w:rPr>
                                <w:b/>
                                <w:color w:val="F89EC2"/>
                                <w:sz w:val="28"/>
                                <w:szCs w:val="28"/>
                              </w:rPr>
                              <w:t xml:space="preserve">April </w:t>
                            </w:r>
                            <w:r w:rsidR="000D6919">
                              <w:rPr>
                                <w:b/>
                                <w:color w:val="F89EC2"/>
                                <w:sz w:val="28"/>
                                <w:szCs w:val="28"/>
                              </w:rPr>
                              <w:t>5</w:t>
                            </w:r>
                            <w:r w:rsidR="00296AEC" w:rsidRPr="00A278A8">
                              <w:rPr>
                                <w:b/>
                                <w:color w:val="F89EC2"/>
                                <w:sz w:val="28"/>
                                <w:szCs w:val="28"/>
                              </w:rPr>
                              <w:t>,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43C616" id="Text Box 18" o:spid="_x0000_s1027" type="#_x0000_t202" style="position:absolute;left:0;text-align:left;margin-left:611.5pt;margin-top:16.55pt;width:133.5pt;height:38.2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" fillcolor="white [3201]" stroked="f" strokeweight=".5pt">
                <v:textbox>
                  <w:txbxContent>
                    <w:p w14:paraId="1C595C9C" w14:textId="235CB7BC" w:rsidR="00021CA0" w:rsidRPr="00A278A8" w:rsidRDefault="0006354A">
                      <w:pPr>
                        <w:rPr>
                          <w:b/>
                          <w:color w:val="F89EC2"/>
                          <w:sz w:val="28"/>
                          <w:szCs w:val="28"/>
                        </w:rPr>
                      </w:pPr>
                      <w:r>
                        <w:rPr>
                          <w:b/>
                          <w:color w:val="F89EC2"/>
                          <w:sz w:val="28"/>
                          <w:szCs w:val="28"/>
                        </w:rPr>
                        <w:t xml:space="preserve">April </w:t>
                      </w:r>
                      <w:r w:rsidR="000D6919">
                        <w:rPr>
                          <w:b/>
                          <w:color w:val="F89EC2"/>
                          <w:sz w:val="28"/>
                          <w:szCs w:val="28"/>
                        </w:rPr>
                        <w:t>5</w:t>
                      </w:r>
                      <w:r w:rsidR="00296AEC" w:rsidRPr="00A278A8">
                        <w:rPr>
                          <w:b/>
                          <w:color w:val="F89EC2"/>
                          <w:sz w:val="28"/>
                          <w:szCs w:val="28"/>
                        </w:rPr>
                        <w:t>, 2020</w:t>
                      </w:r>
                    </w:p>
                  </w:txbxContent>
                </v:textbox>
              </v:shape>
            </w:pict>
          </mc:Fallback>
        </mc:AlternateContent>
      </w:r>
      <w:r w:rsidR="001D366D">
        <w:rPr>
          <w:rFonts w:ascii="Times New Roman" w:hAnsi="Times New Roman"/>
          <w:noProof/>
          <w:sz w:val="24"/>
          <w:szCs w:val="24"/>
        </w:rPr>
        <mc:AlternateContent>
          <mc:Choice Requires="wps">
            <w:drawing>
              <wp:anchor distT="0" distB="0" distL="114300" distR="114300" simplePos="0" relativeHeight="251650560" behindDoc="0" locked="0" layoutInCell="1" allowOverlap="1" wp14:anchorId="2B7FE8EB" wp14:editId="4BF15FCB">
                <wp:simplePos x="0" y="0"/>
                <wp:positionH relativeFrom="column">
                  <wp:posOffset>500380</wp:posOffset>
                </wp:positionH>
                <wp:positionV relativeFrom="paragraph">
                  <wp:posOffset>-64539</wp:posOffset>
                </wp:positionV>
                <wp:extent cx="880110" cy="771525"/>
                <wp:effectExtent l="0" t="0" r="0" b="1905"/>
                <wp:wrapNone/>
                <wp:docPr id="44" name="Text Box 44"/>
                <wp:cNvGraphicFramePr/>
                <a:graphic xmlns:a="http://schemas.openxmlformats.org/drawingml/2006/main">
                  <a:graphicData uri="http://schemas.microsoft.com/office/word/2010/wordprocessingShape">
                    <wps:wsp>
                      <wps:cNvSpPr txBox="1"/>
                      <wps:spPr>
                        <a:xfrm>
                          <a:off x="0" y="0"/>
                          <a:ext cx="880110" cy="771525"/>
                        </a:xfrm>
                        <a:prstGeom prst="rect">
                          <a:avLst/>
                        </a:prstGeom>
                        <a:noFill/>
                        <a:ln w="6350">
                          <a:noFill/>
                        </a:ln>
                        <a:effectLst/>
                      </wps:spPr>
                      <wps:txbx>
                        <w:txbxContent>
                          <w:p w14:paraId="6ABCD417" w14:textId="77777777" w:rsidR="008B0590" w:rsidRPr="00331D61" w:rsidRDefault="008B0590" w:rsidP="00AE1BDA">
                            <w:pPr>
                              <w:spacing w:after="0" w:line="240" w:lineRule="auto"/>
                              <w:rPr>
                                <w:b/>
                                <w:color w:val="6585CF" w:themeColor="accent4"/>
                                <w:sz w:val="20"/>
                                <w:szCs w:val="20"/>
                              </w:rPr>
                            </w:pPr>
                            <w:r w:rsidRPr="00331D61">
                              <w:rPr>
                                <w:b/>
                                <w:color w:val="6585CF" w:themeColor="accent4"/>
                                <w:sz w:val="20"/>
                                <w:szCs w:val="20"/>
                              </w:rPr>
                              <w:t>Mark Johnson</w:t>
                            </w:r>
                          </w:p>
                          <w:p w14:paraId="42724D45" w14:textId="77777777" w:rsidR="008B0590" w:rsidRPr="002E4D6C" w:rsidRDefault="008B0590" w:rsidP="00AE1BDA">
                            <w:pPr>
                              <w:spacing w:after="0" w:line="240" w:lineRule="auto"/>
                              <w:rPr>
                                <w:b/>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FE8EB" id="Text Box 44" o:spid="_x0000_s1028" type="#_x0000_t202" style="position:absolute;left:0;text-align:left;margin-left:39.4pt;margin-top:-5.1pt;width:69.3pt;height:60.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" filled="f" stroked="f" strokeweight=".5pt">
                <v:textbox>
                  <w:txbxContent>
                    <w:p w14:paraId="6ABCD417" w14:textId="77777777" w:rsidR="008B0590" w:rsidRPr="00331D61" w:rsidRDefault="008B0590" w:rsidP="00AE1BDA">
                      <w:pPr>
                        <w:spacing w:after="0" w:line="240" w:lineRule="auto"/>
                        <w:rPr>
                          <w:b/>
                          <w:color w:val="6585CF" w:themeColor="accent4"/>
                          <w:sz w:val="20"/>
                          <w:szCs w:val="20"/>
                        </w:rPr>
                      </w:pPr>
                      <w:r w:rsidRPr="00331D61">
                        <w:rPr>
                          <w:b/>
                          <w:color w:val="6585CF" w:themeColor="accent4"/>
                          <w:sz w:val="20"/>
                          <w:szCs w:val="20"/>
                        </w:rPr>
                        <w:t>Mark Johnson</w:t>
                      </w:r>
                    </w:p>
                    <w:p w14:paraId="42724D45" w14:textId="77777777" w:rsidR="008B0590" w:rsidRPr="002E4D6C" w:rsidRDefault="008B0590" w:rsidP="00AE1BDA">
                      <w:pPr>
                        <w:spacing w:after="0" w:line="240" w:lineRule="auto"/>
                        <w:rPr>
                          <w:b/>
                          <w:sz w:val="14"/>
                          <w:szCs w:val="14"/>
                        </w:rPr>
                      </w:pPr>
                    </w:p>
                  </w:txbxContent>
                </v:textbox>
              </v:shape>
            </w:pict>
          </mc:Fallback>
        </mc:AlternateContent>
      </w:r>
      <w:r w:rsidR="001D366D">
        <w:rPr>
          <w:rFonts w:ascii="Times New Roman" w:hAnsi="Times New Roman"/>
          <w:noProof/>
          <w:sz w:val="24"/>
          <w:szCs w:val="24"/>
        </w:rPr>
        <w:drawing>
          <wp:anchor distT="36576" distB="36576" distL="36576" distR="36576" simplePos="0" relativeHeight="251645440" behindDoc="0" locked="0" layoutInCell="1" allowOverlap="1" wp14:anchorId="5366459A" wp14:editId="2895E732">
            <wp:simplePos x="0" y="0"/>
            <wp:positionH relativeFrom="column">
              <wp:posOffset>1363807</wp:posOffset>
            </wp:positionH>
            <wp:positionV relativeFrom="paragraph">
              <wp:posOffset>-4464</wp:posOffset>
            </wp:positionV>
            <wp:extent cx="416803" cy="561340"/>
            <wp:effectExtent l="19050" t="0" r="21590" b="181610"/>
            <wp:wrapNone/>
            <wp:docPr id="21" name="Picture 21" descr="2011 Cirlce photos 2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1 Cirlce photos 2 009"/>
                    <pic:cNvPicPr>
                      <a:picLocks noChangeAspect="1" noChangeArrowheads="1"/>
                    </pic:cNvPicPr>
                  </pic:nvPicPr>
                  <pic:blipFill>
                    <a:blip r:embed="rId9" cstate="print">
                      <a:extLst>
                        <a:ext uri="{28A0092B-C50C-407E-A947-70E740481C1C}">
                          <a14:useLocalDpi xmlns:a14="http://schemas.microsoft.com/office/drawing/2010/main" val="0"/>
                        </a:ext>
                      </a:extLst>
                    </a:blip>
                    <a:srcRect l="53200" r="22192" b="50185"/>
                    <a:stretch>
                      <a:fillRect/>
                    </a:stretch>
                  </pic:blipFill>
                  <pic:spPr bwMode="auto">
                    <a:xfrm>
                      <a:off x="0" y="0"/>
                      <a:ext cx="416803" cy="561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D366D">
        <w:rPr>
          <w:rFonts w:ascii="Times New Roman" w:hAnsi="Times New Roman"/>
          <w:noProof/>
          <w:sz w:val="24"/>
          <w:szCs w:val="24"/>
        </w:rPr>
        <w:drawing>
          <wp:anchor distT="36576" distB="36576" distL="36576" distR="36576" simplePos="0" relativeHeight="251642368" behindDoc="1" locked="0" layoutInCell="1" allowOverlap="1" wp14:anchorId="6BF7FFE8" wp14:editId="48521A25">
            <wp:simplePos x="0" y="0"/>
            <wp:positionH relativeFrom="column">
              <wp:posOffset>112972</wp:posOffset>
            </wp:positionH>
            <wp:positionV relativeFrom="paragraph">
              <wp:posOffset>577</wp:posOffset>
            </wp:positionV>
            <wp:extent cx="408940" cy="551815"/>
            <wp:effectExtent l="19050" t="0" r="10160" b="191135"/>
            <wp:wrapThrough wrapText="bothSides">
              <wp:wrapPolygon edited="0">
                <wp:start x="-1006" y="0"/>
                <wp:lineTo x="-1006" y="28336"/>
                <wp:lineTo x="21130" y="28336"/>
                <wp:lineTo x="21130" y="0"/>
                <wp:lineTo x="-1006" y="0"/>
              </wp:wrapPolygon>
            </wp:wrapThrough>
            <wp:docPr id="20" name="Picture 20" descr="JOHNSON_M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HNSON_MNH"/>
                    <pic:cNvPicPr>
                      <a:picLocks noChangeAspect="1" noChangeArrowheads="1"/>
                    </pic:cNvPicPr>
                  </pic:nvPicPr>
                  <pic:blipFill>
                    <a:blip r:embed="rId10" cstate="print">
                      <a:extLst>
                        <a:ext uri="{28A0092B-C50C-407E-A947-70E740481C1C}">
                          <a14:useLocalDpi xmlns:a14="http://schemas.microsoft.com/office/drawing/2010/main" val="0"/>
                        </a:ext>
                      </a:extLst>
                    </a:blip>
                    <a:srcRect l="13701" r="63342" b="53520"/>
                    <a:stretch>
                      <a:fillRect/>
                    </a:stretch>
                  </pic:blipFill>
                  <pic:spPr bwMode="auto">
                    <a:xfrm>
                      <a:off x="0" y="0"/>
                      <a:ext cx="408940" cy="5518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0D1C9F">
        <w:rPr>
          <w:rFonts w:ascii="Times New Roman" w:hAnsi="Times New Roman"/>
          <w:noProof/>
          <w:sz w:val="24"/>
          <w:szCs w:val="24"/>
        </w:rPr>
        <mc:AlternateContent>
          <mc:Choice Requires="wps">
            <w:drawing>
              <wp:anchor distT="0" distB="0" distL="114300" distR="114300" simplePos="0" relativeHeight="251638272" behindDoc="0" locked="0" layoutInCell="1" allowOverlap="1" wp14:anchorId="1E8636E8" wp14:editId="743DB161">
                <wp:simplePos x="0" y="0"/>
                <wp:positionH relativeFrom="column">
                  <wp:posOffset>2261870</wp:posOffset>
                </wp:positionH>
                <wp:positionV relativeFrom="paragraph">
                  <wp:posOffset>-228283</wp:posOffset>
                </wp:positionV>
                <wp:extent cx="619125" cy="8572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619125" cy="857250"/>
                        </a:xfrm>
                        <a:prstGeom prst="rect">
                          <a:avLst/>
                        </a:prstGeom>
                        <a:noFill/>
                        <a:ln w="6350">
                          <a:noFill/>
                        </a:ln>
                        <a:effectLst/>
                      </wps:spPr>
                      <wps:txbx>
                        <w:txbxContent>
                          <w:p w14:paraId="3C1A2DAF" w14:textId="5B02736F" w:rsidR="008B0590" w:rsidRPr="002E4D6C" w:rsidRDefault="008B0590" w:rsidP="00501935">
                            <w:pPr>
                              <w:spacing w:after="0" w:line="240" w:lineRule="auto"/>
                              <w:rPr>
                                <w:b/>
                                <w:sz w:val="18"/>
                                <w:szCs w:val="18"/>
                              </w:rPr>
                            </w:pPr>
                          </w:p>
                          <w:p w14:paraId="53575C74" w14:textId="30F5D024" w:rsidR="008B0590" w:rsidRDefault="001366B0" w:rsidP="00501935">
                            <w:pPr>
                              <w:spacing w:after="0" w:line="240" w:lineRule="auto"/>
                              <w:rPr>
                                <w:b/>
                                <w:color w:val="FFFFFF" w:themeColor="background1"/>
                                <w:sz w:val="18"/>
                                <w:szCs w:val="18"/>
                              </w:rPr>
                            </w:pPr>
                            <w:r>
                              <w:rPr>
                                <w:noProof/>
                              </w:rPr>
                              <w:drawing>
                                <wp:inline distT="0" distB="0" distL="0" distR="0" wp14:anchorId="613ED31D" wp14:editId="005DCF78">
                                  <wp:extent cx="528845" cy="426936"/>
                                  <wp:effectExtent l="12700" t="6350" r="17780" b="227330"/>
                                  <wp:docPr id="278" name="Picture 278" descr="A person sitt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314_164121.jpg"/>
                                          <pic:cNvPicPr/>
                                        </pic:nvPicPr>
                                        <pic:blipFill rotWithShape="1">
                                          <a:blip r:embed="rId11">
                                            <a:extLst>
                                              <a:ext uri="{28A0092B-C50C-407E-A947-70E740481C1C}">
                                                <a14:useLocalDpi xmlns:a14="http://schemas.microsoft.com/office/drawing/2010/main" val="0"/>
                                              </a:ext>
                                            </a:extLst>
                                          </a:blip>
                                          <a:srcRect l="19618" t="23318" r="31439" b="16586"/>
                                          <a:stretch/>
                                        </pic:blipFill>
                                        <pic:spPr bwMode="auto">
                                          <a:xfrm rot="5400000">
                                            <a:off x="0" y="0"/>
                                            <a:ext cx="579274" cy="467647"/>
                                          </a:xfrm>
                                          <a:prstGeom prst="roundRect">
                                            <a:avLst>
                                              <a:gd name="adj" fmla="val 8594"/>
                                            </a:avLst>
                                          </a:prstGeom>
                                          <a:solidFill>
                                            <a:srgbClr val="FFFFFF">
                                              <a:shade val="85000"/>
                                            </a:srgbClr>
                                          </a:solidFill>
                                          <a:ln>
                                            <a:noFill/>
                                          </a:ln>
                                          <a:effectLst>
                                            <a:reflection blurRad="6350" stA="52000" endA="300" endPos="35000" dir="5400000" sy="-100000" algn="bl" rotWithShape="0"/>
                                          </a:effectLst>
                                          <a:extLst>
                                            <a:ext uri="{53640926-AAD7-44D8-BBD7-CCE9431645EC}">
                                              <a14:shadowObscured xmlns:a14="http://schemas.microsoft.com/office/drawing/2010/main"/>
                                            </a:ext>
                                          </a:extLst>
                                        </pic:spPr>
                                      </pic:pic>
                                    </a:graphicData>
                                  </a:graphic>
                                </wp:inline>
                              </w:drawing>
                            </w:r>
                          </w:p>
                          <w:p w14:paraId="5982ABBA" w14:textId="632B9758" w:rsidR="008B0590" w:rsidRDefault="008B0590" w:rsidP="00501935">
                            <w:pPr>
                              <w:spacing w:after="0" w:line="240" w:lineRule="auto"/>
                              <w:rPr>
                                <w:b/>
                                <w:color w:val="FFFFFF" w:themeColor="background1"/>
                                <w:sz w:val="18"/>
                                <w:szCs w:val="18"/>
                              </w:rPr>
                            </w:pPr>
                          </w:p>
                          <w:p w14:paraId="0502D365" w14:textId="77777777" w:rsidR="008B0590" w:rsidRDefault="008B0590" w:rsidP="00501935">
                            <w:pPr>
                              <w:spacing w:after="0" w:line="240" w:lineRule="auto"/>
                              <w:rPr>
                                <w:b/>
                                <w:color w:val="FFFFFF" w:themeColor="background1"/>
                                <w:sz w:val="18"/>
                                <w:szCs w:val="18"/>
                              </w:rPr>
                            </w:pPr>
                          </w:p>
                          <w:p w14:paraId="58746E7B" w14:textId="77777777" w:rsidR="008B0590" w:rsidRPr="00AE1BDA" w:rsidRDefault="008B0590" w:rsidP="00501935">
                            <w:pPr>
                              <w:spacing w:after="0" w:line="240" w:lineRule="auto"/>
                              <w:rPr>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636E8" id="Text Box 51" o:spid="_x0000_s1029" type="#_x0000_t202" style="position:absolute;left:0;text-align:left;margin-left:178.1pt;margin-top:-18pt;width:48.75pt;height:6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" filled="f" stroked="f" strokeweight=".5pt">
                <v:textbox>
                  <w:txbxContent>
                    <w:p w14:paraId="3C1A2DAF" w14:textId="5B02736F" w:rsidR="008B0590" w:rsidRPr="002E4D6C" w:rsidRDefault="008B0590" w:rsidP="00501935">
                      <w:pPr>
                        <w:spacing w:after="0" w:line="240" w:lineRule="auto"/>
                        <w:rPr>
                          <w:b/>
                          <w:sz w:val="18"/>
                          <w:szCs w:val="18"/>
                        </w:rPr>
                      </w:pPr>
                    </w:p>
                    <w:p w14:paraId="53575C74" w14:textId="30F5D024" w:rsidR="008B0590" w:rsidRDefault="001366B0" w:rsidP="00501935">
                      <w:pPr>
                        <w:spacing w:after="0" w:line="240" w:lineRule="auto"/>
                        <w:rPr>
                          <w:b/>
                          <w:color w:val="FFFFFF" w:themeColor="background1"/>
                          <w:sz w:val="18"/>
                          <w:szCs w:val="18"/>
                        </w:rPr>
                      </w:pPr>
                      <w:r>
                        <w:rPr>
                          <w:noProof/>
                        </w:rPr>
                        <w:drawing>
                          <wp:inline distT="0" distB="0" distL="0" distR="0" wp14:anchorId="613ED31D" wp14:editId="005DCF78">
                            <wp:extent cx="528845" cy="426936"/>
                            <wp:effectExtent l="12700" t="6350" r="17780" b="227330"/>
                            <wp:docPr id="278" name="Picture 278" descr="A person sitt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314_164121.jpg"/>
                                    <pic:cNvPicPr/>
                                  </pic:nvPicPr>
                                  <pic:blipFill rotWithShape="1">
                                    <a:blip r:embed="rId12">
                                      <a:extLst>
                                        <a:ext uri="{28A0092B-C50C-407E-A947-70E740481C1C}">
                                          <a14:useLocalDpi xmlns:a14="http://schemas.microsoft.com/office/drawing/2010/main" val="0"/>
                                        </a:ext>
                                      </a:extLst>
                                    </a:blip>
                                    <a:srcRect l="19618" t="23318" r="31439" b="16586"/>
                                    <a:stretch/>
                                  </pic:blipFill>
                                  <pic:spPr bwMode="auto">
                                    <a:xfrm rot="5400000">
                                      <a:off x="0" y="0"/>
                                      <a:ext cx="579274" cy="467647"/>
                                    </a:xfrm>
                                    <a:prstGeom prst="roundRect">
                                      <a:avLst>
                                        <a:gd name="adj" fmla="val 8594"/>
                                      </a:avLst>
                                    </a:prstGeom>
                                    <a:solidFill>
                                      <a:srgbClr val="FFFFFF">
                                        <a:shade val="85000"/>
                                      </a:srgbClr>
                                    </a:solidFill>
                                    <a:ln>
                                      <a:noFill/>
                                    </a:ln>
                                    <a:effectLst>
                                      <a:reflection blurRad="6350" stA="52000" endA="300" endPos="35000" dir="5400000" sy="-100000" algn="bl" rotWithShape="0"/>
                                    </a:effectLst>
                                    <a:extLst>
                                      <a:ext uri="{53640926-AAD7-44D8-BBD7-CCE9431645EC}">
                                        <a14:shadowObscured xmlns:a14="http://schemas.microsoft.com/office/drawing/2010/main"/>
                                      </a:ext>
                                    </a:extLst>
                                  </pic:spPr>
                                </pic:pic>
                              </a:graphicData>
                            </a:graphic>
                          </wp:inline>
                        </w:drawing>
                      </w:r>
                    </w:p>
                    <w:p w14:paraId="5982ABBA" w14:textId="632B9758" w:rsidR="008B0590" w:rsidRDefault="008B0590" w:rsidP="00501935">
                      <w:pPr>
                        <w:spacing w:after="0" w:line="240" w:lineRule="auto"/>
                        <w:rPr>
                          <w:b/>
                          <w:color w:val="FFFFFF" w:themeColor="background1"/>
                          <w:sz w:val="18"/>
                          <w:szCs w:val="18"/>
                        </w:rPr>
                      </w:pPr>
                    </w:p>
                    <w:p w14:paraId="0502D365" w14:textId="77777777" w:rsidR="008B0590" w:rsidRDefault="008B0590" w:rsidP="00501935">
                      <w:pPr>
                        <w:spacing w:after="0" w:line="240" w:lineRule="auto"/>
                        <w:rPr>
                          <w:b/>
                          <w:color w:val="FFFFFF" w:themeColor="background1"/>
                          <w:sz w:val="18"/>
                          <w:szCs w:val="18"/>
                        </w:rPr>
                      </w:pPr>
                    </w:p>
                    <w:p w14:paraId="58746E7B" w14:textId="77777777" w:rsidR="008B0590" w:rsidRPr="00AE1BDA" w:rsidRDefault="008B0590" w:rsidP="00501935">
                      <w:pPr>
                        <w:spacing w:after="0" w:line="240" w:lineRule="auto"/>
                        <w:rPr>
                          <w:b/>
                          <w:color w:val="FFFFFF" w:themeColor="background1"/>
                          <w:sz w:val="18"/>
                          <w:szCs w:val="18"/>
                        </w:rPr>
                      </w:pPr>
                    </w:p>
                  </w:txbxContent>
                </v:textbox>
              </v:shape>
            </w:pict>
          </mc:Fallback>
        </mc:AlternateContent>
      </w:r>
      <w:r w:rsidR="0055741F">
        <w:rPr>
          <w:rFonts w:ascii="Times New Roman" w:hAnsi="Times New Roman"/>
          <w:noProof/>
          <w:sz w:val="24"/>
          <w:szCs w:val="24"/>
        </w:rPr>
        <mc:AlternateContent>
          <mc:Choice Requires="wps">
            <w:drawing>
              <wp:anchor distT="0" distB="0" distL="114300" distR="114300" simplePos="0" relativeHeight="251671040" behindDoc="0" locked="0" layoutInCell="1" allowOverlap="1" wp14:anchorId="628EFBA1" wp14:editId="1F8DE8A6">
                <wp:simplePos x="0" y="0"/>
                <wp:positionH relativeFrom="column">
                  <wp:posOffset>5347091</wp:posOffset>
                </wp:positionH>
                <wp:positionV relativeFrom="paragraph">
                  <wp:posOffset>-64623</wp:posOffset>
                </wp:positionV>
                <wp:extent cx="981075" cy="82867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81075" cy="828675"/>
                        </a:xfrm>
                        <a:prstGeom prst="rect">
                          <a:avLst/>
                        </a:prstGeom>
                        <a:noFill/>
                        <a:ln w="6350">
                          <a:noFill/>
                        </a:ln>
                        <a:effectLst/>
                      </wps:spPr>
                      <wps:txbx>
                        <w:txbxContent>
                          <w:p w14:paraId="4DEA4411" w14:textId="759BD09E" w:rsidR="00D45A89" w:rsidRPr="001341F0" w:rsidRDefault="00D45A89" w:rsidP="00D45A89">
                            <w:pPr>
                              <w:spacing w:after="0" w:line="240" w:lineRule="auto"/>
                              <w:rPr>
                                <w:b/>
                                <w:color w:val="6585CF" w:themeColor="accent4"/>
                                <w:sz w:val="20"/>
                                <w:szCs w:val="20"/>
                              </w:rPr>
                            </w:pPr>
                            <w:r w:rsidRPr="001341F0">
                              <w:rPr>
                                <w:b/>
                                <w:color w:val="6585CF" w:themeColor="accent4"/>
                                <w:sz w:val="20"/>
                                <w:szCs w:val="20"/>
                              </w:rPr>
                              <w:t>Maria Zhang</w:t>
                            </w:r>
                          </w:p>
                          <w:p w14:paraId="14ED08A3" w14:textId="59FA8F98" w:rsidR="00D45A89" w:rsidRDefault="00D45A89" w:rsidP="00D45A89">
                            <w:pPr>
                              <w:spacing w:after="0" w:line="240" w:lineRule="auto"/>
                              <w:rPr>
                                <w:b/>
                                <w:sz w:val="20"/>
                                <w:szCs w:val="20"/>
                              </w:rPr>
                            </w:pPr>
                            <w:r>
                              <w:rPr>
                                <w:b/>
                                <w:sz w:val="20"/>
                                <w:szCs w:val="20"/>
                              </w:rPr>
                              <w:t>Secretary</w:t>
                            </w:r>
                          </w:p>
                          <w:p w14:paraId="7C63A1D8" w14:textId="41980176" w:rsidR="00D45A89" w:rsidRPr="002E4D6C" w:rsidRDefault="00D45A89" w:rsidP="00D45A89">
                            <w:pPr>
                              <w:spacing w:after="0" w:line="240" w:lineRule="auto"/>
                              <w:rPr>
                                <w:b/>
                                <w:sz w:val="18"/>
                                <w:szCs w:val="18"/>
                              </w:rPr>
                            </w:pPr>
                            <w:r>
                              <w:rPr>
                                <w:b/>
                                <w:sz w:val="20"/>
                                <w:szCs w:val="20"/>
                              </w:rPr>
                              <w:t>541-758-4456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FBA1" id="Text Box 58" o:spid="_x0000_s1030" type="#_x0000_t202" style="position:absolute;left:0;text-align:left;margin-left:421.05pt;margin-top:-5.1pt;width:77.25pt;height:65.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" filled="f" stroked="f" strokeweight=".5pt">
                <v:textbox>
                  <w:txbxContent>
                    <w:p w14:paraId="4DEA4411" w14:textId="759BD09E" w:rsidR="00D45A89" w:rsidRPr="001341F0" w:rsidRDefault="00D45A89" w:rsidP="00D45A89">
                      <w:pPr>
                        <w:spacing w:after="0" w:line="240" w:lineRule="auto"/>
                        <w:rPr>
                          <w:b/>
                          <w:color w:val="6585CF" w:themeColor="accent4"/>
                          <w:sz w:val="20"/>
                          <w:szCs w:val="20"/>
                        </w:rPr>
                      </w:pPr>
                      <w:r w:rsidRPr="001341F0">
                        <w:rPr>
                          <w:b/>
                          <w:color w:val="6585CF" w:themeColor="accent4"/>
                          <w:sz w:val="20"/>
                          <w:szCs w:val="20"/>
                        </w:rPr>
                        <w:t>Maria Zhang</w:t>
                      </w:r>
                    </w:p>
                    <w:p w14:paraId="14ED08A3" w14:textId="59FA8F98" w:rsidR="00D45A89" w:rsidRDefault="00D45A89" w:rsidP="00D45A89">
                      <w:pPr>
                        <w:spacing w:after="0" w:line="240" w:lineRule="auto"/>
                        <w:rPr>
                          <w:b/>
                          <w:sz w:val="20"/>
                          <w:szCs w:val="20"/>
                        </w:rPr>
                      </w:pPr>
                      <w:r>
                        <w:rPr>
                          <w:b/>
                          <w:sz w:val="20"/>
                          <w:szCs w:val="20"/>
                        </w:rPr>
                        <w:t>Secretary</w:t>
                      </w:r>
                    </w:p>
                    <w:p w14:paraId="7C63A1D8" w14:textId="41980176" w:rsidR="00D45A89" w:rsidRPr="002E4D6C" w:rsidRDefault="00D45A89" w:rsidP="00D45A89">
                      <w:pPr>
                        <w:spacing w:after="0" w:line="240" w:lineRule="auto"/>
                        <w:rPr>
                          <w:b/>
                          <w:sz w:val="18"/>
                          <w:szCs w:val="18"/>
                        </w:rPr>
                      </w:pPr>
                      <w:r>
                        <w:rPr>
                          <w:b/>
                          <w:sz w:val="20"/>
                          <w:szCs w:val="20"/>
                        </w:rPr>
                        <w:t>541-758-4456</w:t>
                      </w:r>
                    </w:p>
                  </w:txbxContent>
                </v:textbox>
              </v:shape>
            </w:pict>
          </mc:Fallback>
        </mc:AlternateContent>
      </w:r>
      <w:r w:rsidR="0055741F">
        <w:rPr>
          <w:noProof/>
        </w:rPr>
        <mc:AlternateContent>
          <mc:Choice Requires="wps">
            <w:drawing>
              <wp:anchor distT="0" distB="0" distL="114300" distR="114300" simplePos="0" relativeHeight="251667968" behindDoc="0" locked="0" layoutInCell="1" allowOverlap="1" wp14:anchorId="2B6D2A73" wp14:editId="38A1A5D5">
                <wp:simplePos x="0" y="0"/>
                <wp:positionH relativeFrom="column">
                  <wp:posOffset>4878461</wp:posOffset>
                </wp:positionH>
                <wp:positionV relativeFrom="paragraph">
                  <wp:posOffset>-117279</wp:posOffset>
                </wp:positionV>
                <wp:extent cx="638175" cy="7239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381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CFB933" w14:textId="7A0CED31" w:rsidR="00D45A89" w:rsidRDefault="00D45A89" w:rsidP="00D45A89">
                            <w:r w:rsidRPr="00D45A89">
                              <w:rPr>
                                <w:rFonts w:cs="Arial"/>
                                <w:noProof/>
                                <w:color w:val="222222"/>
                                <w:sz w:val="18"/>
                                <w:szCs w:val="18"/>
                                <w:shd w:val="clear" w:color="auto" w:fill="FFFFFF"/>
                              </w:rPr>
                              <w:drawing>
                                <wp:inline distT="0" distB="0" distL="0" distR="0" wp14:anchorId="12FD3A7D" wp14:editId="5143C086">
                                  <wp:extent cx="583250" cy="60373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250" cy="6037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D2A73" id="Text Box 36" o:spid="_x0000_s1031" type="#_x0000_t202" style="position:absolute;left:0;text-align:left;margin-left:384.15pt;margin-top:-9.25pt;width:50.25pt;height:5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" filled="f" stroked="f" strokeweight=".5pt">
                <v:textbox>
                  <w:txbxContent>
                    <w:p w14:paraId="1FCFB933" w14:textId="7A0CED31" w:rsidR="00D45A89" w:rsidRDefault="00D45A89" w:rsidP="00D45A89">
                      <w:r w:rsidRPr="00D45A89">
                        <w:rPr>
                          <w:rFonts w:cs="Arial"/>
                          <w:noProof/>
                          <w:color w:val="222222"/>
                          <w:sz w:val="18"/>
                          <w:szCs w:val="18"/>
                          <w:shd w:val="clear" w:color="auto" w:fill="FFFFFF"/>
                        </w:rPr>
                        <w:drawing>
                          <wp:inline distT="0" distB="0" distL="0" distR="0" wp14:anchorId="12FD3A7D" wp14:editId="5143C086">
                            <wp:extent cx="583250" cy="60373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250" cy="603738"/>
                                    </a:xfrm>
                                    <a:prstGeom prst="rect">
                                      <a:avLst/>
                                    </a:prstGeom>
                                    <a:noFill/>
                                    <a:ln>
                                      <a:noFill/>
                                    </a:ln>
                                  </pic:spPr>
                                </pic:pic>
                              </a:graphicData>
                            </a:graphic>
                          </wp:inline>
                        </w:drawing>
                      </w:r>
                    </w:p>
                  </w:txbxContent>
                </v:textbox>
              </v:shape>
            </w:pict>
          </mc:Fallback>
        </mc:AlternateContent>
      </w:r>
      <w:r w:rsidR="00D45A89">
        <w:rPr>
          <w:rFonts w:ascii="Times New Roman" w:hAnsi="Times New Roman"/>
          <w:noProof/>
          <w:sz w:val="24"/>
          <w:szCs w:val="24"/>
        </w:rPr>
        <mc:AlternateContent>
          <mc:Choice Requires="wps">
            <w:drawing>
              <wp:anchor distT="0" distB="0" distL="114300" distR="114300" simplePos="0" relativeHeight="251641344" behindDoc="0" locked="0" layoutInCell="1" allowOverlap="1" wp14:anchorId="30DF2DF8" wp14:editId="74F5CA96">
                <wp:simplePos x="0" y="0"/>
                <wp:positionH relativeFrom="column">
                  <wp:posOffset>4084271</wp:posOffset>
                </wp:positionH>
                <wp:positionV relativeFrom="paragraph">
                  <wp:posOffset>-88802</wp:posOffset>
                </wp:positionV>
                <wp:extent cx="981075" cy="82867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81075" cy="828675"/>
                        </a:xfrm>
                        <a:prstGeom prst="rect">
                          <a:avLst/>
                        </a:prstGeom>
                        <a:noFill/>
                        <a:ln w="6350">
                          <a:noFill/>
                        </a:ln>
                        <a:effectLst/>
                      </wps:spPr>
                      <wps:txbx>
                        <w:txbxContent>
                          <w:p w14:paraId="7A557A32" w14:textId="08DB7D04" w:rsidR="008B0590" w:rsidRPr="001341F0" w:rsidRDefault="008B0590" w:rsidP="00F3613A">
                            <w:pPr>
                              <w:spacing w:after="0" w:line="240" w:lineRule="auto"/>
                              <w:rPr>
                                <w:b/>
                                <w:color w:val="6585CF" w:themeColor="accent4"/>
                                <w:sz w:val="20"/>
                                <w:szCs w:val="20"/>
                              </w:rPr>
                            </w:pPr>
                            <w:r w:rsidRPr="001341F0">
                              <w:rPr>
                                <w:b/>
                                <w:color w:val="6585CF" w:themeColor="accent4"/>
                                <w:sz w:val="20"/>
                                <w:szCs w:val="20"/>
                              </w:rPr>
                              <w:t>Josh Stutzman</w:t>
                            </w:r>
                          </w:p>
                          <w:p w14:paraId="3C3DBB9D" w14:textId="15522A08" w:rsidR="008B0590" w:rsidRPr="002E4D6C" w:rsidRDefault="008B0590" w:rsidP="00F3613A">
                            <w:pPr>
                              <w:spacing w:after="0" w:line="240" w:lineRule="auto"/>
                              <w:rPr>
                                <w:b/>
                                <w:sz w:val="18"/>
                                <w:szCs w:val="18"/>
                              </w:rPr>
                            </w:pPr>
                            <w:r w:rsidRPr="002E4D6C">
                              <w:rPr>
                                <w:b/>
                                <w:sz w:val="20"/>
                                <w:szCs w:val="20"/>
                              </w:rPr>
                              <w:t xml:space="preserve">Campus </w:t>
                            </w:r>
                            <w:r>
                              <w:rPr>
                                <w:b/>
                                <w:sz w:val="20"/>
                                <w:szCs w:val="20"/>
                              </w:rPr>
                              <w:t>Minister</w:t>
                            </w:r>
                          </w:p>
                          <w:p w14:paraId="27533BCC" w14:textId="77777777" w:rsidR="008B0590" w:rsidRPr="002E4D6C" w:rsidRDefault="008B0590" w:rsidP="00F3613A">
                            <w:pPr>
                              <w:spacing w:after="0" w:line="240" w:lineRule="auto"/>
                              <w:rPr>
                                <w:b/>
                                <w:sz w:val="18"/>
                                <w:szCs w:val="18"/>
                              </w:rPr>
                            </w:pPr>
                            <w:r w:rsidRPr="002E4D6C">
                              <w:rPr>
                                <w:b/>
                                <w:sz w:val="18"/>
                                <w:szCs w:val="18"/>
                              </w:rPr>
                              <w:t>541-753-4310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F2DF8" id="Text Box 46" o:spid="_x0000_s1032" type="#_x0000_t202" style="position:absolute;left:0;text-align:left;margin-left:321.6pt;margin-top:-7pt;width:77.25pt;height:65.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" filled="f" stroked="f" strokeweight=".5pt">
                <v:textbox>
                  <w:txbxContent>
                    <w:p w14:paraId="7A557A32" w14:textId="08DB7D04" w:rsidR="008B0590" w:rsidRPr="001341F0" w:rsidRDefault="008B0590" w:rsidP="00F3613A">
                      <w:pPr>
                        <w:spacing w:after="0" w:line="240" w:lineRule="auto"/>
                        <w:rPr>
                          <w:b/>
                          <w:color w:val="6585CF" w:themeColor="accent4"/>
                          <w:sz w:val="20"/>
                          <w:szCs w:val="20"/>
                        </w:rPr>
                      </w:pPr>
                      <w:r w:rsidRPr="001341F0">
                        <w:rPr>
                          <w:b/>
                          <w:color w:val="6585CF" w:themeColor="accent4"/>
                          <w:sz w:val="20"/>
                          <w:szCs w:val="20"/>
                        </w:rPr>
                        <w:t>Josh Stutzman</w:t>
                      </w:r>
                    </w:p>
                    <w:p w14:paraId="3C3DBB9D" w14:textId="15522A08" w:rsidR="008B0590" w:rsidRPr="002E4D6C" w:rsidRDefault="008B0590" w:rsidP="00F3613A">
                      <w:pPr>
                        <w:spacing w:after="0" w:line="240" w:lineRule="auto"/>
                        <w:rPr>
                          <w:b/>
                          <w:sz w:val="18"/>
                          <w:szCs w:val="18"/>
                        </w:rPr>
                      </w:pPr>
                      <w:r w:rsidRPr="002E4D6C">
                        <w:rPr>
                          <w:b/>
                          <w:sz w:val="20"/>
                          <w:szCs w:val="20"/>
                        </w:rPr>
                        <w:t xml:space="preserve">Campus </w:t>
                      </w:r>
                      <w:r>
                        <w:rPr>
                          <w:b/>
                          <w:sz w:val="20"/>
                          <w:szCs w:val="20"/>
                        </w:rPr>
                        <w:t>Minister</w:t>
                      </w:r>
                    </w:p>
                    <w:p w14:paraId="27533BCC" w14:textId="77777777" w:rsidR="008B0590" w:rsidRPr="002E4D6C" w:rsidRDefault="008B0590" w:rsidP="00F3613A">
                      <w:pPr>
                        <w:spacing w:after="0" w:line="240" w:lineRule="auto"/>
                        <w:rPr>
                          <w:b/>
                          <w:sz w:val="18"/>
                          <w:szCs w:val="18"/>
                        </w:rPr>
                      </w:pPr>
                      <w:r w:rsidRPr="002E4D6C">
                        <w:rPr>
                          <w:b/>
                          <w:sz w:val="18"/>
                          <w:szCs w:val="18"/>
                        </w:rPr>
                        <w:t>541-753-4310</w:t>
                      </w:r>
                    </w:p>
                  </w:txbxContent>
                </v:textbox>
              </v:shape>
            </w:pict>
          </mc:Fallback>
        </mc:AlternateContent>
      </w:r>
      <w:r w:rsidR="00D45A89">
        <w:rPr>
          <w:noProof/>
        </w:rPr>
        <mc:AlternateContent>
          <mc:Choice Requires="wps">
            <w:drawing>
              <wp:anchor distT="0" distB="0" distL="114300" distR="114300" simplePos="0" relativeHeight="251640320" behindDoc="0" locked="0" layoutInCell="1" allowOverlap="1" wp14:anchorId="4C816901" wp14:editId="53A436E7">
                <wp:simplePos x="0" y="0"/>
                <wp:positionH relativeFrom="column">
                  <wp:posOffset>3633177</wp:posOffset>
                </wp:positionH>
                <wp:positionV relativeFrom="paragraph">
                  <wp:posOffset>-116205</wp:posOffset>
                </wp:positionV>
                <wp:extent cx="638175" cy="723900"/>
                <wp:effectExtent l="0" t="0" r="0" b="0"/>
                <wp:wrapNone/>
                <wp:docPr id="8" name="Text Box 8"/>
                <wp:cNvGraphicFramePr/>
                <a:graphic xmlns:a="http://schemas.openxmlformats.org/drawingml/2006/main">
                  <a:graphicData uri="http://schemas.microsoft.com/office/word/2010/wordprocessingShape">
                    <wps:wsp>
                      <wps:cNvSpPr txBox="1"/>
                      <wps:spPr>
                        <a:xfrm>
                          <a:off x="0" y="0"/>
                          <a:ext cx="6381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B54F2" w14:textId="77777777" w:rsidR="008B0590" w:rsidRDefault="008B0590">
                            <w:r>
                              <w:rPr>
                                <w:noProof/>
                              </w:rPr>
                              <w:drawing>
                                <wp:inline distT="0" distB="0" distL="0" distR="0" wp14:anchorId="13CEB216" wp14:editId="4622E277">
                                  <wp:extent cx="404738" cy="523240"/>
                                  <wp:effectExtent l="19050" t="0" r="14605" b="1816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678558_10100315263951021_5424478458051040648_n.jpg"/>
                                          <pic:cNvPicPr/>
                                        </pic:nvPicPr>
                                        <pic:blipFill>
                                          <a:blip r:embed="rId15">
                                            <a:extLst>
                                              <a:ext uri="{28A0092B-C50C-407E-A947-70E740481C1C}">
                                                <a14:useLocalDpi xmlns:a14="http://schemas.microsoft.com/office/drawing/2010/main" val="0"/>
                                              </a:ext>
                                            </a:extLst>
                                          </a:blip>
                                          <a:stretch>
                                            <a:fillRect/>
                                          </a:stretch>
                                        </pic:blipFill>
                                        <pic:spPr>
                                          <a:xfrm>
                                            <a:off x="0" y="0"/>
                                            <a:ext cx="412849" cy="5337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16901" id="Text Box 8" o:spid="_x0000_s1033" type="#_x0000_t202" style="position:absolute;left:0;text-align:left;margin-left:286.1pt;margin-top:-9.15pt;width:50.25pt;height:5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" filled="f" stroked="f" strokeweight=".5pt">
                <v:textbox>
                  <w:txbxContent>
                    <w:p w14:paraId="788B54F2" w14:textId="77777777" w:rsidR="008B0590" w:rsidRDefault="008B0590">
                      <w:r>
                        <w:rPr>
                          <w:noProof/>
                        </w:rPr>
                        <w:drawing>
                          <wp:inline distT="0" distB="0" distL="0" distR="0" wp14:anchorId="13CEB216" wp14:editId="4622E277">
                            <wp:extent cx="404738" cy="523240"/>
                            <wp:effectExtent l="19050" t="0" r="14605" b="1816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678558_10100315263951021_5424478458051040648_n.jpg"/>
                                    <pic:cNvPicPr/>
                                  </pic:nvPicPr>
                                  <pic:blipFill>
                                    <a:blip r:embed="rId16">
                                      <a:extLst>
                                        <a:ext uri="{28A0092B-C50C-407E-A947-70E740481C1C}">
                                          <a14:useLocalDpi xmlns:a14="http://schemas.microsoft.com/office/drawing/2010/main" val="0"/>
                                        </a:ext>
                                      </a:extLst>
                                    </a:blip>
                                    <a:stretch>
                                      <a:fillRect/>
                                    </a:stretch>
                                  </pic:blipFill>
                                  <pic:spPr>
                                    <a:xfrm>
                                      <a:off x="0" y="0"/>
                                      <a:ext cx="412849" cy="5337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r w:rsidR="00D45A89">
        <w:rPr>
          <w:rFonts w:ascii="Times New Roman" w:hAnsi="Times New Roman"/>
          <w:noProof/>
          <w:sz w:val="24"/>
          <w:szCs w:val="24"/>
        </w:rPr>
        <mc:AlternateContent>
          <mc:Choice Requires="wps">
            <w:drawing>
              <wp:anchor distT="0" distB="0" distL="114300" distR="114300" simplePos="0" relativeHeight="251662848" behindDoc="0" locked="0" layoutInCell="1" allowOverlap="1" wp14:anchorId="5EBC6A94" wp14:editId="6A7C944A">
                <wp:simplePos x="0" y="0"/>
                <wp:positionH relativeFrom="column">
                  <wp:posOffset>2810510</wp:posOffset>
                </wp:positionH>
                <wp:positionV relativeFrom="paragraph">
                  <wp:posOffset>-119722</wp:posOffset>
                </wp:positionV>
                <wp:extent cx="1009290" cy="82867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009290" cy="828675"/>
                        </a:xfrm>
                        <a:prstGeom prst="rect">
                          <a:avLst/>
                        </a:prstGeom>
                        <a:noFill/>
                        <a:ln w="6350">
                          <a:noFill/>
                        </a:ln>
                        <a:effectLst/>
                      </wps:spPr>
                      <wps:txbx>
                        <w:txbxContent>
                          <w:p w14:paraId="28B6850A" w14:textId="5177C93C" w:rsidR="008B0590" w:rsidRPr="001341F0" w:rsidRDefault="008B0590" w:rsidP="00F447F6">
                            <w:pPr>
                              <w:spacing w:after="0" w:line="240" w:lineRule="auto"/>
                              <w:rPr>
                                <w:b/>
                                <w:color w:val="6585CF" w:themeColor="accent4"/>
                                <w:sz w:val="20"/>
                                <w:szCs w:val="20"/>
                              </w:rPr>
                            </w:pPr>
                            <w:r w:rsidRPr="001341F0">
                              <w:rPr>
                                <w:b/>
                                <w:color w:val="6585CF" w:themeColor="accent4"/>
                                <w:sz w:val="20"/>
                                <w:szCs w:val="20"/>
                              </w:rPr>
                              <w:t>Thomas Pruett</w:t>
                            </w:r>
                          </w:p>
                          <w:p w14:paraId="3550B239" w14:textId="77777777" w:rsidR="008B0590" w:rsidRDefault="008B0590" w:rsidP="00F447F6">
                            <w:pPr>
                              <w:spacing w:after="0" w:line="240" w:lineRule="auto"/>
                              <w:rPr>
                                <w:b/>
                                <w:sz w:val="20"/>
                                <w:szCs w:val="20"/>
                              </w:rPr>
                            </w:pPr>
                            <w:r>
                              <w:rPr>
                                <w:b/>
                                <w:sz w:val="20"/>
                                <w:szCs w:val="20"/>
                              </w:rPr>
                              <w:t>Minister of the Word</w:t>
                            </w:r>
                          </w:p>
                          <w:p w14:paraId="7EC0A707" w14:textId="51E76669" w:rsidR="008B0590" w:rsidRPr="002E4D6C" w:rsidRDefault="008B0590" w:rsidP="00F447F6">
                            <w:pPr>
                              <w:spacing w:after="0" w:line="240" w:lineRule="auto"/>
                              <w:rPr>
                                <w:b/>
                                <w:sz w:val="18"/>
                                <w:szCs w:val="18"/>
                              </w:rPr>
                            </w:pPr>
                            <w:r w:rsidRPr="002E4D6C">
                              <w:rPr>
                                <w:b/>
                                <w:sz w:val="18"/>
                                <w:szCs w:val="18"/>
                              </w:rPr>
                              <w:t>541-</w:t>
                            </w:r>
                            <w:r>
                              <w:rPr>
                                <w:b/>
                                <w:sz w:val="18"/>
                                <w:szCs w:val="18"/>
                              </w:rPr>
                              <w:t>758-4456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C6A94" id="Text Box 37" o:spid="_x0000_s1034" type="#_x0000_t202" style="position:absolute;left:0;text-align:left;margin-left:221.3pt;margin-top:-9.45pt;width:79.45pt;height:65.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" filled="f" stroked="f" strokeweight=".5pt">
                <v:textbox>
                  <w:txbxContent>
                    <w:p w14:paraId="28B6850A" w14:textId="5177C93C" w:rsidR="008B0590" w:rsidRPr="001341F0" w:rsidRDefault="008B0590" w:rsidP="00F447F6">
                      <w:pPr>
                        <w:spacing w:after="0" w:line="240" w:lineRule="auto"/>
                        <w:rPr>
                          <w:b/>
                          <w:color w:val="6585CF" w:themeColor="accent4"/>
                          <w:sz w:val="20"/>
                          <w:szCs w:val="20"/>
                        </w:rPr>
                      </w:pPr>
                      <w:r w:rsidRPr="001341F0">
                        <w:rPr>
                          <w:b/>
                          <w:color w:val="6585CF" w:themeColor="accent4"/>
                          <w:sz w:val="20"/>
                          <w:szCs w:val="20"/>
                        </w:rPr>
                        <w:t>Thomas Pruett</w:t>
                      </w:r>
                    </w:p>
                    <w:p w14:paraId="3550B239" w14:textId="77777777" w:rsidR="008B0590" w:rsidRDefault="008B0590" w:rsidP="00F447F6">
                      <w:pPr>
                        <w:spacing w:after="0" w:line="240" w:lineRule="auto"/>
                        <w:rPr>
                          <w:b/>
                          <w:sz w:val="20"/>
                          <w:szCs w:val="20"/>
                        </w:rPr>
                      </w:pPr>
                      <w:r>
                        <w:rPr>
                          <w:b/>
                          <w:sz w:val="20"/>
                          <w:szCs w:val="20"/>
                        </w:rPr>
                        <w:t>Minister of the Word</w:t>
                      </w:r>
                    </w:p>
                    <w:p w14:paraId="7EC0A707" w14:textId="51E76669" w:rsidR="008B0590" w:rsidRPr="002E4D6C" w:rsidRDefault="008B0590" w:rsidP="00F447F6">
                      <w:pPr>
                        <w:spacing w:after="0" w:line="240" w:lineRule="auto"/>
                        <w:rPr>
                          <w:b/>
                          <w:sz w:val="18"/>
                          <w:szCs w:val="18"/>
                        </w:rPr>
                      </w:pPr>
                      <w:r w:rsidRPr="002E4D6C">
                        <w:rPr>
                          <w:b/>
                          <w:sz w:val="18"/>
                          <w:szCs w:val="18"/>
                        </w:rPr>
                        <w:t>541-</w:t>
                      </w:r>
                      <w:r>
                        <w:rPr>
                          <w:b/>
                          <w:sz w:val="18"/>
                          <w:szCs w:val="18"/>
                        </w:rPr>
                        <w:t>758-4456</w:t>
                      </w:r>
                    </w:p>
                  </w:txbxContent>
                </v:textbox>
              </v:shape>
            </w:pict>
          </mc:Fallback>
        </mc:AlternateContent>
      </w:r>
      <w:r w:rsidR="00D45A89">
        <w:rPr>
          <w:rFonts w:ascii="Times New Roman" w:hAnsi="Times New Roman"/>
          <w:noProof/>
          <w:sz w:val="24"/>
          <w:szCs w:val="24"/>
        </w:rPr>
        <mc:AlternateContent>
          <mc:Choice Requires="wps">
            <w:drawing>
              <wp:anchor distT="0" distB="0" distL="114300" distR="114300" simplePos="0" relativeHeight="251635200" behindDoc="0" locked="0" layoutInCell="1" allowOverlap="1" wp14:anchorId="5E2846F5" wp14:editId="0805257D">
                <wp:simplePos x="0" y="0"/>
                <wp:positionH relativeFrom="column">
                  <wp:posOffset>2287075</wp:posOffset>
                </wp:positionH>
                <wp:positionV relativeFrom="paragraph">
                  <wp:posOffset>-285750</wp:posOffset>
                </wp:positionV>
                <wp:extent cx="125730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F8012" w14:textId="77777777" w:rsidR="008B0590" w:rsidRPr="00F83328" w:rsidRDefault="008B0590" w:rsidP="00F86616">
                            <w:pPr>
                              <w:rPr>
                                <w:b/>
                              </w:rPr>
                            </w:pPr>
                            <w:r w:rsidRPr="00F83328">
                              <w:rPr>
                                <w:b/>
                              </w:rPr>
                              <w:t>Ministers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846F5" id="Text Box 42" o:spid="_x0000_s1035" type="#_x0000_t202" style="position:absolute;left:0;text-align:left;margin-left:180.1pt;margin-top:-22.5pt;width:99pt;height:2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" filled="f" stroked="f" strokeweight=".5pt">
                <v:textbox>
                  <w:txbxContent>
                    <w:p w14:paraId="15DF8012" w14:textId="77777777" w:rsidR="008B0590" w:rsidRPr="00F83328" w:rsidRDefault="008B0590" w:rsidP="00F86616">
                      <w:pPr>
                        <w:rPr>
                          <w:b/>
                        </w:rPr>
                      </w:pPr>
                      <w:r w:rsidRPr="00F83328">
                        <w:rPr>
                          <w:b/>
                        </w:rPr>
                        <w:t>Ministers</w:t>
                      </w:r>
                    </w:p>
                  </w:txbxContent>
                </v:textbox>
              </v:shape>
            </w:pict>
          </mc:Fallback>
        </mc:AlternateContent>
      </w:r>
      <w:r w:rsidR="009206B5">
        <w:rPr>
          <w:noProof/>
        </w:rPr>
        <mc:AlternateContent>
          <mc:Choice Requires="wps">
            <w:drawing>
              <wp:anchor distT="36576" distB="36576" distL="36576" distR="36576" simplePos="0" relativeHeight="251643392" behindDoc="0" locked="0" layoutInCell="1" allowOverlap="1" wp14:anchorId="5CA7BC51" wp14:editId="4F7E2089">
                <wp:simplePos x="0" y="0"/>
                <wp:positionH relativeFrom="page">
                  <wp:posOffset>9888220</wp:posOffset>
                </wp:positionH>
                <wp:positionV relativeFrom="page">
                  <wp:posOffset>419100</wp:posOffset>
                </wp:positionV>
                <wp:extent cx="2608580" cy="828040"/>
                <wp:effectExtent l="0" t="0" r="1270" b="0"/>
                <wp:wrapNone/>
                <wp:docPr id="13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8280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bookmarkStart w:id="2" w:name="_Hlk493159492" w:displacedByCustomXml="next"/>
                          <w:bookmarkEnd w:id="2" w:displacedByCustomXml="next"/>
                          <w:sdt>
                            <w:sdtPr>
                              <w:rPr>
                                <w:rStyle w:val="bottomtextChar"/>
                                <w:rFonts w:ascii="Franklin Gothic Book" w:hAnsi="Franklin Gothic Book"/>
                                <w:b/>
                                <w:sz w:val="28"/>
                                <w:szCs w:val="28"/>
                              </w:rPr>
                              <w:id w:val="-882554055"/>
                            </w:sdtPr>
                            <w:sdtEndPr>
                              <w:rPr>
                                <w:rStyle w:val="DefaultParagraphFont"/>
                                <w:rFonts w:ascii="Arial" w:hAnsi="Arial" w:cs="Arial"/>
                                <w:sz w:val="20"/>
                                <w:szCs w:val="20"/>
                              </w:rPr>
                            </w:sdtEndPr>
                            <w:sdtContent>
                              <w:p w14:paraId="0E3B5B08" w14:textId="77777777" w:rsidR="008B0590" w:rsidRPr="00B518F7" w:rsidRDefault="008B0590" w:rsidP="00AB7773">
                                <w:pPr>
                                  <w:pStyle w:val="bottomtext"/>
                                  <w:rPr>
                                    <w:rStyle w:val="bottomtextChar"/>
                                    <w:rFonts w:ascii="Harrington" w:hAnsi="Harrington"/>
                                    <w:b/>
                                    <w:color w:val="006600"/>
                                    <w:sz w:val="28"/>
                                    <w:szCs w:val="28"/>
                                  </w:rPr>
                                </w:pPr>
                                <w:r w:rsidRPr="00A16438">
                                  <w:rPr>
                                    <w:rStyle w:val="bottomtextChar"/>
                                    <w:rFonts w:ascii="Harrington" w:hAnsi="Harrington"/>
                                    <w:b/>
                                    <w:color w:val="00E6BA"/>
                                    <w:sz w:val="28"/>
                                    <w:szCs w:val="28"/>
                                  </w:rPr>
                                  <w:t>2020 Circle Family Times</w:t>
                                </w:r>
                              </w:p>
                              <w:p w14:paraId="161FEB7F" w14:textId="12CD1925" w:rsidR="008B0590" w:rsidRPr="008B5023" w:rsidRDefault="008B0590" w:rsidP="00AB7773">
                                <w:pPr>
                                  <w:pStyle w:val="bottomtext"/>
                                  <w:rPr>
                                    <w:rStyle w:val="bottomtextChar"/>
                                    <w:rFonts w:ascii="Arial" w:hAnsi="Arial" w:cs="Arial"/>
                                    <w:sz w:val="20"/>
                                    <w:szCs w:val="20"/>
                                  </w:rPr>
                                </w:pPr>
                                <w:r w:rsidRPr="008B5023">
                                  <w:rPr>
                                    <w:rStyle w:val="bottomtextChar"/>
                                    <w:rFonts w:ascii="Arial" w:hAnsi="Arial" w:cs="Arial"/>
                                    <w:b/>
                                    <w:sz w:val="20"/>
                                    <w:szCs w:val="20"/>
                                  </w:rPr>
                                  <w:t>Sunday</w:t>
                                </w:r>
                                <w:r>
                                  <w:rPr>
                                    <w:rStyle w:val="bottomtextChar"/>
                                    <w:rFonts w:ascii="Arial" w:hAnsi="Arial" w:cs="Arial"/>
                                    <w:b/>
                                    <w:sz w:val="20"/>
                                    <w:szCs w:val="20"/>
                                  </w:rPr>
                                  <w:t xml:space="preserve">: </w:t>
                                </w:r>
                                <w:r w:rsidRPr="008B5023">
                                  <w:rPr>
                                    <w:rStyle w:val="bottomtextChar"/>
                                    <w:rFonts w:ascii="Arial" w:hAnsi="Arial" w:cs="Arial"/>
                                    <w:sz w:val="20"/>
                                    <w:szCs w:val="20"/>
                                  </w:rPr>
                                  <w:t>9:30AM Bible Classes for all ages</w:t>
                                </w:r>
                              </w:p>
                              <w:p w14:paraId="619A1358" w14:textId="614A52F1" w:rsidR="008B0590" w:rsidRDefault="008B0590" w:rsidP="00AB7773">
                                <w:pPr>
                                  <w:pStyle w:val="bottomtext"/>
                                  <w:rPr>
                                    <w:rStyle w:val="bottomtextChar"/>
                                    <w:rFonts w:ascii="Arial" w:hAnsi="Arial" w:cs="Arial"/>
                                    <w:sz w:val="20"/>
                                    <w:szCs w:val="20"/>
                                  </w:rPr>
                                </w:pPr>
                                <w:r>
                                  <w:rPr>
                                    <w:rStyle w:val="bottomtextChar"/>
                                    <w:rFonts w:ascii="Arial" w:hAnsi="Arial" w:cs="Arial"/>
                                    <w:sz w:val="20"/>
                                    <w:szCs w:val="20"/>
                                  </w:rPr>
                                  <w:t xml:space="preserve">               </w:t>
                                </w:r>
                                <w:r w:rsidRPr="008B5023">
                                  <w:rPr>
                                    <w:rStyle w:val="bottomtextChar"/>
                                    <w:rFonts w:ascii="Arial" w:hAnsi="Arial" w:cs="Arial"/>
                                    <w:sz w:val="20"/>
                                    <w:szCs w:val="20"/>
                                  </w:rPr>
                                  <w:t>10:30AM Worship</w:t>
                                </w:r>
                              </w:p>
                              <w:p w14:paraId="60EE3BBF" w14:textId="17B58F2A" w:rsidR="008B0590" w:rsidRPr="001D56DA" w:rsidRDefault="008B0590" w:rsidP="00AB7773">
                                <w:pPr>
                                  <w:pStyle w:val="bottomtext"/>
                                  <w:rPr>
                                    <w:rStyle w:val="bottomtextChar"/>
                                    <w:rFonts w:ascii="Arial" w:hAnsi="Arial" w:cs="Arial"/>
                                    <w:sz w:val="20"/>
                                    <w:szCs w:val="20"/>
                                  </w:rPr>
                                </w:pPr>
                                <w:r>
                                  <w:rPr>
                                    <w:rStyle w:val="bottomtextChar"/>
                                    <w:rFonts w:ascii="Arial" w:hAnsi="Arial" w:cs="Arial"/>
                                    <w:b/>
                                    <w:sz w:val="20"/>
                                    <w:szCs w:val="20"/>
                                  </w:rPr>
                                  <w:t>Wednesday</w:t>
                                </w:r>
                                <w:r w:rsidRPr="005C164D">
                                  <w:rPr>
                                    <w:rStyle w:val="bottomtextChar"/>
                                    <w:rFonts w:ascii="Arial" w:hAnsi="Arial" w:cs="Arial"/>
                                    <w:b/>
                                    <w:sz w:val="20"/>
                                    <w:szCs w:val="20"/>
                                  </w:rPr>
                                  <w:t xml:space="preserve">: </w:t>
                                </w:r>
                                <w:r w:rsidR="00CF3022">
                                  <w:rPr>
                                    <w:rStyle w:val="bottomtextChar"/>
                                    <w:rFonts w:ascii="Arial" w:hAnsi="Arial" w:cs="Arial"/>
                                    <w:sz w:val="20"/>
                                    <w:szCs w:val="20"/>
                                  </w:rPr>
                                  <w:t>Various Life Groups</w:t>
                                </w:r>
                              </w:p>
                              <w:p w14:paraId="2E770500" w14:textId="77777777" w:rsidR="008B0590" w:rsidRPr="003B54D4" w:rsidRDefault="008B0590" w:rsidP="00AB7773">
                                <w:pPr>
                                  <w:pStyle w:val="bottomtext"/>
                                  <w:rPr>
                                    <w:rFonts w:ascii="Arial" w:hAnsi="Arial" w:cs="Arial"/>
                                    <w:sz w:val="20"/>
                                    <w:szCs w:val="20"/>
                                  </w:rPr>
                                </w:pPr>
                                <w:r>
                                  <w:rPr>
                                    <w:rFonts w:ascii="Arial" w:hAnsi="Arial" w:cs="Arial"/>
                                    <w:b/>
                                    <w:sz w:val="20"/>
                                    <w:szCs w:val="20"/>
                                  </w:rPr>
                                  <w:t xml:space="preserve">Office Hours: </w:t>
                                </w:r>
                                <w:r>
                                  <w:rPr>
                                    <w:rFonts w:ascii="Arial" w:hAnsi="Arial" w:cs="Arial"/>
                                    <w:sz w:val="20"/>
                                    <w:szCs w:val="20"/>
                                  </w:rPr>
                                  <w:t>S: 2-5; M-R: 8-4; F: 8-12</w:t>
                                </w:r>
                              </w:p>
                            </w:sdtContent>
                          </w:sdt>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7BC51" id="Text Box 217" o:spid="_x0000_s1036" type="#_x0000_t202" style="position:absolute;left:0;text-align:left;margin-left:778.6pt;margin-top:33pt;width:205.4pt;height:65.2pt;z-index:25164339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" filled="f" fillcolor="#fffffe" stroked="f" strokecolor="#212120" insetpen="t">
                <v:textbox inset="2.88pt,2.88pt,2.88pt,2.88pt">
                  <w:txbxContent>
                    <w:bookmarkStart w:id="1" w:name="_Hlk493159492" w:displacedByCustomXml="next"/>
                    <w:bookmarkEnd w:id="1" w:displacedByCustomXml="next"/>
                    <w:sdt>
                      <w:sdtPr>
                        <w:rPr>
                          <w:rStyle w:val="bottomtextChar"/>
                          <w:rFonts w:ascii="Franklin Gothic Book" w:hAnsi="Franklin Gothic Book"/>
                          <w:b/>
                          <w:sz w:val="28"/>
                          <w:szCs w:val="28"/>
                        </w:rPr>
                        <w:id w:val="-882554055"/>
                      </w:sdtPr>
                      <w:sdtEndPr>
                        <w:rPr>
                          <w:rStyle w:val="DefaultParagraphFont"/>
                          <w:rFonts w:ascii="Arial" w:hAnsi="Arial" w:cs="Arial"/>
                          <w:sz w:val="20"/>
                          <w:szCs w:val="20"/>
                        </w:rPr>
                      </w:sdtEndPr>
                      <w:sdtContent>
                        <w:p w14:paraId="0E3B5B08" w14:textId="77777777" w:rsidR="008B0590" w:rsidRPr="00B518F7" w:rsidRDefault="008B0590" w:rsidP="00AB7773">
                          <w:pPr>
                            <w:pStyle w:val="bottomtext"/>
                            <w:rPr>
                              <w:rStyle w:val="bottomtextChar"/>
                              <w:rFonts w:ascii="Harrington" w:hAnsi="Harrington"/>
                              <w:b/>
                              <w:color w:val="006600"/>
                              <w:sz w:val="28"/>
                              <w:szCs w:val="28"/>
                            </w:rPr>
                          </w:pPr>
                          <w:r w:rsidRPr="00A16438">
                            <w:rPr>
                              <w:rStyle w:val="bottomtextChar"/>
                              <w:rFonts w:ascii="Harrington" w:hAnsi="Harrington"/>
                              <w:b/>
                              <w:color w:val="00E6BA"/>
                              <w:sz w:val="28"/>
                              <w:szCs w:val="28"/>
                            </w:rPr>
                            <w:t>2020 Circle Family Times</w:t>
                          </w:r>
                        </w:p>
                        <w:p w14:paraId="161FEB7F" w14:textId="12CD1925" w:rsidR="008B0590" w:rsidRPr="008B5023" w:rsidRDefault="008B0590" w:rsidP="00AB7773">
                          <w:pPr>
                            <w:pStyle w:val="bottomtext"/>
                            <w:rPr>
                              <w:rStyle w:val="bottomtextChar"/>
                              <w:rFonts w:ascii="Arial" w:hAnsi="Arial" w:cs="Arial"/>
                              <w:sz w:val="20"/>
                              <w:szCs w:val="20"/>
                            </w:rPr>
                          </w:pPr>
                          <w:r w:rsidRPr="008B5023">
                            <w:rPr>
                              <w:rStyle w:val="bottomtextChar"/>
                              <w:rFonts w:ascii="Arial" w:hAnsi="Arial" w:cs="Arial"/>
                              <w:b/>
                              <w:sz w:val="20"/>
                              <w:szCs w:val="20"/>
                            </w:rPr>
                            <w:t>Sunday</w:t>
                          </w:r>
                          <w:r>
                            <w:rPr>
                              <w:rStyle w:val="bottomtextChar"/>
                              <w:rFonts w:ascii="Arial" w:hAnsi="Arial" w:cs="Arial"/>
                              <w:b/>
                              <w:sz w:val="20"/>
                              <w:szCs w:val="20"/>
                            </w:rPr>
                            <w:t xml:space="preserve">: </w:t>
                          </w:r>
                          <w:r w:rsidRPr="008B5023">
                            <w:rPr>
                              <w:rStyle w:val="bottomtextChar"/>
                              <w:rFonts w:ascii="Arial" w:hAnsi="Arial" w:cs="Arial"/>
                              <w:sz w:val="20"/>
                              <w:szCs w:val="20"/>
                            </w:rPr>
                            <w:t>9:30AM Bible Classes for all ages</w:t>
                          </w:r>
                        </w:p>
                        <w:p w14:paraId="619A1358" w14:textId="614A52F1" w:rsidR="008B0590" w:rsidRDefault="008B0590" w:rsidP="00AB7773">
                          <w:pPr>
                            <w:pStyle w:val="bottomtext"/>
                            <w:rPr>
                              <w:rStyle w:val="bottomtextChar"/>
                              <w:rFonts w:ascii="Arial" w:hAnsi="Arial" w:cs="Arial"/>
                              <w:sz w:val="20"/>
                              <w:szCs w:val="20"/>
                            </w:rPr>
                          </w:pPr>
                          <w:r>
                            <w:rPr>
                              <w:rStyle w:val="bottomtextChar"/>
                              <w:rFonts w:ascii="Arial" w:hAnsi="Arial" w:cs="Arial"/>
                              <w:sz w:val="20"/>
                              <w:szCs w:val="20"/>
                            </w:rPr>
                            <w:t xml:space="preserve">               </w:t>
                          </w:r>
                          <w:r w:rsidRPr="008B5023">
                            <w:rPr>
                              <w:rStyle w:val="bottomtextChar"/>
                              <w:rFonts w:ascii="Arial" w:hAnsi="Arial" w:cs="Arial"/>
                              <w:sz w:val="20"/>
                              <w:szCs w:val="20"/>
                            </w:rPr>
                            <w:t>10:30AM Worship</w:t>
                          </w:r>
                        </w:p>
                        <w:p w14:paraId="60EE3BBF" w14:textId="17B58F2A" w:rsidR="008B0590" w:rsidRPr="001D56DA" w:rsidRDefault="008B0590" w:rsidP="00AB7773">
                          <w:pPr>
                            <w:pStyle w:val="bottomtext"/>
                            <w:rPr>
                              <w:rStyle w:val="bottomtextChar"/>
                              <w:rFonts w:ascii="Arial" w:hAnsi="Arial" w:cs="Arial"/>
                              <w:sz w:val="20"/>
                              <w:szCs w:val="20"/>
                            </w:rPr>
                          </w:pPr>
                          <w:r>
                            <w:rPr>
                              <w:rStyle w:val="bottomtextChar"/>
                              <w:rFonts w:ascii="Arial" w:hAnsi="Arial" w:cs="Arial"/>
                              <w:b/>
                              <w:sz w:val="20"/>
                              <w:szCs w:val="20"/>
                            </w:rPr>
                            <w:t>Wednesday</w:t>
                          </w:r>
                          <w:r w:rsidRPr="005C164D">
                            <w:rPr>
                              <w:rStyle w:val="bottomtextChar"/>
                              <w:rFonts w:ascii="Arial" w:hAnsi="Arial" w:cs="Arial"/>
                              <w:b/>
                              <w:sz w:val="20"/>
                              <w:szCs w:val="20"/>
                            </w:rPr>
                            <w:t xml:space="preserve">: </w:t>
                          </w:r>
                          <w:r w:rsidR="00CF3022">
                            <w:rPr>
                              <w:rStyle w:val="bottomtextChar"/>
                              <w:rFonts w:ascii="Arial" w:hAnsi="Arial" w:cs="Arial"/>
                              <w:sz w:val="20"/>
                              <w:szCs w:val="20"/>
                            </w:rPr>
                            <w:t>Various Life Groups</w:t>
                          </w:r>
                        </w:p>
                        <w:p w14:paraId="2E770500" w14:textId="77777777" w:rsidR="008B0590" w:rsidRPr="003B54D4" w:rsidRDefault="008B0590" w:rsidP="00AB7773">
                          <w:pPr>
                            <w:pStyle w:val="bottomtext"/>
                            <w:rPr>
                              <w:rFonts w:ascii="Arial" w:hAnsi="Arial" w:cs="Arial"/>
                              <w:sz w:val="20"/>
                              <w:szCs w:val="20"/>
                            </w:rPr>
                          </w:pPr>
                          <w:r>
                            <w:rPr>
                              <w:rFonts w:ascii="Arial" w:hAnsi="Arial" w:cs="Arial"/>
                              <w:b/>
                              <w:sz w:val="20"/>
                              <w:szCs w:val="20"/>
                            </w:rPr>
                            <w:t xml:space="preserve">Office Hours: </w:t>
                          </w:r>
                          <w:r>
                            <w:rPr>
                              <w:rFonts w:ascii="Arial" w:hAnsi="Arial" w:cs="Arial"/>
                              <w:sz w:val="20"/>
                              <w:szCs w:val="20"/>
                            </w:rPr>
                            <w:t>S: 2-5; M-R: 8-4; F: 8-12</w:t>
                          </w:r>
                        </w:p>
                      </w:sdtContent>
                    </w:sdt>
                  </w:txbxContent>
                </v:textbox>
                <w10:wrap anchorx="page" anchory="page"/>
              </v:shape>
            </w:pict>
          </mc:Fallback>
        </mc:AlternateContent>
      </w:r>
      <w:r w:rsidR="000C1875">
        <w:rPr>
          <w:noProof/>
        </w:rPr>
        <mc:AlternateContent>
          <mc:Choice Requires="wps">
            <w:drawing>
              <wp:anchor distT="0" distB="0" distL="114300" distR="114300" simplePos="0" relativeHeight="251680256" behindDoc="0" locked="0" layoutInCell="1" allowOverlap="1" wp14:anchorId="296CDDE7" wp14:editId="4626F09B">
                <wp:simplePos x="0" y="0"/>
                <wp:positionH relativeFrom="column">
                  <wp:posOffset>95250</wp:posOffset>
                </wp:positionH>
                <wp:positionV relativeFrom="paragraph">
                  <wp:posOffset>610235</wp:posOffset>
                </wp:positionV>
                <wp:extent cx="5991225" cy="0"/>
                <wp:effectExtent l="0" t="0" r="0" b="0"/>
                <wp:wrapNone/>
                <wp:docPr id="267" name="Straight Connector 267"/>
                <wp:cNvGraphicFramePr/>
                <a:graphic xmlns:a="http://schemas.openxmlformats.org/drawingml/2006/main">
                  <a:graphicData uri="http://schemas.microsoft.com/office/word/2010/wordprocessingShape">
                    <wps:wsp>
                      <wps:cNvCnPr/>
                      <wps:spPr>
                        <a:xfrm>
                          <a:off x="0" y="0"/>
                          <a:ext cx="5991225" cy="0"/>
                        </a:xfrm>
                        <a:prstGeom prst="line">
                          <a:avLst/>
                        </a:prstGeom>
                        <a:ln>
                          <a:solidFill>
                            <a:schemeClr val="accent1"/>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B947B" id="Straight Connector 267"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48.05pt" to="479.2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" strokecolor="#ceb966 [3204]"/>
            </w:pict>
          </mc:Fallback>
        </mc:AlternateContent>
      </w:r>
      <w:bookmarkStart w:id="3" w:name="_Hlk490139301"/>
      <w:bookmarkEnd w:id="3"/>
      <w:r w:rsidR="000265C3">
        <w:rPr>
          <w:rFonts w:ascii="Times New Roman" w:hAnsi="Times New Roman"/>
          <w:noProof/>
          <w:sz w:val="24"/>
          <w:szCs w:val="24"/>
        </w:rPr>
        <mc:AlternateContent>
          <mc:Choice Requires="wps">
            <w:drawing>
              <wp:anchor distT="0" distB="0" distL="114300" distR="114300" simplePos="0" relativeHeight="251665920" behindDoc="0" locked="0" layoutInCell="1" allowOverlap="1" wp14:anchorId="3DAFD58D" wp14:editId="00009586">
                <wp:simplePos x="0" y="0"/>
                <wp:positionH relativeFrom="column">
                  <wp:posOffset>1778635</wp:posOffset>
                </wp:positionH>
                <wp:positionV relativeFrom="paragraph">
                  <wp:posOffset>-123190</wp:posOffset>
                </wp:positionV>
                <wp:extent cx="762000" cy="9144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762000" cy="914400"/>
                        </a:xfrm>
                        <a:prstGeom prst="rect">
                          <a:avLst/>
                        </a:prstGeom>
                        <a:noFill/>
                        <a:ln w="6350">
                          <a:noFill/>
                        </a:ln>
                        <a:effectLst/>
                      </wps:spPr>
                      <wps:txbx>
                        <w:txbxContent>
                          <w:p w14:paraId="6585E77A" w14:textId="77777777" w:rsidR="008B0590" w:rsidRPr="001341F0" w:rsidRDefault="008B0590" w:rsidP="00AE1BDA">
                            <w:pPr>
                              <w:spacing w:after="0" w:line="240" w:lineRule="auto"/>
                              <w:rPr>
                                <w:b/>
                                <w:color w:val="6585CF" w:themeColor="accent4"/>
                                <w:sz w:val="20"/>
                                <w:szCs w:val="20"/>
                              </w:rPr>
                            </w:pPr>
                            <w:r w:rsidRPr="001341F0">
                              <w:rPr>
                                <w:b/>
                                <w:color w:val="6585CF" w:themeColor="accent4"/>
                                <w:sz w:val="20"/>
                                <w:szCs w:val="20"/>
                              </w:rPr>
                              <w:t>Casey Long</w:t>
                            </w:r>
                          </w:p>
                          <w:p w14:paraId="045A132D" w14:textId="77777777" w:rsidR="008B0590" w:rsidRPr="002E4D6C" w:rsidRDefault="008B0590" w:rsidP="00AE1BDA">
                            <w:pPr>
                              <w:spacing w:after="0" w:line="240" w:lineRule="auto"/>
                              <w:rPr>
                                <w:b/>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FD58D" id="Text Box 50" o:spid="_x0000_s1037" type="#_x0000_t202" style="position:absolute;left:0;text-align:left;margin-left:140.05pt;margin-top:-9.7pt;width:60pt;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" filled="f" stroked="f" strokeweight=".5pt">
                <v:textbox>
                  <w:txbxContent>
                    <w:p w14:paraId="6585E77A" w14:textId="77777777" w:rsidR="008B0590" w:rsidRPr="001341F0" w:rsidRDefault="008B0590" w:rsidP="00AE1BDA">
                      <w:pPr>
                        <w:spacing w:after="0" w:line="240" w:lineRule="auto"/>
                        <w:rPr>
                          <w:b/>
                          <w:color w:val="6585CF" w:themeColor="accent4"/>
                          <w:sz w:val="20"/>
                          <w:szCs w:val="20"/>
                        </w:rPr>
                      </w:pPr>
                      <w:r w:rsidRPr="001341F0">
                        <w:rPr>
                          <w:b/>
                          <w:color w:val="6585CF" w:themeColor="accent4"/>
                          <w:sz w:val="20"/>
                          <w:szCs w:val="20"/>
                        </w:rPr>
                        <w:t>Casey Long</w:t>
                      </w:r>
                    </w:p>
                    <w:p w14:paraId="045A132D" w14:textId="77777777" w:rsidR="008B0590" w:rsidRPr="002E4D6C" w:rsidRDefault="008B0590" w:rsidP="00AE1BDA">
                      <w:pPr>
                        <w:spacing w:after="0" w:line="240" w:lineRule="auto"/>
                        <w:rPr>
                          <w:b/>
                          <w:sz w:val="14"/>
                          <w:szCs w:val="14"/>
                        </w:rPr>
                      </w:pPr>
                    </w:p>
                  </w:txbxContent>
                </v:textbox>
              </v:shape>
            </w:pict>
          </mc:Fallback>
        </mc:AlternateContent>
      </w:r>
      <w:r w:rsidR="000265C3">
        <w:rPr>
          <w:rFonts w:ascii="Times New Roman" w:hAnsi="Times New Roman"/>
          <w:noProof/>
          <w:sz w:val="24"/>
          <w:szCs w:val="24"/>
        </w:rPr>
        <mc:AlternateContent>
          <mc:Choice Requires="wps">
            <w:drawing>
              <wp:anchor distT="0" distB="0" distL="114300" distR="114300" simplePos="0" relativeHeight="251663872" behindDoc="0" locked="0" layoutInCell="1" allowOverlap="1" wp14:anchorId="48E65F65" wp14:editId="6E1BB937">
                <wp:simplePos x="0" y="0"/>
                <wp:positionH relativeFrom="column">
                  <wp:posOffset>11430</wp:posOffset>
                </wp:positionH>
                <wp:positionV relativeFrom="paragraph">
                  <wp:posOffset>-285750</wp:posOffset>
                </wp:positionV>
                <wp:extent cx="1257300" cy="2667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a:effectLst/>
                      </wps:spPr>
                      <wps:txbx>
                        <w:txbxContent>
                          <w:p w14:paraId="653F5BDB" w14:textId="77777777" w:rsidR="008B0590" w:rsidRPr="00F83328" w:rsidRDefault="008B0590" w:rsidP="007D4DB0">
                            <w:pPr>
                              <w:rPr>
                                <w:b/>
                              </w:rPr>
                            </w:pPr>
                            <w:r w:rsidRPr="00F83328">
                              <w:rPr>
                                <w:b/>
                              </w:rPr>
                              <w:t>Elders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65F65" id="Text Box 43" o:spid="_x0000_s1038" type="#_x0000_t202" style="position:absolute;left:0;text-align:left;margin-left:.9pt;margin-top:-22.5pt;width:99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" filled="f" stroked="f" strokeweight=".5pt">
                <v:textbox>
                  <w:txbxContent>
                    <w:p w14:paraId="653F5BDB" w14:textId="77777777" w:rsidR="008B0590" w:rsidRPr="00F83328" w:rsidRDefault="008B0590" w:rsidP="007D4DB0">
                      <w:pPr>
                        <w:rPr>
                          <w:b/>
                        </w:rPr>
                      </w:pPr>
                      <w:r w:rsidRPr="00F83328">
                        <w:rPr>
                          <w:b/>
                        </w:rPr>
                        <w:t>Elders</w:t>
                      </w:r>
                    </w:p>
                  </w:txbxContent>
                </v:textbox>
              </v:shape>
            </w:pict>
          </mc:Fallback>
        </mc:AlternateContent>
      </w:r>
      <w:r w:rsidR="00F24ACE">
        <w:rPr>
          <w:rFonts w:ascii="Times New Roman" w:hAnsi="Times New Roman"/>
          <w:noProof/>
          <w:sz w:val="24"/>
          <w:szCs w:val="24"/>
        </w:rPr>
        <w:drawing>
          <wp:anchor distT="36576" distB="36576" distL="36576" distR="36576" simplePos="0" relativeHeight="251679232" behindDoc="0" locked="0" layoutInCell="1" allowOverlap="1" wp14:anchorId="5085F5BF" wp14:editId="0BECD3E1">
            <wp:simplePos x="0" y="0"/>
            <wp:positionH relativeFrom="column">
              <wp:posOffset>6410325</wp:posOffset>
            </wp:positionH>
            <wp:positionV relativeFrom="paragraph">
              <wp:posOffset>-20320</wp:posOffset>
            </wp:positionV>
            <wp:extent cx="1170305" cy="1186815"/>
            <wp:effectExtent l="0" t="0" r="0" b="0"/>
            <wp:wrapNone/>
            <wp:docPr id="260" name="Picture 260" descr="Best2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t2 log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70305" cy="11868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8438F">
        <w:rPr>
          <w:rFonts w:ascii="Times New Roman" w:hAnsi="Times New Roman"/>
          <w:noProof/>
          <w:sz w:val="24"/>
          <w:szCs w:val="24"/>
        </w:rPr>
        <w:tab/>
      </w:r>
      <w:r w:rsidR="009C591F">
        <w:rPr>
          <w:rFonts w:ascii="Times New Roman" w:hAnsi="Times New Roman"/>
          <w:noProof/>
          <w:sz w:val="24"/>
          <w:szCs w:val="24"/>
        </w:rPr>
        <w:t xml:space="preserve"> </w:t>
      </w:r>
      <w:r w:rsidR="00895B0A">
        <w:rPr>
          <w:rFonts w:ascii="Times New Roman" w:hAnsi="Times New Roman"/>
          <w:noProof/>
          <w:sz w:val="24"/>
          <w:szCs w:val="24"/>
        </w:rPr>
        <w:t xml:space="preserve"> </w:t>
      </w:r>
      <w:r w:rsidR="00613968">
        <w:rPr>
          <w:noProof/>
        </w:rPr>
        <mc:AlternateContent>
          <mc:Choice Requires="wps">
            <w:drawing>
              <wp:anchor distT="0" distB="0" distL="114300" distR="114300" simplePos="0" relativeHeight="251647488" behindDoc="0" locked="0" layoutInCell="1" allowOverlap="1" wp14:anchorId="0AB53C86" wp14:editId="31B1E9BF">
                <wp:simplePos x="0" y="0"/>
                <wp:positionH relativeFrom="column">
                  <wp:posOffset>285750</wp:posOffset>
                </wp:positionH>
                <wp:positionV relativeFrom="paragraph">
                  <wp:posOffset>-1019175</wp:posOffset>
                </wp:positionV>
                <wp:extent cx="1107359" cy="485775"/>
                <wp:effectExtent l="0" t="0" r="17145" b="28575"/>
                <wp:wrapNone/>
                <wp:docPr id="27" name="Text Box 27"/>
                <wp:cNvGraphicFramePr/>
                <a:graphic xmlns:a="http://schemas.openxmlformats.org/drawingml/2006/main">
                  <a:graphicData uri="http://schemas.microsoft.com/office/word/2010/wordprocessingShape">
                    <wps:wsp>
                      <wps:cNvSpPr txBox="1"/>
                      <wps:spPr>
                        <a:xfrm>
                          <a:off x="0" y="0"/>
                          <a:ext cx="1107359" cy="485775"/>
                        </a:xfrm>
                        <a:prstGeom prst="rect">
                          <a:avLst/>
                        </a:prstGeom>
                        <a:solidFill>
                          <a:srgbClr val="6585CF">
                            <a:lumMod val="75000"/>
                          </a:srgbClr>
                        </a:solidFill>
                        <a:ln w="6350">
                          <a:solidFill>
                            <a:prstClr val="black"/>
                          </a:solidFill>
                        </a:ln>
                        <a:effectLst/>
                      </wps:spPr>
                      <wps:txbx>
                        <w:txbxContent>
                          <w:p w14:paraId="4CED5EE5" w14:textId="77777777" w:rsidR="008B0590" w:rsidRPr="00613968" w:rsidRDefault="008B0590" w:rsidP="00613968">
                            <w:pPr>
                              <w:rPr>
                                <w:rFonts w:ascii="Franklin Gothic Book" w:hAnsi="Franklin Gothic Book"/>
                                <w:b/>
                                <w:color w:val="FFFFFF" w:themeColor="background1"/>
                              </w:rPr>
                            </w:pPr>
                            <w:r w:rsidRPr="00613968">
                              <w:rPr>
                                <w:rFonts w:ascii="Franklin Gothic Book" w:hAnsi="Franklin Gothic Book"/>
                                <w:b/>
                                <w:color w:val="FFFFFF" w:themeColor="background1"/>
                              </w:rPr>
                              <w:t>Inside This 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B53C86" id="Text Box 27" o:spid="_x0000_s1039" type="#_x0000_t202" style="position:absolute;left:0;text-align:left;margin-left:22.5pt;margin-top:-80.25pt;width:87.2pt;height:38.2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" fillcolor="#375bb0" strokeweight=".5pt">
                <v:textbox>
                  <w:txbxContent>
                    <w:p w14:paraId="4CED5EE5" w14:textId="77777777" w:rsidR="008B0590" w:rsidRPr="00613968" w:rsidRDefault="008B0590" w:rsidP="00613968">
                      <w:pPr>
                        <w:rPr>
                          <w:rFonts w:ascii="Franklin Gothic Book" w:hAnsi="Franklin Gothic Book"/>
                          <w:b/>
                          <w:color w:val="FFFFFF" w:themeColor="background1"/>
                        </w:rPr>
                      </w:pPr>
                      <w:r w:rsidRPr="00613968">
                        <w:rPr>
                          <w:rFonts w:ascii="Franklin Gothic Book" w:hAnsi="Franklin Gothic Book"/>
                          <w:b/>
                          <w:color w:val="FFFFFF" w:themeColor="background1"/>
                        </w:rPr>
                        <w:t>Inside This Issue</w:t>
                      </w:r>
                    </w:p>
                  </w:txbxContent>
                </v:textbox>
              </v:shape>
            </w:pict>
          </mc:Fallback>
        </mc:AlternateContent>
      </w:r>
      <w:r w:rsidR="003F0490">
        <w:t xml:space="preserve"> </w:t>
      </w:r>
    </w:p>
    <w:p w14:paraId="72586320" w14:textId="307F9639" w:rsidR="00BE0CD7" w:rsidRDefault="00F24ACE">
      <w:pPr>
        <w:pStyle w:val="paratext05"/>
        <w:rPr>
          <w:color w:val="auto"/>
          <w:szCs w:val="22"/>
        </w:rPr>
      </w:pPr>
      <w:r>
        <w:rPr>
          <w:noProof/>
        </w:rPr>
        <mc:AlternateContent>
          <mc:Choice Requires="wps">
            <w:drawing>
              <wp:anchor distT="45720" distB="45720" distL="114300" distR="114300" simplePos="0" relativeHeight="251658752" behindDoc="0" locked="0" layoutInCell="1" allowOverlap="1" wp14:anchorId="4F827A56" wp14:editId="6BF5C1DB">
                <wp:simplePos x="0" y="0"/>
                <wp:positionH relativeFrom="column">
                  <wp:posOffset>7809230</wp:posOffset>
                </wp:positionH>
                <wp:positionV relativeFrom="paragraph">
                  <wp:posOffset>247015</wp:posOffset>
                </wp:positionV>
                <wp:extent cx="4162425" cy="600075"/>
                <wp:effectExtent l="38100" t="38100" r="47625" b="476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600075"/>
                        </a:xfrm>
                        <a:prstGeom prst="rect">
                          <a:avLst/>
                        </a:prstGeom>
                        <a:noFill/>
                        <a:ln w="76200">
                          <a:solidFill>
                            <a:srgbClr val="FFF90B"/>
                          </a:solidFill>
                          <a:miter lim="800000"/>
                          <a:headEnd/>
                          <a:tailEnd/>
                        </a:ln>
                      </wps:spPr>
                      <wps:txbx>
                        <w:txbxContent>
                          <w:p w14:paraId="43D00C1A" w14:textId="77777777" w:rsidR="008B0590" w:rsidRPr="00331D61" w:rsidRDefault="008B0590" w:rsidP="007F1A2A">
                            <w:pPr>
                              <w:jc w:val="center"/>
                              <w:rPr>
                                <w:rFonts w:ascii="Franklin Gothic Heavy" w:hAnsi="Franklin Gothic Heavy"/>
                                <w:color w:val="6585CF" w:themeColor="accent4"/>
                                <w:sz w:val="56"/>
                                <w:szCs w:val="56"/>
                              </w:rPr>
                            </w:pPr>
                            <w:r w:rsidRPr="00331D61">
                              <w:rPr>
                                <w:rFonts w:ascii="Franklin Gothic Heavy" w:hAnsi="Franklin Gothic Heavy"/>
                                <w:color w:val="6585CF" w:themeColor="accent4"/>
                                <w:sz w:val="56"/>
                                <w:szCs w:val="56"/>
                              </w:rPr>
                              <w:t>Family Newsletter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27A56" id="Text Box 2" o:spid="_x0000_s1040" type="#_x0000_t202" style="position:absolute;margin-left:614.9pt;margin-top:19.45pt;width:327.75pt;height:47.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" filled="f" strokecolor="#fff90b" strokeweight="6pt">
                <v:textbox>
                  <w:txbxContent>
                    <w:p w14:paraId="43D00C1A" w14:textId="77777777" w:rsidR="008B0590" w:rsidRPr="00331D61" w:rsidRDefault="008B0590" w:rsidP="007F1A2A">
                      <w:pPr>
                        <w:jc w:val="center"/>
                        <w:rPr>
                          <w:rFonts w:ascii="Franklin Gothic Heavy" w:hAnsi="Franklin Gothic Heavy"/>
                          <w:color w:val="6585CF" w:themeColor="accent4"/>
                          <w:sz w:val="56"/>
                          <w:szCs w:val="56"/>
                        </w:rPr>
                      </w:pPr>
                      <w:r w:rsidRPr="00331D61">
                        <w:rPr>
                          <w:rFonts w:ascii="Franklin Gothic Heavy" w:hAnsi="Franklin Gothic Heavy"/>
                          <w:color w:val="6585CF" w:themeColor="accent4"/>
                          <w:sz w:val="56"/>
                          <w:szCs w:val="56"/>
                        </w:rPr>
                        <w:t>Family Newsletter</w:t>
                      </w:r>
                    </w:p>
                  </w:txbxContent>
                </v:textbox>
                <w10:wrap type="square"/>
              </v:shape>
            </w:pict>
          </mc:Fallback>
        </mc:AlternateContent>
      </w:r>
    </w:p>
    <w:p w14:paraId="43DFA5C1" w14:textId="622424CD" w:rsidR="000716B0" w:rsidRDefault="00F24ACE" w:rsidP="00857C88">
      <w:pPr>
        <w:ind w:right="90"/>
      </w:pPr>
      <w:r>
        <w:rPr>
          <w:noProof/>
        </w:rPr>
        <mc:AlternateContent>
          <mc:Choice Requires="wps">
            <w:drawing>
              <wp:anchor distT="0" distB="0" distL="114300" distR="114300" simplePos="0" relativeHeight="251659776" behindDoc="0" locked="0" layoutInCell="1" allowOverlap="1" wp14:anchorId="0FE108F0" wp14:editId="62269465">
                <wp:simplePos x="0" y="0"/>
                <wp:positionH relativeFrom="column">
                  <wp:posOffset>6315075</wp:posOffset>
                </wp:positionH>
                <wp:positionV relativeFrom="paragraph">
                  <wp:posOffset>132080</wp:posOffset>
                </wp:positionV>
                <wp:extent cx="1905000" cy="609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9050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D6497" w14:textId="77777777" w:rsidR="008B0590" w:rsidRPr="00E259CD" w:rsidRDefault="008B0590" w:rsidP="008075D1">
                            <w:pPr>
                              <w:spacing w:after="0" w:line="240" w:lineRule="auto"/>
                              <w:rPr>
                                <w:b/>
                              </w:rPr>
                            </w:pPr>
                            <w:r w:rsidRPr="00E259CD">
                              <w:rPr>
                                <w:b/>
                              </w:rPr>
                              <w:t>541-758-4456</w:t>
                            </w:r>
                          </w:p>
                          <w:p w14:paraId="3AD8D297" w14:textId="77777777" w:rsidR="008B0590" w:rsidRPr="00E259CD" w:rsidRDefault="008B0590" w:rsidP="008075D1">
                            <w:pPr>
                              <w:spacing w:after="0" w:line="240" w:lineRule="auto"/>
                              <w:rPr>
                                <w:b/>
                              </w:rPr>
                            </w:pPr>
                            <w:r w:rsidRPr="00E259CD">
                              <w:rPr>
                                <w:b/>
                              </w:rPr>
                              <w:t>2020circle@gmail.com</w:t>
                            </w:r>
                          </w:p>
                          <w:p w14:paraId="2B13CD9D" w14:textId="77777777" w:rsidR="008B0590" w:rsidRPr="00E259CD" w:rsidRDefault="008B0590" w:rsidP="008075D1">
                            <w:pPr>
                              <w:spacing w:after="0" w:line="240" w:lineRule="auto"/>
                              <w:rPr>
                                <w:b/>
                              </w:rPr>
                            </w:pPr>
                            <w:r w:rsidRPr="00E259CD">
                              <w:rPr>
                                <w:b/>
                              </w:rPr>
                              <w:t>www.2020circle.com</w:t>
                            </w:r>
                          </w:p>
                          <w:p w14:paraId="31C3C2F3" w14:textId="77777777" w:rsidR="008B0590" w:rsidRPr="009C0B3D" w:rsidRDefault="008B0590">
                            <w:pPr>
                              <w:rPr>
                                <w:color w:val="375AAF" w:themeColor="accent4" w:themeShade="BF"/>
                              </w:rPr>
                            </w:pPr>
                          </w:p>
                          <w:p w14:paraId="3E1A9F9F" w14:textId="77777777" w:rsidR="008B0590" w:rsidRDefault="008B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108F0" id="Text Box 15" o:spid="_x0000_s1041" type="#_x0000_t202" style="position:absolute;margin-left:497.25pt;margin-top:10.4pt;width:150pt;height: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" filled="f" stroked="f" strokeweight=".5pt">
                <v:textbox>
                  <w:txbxContent>
                    <w:p w14:paraId="360D6497" w14:textId="77777777" w:rsidR="008B0590" w:rsidRPr="00E259CD" w:rsidRDefault="008B0590" w:rsidP="008075D1">
                      <w:pPr>
                        <w:spacing w:after="0" w:line="240" w:lineRule="auto"/>
                        <w:rPr>
                          <w:b/>
                        </w:rPr>
                      </w:pPr>
                      <w:r w:rsidRPr="00E259CD">
                        <w:rPr>
                          <w:b/>
                        </w:rPr>
                        <w:t>541-758-4456</w:t>
                      </w:r>
                    </w:p>
                    <w:p w14:paraId="3AD8D297" w14:textId="77777777" w:rsidR="008B0590" w:rsidRPr="00E259CD" w:rsidRDefault="008B0590" w:rsidP="008075D1">
                      <w:pPr>
                        <w:spacing w:after="0" w:line="240" w:lineRule="auto"/>
                        <w:rPr>
                          <w:b/>
                        </w:rPr>
                      </w:pPr>
                      <w:r w:rsidRPr="00E259CD">
                        <w:rPr>
                          <w:b/>
                        </w:rPr>
                        <w:t>2020circle@gmail.com</w:t>
                      </w:r>
                    </w:p>
                    <w:p w14:paraId="2B13CD9D" w14:textId="77777777" w:rsidR="008B0590" w:rsidRPr="00E259CD" w:rsidRDefault="008B0590" w:rsidP="008075D1">
                      <w:pPr>
                        <w:spacing w:after="0" w:line="240" w:lineRule="auto"/>
                        <w:rPr>
                          <w:b/>
                        </w:rPr>
                      </w:pPr>
                      <w:r w:rsidRPr="00E259CD">
                        <w:rPr>
                          <w:b/>
                        </w:rPr>
                        <w:t>www.2020circle.com</w:t>
                      </w:r>
                    </w:p>
                    <w:p w14:paraId="31C3C2F3" w14:textId="77777777" w:rsidR="008B0590" w:rsidRPr="009C0B3D" w:rsidRDefault="008B0590">
                      <w:pPr>
                        <w:rPr>
                          <w:color w:val="375AAF" w:themeColor="accent4" w:themeShade="BF"/>
                        </w:rPr>
                      </w:pPr>
                    </w:p>
                    <w:p w14:paraId="3E1A9F9F" w14:textId="77777777" w:rsidR="008B0590" w:rsidRDefault="008B0590"/>
                  </w:txbxContent>
                </v:textbox>
              </v:shape>
            </w:pict>
          </mc:Fallback>
        </mc:AlternateContent>
      </w:r>
      <w:r w:rsidR="001D0F08">
        <w:rPr>
          <w:noProof/>
        </w:rPr>
        <mc:AlternateContent>
          <mc:Choice Requires="wps">
            <w:drawing>
              <wp:anchor distT="36576" distB="36576" distL="36576" distR="36576" simplePos="0" relativeHeight="251657728" behindDoc="0" locked="0" layoutInCell="1" allowOverlap="1" wp14:anchorId="543EC54F" wp14:editId="5C037090">
                <wp:simplePos x="0" y="0"/>
                <wp:positionH relativeFrom="page">
                  <wp:posOffset>13372465</wp:posOffset>
                </wp:positionH>
                <wp:positionV relativeFrom="page">
                  <wp:posOffset>2218055</wp:posOffset>
                </wp:positionV>
                <wp:extent cx="1728470" cy="1735455"/>
                <wp:effectExtent l="0" t="0" r="0" b="0"/>
                <wp:wrapNone/>
                <wp:docPr id="11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73545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FB13016" w14:textId="77777777" w:rsidR="008B0590" w:rsidRDefault="009F4606">
                            <w:pPr>
                              <w:jc w:val="right"/>
                              <w:rPr>
                                <w:rStyle w:val="Tagline02Char"/>
                              </w:rPr>
                            </w:pPr>
                            <w:sdt>
                              <w:sdtPr>
                                <w:rPr>
                                  <w:rStyle w:val="Tagline02Char"/>
                                </w:rPr>
                                <w:id w:val="902573291"/>
                                <w:showingPlcHdr/>
                              </w:sdtPr>
                              <w:sdtEndPr>
                                <w:rPr>
                                  <w:rStyle w:val="Tagline02Char"/>
                                </w:rPr>
                              </w:sdtEndPr>
                              <w:sdtContent>
                                <w:r w:rsidR="008B0590">
                                  <w:rPr>
                                    <w:rStyle w:val="Tagline02Char"/>
                                  </w:rPr>
                                  <w:t>this issue</w:t>
                                </w:r>
                              </w:sdtContent>
                            </w:sdt>
                          </w:p>
                          <w:p w14:paraId="3B8E7FBA" w14:textId="77777777" w:rsidR="008B0590" w:rsidRDefault="009F4606">
                            <w:pPr>
                              <w:jc w:val="right"/>
                              <w:rPr>
                                <w:rStyle w:val="ParaText02Char"/>
                              </w:rPr>
                            </w:pPr>
                            <w:sdt>
                              <w:sdtPr>
                                <w:rPr>
                                  <w:rStyle w:val="ParaText06Char"/>
                                </w:rPr>
                                <w:id w:val="-1871902769"/>
                                <w:showingPlcHdr/>
                              </w:sdtPr>
                              <w:sdtEndPr>
                                <w:rPr>
                                  <w:rStyle w:val="ParaText06Char"/>
                                </w:rPr>
                              </w:sdtEndPr>
                              <w:sdtContent>
                                <w:r w:rsidR="008B0590">
                                  <w:rPr>
                                    <w:rStyle w:val="ParaText06Char"/>
                                  </w:rPr>
                                  <w:t>Open Source Revolution</w:t>
                                </w:r>
                              </w:sdtContent>
                            </w:sdt>
                            <w:r w:rsidR="008B0590">
                              <w:rPr>
                                <w:rStyle w:val="ParaText06Char"/>
                              </w:rPr>
                              <w:t xml:space="preserve"> </w:t>
                            </w:r>
                            <w:sdt>
                              <w:sdtPr>
                                <w:rPr>
                                  <w:rStyle w:val="ParaText02Char"/>
                                </w:rPr>
                                <w:id w:val="-410782653"/>
                                <w:showingPlcHdr/>
                              </w:sdtPr>
                              <w:sdtEndPr>
                                <w:rPr>
                                  <w:rStyle w:val="ParaText02Char"/>
                                </w:rPr>
                              </w:sdtEndPr>
                              <w:sdtContent>
                                <w:r w:rsidR="008B0590">
                                  <w:rPr>
                                    <w:rStyle w:val="ParaText02Char"/>
                                  </w:rPr>
                                  <w:t>P.1</w:t>
                                </w:r>
                              </w:sdtContent>
                            </w:sdt>
                          </w:p>
                          <w:p w14:paraId="64C6E433" w14:textId="77777777" w:rsidR="008B0590" w:rsidRDefault="009F4606">
                            <w:pPr>
                              <w:pStyle w:val="ParaText06"/>
                              <w:jc w:val="right"/>
                              <w:rPr>
                                <w:rStyle w:val="ParaText02Char"/>
                                <w:b/>
                              </w:rPr>
                            </w:pPr>
                            <w:sdt>
                              <w:sdtPr>
                                <w:rPr>
                                  <w:rStyle w:val="ParaText02Char"/>
                                  <w:color w:val="322B39" w:themeColor="background2" w:themeShade="40"/>
                                  <w:sz w:val="22"/>
                                </w:rPr>
                                <w:id w:val="395644239"/>
                                <w:showingPlcHdr/>
                              </w:sdtPr>
                              <w:sdtEndPr>
                                <w:rPr>
                                  <w:rStyle w:val="ParaText02Char"/>
                                </w:rPr>
                              </w:sdtEndPr>
                              <w:sdtContent>
                                <w:r w:rsidR="008B0590">
                                  <w:t xml:space="preserve">IT Management Tips  </w:t>
                                </w:r>
                              </w:sdtContent>
                            </w:sdt>
                            <w:r w:rsidR="008B0590">
                              <w:rPr>
                                <w:rStyle w:val="ParaText02Char"/>
                                <w:color w:val="322B39" w:themeColor="background2" w:themeShade="40"/>
                                <w:sz w:val="22"/>
                              </w:rPr>
                              <w:t xml:space="preserve"> </w:t>
                            </w:r>
                            <w:sdt>
                              <w:sdtPr>
                                <w:rPr>
                                  <w:rStyle w:val="ParaText02Char"/>
                                  <w:b/>
                                </w:rPr>
                                <w:id w:val="-530804196"/>
                                <w:showingPlcHdr/>
                              </w:sdtPr>
                              <w:sdtEndPr>
                                <w:rPr>
                                  <w:rStyle w:val="ParaText02Char"/>
                                </w:rPr>
                              </w:sdtEndPr>
                              <w:sdtContent>
                                <w:r w:rsidR="008B0590">
                                  <w:rPr>
                                    <w:rStyle w:val="ParaText02Char"/>
                                  </w:rPr>
                                  <w:t>P.2</w:t>
                                </w:r>
                              </w:sdtContent>
                            </w:sdt>
                          </w:p>
                          <w:p w14:paraId="3D2D6C5E" w14:textId="77777777" w:rsidR="008B0590" w:rsidRDefault="009F4606">
                            <w:pPr>
                              <w:pStyle w:val="ParaText06"/>
                              <w:jc w:val="right"/>
                              <w:rPr>
                                <w:rStyle w:val="ParaText02Char"/>
                                <w:b/>
                              </w:rPr>
                            </w:pPr>
                            <w:sdt>
                              <w:sdtPr>
                                <w:rPr>
                                  <w:rStyle w:val="ParaText02Char"/>
                                  <w:b/>
                                </w:rPr>
                                <w:id w:val="-1632783686"/>
                                <w:showingPlcHdr/>
                              </w:sdtPr>
                              <w:sdtEndPr>
                                <w:rPr>
                                  <w:rStyle w:val="ParaText02Char"/>
                                </w:rPr>
                              </w:sdtEndPr>
                              <w:sdtContent>
                                <w:r w:rsidR="008B0590">
                                  <w:rPr>
                                    <w:w w:val="90"/>
                                  </w:rPr>
                                  <w:t>Non-Profit Solutions</w:t>
                                </w:r>
                              </w:sdtContent>
                            </w:sdt>
                            <w:r w:rsidR="008B0590">
                              <w:rPr>
                                <w:rStyle w:val="ParaText02Char"/>
                              </w:rPr>
                              <w:t xml:space="preserve"> </w:t>
                            </w:r>
                            <w:sdt>
                              <w:sdtPr>
                                <w:rPr>
                                  <w:rStyle w:val="ParaText02Char"/>
                                  <w:b/>
                                </w:rPr>
                                <w:id w:val="-141429190"/>
                                <w:showingPlcHdr/>
                              </w:sdtPr>
                              <w:sdtEndPr>
                                <w:rPr>
                                  <w:rStyle w:val="ParaText02Char"/>
                                </w:rPr>
                              </w:sdtEndPr>
                              <w:sdtContent>
                                <w:r w:rsidR="008B0590">
                                  <w:rPr>
                                    <w:rStyle w:val="ParaText02Char"/>
                                  </w:rPr>
                                  <w:t>P.3</w:t>
                                </w:r>
                              </w:sdtContent>
                            </w:sdt>
                          </w:p>
                          <w:p w14:paraId="12A324F3" w14:textId="77777777" w:rsidR="008B0590" w:rsidRDefault="009F4606">
                            <w:pPr>
                              <w:pStyle w:val="ParaText06"/>
                              <w:jc w:val="right"/>
                              <w:rPr>
                                <w:rStyle w:val="ParaText02Char"/>
                                <w:b/>
                              </w:rPr>
                            </w:pPr>
                            <w:sdt>
                              <w:sdtPr>
                                <w:rPr>
                                  <w:rStyle w:val="ParaText02Char"/>
                                  <w:b/>
                                </w:rPr>
                                <w:id w:val="-2098862610"/>
                                <w:showingPlcHdr/>
                              </w:sdtPr>
                              <w:sdtEndPr>
                                <w:rPr>
                                  <w:rStyle w:val="ParaText02Char"/>
                                </w:rPr>
                              </w:sdtEndPr>
                              <w:sdtContent>
                                <w:r w:rsidR="008B0590">
                                  <w:rPr>
                                    <w:w w:val="90"/>
                                  </w:rPr>
                                  <w:t>Trends &amp; New Software</w:t>
                                </w:r>
                              </w:sdtContent>
                            </w:sdt>
                            <w:sdt>
                              <w:sdtPr>
                                <w:rPr>
                                  <w:rStyle w:val="ParaText02Char"/>
                                  <w:b/>
                                </w:rPr>
                                <w:id w:val="1019278547"/>
                                <w:showingPlcHdr/>
                              </w:sdtPr>
                              <w:sdtEndPr>
                                <w:rPr>
                                  <w:rStyle w:val="ParaText02Char"/>
                                </w:rPr>
                              </w:sdtEndPr>
                              <w:sdtContent>
                                <w:r w:rsidR="008B0590">
                                  <w:rPr>
                                    <w:rStyle w:val="ParaText02Char"/>
                                  </w:rPr>
                                  <w:t>P.4</w:t>
                                </w:r>
                              </w:sdtContent>
                            </w:sdt>
                          </w:p>
                          <w:p w14:paraId="17CD26BE" w14:textId="77777777" w:rsidR="008B0590" w:rsidRDefault="008B0590">
                            <w:pPr>
                              <w:pStyle w:val="ParaText06"/>
                              <w:jc w:val="right"/>
                              <w:rPr>
                                <w:rStyle w:val="ParaText02Char"/>
                                <w:b/>
                              </w:rPr>
                            </w:pPr>
                          </w:p>
                          <w:p w14:paraId="3453FDCC" w14:textId="77777777" w:rsidR="008B0590" w:rsidRDefault="008B0590">
                            <w:pPr>
                              <w:jc w:val="right"/>
                              <w:rPr>
                                <w:b/>
                                <w:bCs/>
                                <w:color w:val="EF792F"/>
                                <w:w w:val="90"/>
                              </w:rPr>
                            </w:pPr>
                            <w:r>
                              <w:rPr>
                                <w:w w:val="9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EC54F" id="Text Box 208" o:spid="_x0000_s1042" type="#_x0000_t202" style="position:absolute;margin-left:1052.95pt;margin-top:174.65pt;width:136.1pt;height:136.65pt;z-index:2516577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" filled="f" fillcolor="#fffffe" stroked="f" strokecolor="#212120" insetpen="t">
                <v:textbox inset="0,0,0,0">
                  <w:txbxContent>
                    <w:p w14:paraId="2FB13016" w14:textId="77777777" w:rsidR="008B0590" w:rsidRDefault="00096FF2">
                      <w:pPr>
                        <w:jc w:val="right"/>
                        <w:rPr>
                          <w:rStyle w:val="Tagline02Char"/>
                        </w:rPr>
                      </w:pPr>
                      <w:sdt>
                        <w:sdtPr>
                          <w:rPr>
                            <w:rStyle w:val="Tagline02Char"/>
                          </w:rPr>
                          <w:id w:val="902573291"/>
                          <w:showingPlcHdr/>
                        </w:sdtPr>
                        <w:sdtEndPr>
                          <w:rPr>
                            <w:rStyle w:val="Tagline02Char"/>
                          </w:rPr>
                        </w:sdtEndPr>
                        <w:sdtContent>
                          <w:r w:rsidR="008B0590">
                            <w:rPr>
                              <w:rStyle w:val="Tagline02Char"/>
                            </w:rPr>
                            <w:t>this issue</w:t>
                          </w:r>
                        </w:sdtContent>
                      </w:sdt>
                    </w:p>
                    <w:p w14:paraId="3B8E7FBA" w14:textId="77777777" w:rsidR="008B0590" w:rsidRDefault="00096FF2">
                      <w:pPr>
                        <w:jc w:val="right"/>
                        <w:rPr>
                          <w:rStyle w:val="ParaText02Char"/>
                        </w:rPr>
                      </w:pPr>
                      <w:sdt>
                        <w:sdtPr>
                          <w:rPr>
                            <w:rStyle w:val="ParaText06Char"/>
                          </w:rPr>
                          <w:id w:val="-1871902769"/>
                          <w:showingPlcHdr/>
                        </w:sdtPr>
                        <w:sdtEndPr>
                          <w:rPr>
                            <w:rStyle w:val="ParaText06Char"/>
                          </w:rPr>
                        </w:sdtEndPr>
                        <w:sdtContent>
                          <w:r w:rsidR="008B0590">
                            <w:rPr>
                              <w:rStyle w:val="ParaText06Char"/>
                            </w:rPr>
                            <w:t>Open Source Revolution</w:t>
                          </w:r>
                        </w:sdtContent>
                      </w:sdt>
                      <w:r w:rsidR="008B0590">
                        <w:rPr>
                          <w:rStyle w:val="ParaText06Char"/>
                        </w:rPr>
                        <w:t xml:space="preserve"> </w:t>
                      </w:r>
                      <w:sdt>
                        <w:sdtPr>
                          <w:rPr>
                            <w:rStyle w:val="ParaText02Char"/>
                          </w:rPr>
                          <w:id w:val="-410782653"/>
                          <w:showingPlcHdr/>
                        </w:sdtPr>
                        <w:sdtEndPr>
                          <w:rPr>
                            <w:rStyle w:val="ParaText02Char"/>
                          </w:rPr>
                        </w:sdtEndPr>
                        <w:sdtContent>
                          <w:r w:rsidR="008B0590">
                            <w:rPr>
                              <w:rStyle w:val="ParaText02Char"/>
                            </w:rPr>
                            <w:t>P.1</w:t>
                          </w:r>
                        </w:sdtContent>
                      </w:sdt>
                    </w:p>
                    <w:p w14:paraId="64C6E433" w14:textId="77777777" w:rsidR="008B0590" w:rsidRDefault="00096FF2">
                      <w:pPr>
                        <w:pStyle w:val="ParaText06"/>
                        <w:jc w:val="right"/>
                        <w:rPr>
                          <w:rStyle w:val="ParaText02Char"/>
                          <w:b/>
                        </w:rPr>
                      </w:pPr>
                      <w:sdt>
                        <w:sdtPr>
                          <w:rPr>
                            <w:rStyle w:val="ParaText02Char"/>
                            <w:color w:val="322B39" w:themeColor="background2" w:themeShade="40"/>
                            <w:sz w:val="22"/>
                          </w:rPr>
                          <w:id w:val="395644239"/>
                          <w:showingPlcHdr/>
                        </w:sdtPr>
                        <w:sdtEndPr>
                          <w:rPr>
                            <w:rStyle w:val="ParaText02Char"/>
                          </w:rPr>
                        </w:sdtEndPr>
                        <w:sdtContent>
                          <w:r w:rsidR="008B0590">
                            <w:t xml:space="preserve">IT Management Tips  </w:t>
                          </w:r>
                        </w:sdtContent>
                      </w:sdt>
                      <w:r w:rsidR="008B0590">
                        <w:rPr>
                          <w:rStyle w:val="ParaText02Char"/>
                          <w:color w:val="322B39" w:themeColor="background2" w:themeShade="40"/>
                          <w:sz w:val="22"/>
                        </w:rPr>
                        <w:t xml:space="preserve"> </w:t>
                      </w:r>
                      <w:sdt>
                        <w:sdtPr>
                          <w:rPr>
                            <w:rStyle w:val="ParaText02Char"/>
                            <w:b/>
                          </w:rPr>
                          <w:id w:val="-530804196"/>
                          <w:showingPlcHdr/>
                        </w:sdtPr>
                        <w:sdtEndPr>
                          <w:rPr>
                            <w:rStyle w:val="ParaText02Char"/>
                          </w:rPr>
                        </w:sdtEndPr>
                        <w:sdtContent>
                          <w:r w:rsidR="008B0590">
                            <w:rPr>
                              <w:rStyle w:val="ParaText02Char"/>
                            </w:rPr>
                            <w:t>P.2</w:t>
                          </w:r>
                        </w:sdtContent>
                      </w:sdt>
                    </w:p>
                    <w:p w14:paraId="3D2D6C5E" w14:textId="77777777" w:rsidR="008B0590" w:rsidRDefault="00096FF2">
                      <w:pPr>
                        <w:pStyle w:val="ParaText06"/>
                        <w:jc w:val="right"/>
                        <w:rPr>
                          <w:rStyle w:val="ParaText02Char"/>
                          <w:b/>
                        </w:rPr>
                      </w:pPr>
                      <w:sdt>
                        <w:sdtPr>
                          <w:rPr>
                            <w:rStyle w:val="ParaText02Char"/>
                            <w:b/>
                          </w:rPr>
                          <w:id w:val="-1632783686"/>
                          <w:showingPlcHdr/>
                        </w:sdtPr>
                        <w:sdtEndPr>
                          <w:rPr>
                            <w:rStyle w:val="ParaText02Char"/>
                          </w:rPr>
                        </w:sdtEndPr>
                        <w:sdtContent>
                          <w:r w:rsidR="008B0590">
                            <w:rPr>
                              <w:w w:val="90"/>
                            </w:rPr>
                            <w:t>Non-Profit Solutions</w:t>
                          </w:r>
                        </w:sdtContent>
                      </w:sdt>
                      <w:r w:rsidR="008B0590">
                        <w:rPr>
                          <w:rStyle w:val="ParaText02Char"/>
                        </w:rPr>
                        <w:t xml:space="preserve"> </w:t>
                      </w:r>
                      <w:sdt>
                        <w:sdtPr>
                          <w:rPr>
                            <w:rStyle w:val="ParaText02Char"/>
                            <w:b/>
                          </w:rPr>
                          <w:id w:val="-141429190"/>
                          <w:showingPlcHdr/>
                        </w:sdtPr>
                        <w:sdtEndPr>
                          <w:rPr>
                            <w:rStyle w:val="ParaText02Char"/>
                          </w:rPr>
                        </w:sdtEndPr>
                        <w:sdtContent>
                          <w:r w:rsidR="008B0590">
                            <w:rPr>
                              <w:rStyle w:val="ParaText02Char"/>
                            </w:rPr>
                            <w:t>P.3</w:t>
                          </w:r>
                        </w:sdtContent>
                      </w:sdt>
                    </w:p>
                    <w:p w14:paraId="12A324F3" w14:textId="77777777" w:rsidR="008B0590" w:rsidRDefault="00096FF2">
                      <w:pPr>
                        <w:pStyle w:val="ParaText06"/>
                        <w:jc w:val="right"/>
                        <w:rPr>
                          <w:rStyle w:val="ParaText02Char"/>
                          <w:b/>
                        </w:rPr>
                      </w:pPr>
                      <w:sdt>
                        <w:sdtPr>
                          <w:rPr>
                            <w:rStyle w:val="ParaText02Char"/>
                            <w:b/>
                          </w:rPr>
                          <w:id w:val="-2098862610"/>
                          <w:showingPlcHdr/>
                        </w:sdtPr>
                        <w:sdtEndPr>
                          <w:rPr>
                            <w:rStyle w:val="ParaText02Char"/>
                          </w:rPr>
                        </w:sdtEndPr>
                        <w:sdtContent>
                          <w:r w:rsidR="008B0590">
                            <w:rPr>
                              <w:w w:val="90"/>
                            </w:rPr>
                            <w:t>Trends &amp; New Software</w:t>
                          </w:r>
                        </w:sdtContent>
                      </w:sdt>
                      <w:sdt>
                        <w:sdtPr>
                          <w:rPr>
                            <w:rStyle w:val="ParaText02Char"/>
                            <w:b/>
                          </w:rPr>
                          <w:id w:val="1019278547"/>
                          <w:showingPlcHdr/>
                        </w:sdtPr>
                        <w:sdtEndPr>
                          <w:rPr>
                            <w:rStyle w:val="ParaText02Char"/>
                          </w:rPr>
                        </w:sdtEndPr>
                        <w:sdtContent>
                          <w:r w:rsidR="008B0590">
                            <w:rPr>
                              <w:rStyle w:val="ParaText02Char"/>
                            </w:rPr>
                            <w:t>P.4</w:t>
                          </w:r>
                        </w:sdtContent>
                      </w:sdt>
                    </w:p>
                    <w:p w14:paraId="17CD26BE" w14:textId="77777777" w:rsidR="008B0590" w:rsidRDefault="008B0590">
                      <w:pPr>
                        <w:pStyle w:val="ParaText06"/>
                        <w:jc w:val="right"/>
                        <w:rPr>
                          <w:rStyle w:val="ParaText02Char"/>
                          <w:b/>
                        </w:rPr>
                      </w:pPr>
                    </w:p>
                    <w:p w14:paraId="3453FDCC" w14:textId="77777777" w:rsidR="008B0590" w:rsidRDefault="008B0590">
                      <w:pPr>
                        <w:jc w:val="right"/>
                        <w:rPr>
                          <w:b/>
                          <w:bCs/>
                          <w:color w:val="EF792F"/>
                          <w:w w:val="90"/>
                        </w:rPr>
                      </w:pPr>
                      <w:r>
                        <w:rPr>
                          <w:w w:val="90"/>
                        </w:rPr>
                        <w:t xml:space="preserve"> </w:t>
                      </w:r>
                    </w:p>
                  </w:txbxContent>
                </v:textbox>
                <w10:wrap anchorx="page" anchory="page"/>
              </v:shape>
            </w:pict>
          </mc:Fallback>
        </mc:AlternateContent>
      </w:r>
      <w:r w:rsidR="00DE6809">
        <w:rPr>
          <w:noProof/>
        </w:rPr>
        <mc:AlternateContent>
          <mc:Choice Requires="wps">
            <w:drawing>
              <wp:anchor distT="0" distB="0" distL="114300" distR="114300" simplePos="0" relativeHeight="251675136" behindDoc="0" locked="0" layoutInCell="1" allowOverlap="1" wp14:anchorId="2CB63CD5" wp14:editId="66487B7D">
                <wp:simplePos x="0" y="0"/>
                <wp:positionH relativeFrom="column">
                  <wp:posOffset>13292667</wp:posOffset>
                </wp:positionH>
                <wp:positionV relativeFrom="paragraph">
                  <wp:posOffset>929852</wp:posOffset>
                </wp:positionV>
                <wp:extent cx="1728470" cy="173545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774CBB0" w14:textId="77777777" w:rsidR="00DE6809" w:rsidRDefault="009F4606">
                            <w:pPr>
                              <w:pStyle w:val="ParaText06"/>
                              <w:jc w:val="right"/>
                              <w:rPr>
                                <w:rStyle w:val="ParaText02Char"/>
                                <w:b/>
                              </w:rPr>
                            </w:pPr>
                            <w:sdt>
                              <w:sdtPr>
                                <w:rPr>
                                  <w:rStyle w:val="ParaText02Char"/>
                                  <w:b/>
                                </w:rPr>
                                <w:id w:val="1323396193"/>
                                <w:showingPlcHdr/>
                              </w:sdtPr>
                              <w:sdtEndPr>
                                <w:rPr>
                                  <w:rStyle w:val="ParaText02Char"/>
                                </w:rPr>
                              </w:sdtEndPr>
                              <w:sdtContent>
                                <w:r w:rsidR="00DE6809">
                                  <w:rPr>
                                    <w:w w:val="90"/>
                                  </w:rPr>
                                  <w:t>Trends &amp; New Software</w:t>
                                </w:r>
                              </w:sdtContent>
                            </w:sdt>
                            <w:sdt>
                              <w:sdtPr>
                                <w:rPr>
                                  <w:rStyle w:val="ParaText02Char"/>
                                  <w:b/>
                                </w:rPr>
                                <w:id w:val="380137273"/>
                                <w:showingPlcHdr/>
                              </w:sdtPr>
                              <w:sdtEndPr>
                                <w:rPr>
                                  <w:rStyle w:val="ParaText02Char"/>
                                </w:rPr>
                              </w:sdtEndPr>
                              <w:sdtContent>
                                <w:r w:rsidR="00DE6809">
                                  <w:rPr>
                                    <w:rStyle w:val="ParaText02Char"/>
                                  </w:rPr>
                                  <w:t>P.4</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B63CD5" id="Text Box 31" o:spid="_x0000_s1043" type="#_x0000_t202" style="position:absolute;margin-left:1046.65pt;margin-top:73.2pt;width:136.1pt;height:136.6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" filled="f" strokeweight=".5pt">
                <v:textbox>
                  <w:txbxContent>
                    <w:p w14:paraId="1774CBB0" w14:textId="77777777" w:rsidR="00DE6809" w:rsidRDefault="00096FF2">
                      <w:pPr>
                        <w:pStyle w:val="ParaText06"/>
                        <w:jc w:val="right"/>
                        <w:rPr>
                          <w:rStyle w:val="ParaText02Char"/>
                          <w:b/>
                        </w:rPr>
                      </w:pPr>
                      <w:sdt>
                        <w:sdtPr>
                          <w:rPr>
                            <w:rStyle w:val="ParaText02Char"/>
                            <w:b/>
                          </w:rPr>
                          <w:id w:val="1323396193"/>
                          <w:showingPlcHdr/>
                        </w:sdtPr>
                        <w:sdtEndPr>
                          <w:rPr>
                            <w:rStyle w:val="ParaText02Char"/>
                          </w:rPr>
                        </w:sdtEndPr>
                        <w:sdtContent>
                          <w:r w:rsidR="00DE6809">
                            <w:rPr>
                              <w:w w:val="90"/>
                            </w:rPr>
                            <w:t>Trends &amp; New Software</w:t>
                          </w:r>
                        </w:sdtContent>
                      </w:sdt>
                      <w:sdt>
                        <w:sdtPr>
                          <w:rPr>
                            <w:rStyle w:val="ParaText02Char"/>
                            <w:b/>
                          </w:rPr>
                          <w:id w:val="380137273"/>
                          <w:showingPlcHdr/>
                        </w:sdtPr>
                        <w:sdtEndPr>
                          <w:rPr>
                            <w:rStyle w:val="ParaText02Char"/>
                          </w:rPr>
                        </w:sdtEndPr>
                        <w:sdtContent>
                          <w:r w:rsidR="00DE6809">
                            <w:rPr>
                              <w:rStyle w:val="ParaText02Char"/>
                            </w:rPr>
                            <w:t>P.4</w:t>
                          </w:r>
                        </w:sdtContent>
                      </w:sdt>
                    </w:p>
                  </w:txbxContent>
                </v:textbox>
              </v:shape>
            </w:pict>
          </mc:Fallback>
        </mc:AlternateContent>
      </w:r>
      <w:r w:rsidR="001D0F08">
        <w:rPr>
          <w:noProof/>
        </w:rPr>
        <mc:AlternateContent>
          <mc:Choice Requires="wps">
            <w:drawing>
              <wp:anchor distT="36576" distB="36576" distL="36576" distR="36576" simplePos="0" relativeHeight="251648512" behindDoc="0" locked="0" layoutInCell="1" allowOverlap="1" wp14:anchorId="13B12B4B" wp14:editId="0B022114">
                <wp:simplePos x="0" y="0"/>
                <wp:positionH relativeFrom="page">
                  <wp:posOffset>504190</wp:posOffset>
                </wp:positionH>
                <wp:positionV relativeFrom="page">
                  <wp:posOffset>9386570</wp:posOffset>
                </wp:positionV>
                <wp:extent cx="1544955" cy="264160"/>
                <wp:effectExtent l="0" t="4445" r="0" b="0"/>
                <wp:wrapNone/>
                <wp:docPr id="11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2641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54EEE90" w14:textId="77777777" w:rsidR="008B0590" w:rsidRDefault="009F4606">
                            <w:pPr>
                              <w:pStyle w:val="Paratext04"/>
                            </w:pPr>
                            <w:sdt>
                              <w:sdtPr>
                                <w:rPr>
                                  <w:rStyle w:val="Paratext03Char"/>
                                  <w:color w:val="0D0D0D" w:themeColor="text1" w:themeTint="F2"/>
                                  <w:sz w:val="18"/>
                                </w:rPr>
                                <w:id w:val="-1079045637"/>
                              </w:sdtPr>
                              <w:sdtEndPr>
                                <w:rPr>
                                  <w:rStyle w:val="Paratext03Char"/>
                                </w:rPr>
                              </w:sdtEndPr>
                              <w:sdtContent>
                                <w:r w:rsidR="008B0590">
                                  <w:rPr>
                                    <w:rStyle w:val="Paratext03Char"/>
                                    <w:color w:val="0D0D0D" w:themeColor="text1" w:themeTint="F2"/>
                                    <w:sz w:val="18"/>
                                  </w:rPr>
                                  <w:t xml:space="preserve">Tech Times </w:t>
                                </w:r>
                                <w:r w:rsidR="008B0590">
                                  <w:t>Issue 00 Month Year</w:t>
                                </w:r>
                              </w:sdtContent>
                            </w:sdt>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12B4B" id="Text Box 197" o:spid="_x0000_s1044" type="#_x0000_t202" style="position:absolute;margin-left:39.7pt;margin-top:739.1pt;width:121.65pt;height:20.8pt;z-index:2516485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" filled="f" fillcolor="#fffffe" stroked="f" strokecolor="#212120" insetpen="t">
                <v:textbox inset="0,0,0,0">
                  <w:txbxContent>
                    <w:p w14:paraId="454EEE90" w14:textId="77777777" w:rsidR="008B0590" w:rsidRDefault="00096FF2">
                      <w:pPr>
                        <w:pStyle w:val="Paratext04"/>
                      </w:pPr>
                      <w:sdt>
                        <w:sdtPr>
                          <w:rPr>
                            <w:rStyle w:val="Paratext03Char"/>
                            <w:color w:val="0D0D0D" w:themeColor="text1" w:themeTint="F2"/>
                            <w:sz w:val="18"/>
                          </w:rPr>
                          <w:id w:val="-1079045637"/>
                        </w:sdtPr>
                        <w:sdtEndPr>
                          <w:rPr>
                            <w:rStyle w:val="Paratext03Char"/>
                          </w:rPr>
                        </w:sdtEndPr>
                        <w:sdtContent>
                          <w:r w:rsidR="008B0590">
                            <w:rPr>
                              <w:rStyle w:val="Paratext03Char"/>
                              <w:color w:val="0D0D0D" w:themeColor="text1" w:themeTint="F2"/>
                              <w:sz w:val="18"/>
                            </w:rPr>
                            <w:t xml:space="preserve">Tech Times </w:t>
                          </w:r>
                          <w:r w:rsidR="008B0590">
                            <w:t>Issue 00 Month Year</w:t>
                          </w:r>
                        </w:sdtContent>
                      </w:sdt>
                    </w:p>
                  </w:txbxContent>
                </v:textbox>
                <w10:wrap anchorx="page" anchory="page"/>
              </v:shape>
            </w:pict>
          </mc:Fallback>
        </mc:AlternateContent>
      </w:r>
      <w:r w:rsidR="001D0F08">
        <w:rPr>
          <w:noProof/>
        </w:rPr>
        <mc:AlternateContent>
          <mc:Choice Requires="wps">
            <w:drawing>
              <wp:anchor distT="0" distB="0" distL="114300" distR="114300" simplePos="0" relativeHeight="251646464" behindDoc="0" locked="0" layoutInCell="1" allowOverlap="1" wp14:anchorId="58713C96" wp14:editId="6BBBAACB">
                <wp:simplePos x="0" y="0"/>
                <wp:positionH relativeFrom="column">
                  <wp:posOffset>220345</wp:posOffset>
                </wp:positionH>
                <wp:positionV relativeFrom="paragraph">
                  <wp:posOffset>6485890</wp:posOffset>
                </wp:positionV>
                <wp:extent cx="1802765" cy="699135"/>
                <wp:effectExtent l="1270" t="2540" r="0" b="3175"/>
                <wp:wrapNone/>
                <wp:docPr id="115"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699135"/>
                        </a:xfrm>
                        <a:prstGeom prst="rect">
                          <a:avLst/>
                        </a:prstGeom>
                        <a:noFill/>
                        <a:ln>
                          <a:noFill/>
                        </a:ln>
                        <a:extLst>
                          <a:ext uri="{909E8E84-426E-40DD-AFC4-6F175D3DCCD1}">
                            <a14:hiddenFill xmlns:a14="http://schemas.microsoft.com/office/drawing/2010/main">
                              <a:gradFill rotWithShape="1">
                                <a:gsLst>
                                  <a:gs pos="0">
                                    <a:srgbClr val="FFFFFF"/>
                                  </a:gs>
                                  <a:gs pos="100000">
                                    <a:srgbClr val="FFFFFF">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652036384"/>
                              <w:picture/>
                            </w:sdtPr>
                            <w:sdtEndPr/>
                            <w:sdtContent>
                              <w:p w14:paraId="5652556F" w14:textId="77777777" w:rsidR="008B0590" w:rsidRDefault="008B0590">
                                <w:r>
                                  <w:rPr>
                                    <w:noProof/>
                                  </w:rPr>
                                  <w:drawing>
                                    <wp:inline distT="0" distB="0" distL="0" distR="0" wp14:anchorId="4528AA82" wp14:editId="442205AF">
                                      <wp:extent cx="1232561" cy="623206"/>
                                      <wp:effectExtent l="19050" t="0" r="5689"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tretch>
                                                <a:fillRect/>
                                              </a:stretch>
                                            </pic:blipFill>
                                            <pic:spPr bwMode="auto">
                                              <a:xfrm>
                                                <a:off x="0" y="0"/>
                                                <a:ext cx="1232561" cy="623206"/>
                                              </a:xfrm>
                                              <a:prstGeom prst="rect">
                                                <a:avLst/>
                                              </a:prstGeom>
                                              <a:noFill/>
                                              <a:ln w="9525">
                                                <a:noFill/>
                                                <a:miter lim="800000"/>
                                                <a:headEnd/>
                                                <a:tailEnd/>
                                              </a:ln>
                                            </pic:spPr>
                                          </pic:pic>
                                        </a:graphicData>
                                      </a:graphic>
                                    </wp:inline>
                                  </w:drawing>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13C96" id="Text Box 153" o:spid="_x0000_s1045" type="#_x0000_t202" style="position:absolute;margin-left:17.35pt;margin-top:510.7pt;width:141.95pt;height:55.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" filled="f" stroked="f">
                <v:fill rotate="t" angle="90" focus="100%" type="gradient"/>
                <v:textbox inset="0,0,0,0">
                  <w:txbxContent>
                    <w:sdt>
                      <w:sdtPr>
                        <w:id w:val="652036384"/>
                        <w:picture/>
                      </w:sdtPr>
                      <w:sdtEndPr/>
                      <w:sdtContent>
                        <w:p w14:paraId="5652556F" w14:textId="77777777" w:rsidR="008B0590" w:rsidRDefault="008B0590">
                          <w:r>
                            <w:rPr>
                              <w:noProof/>
                            </w:rPr>
                            <w:drawing>
                              <wp:inline distT="0" distB="0" distL="0" distR="0" wp14:anchorId="4528AA82" wp14:editId="442205AF">
                                <wp:extent cx="1232561" cy="623206"/>
                                <wp:effectExtent l="19050" t="0" r="5689"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tretch>
                                          <a:fillRect/>
                                        </a:stretch>
                                      </pic:blipFill>
                                      <pic:spPr bwMode="auto">
                                        <a:xfrm>
                                          <a:off x="0" y="0"/>
                                          <a:ext cx="1232561" cy="623206"/>
                                        </a:xfrm>
                                        <a:prstGeom prst="rect">
                                          <a:avLst/>
                                        </a:prstGeom>
                                        <a:noFill/>
                                        <a:ln w="9525">
                                          <a:noFill/>
                                          <a:miter lim="800000"/>
                                          <a:headEnd/>
                                          <a:tailEnd/>
                                        </a:ln>
                                      </pic:spPr>
                                    </pic:pic>
                                  </a:graphicData>
                                </a:graphic>
                              </wp:inline>
                            </w:drawing>
                          </w:r>
                        </w:p>
                      </w:sdtContent>
                    </w:sdt>
                  </w:txbxContent>
                </v:textbox>
              </v:shape>
            </w:pict>
          </mc:Fallback>
        </mc:AlternateContent>
      </w:r>
      <w:r w:rsidR="001D0F08">
        <w:rPr>
          <w:noProof/>
        </w:rPr>
        <mc:AlternateContent>
          <mc:Choice Requires="wps">
            <w:drawing>
              <wp:anchor distT="0" distB="0" distL="114300" distR="114300" simplePos="0" relativeHeight="251651584" behindDoc="0" locked="0" layoutInCell="1" allowOverlap="1" wp14:anchorId="031CB43F" wp14:editId="1994263C">
                <wp:simplePos x="0" y="0"/>
                <wp:positionH relativeFrom="column">
                  <wp:posOffset>275590</wp:posOffset>
                </wp:positionH>
                <wp:positionV relativeFrom="paragraph">
                  <wp:posOffset>7213600</wp:posOffset>
                </wp:positionV>
                <wp:extent cx="1709420" cy="814070"/>
                <wp:effectExtent l="0" t="0" r="0" b="0"/>
                <wp:wrapNone/>
                <wp:docPr id="114"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814070"/>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AddressChar"/>
                              </w:rPr>
                              <w:id w:val="-1517838024"/>
                              <w:showingPlcHdr/>
                            </w:sdtPr>
                            <w:sdtEndPr>
                              <w:rPr>
                                <w:rStyle w:val="DefaultParagraphFont"/>
                              </w:rPr>
                            </w:sdtEndPr>
                            <w:sdtContent>
                              <w:p w14:paraId="4F9F93ED" w14:textId="77777777" w:rsidR="008B0590" w:rsidRDefault="008B0590">
                                <w:pPr>
                                  <w:pStyle w:val="Address"/>
                                  <w:rPr>
                                    <w:w w:val="90"/>
                                  </w:rPr>
                                </w:pPr>
                                <w:r>
                                  <w:rPr>
                                    <w:w w:val="90"/>
                                  </w:rPr>
                                  <w:t>5432 Any Street West</w:t>
                                </w:r>
                              </w:p>
                              <w:p w14:paraId="37FAD9B1" w14:textId="77777777" w:rsidR="008B0590" w:rsidRDefault="008B0590">
                                <w:pPr>
                                  <w:pStyle w:val="Address"/>
                                  <w:rPr>
                                    <w:w w:val="90"/>
                                  </w:rPr>
                                </w:pPr>
                                <w:r>
                                  <w:rPr>
                                    <w:w w:val="90"/>
                                  </w:rPr>
                                  <w:t>Townsville, State 54321</w:t>
                                </w:r>
                              </w:p>
                              <w:p w14:paraId="2D7E390A" w14:textId="77777777" w:rsidR="008B0590" w:rsidRDefault="008B0590">
                                <w:pPr>
                                  <w:pStyle w:val="Address"/>
                                  <w:rPr>
                                    <w:w w:val="90"/>
                                  </w:rPr>
                                </w:pPr>
                                <w:r>
                                  <w:rPr>
                                    <w:w w:val="90"/>
                                  </w:rPr>
                                  <w:t xml:space="preserve">425.555.0132 ph  </w:t>
                                </w:r>
                              </w:p>
                              <w:p w14:paraId="5E5EF106" w14:textId="77777777" w:rsidR="008B0590" w:rsidRDefault="008B0590">
                                <w:pPr>
                                  <w:pStyle w:val="Address"/>
                                  <w:rPr>
                                    <w:w w:val="90"/>
                                  </w:rPr>
                                </w:pPr>
                                <w:r>
                                  <w:rPr>
                                    <w:w w:val="90"/>
                                  </w:rPr>
                                  <w:t>425.555.0133 fax</w:t>
                                </w:r>
                              </w:p>
                              <w:p w14:paraId="7B515C73" w14:textId="77777777" w:rsidR="008B0590" w:rsidRDefault="008B0590">
                                <w:pPr>
                                  <w:pStyle w:val="Address"/>
                                </w:pPr>
                                <w:r>
                                  <w:rPr>
                                    <w:w w:val="90"/>
                                  </w:rPr>
                                  <w:t>www.adatum.com</w:t>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CB43F" id="Text Box 198" o:spid="_x0000_s1046" type="#_x0000_t202" style="position:absolute;margin-left:21.7pt;margin-top:568pt;width:134.6pt;height:64.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" filled="f" fillcolor="#d6e3bc" stroked="f">
                <v:fill rotate="t" angle="90" focus="100%" type="gradient"/>
                <v:textbox inset="0,0,0,0">
                  <w:txbxContent>
                    <w:sdt>
                      <w:sdtPr>
                        <w:rPr>
                          <w:rStyle w:val="AddressChar"/>
                        </w:rPr>
                        <w:id w:val="-1517838024"/>
                        <w:showingPlcHdr/>
                      </w:sdtPr>
                      <w:sdtEndPr>
                        <w:rPr>
                          <w:rStyle w:val="DefaultParagraphFont"/>
                        </w:rPr>
                      </w:sdtEndPr>
                      <w:sdtContent>
                        <w:p w14:paraId="4F9F93ED" w14:textId="77777777" w:rsidR="008B0590" w:rsidRDefault="008B0590">
                          <w:pPr>
                            <w:pStyle w:val="Address"/>
                            <w:rPr>
                              <w:w w:val="90"/>
                            </w:rPr>
                          </w:pPr>
                          <w:r>
                            <w:rPr>
                              <w:w w:val="90"/>
                            </w:rPr>
                            <w:t>5432 Any Street West</w:t>
                          </w:r>
                        </w:p>
                        <w:p w14:paraId="37FAD9B1" w14:textId="77777777" w:rsidR="008B0590" w:rsidRDefault="008B0590">
                          <w:pPr>
                            <w:pStyle w:val="Address"/>
                            <w:rPr>
                              <w:w w:val="90"/>
                            </w:rPr>
                          </w:pPr>
                          <w:r>
                            <w:rPr>
                              <w:w w:val="90"/>
                            </w:rPr>
                            <w:t>Townsville, State 54321</w:t>
                          </w:r>
                        </w:p>
                        <w:p w14:paraId="2D7E390A" w14:textId="77777777" w:rsidR="008B0590" w:rsidRDefault="008B0590">
                          <w:pPr>
                            <w:pStyle w:val="Address"/>
                            <w:rPr>
                              <w:w w:val="90"/>
                            </w:rPr>
                          </w:pPr>
                          <w:r>
                            <w:rPr>
                              <w:w w:val="90"/>
                            </w:rPr>
                            <w:t xml:space="preserve">425.555.0132 ph  </w:t>
                          </w:r>
                        </w:p>
                        <w:p w14:paraId="5E5EF106" w14:textId="77777777" w:rsidR="008B0590" w:rsidRDefault="008B0590">
                          <w:pPr>
                            <w:pStyle w:val="Address"/>
                            <w:rPr>
                              <w:w w:val="90"/>
                            </w:rPr>
                          </w:pPr>
                          <w:r>
                            <w:rPr>
                              <w:w w:val="90"/>
                            </w:rPr>
                            <w:t>425.555.0133 fax</w:t>
                          </w:r>
                        </w:p>
                        <w:p w14:paraId="7B515C73" w14:textId="77777777" w:rsidR="008B0590" w:rsidRDefault="008B0590">
                          <w:pPr>
                            <w:pStyle w:val="Address"/>
                          </w:pPr>
                          <w:r>
                            <w:rPr>
                              <w:w w:val="90"/>
                            </w:rPr>
                            <w:t>www.adatum.com</w:t>
                          </w:r>
                        </w:p>
                      </w:sdtContent>
                    </w:sdt>
                  </w:txbxContent>
                </v:textbox>
              </v:shape>
            </w:pict>
          </mc:Fallback>
        </mc:AlternateContent>
      </w:r>
      <w:r w:rsidR="001D0F08">
        <w:rPr>
          <w:noProof/>
        </w:rPr>
        <mc:AlternateContent>
          <mc:Choice Requires="wps">
            <w:drawing>
              <wp:anchor distT="0" distB="0" distL="114300" distR="114300" simplePos="0" relativeHeight="251644416" behindDoc="0" locked="0" layoutInCell="1" allowOverlap="1" wp14:anchorId="28477C58" wp14:editId="638B8245">
                <wp:simplePos x="0" y="0"/>
                <wp:positionH relativeFrom="margin">
                  <wp:posOffset>9614535</wp:posOffset>
                </wp:positionH>
                <wp:positionV relativeFrom="margin">
                  <wp:posOffset>7595235</wp:posOffset>
                </wp:positionV>
                <wp:extent cx="5393690" cy="1721485"/>
                <wp:effectExtent l="3810" t="3810" r="3175" b="8255"/>
                <wp:wrapNone/>
                <wp:docPr id="1" name="Freeform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393690" cy="1721485"/>
                        </a:xfrm>
                        <a:custGeom>
                          <a:avLst/>
                          <a:gdLst>
                            <a:gd name="T0" fmla="*/ 16590 w 16590"/>
                            <a:gd name="T1" fmla="*/ 174 h 2612"/>
                            <a:gd name="T2" fmla="*/ 16054 w 16590"/>
                            <a:gd name="T3" fmla="*/ 664 h 2612"/>
                            <a:gd name="T4" fmla="*/ 15336 w 16590"/>
                            <a:gd name="T5" fmla="*/ 1100 h 2612"/>
                            <a:gd name="T6" fmla="*/ 14462 w 16590"/>
                            <a:gd name="T7" fmla="*/ 1480 h 2612"/>
                            <a:gd name="T8" fmla="*/ 13457 w 16590"/>
                            <a:gd name="T9" fmla="*/ 1804 h 2612"/>
                            <a:gd name="T10" fmla="*/ 12343 w 16590"/>
                            <a:gd name="T11" fmla="*/ 2074 h 2612"/>
                            <a:gd name="T12" fmla="*/ 11146 w 16590"/>
                            <a:gd name="T13" fmla="*/ 2288 h 2612"/>
                            <a:gd name="T14" fmla="*/ 9892 w 16590"/>
                            <a:gd name="T15" fmla="*/ 2448 h 2612"/>
                            <a:gd name="T16" fmla="*/ 8602 w 16590"/>
                            <a:gd name="T17" fmla="*/ 2554 h 2612"/>
                            <a:gd name="T18" fmla="*/ 7303 w 16590"/>
                            <a:gd name="T19" fmla="*/ 2606 h 2612"/>
                            <a:gd name="T20" fmla="*/ 6019 w 16590"/>
                            <a:gd name="T21" fmla="*/ 2605 h 2612"/>
                            <a:gd name="T22" fmla="*/ 4774 w 16590"/>
                            <a:gd name="T23" fmla="*/ 2550 h 2612"/>
                            <a:gd name="T24" fmla="*/ 3594 w 16590"/>
                            <a:gd name="T25" fmla="*/ 2442 h 2612"/>
                            <a:gd name="T26" fmla="*/ 2501 w 16590"/>
                            <a:gd name="T27" fmla="*/ 2282 h 2612"/>
                            <a:gd name="T28" fmla="*/ 1522 w 16590"/>
                            <a:gd name="T29" fmla="*/ 2069 h 2612"/>
                            <a:gd name="T30" fmla="*/ 680 w 16590"/>
                            <a:gd name="T31" fmla="*/ 1804 h 2612"/>
                            <a:gd name="T32" fmla="*/ 0 w 16590"/>
                            <a:gd name="T33" fmla="*/ 1487 h 2612"/>
                            <a:gd name="T34" fmla="*/ 328 w 16590"/>
                            <a:gd name="T35" fmla="*/ 1576 h 2612"/>
                            <a:gd name="T36" fmla="*/ 1109 w 16590"/>
                            <a:gd name="T37" fmla="*/ 1851 h 2612"/>
                            <a:gd name="T38" fmla="*/ 2038 w 16590"/>
                            <a:gd name="T39" fmla="*/ 2074 h 2612"/>
                            <a:gd name="T40" fmla="*/ 3090 w 16590"/>
                            <a:gd name="T41" fmla="*/ 2246 h 2612"/>
                            <a:gd name="T42" fmla="*/ 4241 w 16590"/>
                            <a:gd name="T43" fmla="*/ 2368 h 2612"/>
                            <a:gd name="T44" fmla="*/ 5464 w 16590"/>
                            <a:gd name="T45" fmla="*/ 2439 h 2612"/>
                            <a:gd name="T46" fmla="*/ 6738 w 16590"/>
                            <a:gd name="T47" fmla="*/ 2458 h 2612"/>
                            <a:gd name="T48" fmla="*/ 8035 w 16590"/>
                            <a:gd name="T49" fmla="*/ 2425 h 2612"/>
                            <a:gd name="T50" fmla="*/ 9333 w 16590"/>
                            <a:gd name="T51" fmla="*/ 2338 h 2612"/>
                            <a:gd name="T52" fmla="*/ 10606 w 16590"/>
                            <a:gd name="T53" fmla="*/ 2201 h 2612"/>
                            <a:gd name="T54" fmla="*/ 11831 w 16590"/>
                            <a:gd name="T55" fmla="*/ 2009 h 2612"/>
                            <a:gd name="T56" fmla="*/ 12982 w 16590"/>
                            <a:gd name="T57" fmla="*/ 1765 h 2612"/>
                            <a:gd name="T58" fmla="*/ 14034 w 16590"/>
                            <a:gd name="T59" fmla="*/ 1467 h 2612"/>
                            <a:gd name="T60" fmla="*/ 14963 w 16590"/>
                            <a:gd name="T61" fmla="*/ 1116 h 2612"/>
                            <a:gd name="T62" fmla="*/ 15746 w 16590"/>
                            <a:gd name="T63" fmla="*/ 710 h 2612"/>
                            <a:gd name="T64" fmla="*/ 16357 w 16590"/>
                            <a:gd name="T65" fmla="*/ 251 h 2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6590" h="2612">
                              <a:moveTo>
                                <a:pt x="16590" y="0"/>
                              </a:moveTo>
                              <a:lnTo>
                                <a:pt x="16590" y="174"/>
                              </a:lnTo>
                              <a:lnTo>
                                <a:pt x="16346" y="426"/>
                              </a:lnTo>
                              <a:lnTo>
                                <a:pt x="16054" y="664"/>
                              </a:lnTo>
                              <a:lnTo>
                                <a:pt x="15716" y="889"/>
                              </a:lnTo>
                              <a:lnTo>
                                <a:pt x="15336" y="1100"/>
                              </a:lnTo>
                              <a:lnTo>
                                <a:pt x="14918" y="1297"/>
                              </a:lnTo>
                              <a:lnTo>
                                <a:pt x="14462" y="1480"/>
                              </a:lnTo>
                              <a:lnTo>
                                <a:pt x="13975" y="1649"/>
                              </a:lnTo>
                              <a:lnTo>
                                <a:pt x="13457" y="1804"/>
                              </a:lnTo>
                              <a:lnTo>
                                <a:pt x="12912" y="1945"/>
                              </a:lnTo>
                              <a:lnTo>
                                <a:pt x="12343" y="2074"/>
                              </a:lnTo>
                              <a:lnTo>
                                <a:pt x="11754" y="2187"/>
                              </a:lnTo>
                              <a:lnTo>
                                <a:pt x="11146" y="2288"/>
                              </a:lnTo>
                              <a:lnTo>
                                <a:pt x="10524" y="2375"/>
                              </a:lnTo>
                              <a:lnTo>
                                <a:pt x="9892" y="2448"/>
                              </a:lnTo>
                              <a:lnTo>
                                <a:pt x="9249" y="2508"/>
                              </a:lnTo>
                              <a:lnTo>
                                <a:pt x="8602" y="2554"/>
                              </a:lnTo>
                              <a:lnTo>
                                <a:pt x="7952" y="2587"/>
                              </a:lnTo>
                              <a:lnTo>
                                <a:pt x="7303" y="2606"/>
                              </a:lnTo>
                              <a:lnTo>
                                <a:pt x="6658" y="2612"/>
                              </a:lnTo>
                              <a:lnTo>
                                <a:pt x="6019" y="2605"/>
                              </a:lnTo>
                              <a:lnTo>
                                <a:pt x="5390" y="2584"/>
                              </a:lnTo>
                              <a:lnTo>
                                <a:pt x="4774" y="2550"/>
                              </a:lnTo>
                              <a:lnTo>
                                <a:pt x="4174" y="2503"/>
                              </a:lnTo>
                              <a:lnTo>
                                <a:pt x="3594" y="2442"/>
                              </a:lnTo>
                              <a:lnTo>
                                <a:pt x="3035" y="2368"/>
                              </a:lnTo>
                              <a:lnTo>
                                <a:pt x="2501" y="2282"/>
                              </a:lnTo>
                              <a:lnTo>
                                <a:pt x="1996" y="2182"/>
                              </a:lnTo>
                              <a:lnTo>
                                <a:pt x="1522" y="2069"/>
                              </a:lnTo>
                              <a:lnTo>
                                <a:pt x="1082" y="1943"/>
                              </a:lnTo>
                              <a:lnTo>
                                <a:pt x="680" y="1804"/>
                              </a:lnTo>
                              <a:lnTo>
                                <a:pt x="318" y="1652"/>
                              </a:lnTo>
                              <a:lnTo>
                                <a:pt x="0" y="1487"/>
                              </a:lnTo>
                              <a:lnTo>
                                <a:pt x="0" y="1420"/>
                              </a:lnTo>
                              <a:lnTo>
                                <a:pt x="328" y="1576"/>
                              </a:lnTo>
                              <a:lnTo>
                                <a:pt x="699" y="1719"/>
                              </a:lnTo>
                              <a:lnTo>
                                <a:pt x="1109" y="1851"/>
                              </a:lnTo>
                              <a:lnTo>
                                <a:pt x="1557" y="1968"/>
                              </a:lnTo>
                              <a:lnTo>
                                <a:pt x="2038" y="2074"/>
                              </a:lnTo>
                              <a:lnTo>
                                <a:pt x="2551" y="2167"/>
                              </a:lnTo>
                              <a:lnTo>
                                <a:pt x="3090" y="2246"/>
                              </a:lnTo>
                              <a:lnTo>
                                <a:pt x="3655" y="2314"/>
                              </a:lnTo>
                              <a:lnTo>
                                <a:pt x="4241" y="2368"/>
                              </a:lnTo>
                              <a:lnTo>
                                <a:pt x="4844" y="2410"/>
                              </a:lnTo>
                              <a:lnTo>
                                <a:pt x="5464" y="2439"/>
                              </a:lnTo>
                              <a:lnTo>
                                <a:pt x="6096" y="2455"/>
                              </a:lnTo>
                              <a:lnTo>
                                <a:pt x="6738" y="2458"/>
                              </a:lnTo>
                              <a:lnTo>
                                <a:pt x="7385" y="2447"/>
                              </a:lnTo>
                              <a:lnTo>
                                <a:pt x="8035" y="2425"/>
                              </a:lnTo>
                              <a:lnTo>
                                <a:pt x="8686" y="2388"/>
                              </a:lnTo>
                              <a:lnTo>
                                <a:pt x="9333" y="2338"/>
                              </a:lnTo>
                              <a:lnTo>
                                <a:pt x="9974" y="2276"/>
                              </a:lnTo>
                              <a:lnTo>
                                <a:pt x="10606" y="2201"/>
                              </a:lnTo>
                              <a:lnTo>
                                <a:pt x="11226" y="2111"/>
                              </a:lnTo>
                              <a:lnTo>
                                <a:pt x="11831" y="2009"/>
                              </a:lnTo>
                              <a:lnTo>
                                <a:pt x="12417" y="1893"/>
                              </a:lnTo>
                              <a:lnTo>
                                <a:pt x="12982" y="1765"/>
                              </a:lnTo>
                              <a:lnTo>
                                <a:pt x="13521" y="1623"/>
                              </a:lnTo>
                              <a:lnTo>
                                <a:pt x="14034" y="1467"/>
                              </a:lnTo>
                              <a:lnTo>
                                <a:pt x="14515" y="1299"/>
                              </a:lnTo>
                              <a:lnTo>
                                <a:pt x="14963" y="1116"/>
                              </a:lnTo>
                              <a:lnTo>
                                <a:pt x="15375" y="919"/>
                              </a:lnTo>
                              <a:lnTo>
                                <a:pt x="15746" y="710"/>
                              </a:lnTo>
                              <a:lnTo>
                                <a:pt x="16075" y="487"/>
                              </a:lnTo>
                              <a:lnTo>
                                <a:pt x="16357" y="251"/>
                              </a:lnTo>
                              <a:lnTo>
                                <a:pt x="16590" y="0"/>
                              </a:lnTo>
                              <a:close/>
                            </a:path>
                          </a:pathLst>
                        </a:custGeom>
                        <a:gradFill rotWithShape="1">
                          <a:gsLst>
                            <a:gs pos="0">
                              <a:schemeClr val="accent2">
                                <a:lumMod val="100000"/>
                                <a:lumOff val="0"/>
                                <a:gamma/>
                                <a:tint val="11765"/>
                                <a:invGamma/>
                              </a:schemeClr>
                            </a:gs>
                            <a:gs pos="50000">
                              <a:schemeClr val="accent2">
                                <a:lumMod val="100000"/>
                                <a:lumOff val="0"/>
                                <a:alpha val="39999"/>
                              </a:schemeClr>
                            </a:gs>
                            <a:gs pos="100000">
                              <a:schemeClr val="accent2">
                                <a:lumMod val="100000"/>
                                <a:lumOff val="0"/>
                                <a:gamma/>
                                <a:tint val="11765"/>
                                <a:invGamma/>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B3E6F" id="Freeform 19" o:spid="_x0000_s1026" style="position:absolute;margin-left:757.05pt;margin-top:598.05pt;width:424.7pt;height:135.5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6590,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" path="m16590,r,174l16346,426r-292,238l15716,889r-380,211l14918,1297r-456,183l13975,1649r-518,155l12912,1945r-569,129l11754,2187r-608,101l10524,2375r-632,73l9249,2508r-647,46l7952,2587r-649,19l6658,2612r-639,-7l5390,2584r-616,-34l4174,2503r-580,-61l3035,2368r-534,-86l1996,2182,1522,2069,1082,1943,680,1804,318,1652,,1487r,-67l328,1576r371,143l1109,1851r448,117l2038,2074r513,93l3090,2246r565,68l4241,2368r603,42l5464,2439r632,16l6738,2458r647,-11l8035,2425r651,-37l9333,2338r641,-62l10606,2201r620,-90l11831,2009r586,-116l12982,1765r539,-142l14034,1467r481,-168l14963,1116r412,-197l15746,710r329,-223l16357,251,16590,xe" fillcolor="#f3f5f0 [405]" stroked="f">
                <v:fill color2="#9cb084 [3205]" o:opacity2="26213f" rotate="t" angle="90" focus="50%" type="gradient"/>
                <v:path arrowok="t" o:connecttype="custom" o:connectlocs="5393690,114678;5219427,437621;4985993,724975;4701841,975420;4375099,1188958;4012918,1366907;3623753,1507947;3216057,1613398;2796656,1683259;2374329,1717531;1956879,1716872;1552108,1680623;1168470,1609443;813117,1503993;494828,1363611;221080,1188958;0,980034;106638,1038691;360555,1219934;662588,1366907;1004611,1480266;1378821,1560672;1776439,1607466;2190638,1619989;2612315,1598239;3034316,1540900;3448190,1450608;3846458,1324067;4220668,1163255;4562691,966852;4864725,735520;5119291,467938;5317938,165426" o:connectangles="0,0,0,0,0,0,0,0,0,0,0,0,0,0,0,0,0,0,0,0,0,0,0,0,0,0,0,0,0,0,0,0,0"/>
                <o:lock v:ext="edit" aspectratio="t"/>
                <w10:wrap anchorx="margin" anchory="margin"/>
              </v:shape>
            </w:pict>
          </mc:Fallback>
        </mc:AlternateContent>
      </w:r>
      <w:r w:rsidR="001D0F08">
        <w:rPr>
          <w:noProof/>
        </w:rPr>
        <mc:AlternateContent>
          <mc:Choice Requires="wps">
            <w:drawing>
              <wp:anchor distT="0" distB="0" distL="114300" distR="114300" simplePos="0" relativeHeight="251655680" behindDoc="0" locked="0" layoutInCell="1" allowOverlap="1" wp14:anchorId="377627FB" wp14:editId="7A116CED">
                <wp:simplePos x="0" y="0"/>
                <wp:positionH relativeFrom="column">
                  <wp:posOffset>13371195</wp:posOffset>
                </wp:positionH>
                <wp:positionV relativeFrom="paragraph">
                  <wp:posOffset>7689850</wp:posOffset>
                </wp:positionV>
                <wp:extent cx="1640840" cy="579755"/>
                <wp:effectExtent l="0" t="0" r="0" b="4445"/>
                <wp:wrapNone/>
                <wp:docPr id="1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840" cy="57975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891462890"/>
                              <w:picture/>
                            </w:sdtPr>
                            <w:sdtEndPr/>
                            <w:sdtContent>
                              <w:p w14:paraId="7AEAEC46" w14:textId="77777777" w:rsidR="008B0590" w:rsidRDefault="008B0590">
                                <w:pPr>
                                  <w:jc w:val="right"/>
                                </w:pPr>
                                <w:r>
                                  <w:rPr>
                                    <w:noProof/>
                                    <w:color w:val="000000" w:themeColor="text1"/>
                                    <w:sz w:val="20"/>
                                  </w:rPr>
                                  <w:drawing>
                                    <wp:inline distT="0" distB="0" distL="0" distR="0" wp14:anchorId="6840D6D9" wp14:editId="1A7F3F97">
                                      <wp:extent cx="766676" cy="387646"/>
                                      <wp:effectExtent l="19050" t="0" r="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stretch>
                                                <a:fillRect/>
                                              </a:stretch>
                                            </pic:blipFill>
                                            <pic:spPr bwMode="auto">
                                              <a:xfrm>
                                                <a:off x="0" y="0"/>
                                                <a:ext cx="766676" cy="387646"/>
                                              </a:xfrm>
                                              <a:prstGeom prst="rect">
                                                <a:avLst/>
                                              </a:prstGeom>
                                              <a:noFill/>
                                              <a:ln w="9525">
                                                <a:noFill/>
                                                <a:miter lim="800000"/>
                                                <a:headEnd/>
                                                <a:tailEnd/>
                                              </a:ln>
                                            </pic:spPr>
                                          </pic:pic>
                                        </a:graphicData>
                                      </a:graphic>
                                    </wp:inline>
                                  </w:drawing>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627FB" id="Text Box 206" o:spid="_x0000_s1047" type="#_x0000_t202" style="position:absolute;margin-left:1052.85pt;margin-top:605.5pt;width:129.2pt;height:4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" filled="f" fillcolor="#d6e3bc" stroked="f">
                <v:fill rotate="t" angle="90" focus="100%" type="gradient"/>
                <v:textbox>
                  <w:txbxContent>
                    <w:sdt>
                      <w:sdtPr>
                        <w:id w:val="891462890"/>
                        <w:picture/>
                      </w:sdtPr>
                      <w:sdtEndPr/>
                      <w:sdtContent>
                        <w:p w14:paraId="7AEAEC46" w14:textId="77777777" w:rsidR="008B0590" w:rsidRDefault="008B0590">
                          <w:pPr>
                            <w:jc w:val="right"/>
                          </w:pPr>
                          <w:r>
                            <w:rPr>
                              <w:noProof/>
                              <w:color w:val="000000" w:themeColor="text1"/>
                              <w:sz w:val="20"/>
                            </w:rPr>
                            <w:drawing>
                              <wp:inline distT="0" distB="0" distL="0" distR="0" wp14:anchorId="6840D6D9" wp14:editId="1A7F3F97">
                                <wp:extent cx="766676" cy="387646"/>
                                <wp:effectExtent l="19050" t="0" r="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stretch>
                                          <a:fillRect/>
                                        </a:stretch>
                                      </pic:blipFill>
                                      <pic:spPr bwMode="auto">
                                        <a:xfrm>
                                          <a:off x="0" y="0"/>
                                          <a:ext cx="766676" cy="387646"/>
                                        </a:xfrm>
                                        <a:prstGeom prst="rect">
                                          <a:avLst/>
                                        </a:prstGeom>
                                        <a:noFill/>
                                        <a:ln w="9525">
                                          <a:noFill/>
                                          <a:miter lim="800000"/>
                                          <a:headEnd/>
                                          <a:tailEnd/>
                                        </a:ln>
                                      </pic:spPr>
                                    </pic:pic>
                                  </a:graphicData>
                                </a:graphic>
                              </wp:inline>
                            </w:drawing>
                          </w:r>
                        </w:p>
                      </w:sdtContent>
                    </w:sdt>
                  </w:txbxContent>
                </v:textbox>
              </v:shape>
            </w:pict>
          </mc:Fallback>
        </mc:AlternateContent>
      </w:r>
      <w:r w:rsidR="001D0F08">
        <w:rPr>
          <w:noProof/>
        </w:rPr>
        <mc:AlternateContent>
          <mc:Choice Requires="wps">
            <w:drawing>
              <wp:anchor distT="0" distB="0" distL="114300" distR="114300" simplePos="0" relativeHeight="251653632" behindDoc="0" locked="0" layoutInCell="1" allowOverlap="1" wp14:anchorId="5951D536" wp14:editId="098CB477">
                <wp:simplePos x="0" y="0"/>
                <wp:positionH relativeFrom="column">
                  <wp:posOffset>13371195</wp:posOffset>
                </wp:positionH>
                <wp:positionV relativeFrom="paragraph">
                  <wp:posOffset>8093710</wp:posOffset>
                </wp:positionV>
                <wp:extent cx="1590040" cy="300355"/>
                <wp:effectExtent l="0" t="635" r="2540" b="3810"/>
                <wp:wrapNone/>
                <wp:docPr id="1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30035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160BC" w14:textId="77777777" w:rsidR="008B0590" w:rsidRDefault="009F4606">
                            <w:pPr>
                              <w:pStyle w:val="ParaText02"/>
                            </w:pPr>
                            <w:sdt>
                              <w:sdtPr>
                                <w:rPr>
                                  <w:rStyle w:val="ParaText02Char"/>
                                </w:rPr>
                                <w:id w:val="121588182"/>
                                <w:showingPlcHdr/>
                              </w:sdtPr>
                              <w:sdtEndPr>
                                <w:rPr>
                                  <w:rStyle w:val="DefaultParagraphFont"/>
                                </w:rPr>
                              </w:sdtEndPr>
                              <w:sdtContent>
                                <w:r w:rsidR="008B0590">
                                  <w:rPr>
                                    <w:rStyle w:val="PlaceholderText"/>
                                    <w:color w:val="000000" w:themeColor="text1"/>
                                  </w:rPr>
                                  <w:t>Consulting</w:t>
                                </w:r>
                              </w:sdtContent>
                            </w:sdt>
                          </w:p>
                          <w:p w14:paraId="0B290F20" w14:textId="77777777" w:rsidR="008B0590" w:rsidRDefault="008B059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1D536" id="Text Box 205" o:spid="_x0000_s1048" type="#_x0000_t202" style="position:absolute;margin-left:1052.85pt;margin-top:637.3pt;width:125.2pt;height:23.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" filled="f" fillcolor="#d6e3bc" stroked="f">
                <v:fill rotate="t" angle="90" focus="100%" type="gradient"/>
                <v:textbox>
                  <w:txbxContent>
                    <w:p w14:paraId="744160BC" w14:textId="77777777" w:rsidR="008B0590" w:rsidRDefault="00096FF2">
                      <w:pPr>
                        <w:pStyle w:val="ParaText02"/>
                      </w:pPr>
                      <w:sdt>
                        <w:sdtPr>
                          <w:rPr>
                            <w:rStyle w:val="ParaText02Char"/>
                          </w:rPr>
                          <w:id w:val="121588182"/>
                          <w:showingPlcHdr/>
                        </w:sdtPr>
                        <w:sdtEndPr>
                          <w:rPr>
                            <w:rStyle w:val="DefaultParagraphFont"/>
                          </w:rPr>
                        </w:sdtEndPr>
                        <w:sdtContent>
                          <w:r w:rsidR="008B0590">
                            <w:rPr>
                              <w:rStyle w:val="PlaceholderText"/>
                              <w:color w:val="000000" w:themeColor="text1"/>
                            </w:rPr>
                            <w:t>Consulting</w:t>
                          </w:r>
                        </w:sdtContent>
                      </w:sdt>
                    </w:p>
                    <w:p w14:paraId="0B290F20" w14:textId="77777777" w:rsidR="008B0590" w:rsidRDefault="008B0590"/>
                  </w:txbxContent>
                </v:textbox>
              </v:shape>
            </w:pict>
          </mc:Fallback>
        </mc:AlternateContent>
      </w:r>
    </w:p>
    <w:p w14:paraId="75E6C2F0" w14:textId="6339FE41" w:rsidR="000716B0" w:rsidRPr="000716B0" w:rsidRDefault="000716B0" w:rsidP="000716B0"/>
    <w:p w14:paraId="30D16B9F" w14:textId="0AD15701" w:rsidR="000716B0" w:rsidRPr="000716B0" w:rsidRDefault="009D3B88" w:rsidP="000716B0">
      <w:r>
        <w:rPr>
          <w:rFonts w:ascii="Times New Roman" w:hAnsi="Times New Roman"/>
          <w:noProof/>
          <w:sz w:val="24"/>
          <w:szCs w:val="24"/>
        </w:rPr>
        <mc:AlternateContent>
          <mc:Choice Requires="wps">
            <w:drawing>
              <wp:anchor distT="0" distB="0" distL="114300" distR="114300" simplePos="0" relativeHeight="251686400" behindDoc="0" locked="0" layoutInCell="1" allowOverlap="1" wp14:anchorId="1C037C69" wp14:editId="2794A30E">
                <wp:simplePos x="0" y="0"/>
                <wp:positionH relativeFrom="column">
                  <wp:posOffset>6377940</wp:posOffset>
                </wp:positionH>
                <wp:positionV relativeFrom="paragraph">
                  <wp:posOffset>320675</wp:posOffset>
                </wp:positionV>
                <wp:extent cx="2834640" cy="3048000"/>
                <wp:effectExtent l="0" t="0" r="3810" b="0"/>
                <wp:wrapNone/>
                <wp:docPr id="11" name="Text Box 11"/>
                <wp:cNvGraphicFramePr/>
                <a:graphic xmlns:a="http://schemas.openxmlformats.org/drawingml/2006/main">
                  <a:graphicData uri="http://schemas.microsoft.com/office/word/2010/wordprocessingShape">
                    <wps:wsp>
                      <wps:cNvSpPr txBox="1"/>
                      <wps:spPr>
                        <a:xfrm>
                          <a:off x="0" y="0"/>
                          <a:ext cx="2834640" cy="3048000"/>
                        </a:xfrm>
                        <a:prstGeom prst="rect">
                          <a:avLst/>
                        </a:prstGeom>
                        <a:solidFill>
                          <a:schemeClr val="lt1"/>
                        </a:solidFill>
                        <a:ln w="6350">
                          <a:noFill/>
                        </a:ln>
                      </wps:spPr>
                      <wps:txbx>
                        <w:txbxContent>
                          <w:p w14:paraId="43D72047" w14:textId="1462B5AD" w:rsidR="009D3B88" w:rsidRDefault="009D3B88">
                            <w:r>
                              <w:rPr>
                                <w:noProof/>
                              </w:rPr>
                              <w:drawing>
                                <wp:inline distT="0" distB="0" distL="0" distR="0" wp14:anchorId="29E069A4" wp14:editId="0752E569">
                                  <wp:extent cx="2042160" cy="2950210"/>
                                  <wp:effectExtent l="0" t="0" r="0" b="2540"/>
                                  <wp:docPr id="13" name="Picture 13"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nkeys_16894c.jpg"/>
                                          <pic:cNvPicPr/>
                                        </pic:nvPicPr>
                                        <pic:blipFill>
                                          <a:blip r:embed="rId20">
                                            <a:extLst>
                                              <a:ext uri="{28A0092B-C50C-407E-A947-70E740481C1C}">
                                                <a14:useLocalDpi xmlns:a14="http://schemas.microsoft.com/office/drawing/2010/main" val="0"/>
                                              </a:ext>
                                            </a:extLst>
                                          </a:blip>
                                          <a:stretch>
                                            <a:fillRect/>
                                          </a:stretch>
                                        </pic:blipFill>
                                        <pic:spPr>
                                          <a:xfrm>
                                            <a:off x="0" y="0"/>
                                            <a:ext cx="2042160" cy="2950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037C69" id="Text Box 11" o:spid="_x0000_s1049" type="#_x0000_t202" style="position:absolute;margin-left:502.2pt;margin-top:25.25pt;width:223.2pt;height:240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" fillcolor="white [3201]" stroked="f" strokeweight=".5pt">
                <v:textbox>
                  <w:txbxContent>
                    <w:p w14:paraId="43D72047" w14:textId="1462B5AD" w:rsidR="009D3B88" w:rsidRDefault="009D3B88">
                      <w:r>
                        <w:rPr>
                          <w:noProof/>
                        </w:rPr>
                        <w:drawing>
                          <wp:inline distT="0" distB="0" distL="0" distR="0" wp14:anchorId="29E069A4" wp14:editId="0752E569">
                            <wp:extent cx="2042160" cy="2950210"/>
                            <wp:effectExtent l="0" t="0" r="0" b="2540"/>
                            <wp:docPr id="13" name="Picture 13"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nkeys_16894c.jpg"/>
                                    <pic:cNvPicPr/>
                                  </pic:nvPicPr>
                                  <pic:blipFill>
                                    <a:blip r:embed="rId21">
                                      <a:extLst>
                                        <a:ext uri="{28A0092B-C50C-407E-A947-70E740481C1C}">
                                          <a14:useLocalDpi xmlns:a14="http://schemas.microsoft.com/office/drawing/2010/main" val="0"/>
                                        </a:ext>
                                      </a:extLst>
                                    </a:blip>
                                    <a:stretch>
                                      <a:fillRect/>
                                    </a:stretch>
                                  </pic:blipFill>
                                  <pic:spPr>
                                    <a:xfrm>
                                      <a:off x="0" y="0"/>
                                      <a:ext cx="2042160" cy="2950210"/>
                                    </a:xfrm>
                                    <a:prstGeom prst="rect">
                                      <a:avLst/>
                                    </a:prstGeom>
                                  </pic:spPr>
                                </pic:pic>
                              </a:graphicData>
                            </a:graphic>
                          </wp:inline>
                        </w:drawing>
                      </w:r>
                    </w:p>
                  </w:txbxContent>
                </v:textbox>
              </v:shape>
            </w:pict>
          </mc:Fallback>
        </mc:AlternateContent>
      </w:r>
      <w:r w:rsidR="008E06C1">
        <w:rPr>
          <w:rFonts w:ascii="Times New Roman" w:hAnsi="Times New Roman"/>
          <w:noProof/>
          <w:sz w:val="24"/>
          <w:szCs w:val="24"/>
        </w:rPr>
        <mc:AlternateContent>
          <mc:Choice Requires="wps">
            <w:drawing>
              <wp:anchor distT="0" distB="0" distL="114300" distR="114300" simplePos="0" relativeHeight="251673088" behindDoc="0" locked="0" layoutInCell="1" allowOverlap="1" wp14:anchorId="403EC2D5" wp14:editId="7136D923">
                <wp:simplePos x="0" y="0"/>
                <wp:positionH relativeFrom="column">
                  <wp:posOffset>6326339</wp:posOffset>
                </wp:positionH>
                <wp:positionV relativeFrom="paragraph">
                  <wp:posOffset>290195</wp:posOffset>
                </wp:positionV>
                <wp:extent cx="5867152" cy="3116911"/>
                <wp:effectExtent l="0" t="0" r="0" b="7620"/>
                <wp:wrapNone/>
                <wp:docPr id="272" name="Text Box 272"/>
                <wp:cNvGraphicFramePr/>
                <a:graphic xmlns:a="http://schemas.openxmlformats.org/drawingml/2006/main">
                  <a:graphicData uri="http://schemas.microsoft.com/office/word/2010/wordprocessingShape">
                    <wps:wsp>
                      <wps:cNvSpPr txBox="1"/>
                      <wps:spPr>
                        <a:xfrm>
                          <a:off x="0" y="0"/>
                          <a:ext cx="5867152" cy="3116911"/>
                        </a:xfrm>
                        <a:prstGeom prst="rect">
                          <a:avLst/>
                        </a:prstGeom>
                        <a:noFill/>
                        <a:ln w="6350">
                          <a:noFill/>
                        </a:ln>
                      </wps:spPr>
                      <wps:txbx>
                        <w:txbxContent>
                          <w:p w14:paraId="50AC3652" w14:textId="77777777" w:rsidR="00E07243" w:rsidRDefault="00E07243" w:rsidP="00F55E74">
                            <w:pPr>
                              <w:rPr>
                                <w:b/>
                                <w:bCs/>
                                <w:color w:val="375AAF" w:themeColor="accent4" w:themeShade="BF"/>
                                <w:sz w:val="36"/>
                                <w:szCs w:val="36"/>
                              </w:rPr>
                            </w:pPr>
                          </w:p>
                          <w:p w14:paraId="79ACC1B3" w14:textId="77777777" w:rsidR="00E07243" w:rsidRDefault="00E07243" w:rsidP="00F55E74">
                            <w:pPr>
                              <w:rPr>
                                <w:b/>
                                <w:bCs/>
                                <w:color w:val="375AAF" w:themeColor="accent4" w:themeShade="BF"/>
                                <w:sz w:val="36"/>
                                <w:szCs w:val="36"/>
                              </w:rPr>
                            </w:pPr>
                          </w:p>
                          <w:p w14:paraId="738FEF07" w14:textId="77777777" w:rsidR="00E07243" w:rsidRDefault="00E07243" w:rsidP="00F55E74">
                            <w:pPr>
                              <w:rPr>
                                <w:b/>
                                <w:bCs/>
                                <w:color w:val="375AAF" w:themeColor="accent4" w:themeShade="BF"/>
                                <w:sz w:val="36"/>
                                <w:szCs w:val="36"/>
                              </w:rPr>
                            </w:pPr>
                          </w:p>
                          <w:p w14:paraId="73D1DB3F" w14:textId="77777777" w:rsidR="00E07243" w:rsidRDefault="00E07243" w:rsidP="00F55E74">
                            <w:pPr>
                              <w:rPr>
                                <w:b/>
                                <w:bCs/>
                                <w:color w:val="375AAF" w:themeColor="accent4" w:themeShade="BF"/>
                                <w:sz w:val="36"/>
                                <w:szCs w:val="36"/>
                              </w:rPr>
                            </w:pPr>
                          </w:p>
                          <w:p w14:paraId="54D4FBE4" w14:textId="77777777" w:rsidR="00E07243" w:rsidRDefault="00E07243" w:rsidP="00F55E74">
                            <w:pPr>
                              <w:rPr>
                                <w:b/>
                                <w:bCs/>
                                <w:color w:val="375AAF" w:themeColor="accent4" w:themeShade="BF"/>
                                <w:sz w:val="36"/>
                                <w:szCs w:val="36"/>
                              </w:rPr>
                            </w:pPr>
                          </w:p>
                          <w:p w14:paraId="191F9308" w14:textId="6B584C1B" w:rsidR="004C3D86" w:rsidRDefault="004C3D86" w:rsidP="00F55E74">
                            <w:pPr>
                              <w:rPr>
                                <w:b/>
                                <w:bCs/>
                                <w:color w:val="375AAF" w:themeColor="accent4" w:themeShade="BF"/>
                                <w:sz w:val="36"/>
                                <w:szCs w:val="36"/>
                              </w:rPr>
                            </w:pPr>
                          </w:p>
                          <w:p w14:paraId="356C9C79" w14:textId="22BBA0C1" w:rsidR="004C3D86" w:rsidRDefault="004C3D86" w:rsidP="00F55E74">
                            <w:pPr>
                              <w:rPr>
                                <w:b/>
                                <w:bCs/>
                                <w:color w:val="375AAF" w:themeColor="accent4" w:themeShade="BF"/>
                                <w:sz w:val="36"/>
                                <w:szCs w:val="36"/>
                              </w:rPr>
                            </w:pPr>
                          </w:p>
                          <w:p w14:paraId="1E5B665F" w14:textId="38513123" w:rsidR="004C3D86" w:rsidRPr="000866E9" w:rsidRDefault="004C3D86" w:rsidP="00F55E74">
                            <w:pPr>
                              <w:rPr>
                                <w:b/>
                                <w:bCs/>
                                <w:color w:val="375AAF" w:themeColor="accent4" w:themeShade="BF"/>
                                <w:sz w:val="36"/>
                                <w:szCs w:val="36"/>
                              </w:rPr>
                            </w:pPr>
                            <w:r>
                              <w:rPr>
                                <w:b/>
                                <w:bCs/>
                                <w:color w:val="375AAF" w:themeColor="accent4" w:themeShade="BF"/>
                                <w:sz w:val="36"/>
                                <w:szCs w:val="36"/>
                              </w:rPr>
                              <w:tab/>
                            </w:r>
                            <w:r>
                              <w:rPr>
                                <w:b/>
                                <w:bCs/>
                                <w:color w:val="375AAF" w:themeColor="accent4" w:themeShade="BF"/>
                                <w:sz w:val="36"/>
                                <w:szCs w:val="36"/>
                              </w:rPr>
                              <w:tab/>
                            </w:r>
                            <w:r>
                              <w:rPr>
                                <w:b/>
                                <w:bCs/>
                                <w:color w:val="375AAF" w:themeColor="accent4" w:themeShade="BF"/>
                                <w:sz w:val="36"/>
                                <w:szCs w:val="3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EC2D5" id="Text Box 272" o:spid="_x0000_s1050" type="#_x0000_t202" style="position:absolute;margin-left:498.15pt;margin-top:22.85pt;width:462pt;height:24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" filled="f" stroked="f" strokeweight=".5pt">
                <v:textbox>
                  <w:txbxContent>
                    <w:p w14:paraId="50AC3652" w14:textId="77777777" w:rsidR="00E07243" w:rsidRDefault="00E07243" w:rsidP="00F55E74">
                      <w:pPr>
                        <w:rPr>
                          <w:b/>
                          <w:bCs/>
                          <w:color w:val="375AAF" w:themeColor="accent4" w:themeShade="BF"/>
                          <w:sz w:val="36"/>
                          <w:szCs w:val="36"/>
                        </w:rPr>
                      </w:pPr>
                    </w:p>
                    <w:p w14:paraId="79ACC1B3" w14:textId="77777777" w:rsidR="00E07243" w:rsidRDefault="00E07243" w:rsidP="00F55E74">
                      <w:pPr>
                        <w:rPr>
                          <w:b/>
                          <w:bCs/>
                          <w:color w:val="375AAF" w:themeColor="accent4" w:themeShade="BF"/>
                          <w:sz w:val="36"/>
                          <w:szCs w:val="36"/>
                        </w:rPr>
                      </w:pPr>
                    </w:p>
                    <w:p w14:paraId="738FEF07" w14:textId="77777777" w:rsidR="00E07243" w:rsidRDefault="00E07243" w:rsidP="00F55E74">
                      <w:pPr>
                        <w:rPr>
                          <w:b/>
                          <w:bCs/>
                          <w:color w:val="375AAF" w:themeColor="accent4" w:themeShade="BF"/>
                          <w:sz w:val="36"/>
                          <w:szCs w:val="36"/>
                        </w:rPr>
                      </w:pPr>
                    </w:p>
                    <w:p w14:paraId="73D1DB3F" w14:textId="77777777" w:rsidR="00E07243" w:rsidRDefault="00E07243" w:rsidP="00F55E74">
                      <w:pPr>
                        <w:rPr>
                          <w:b/>
                          <w:bCs/>
                          <w:color w:val="375AAF" w:themeColor="accent4" w:themeShade="BF"/>
                          <w:sz w:val="36"/>
                          <w:szCs w:val="36"/>
                        </w:rPr>
                      </w:pPr>
                    </w:p>
                    <w:p w14:paraId="54D4FBE4" w14:textId="77777777" w:rsidR="00E07243" w:rsidRDefault="00E07243" w:rsidP="00F55E74">
                      <w:pPr>
                        <w:rPr>
                          <w:b/>
                          <w:bCs/>
                          <w:color w:val="375AAF" w:themeColor="accent4" w:themeShade="BF"/>
                          <w:sz w:val="36"/>
                          <w:szCs w:val="36"/>
                        </w:rPr>
                      </w:pPr>
                    </w:p>
                    <w:p w14:paraId="191F9308" w14:textId="6B584C1B" w:rsidR="004C3D86" w:rsidRDefault="004C3D86" w:rsidP="00F55E74">
                      <w:pPr>
                        <w:rPr>
                          <w:b/>
                          <w:bCs/>
                          <w:color w:val="375AAF" w:themeColor="accent4" w:themeShade="BF"/>
                          <w:sz w:val="36"/>
                          <w:szCs w:val="36"/>
                        </w:rPr>
                      </w:pPr>
                    </w:p>
                    <w:p w14:paraId="356C9C79" w14:textId="22BBA0C1" w:rsidR="004C3D86" w:rsidRDefault="004C3D86" w:rsidP="00F55E74">
                      <w:pPr>
                        <w:rPr>
                          <w:b/>
                          <w:bCs/>
                          <w:color w:val="375AAF" w:themeColor="accent4" w:themeShade="BF"/>
                          <w:sz w:val="36"/>
                          <w:szCs w:val="36"/>
                        </w:rPr>
                      </w:pPr>
                    </w:p>
                    <w:p w14:paraId="1E5B665F" w14:textId="38513123" w:rsidR="004C3D86" w:rsidRPr="000866E9" w:rsidRDefault="004C3D86" w:rsidP="00F55E74">
                      <w:pPr>
                        <w:rPr>
                          <w:b/>
                          <w:bCs/>
                          <w:color w:val="375AAF" w:themeColor="accent4" w:themeShade="BF"/>
                          <w:sz w:val="36"/>
                          <w:szCs w:val="36"/>
                        </w:rPr>
                      </w:pPr>
                      <w:r>
                        <w:rPr>
                          <w:b/>
                          <w:bCs/>
                          <w:color w:val="375AAF" w:themeColor="accent4" w:themeShade="BF"/>
                          <w:sz w:val="36"/>
                          <w:szCs w:val="36"/>
                        </w:rPr>
                        <w:tab/>
                      </w:r>
                      <w:r>
                        <w:rPr>
                          <w:b/>
                          <w:bCs/>
                          <w:color w:val="375AAF" w:themeColor="accent4" w:themeShade="BF"/>
                          <w:sz w:val="36"/>
                          <w:szCs w:val="36"/>
                        </w:rPr>
                        <w:tab/>
                      </w:r>
                      <w:r>
                        <w:rPr>
                          <w:b/>
                          <w:bCs/>
                          <w:color w:val="375AAF" w:themeColor="accent4" w:themeShade="BF"/>
                          <w:sz w:val="36"/>
                          <w:szCs w:val="36"/>
                        </w:rPr>
                        <w:tab/>
                      </w:r>
                    </w:p>
                  </w:txbxContent>
                </v:textbox>
              </v:shape>
            </w:pict>
          </mc:Fallback>
        </mc:AlternateContent>
      </w:r>
      <w:r w:rsidR="00DB50AB">
        <w:rPr>
          <w:rFonts w:ascii="Times New Roman" w:hAnsi="Times New Roman"/>
          <w:noProof/>
          <w:sz w:val="24"/>
          <w:szCs w:val="24"/>
        </w:rPr>
        <mc:AlternateContent>
          <mc:Choice Requires="wps">
            <w:drawing>
              <wp:anchor distT="36576" distB="36576" distL="36576" distR="36576" simplePos="0" relativeHeight="251649536" behindDoc="0" locked="0" layoutInCell="1" allowOverlap="1" wp14:anchorId="596790FE" wp14:editId="7DBAC559">
                <wp:simplePos x="0" y="0"/>
                <wp:positionH relativeFrom="column">
                  <wp:posOffset>6315075</wp:posOffset>
                </wp:positionH>
                <wp:positionV relativeFrom="paragraph">
                  <wp:posOffset>207645</wp:posOffset>
                </wp:positionV>
                <wp:extent cx="5896610" cy="19050"/>
                <wp:effectExtent l="38100" t="38100" r="8890" b="3810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96610" cy="19050"/>
                        </a:xfrm>
                        <a:prstGeom prst="line">
                          <a:avLst/>
                        </a:prstGeom>
                        <a:noFill/>
                        <a:ln w="76200">
                          <a:solidFill>
                            <a:srgbClr val="FFF90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08434A" id="Line 2" o:spid="_x0000_s1026" style="position:absolute;flip:x;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97.25pt,16.35pt" to="961.5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" strokecolor="#fff90b" strokeweight="6pt">
                <v:shadow color="#ccc"/>
              </v:line>
            </w:pict>
          </mc:Fallback>
        </mc:AlternateContent>
      </w:r>
    </w:p>
    <w:p w14:paraId="6D1A851B" w14:textId="7E9FE866" w:rsidR="000716B0" w:rsidRPr="000716B0" w:rsidRDefault="001B097B" w:rsidP="00F81ECD">
      <w:pPr>
        <w:jc w:val="center"/>
      </w:pPr>
      <w:r>
        <w:rPr>
          <w:noProof/>
        </w:rPr>
        <mc:AlternateContent>
          <mc:Choice Requires="wps">
            <w:drawing>
              <wp:anchor distT="0" distB="0" distL="114300" distR="114300" simplePos="0" relativeHeight="251687424" behindDoc="0" locked="0" layoutInCell="1" allowOverlap="1" wp14:anchorId="57A38677" wp14:editId="37D5CDCD">
                <wp:simplePos x="0" y="0"/>
                <wp:positionH relativeFrom="column">
                  <wp:posOffset>8511540</wp:posOffset>
                </wp:positionH>
                <wp:positionV relativeFrom="paragraph">
                  <wp:posOffset>66675</wp:posOffset>
                </wp:positionV>
                <wp:extent cx="3679825" cy="2903220"/>
                <wp:effectExtent l="0" t="0" r="15875" b="11430"/>
                <wp:wrapNone/>
                <wp:docPr id="26" name="Text Box 26"/>
                <wp:cNvGraphicFramePr/>
                <a:graphic xmlns:a="http://schemas.openxmlformats.org/drawingml/2006/main">
                  <a:graphicData uri="http://schemas.microsoft.com/office/word/2010/wordprocessingShape">
                    <wps:wsp>
                      <wps:cNvSpPr txBox="1"/>
                      <wps:spPr>
                        <a:xfrm>
                          <a:off x="0" y="0"/>
                          <a:ext cx="3679825" cy="2903220"/>
                        </a:xfrm>
                        <a:prstGeom prst="rect">
                          <a:avLst/>
                        </a:prstGeom>
                        <a:solidFill>
                          <a:schemeClr val="accent1">
                            <a:lumMod val="20000"/>
                            <a:lumOff val="80000"/>
                          </a:schemeClr>
                        </a:solidFill>
                        <a:ln w="6350">
                          <a:solidFill>
                            <a:schemeClr val="accent1">
                              <a:lumMod val="20000"/>
                              <a:lumOff val="80000"/>
                            </a:schemeClr>
                          </a:solidFill>
                        </a:ln>
                      </wps:spPr>
                      <wps:txbx>
                        <w:txbxContent>
                          <w:p w14:paraId="3A99EE95" w14:textId="675236D2" w:rsidR="001B097B" w:rsidRPr="00A873B2" w:rsidRDefault="00A873B2" w:rsidP="00B611B1">
                            <w:pPr>
                              <w:jc w:val="center"/>
                              <w:rPr>
                                <w:rFonts w:ascii="Vivaldi" w:hAnsi="Vivaldi"/>
                                <w:b/>
                                <w:bCs/>
                                <w:sz w:val="40"/>
                                <w:szCs w:val="40"/>
                              </w:rPr>
                            </w:pPr>
                            <w:r w:rsidRPr="00A873B2">
                              <w:rPr>
                                <w:rFonts w:ascii="Vivaldi" w:hAnsi="Vivaldi"/>
                                <w:b/>
                                <w:bCs/>
                                <w:sz w:val="40"/>
                                <w:szCs w:val="40"/>
                              </w:rPr>
                              <w:t xml:space="preserve"> </w:t>
                            </w:r>
                            <w:r w:rsidR="0076629F" w:rsidRPr="00A873B2">
                              <w:rPr>
                                <w:rFonts w:ascii="Vivaldi" w:hAnsi="Vivaldi"/>
                                <w:b/>
                                <w:bCs/>
                                <w:sz w:val="40"/>
                                <w:szCs w:val="40"/>
                              </w:rPr>
                              <w:t xml:space="preserve">“Rejoice greatly, O Daughter of Zion! </w:t>
                            </w:r>
                            <w:r w:rsidR="00650A6D" w:rsidRPr="00A873B2">
                              <w:rPr>
                                <w:rFonts w:ascii="Vivaldi" w:hAnsi="Vivaldi"/>
                                <w:b/>
                                <w:bCs/>
                                <w:sz w:val="40"/>
                                <w:szCs w:val="40"/>
                              </w:rPr>
                              <w:t xml:space="preserve">Shout aloud, O Daughter of Jerusalem! </w:t>
                            </w:r>
                            <w:r w:rsidR="00254BFB" w:rsidRPr="00A873B2">
                              <w:rPr>
                                <w:rFonts w:ascii="Vivaldi" w:hAnsi="Vivaldi"/>
                                <w:b/>
                                <w:bCs/>
                                <w:sz w:val="40"/>
                                <w:szCs w:val="40"/>
                              </w:rPr>
                              <w:t>Behold, your King is coming to you</w:t>
                            </w:r>
                            <w:r w:rsidR="00825C87" w:rsidRPr="00A873B2">
                              <w:rPr>
                                <w:rFonts w:ascii="Vivaldi" w:hAnsi="Vivaldi"/>
                                <w:b/>
                                <w:bCs/>
                                <w:sz w:val="40"/>
                                <w:szCs w:val="40"/>
                              </w:rPr>
                              <w:t>; righteous and having salvation is he</w:t>
                            </w:r>
                            <w:r w:rsidR="00DA042F" w:rsidRPr="00A873B2">
                              <w:rPr>
                                <w:rFonts w:ascii="Vivaldi" w:hAnsi="Vivaldi"/>
                                <w:b/>
                                <w:bCs/>
                                <w:sz w:val="40"/>
                                <w:szCs w:val="40"/>
                              </w:rPr>
                              <w:t xml:space="preserve">, humble and mounted on a donkey, </w:t>
                            </w:r>
                            <w:r w:rsidR="00B611B1" w:rsidRPr="00A873B2">
                              <w:rPr>
                                <w:rFonts w:ascii="Vivaldi" w:hAnsi="Vivaldi"/>
                                <w:b/>
                                <w:bCs/>
                                <w:sz w:val="40"/>
                                <w:szCs w:val="40"/>
                              </w:rPr>
                              <w:t>on a colt, the foal of a donkey.”</w:t>
                            </w:r>
                          </w:p>
                          <w:p w14:paraId="6A1022C6" w14:textId="5A77F0BC" w:rsidR="00B611B1" w:rsidRPr="00A873B2" w:rsidRDefault="00B611B1" w:rsidP="00B611B1">
                            <w:pPr>
                              <w:jc w:val="center"/>
                              <w:rPr>
                                <w:rFonts w:ascii="Vivaldi" w:hAnsi="Vivaldi"/>
                                <w:b/>
                                <w:bCs/>
                                <w:sz w:val="40"/>
                                <w:szCs w:val="40"/>
                              </w:rPr>
                            </w:pPr>
                            <w:r w:rsidRPr="00A873B2">
                              <w:rPr>
                                <w:rFonts w:ascii="Vivaldi" w:hAnsi="Vivaldi"/>
                                <w:b/>
                                <w:bCs/>
                                <w:sz w:val="40"/>
                                <w:szCs w:val="40"/>
                              </w:rPr>
                              <w:t>Zechariah 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A38677" id="Text Box 26" o:spid="_x0000_s1051" type="#_x0000_t202" style="position:absolute;left:0;text-align:left;margin-left:670.2pt;margin-top:5.25pt;width:289.75pt;height:228.6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" fillcolor="#f5f0e0 [660]" strokecolor="#f5f0e0 [660]" strokeweight=".5pt">
                <v:textbox>
                  <w:txbxContent>
                    <w:p w14:paraId="3A99EE95" w14:textId="675236D2" w:rsidR="001B097B" w:rsidRPr="00A873B2" w:rsidRDefault="00A873B2" w:rsidP="00B611B1">
                      <w:pPr>
                        <w:jc w:val="center"/>
                        <w:rPr>
                          <w:rFonts w:ascii="Vivaldi" w:hAnsi="Vivaldi"/>
                          <w:b/>
                          <w:bCs/>
                          <w:sz w:val="40"/>
                          <w:szCs w:val="40"/>
                        </w:rPr>
                      </w:pPr>
                      <w:r w:rsidRPr="00A873B2">
                        <w:rPr>
                          <w:rFonts w:ascii="Vivaldi" w:hAnsi="Vivaldi"/>
                          <w:b/>
                          <w:bCs/>
                          <w:sz w:val="40"/>
                          <w:szCs w:val="40"/>
                        </w:rPr>
                        <w:t xml:space="preserve"> </w:t>
                      </w:r>
                      <w:r w:rsidR="0076629F" w:rsidRPr="00A873B2">
                        <w:rPr>
                          <w:rFonts w:ascii="Vivaldi" w:hAnsi="Vivaldi"/>
                          <w:b/>
                          <w:bCs/>
                          <w:sz w:val="40"/>
                          <w:szCs w:val="40"/>
                        </w:rPr>
                        <w:t xml:space="preserve">“Rejoice greatly, O Daughter of Zion! </w:t>
                      </w:r>
                      <w:r w:rsidR="00650A6D" w:rsidRPr="00A873B2">
                        <w:rPr>
                          <w:rFonts w:ascii="Vivaldi" w:hAnsi="Vivaldi"/>
                          <w:b/>
                          <w:bCs/>
                          <w:sz w:val="40"/>
                          <w:szCs w:val="40"/>
                        </w:rPr>
                        <w:t xml:space="preserve">Shout aloud, O Daughter of Jerusalem! </w:t>
                      </w:r>
                      <w:r w:rsidR="00254BFB" w:rsidRPr="00A873B2">
                        <w:rPr>
                          <w:rFonts w:ascii="Vivaldi" w:hAnsi="Vivaldi"/>
                          <w:b/>
                          <w:bCs/>
                          <w:sz w:val="40"/>
                          <w:szCs w:val="40"/>
                        </w:rPr>
                        <w:t>Behold, your King is coming to you</w:t>
                      </w:r>
                      <w:r w:rsidR="00825C87" w:rsidRPr="00A873B2">
                        <w:rPr>
                          <w:rFonts w:ascii="Vivaldi" w:hAnsi="Vivaldi"/>
                          <w:b/>
                          <w:bCs/>
                          <w:sz w:val="40"/>
                          <w:szCs w:val="40"/>
                        </w:rPr>
                        <w:t>; righteous and having salvation is he</w:t>
                      </w:r>
                      <w:r w:rsidR="00DA042F" w:rsidRPr="00A873B2">
                        <w:rPr>
                          <w:rFonts w:ascii="Vivaldi" w:hAnsi="Vivaldi"/>
                          <w:b/>
                          <w:bCs/>
                          <w:sz w:val="40"/>
                          <w:szCs w:val="40"/>
                        </w:rPr>
                        <w:t xml:space="preserve">, humble and mounted on a donkey, </w:t>
                      </w:r>
                      <w:r w:rsidR="00B611B1" w:rsidRPr="00A873B2">
                        <w:rPr>
                          <w:rFonts w:ascii="Vivaldi" w:hAnsi="Vivaldi"/>
                          <w:b/>
                          <w:bCs/>
                          <w:sz w:val="40"/>
                          <w:szCs w:val="40"/>
                        </w:rPr>
                        <w:t>on a colt, the foal of a donkey.”</w:t>
                      </w:r>
                    </w:p>
                    <w:p w14:paraId="6A1022C6" w14:textId="5A77F0BC" w:rsidR="00B611B1" w:rsidRPr="00A873B2" w:rsidRDefault="00B611B1" w:rsidP="00B611B1">
                      <w:pPr>
                        <w:jc w:val="center"/>
                        <w:rPr>
                          <w:rFonts w:ascii="Vivaldi" w:hAnsi="Vivaldi"/>
                          <w:b/>
                          <w:bCs/>
                          <w:sz w:val="40"/>
                          <w:szCs w:val="40"/>
                        </w:rPr>
                      </w:pPr>
                      <w:r w:rsidRPr="00A873B2">
                        <w:rPr>
                          <w:rFonts w:ascii="Vivaldi" w:hAnsi="Vivaldi"/>
                          <w:b/>
                          <w:bCs/>
                          <w:sz w:val="40"/>
                          <w:szCs w:val="40"/>
                        </w:rPr>
                        <w:t>Zechariah 9:9</w:t>
                      </w:r>
                    </w:p>
                  </w:txbxContent>
                </v:textbox>
              </v:shape>
            </w:pict>
          </mc:Fallback>
        </mc:AlternateContent>
      </w:r>
      <w:r w:rsidR="00F97829">
        <w:rPr>
          <w:noProof/>
        </w:rPr>
        <mc:AlternateContent>
          <mc:Choice Requires="wps">
            <w:drawing>
              <wp:anchor distT="0" distB="0" distL="114300" distR="114300" simplePos="0" relativeHeight="251660800" behindDoc="0" locked="0" layoutInCell="1" allowOverlap="1" wp14:anchorId="345A04D3" wp14:editId="74A76168">
                <wp:simplePos x="0" y="0"/>
                <wp:positionH relativeFrom="column">
                  <wp:posOffset>6434593</wp:posOffset>
                </wp:positionH>
                <wp:positionV relativeFrom="paragraph">
                  <wp:posOffset>39177</wp:posOffset>
                </wp:positionV>
                <wp:extent cx="5709037" cy="2965836"/>
                <wp:effectExtent l="0" t="0" r="6350" b="6350"/>
                <wp:wrapNone/>
                <wp:docPr id="25" name="Text Box 25"/>
                <wp:cNvGraphicFramePr/>
                <a:graphic xmlns:a="http://schemas.openxmlformats.org/drawingml/2006/main">
                  <a:graphicData uri="http://schemas.microsoft.com/office/word/2010/wordprocessingShape">
                    <wps:wsp>
                      <wps:cNvSpPr txBox="1"/>
                      <wps:spPr>
                        <a:xfrm>
                          <a:off x="0" y="0"/>
                          <a:ext cx="5709037" cy="2965836"/>
                        </a:xfrm>
                        <a:prstGeom prst="rect">
                          <a:avLst/>
                        </a:prstGeom>
                        <a:solidFill>
                          <a:schemeClr val="lt1"/>
                        </a:solidFill>
                        <a:ln w="6350">
                          <a:noFill/>
                        </a:ln>
                      </wps:spPr>
                      <wps:txbx>
                        <w:txbxContent>
                          <w:p w14:paraId="5242B814" w14:textId="1A8D973F" w:rsidR="00015693" w:rsidRPr="00224759" w:rsidRDefault="00015693" w:rsidP="00321853">
                            <w:pPr>
                              <w:spacing w:after="0"/>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A04D3" id="Text Box 25" o:spid="_x0000_s1050" type="#_x0000_t202" style="position:absolute;left:0;text-align:left;margin-left:506.65pt;margin-top:3.1pt;width:449.55pt;height:233.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" fillcolor="white [3201]" stroked="f" strokeweight=".5pt">
                <v:textbox>
                  <w:txbxContent>
                    <w:p w14:paraId="5242B814" w14:textId="1A8D973F" w:rsidR="00015693" w:rsidRPr="00224759" w:rsidRDefault="00015693" w:rsidP="00321853">
                      <w:pPr>
                        <w:spacing w:after="0"/>
                        <w:jc w:val="both"/>
                        <w:rPr>
                          <w:sz w:val="20"/>
                          <w:szCs w:val="20"/>
                        </w:rPr>
                      </w:pPr>
                    </w:p>
                  </w:txbxContent>
                </v:textbox>
              </v:shape>
            </w:pict>
          </mc:Fallback>
        </mc:AlternateContent>
      </w:r>
    </w:p>
    <w:p w14:paraId="2D714E8D" w14:textId="7FC4F21E" w:rsidR="000716B0" w:rsidRPr="000716B0" w:rsidRDefault="000716B0" w:rsidP="000716B0"/>
    <w:p w14:paraId="06AEB614" w14:textId="79BC4DE9" w:rsidR="000716B0" w:rsidRPr="000716B0" w:rsidRDefault="000716B0" w:rsidP="000716B0"/>
    <w:p w14:paraId="778BC174" w14:textId="673EF589" w:rsidR="000716B0" w:rsidRPr="000716B0" w:rsidRDefault="000716B0" w:rsidP="000716B0"/>
    <w:p w14:paraId="47897514" w14:textId="7CF7EEC7" w:rsidR="000716B0" w:rsidRPr="000716B0" w:rsidRDefault="00D02F24" w:rsidP="008143DD">
      <w:pPr>
        <w:ind w:left="360"/>
        <w:jc w:val="both"/>
      </w:pPr>
      <w:r>
        <w:rPr>
          <w:rFonts w:ascii="Times New Roman" w:hAnsi="Times New Roman"/>
          <w:noProof/>
          <w:sz w:val="24"/>
          <w:szCs w:val="24"/>
        </w:rPr>
        <w:t xml:space="preserve"> </w:t>
      </w:r>
    </w:p>
    <w:p w14:paraId="7F5D5681" w14:textId="311F3C54" w:rsidR="000716B0" w:rsidRPr="000716B0" w:rsidRDefault="00374381" w:rsidP="000716B0">
      <w:r>
        <w:t>`</w:t>
      </w:r>
    </w:p>
    <w:p w14:paraId="3ACC95B0" w14:textId="533333A4" w:rsidR="000716B0" w:rsidRPr="000716B0" w:rsidRDefault="000716B0" w:rsidP="00341F04">
      <w:pPr>
        <w:jc w:val="right"/>
      </w:pPr>
    </w:p>
    <w:p w14:paraId="55976078" w14:textId="02651E65" w:rsidR="000716B0" w:rsidRPr="000716B0" w:rsidRDefault="000716B0" w:rsidP="000716B0"/>
    <w:p w14:paraId="2B5CCC23" w14:textId="7384923D" w:rsidR="000716B0" w:rsidRDefault="000716B0" w:rsidP="00857C88">
      <w:pPr>
        <w:ind w:right="90"/>
      </w:pPr>
    </w:p>
    <w:p w14:paraId="22102DD0" w14:textId="639D90DF" w:rsidR="000716B0" w:rsidRDefault="0068547D" w:rsidP="00857C88">
      <w:pPr>
        <w:ind w:right="90"/>
      </w:pPr>
      <w:r>
        <w:rPr>
          <w:rFonts w:ascii="Times New Roman" w:hAnsi="Times New Roman"/>
          <w:noProof/>
          <w:sz w:val="24"/>
          <w:szCs w:val="24"/>
        </w:rPr>
        <mc:AlternateContent>
          <mc:Choice Requires="wps">
            <w:drawing>
              <wp:anchor distT="0" distB="0" distL="114300" distR="114300" simplePos="0" relativeHeight="251676160" behindDoc="0" locked="0" layoutInCell="1" allowOverlap="1" wp14:anchorId="4E383B09" wp14:editId="48F642E1">
                <wp:simplePos x="0" y="0"/>
                <wp:positionH relativeFrom="column">
                  <wp:posOffset>9296400</wp:posOffset>
                </wp:positionH>
                <wp:positionV relativeFrom="paragraph">
                  <wp:posOffset>244475</wp:posOffset>
                </wp:positionV>
                <wp:extent cx="3028950" cy="1767840"/>
                <wp:effectExtent l="0" t="0" r="0" b="3810"/>
                <wp:wrapNone/>
                <wp:docPr id="125" name="Text Box 125"/>
                <wp:cNvGraphicFramePr/>
                <a:graphic xmlns:a="http://schemas.openxmlformats.org/drawingml/2006/main">
                  <a:graphicData uri="http://schemas.microsoft.com/office/word/2010/wordprocessingShape">
                    <wps:wsp>
                      <wps:cNvSpPr txBox="1"/>
                      <wps:spPr>
                        <a:xfrm>
                          <a:off x="0" y="0"/>
                          <a:ext cx="3028950" cy="176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C53C62" w14:textId="6C829B54" w:rsidR="00BF2E97" w:rsidRPr="00442AB6" w:rsidRDefault="008B0590" w:rsidP="00442AB6">
                            <w:pPr>
                              <w:spacing w:after="0" w:line="240" w:lineRule="auto"/>
                              <w:jc w:val="center"/>
                              <w:rPr>
                                <w:rFonts w:ascii="Franklin Gothic Book" w:hAnsi="Franklin Gothic Book"/>
                                <w:b/>
                                <w:color w:val="F89EC2"/>
                                <w:sz w:val="24"/>
                                <w:szCs w:val="24"/>
                              </w:rPr>
                            </w:pPr>
                            <w:r w:rsidRPr="004C6927">
                              <w:rPr>
                                <w:rFonts w:ascii="Franklin Gothic Book" w:hAnsi="Franklin Gothic Book"/>
                                <w:b/>
                                <w:color w:val="F89EC2"/>
                                <w:sz w:val="24"/>
                                <w:szCs w:val="24"/>
                              </w:rPr>
                              <w:t>Upcoming Events</w:t>
                            </w:r>
                          </w:p>
                          <w:p w14:paraId="27CF56D3" w14:textId="7D5DECF2" w:rsidR="00BC2E87" w:rsidRPr="00E959A1" w:rsidRDefault="002C1E06" w:rsidP="00581877">
                            <w:pPr>
                              <w:spacing w:after="0" w:line="240" w:lineRule="auto"/>
                              <w:rPr>
                                <w:rFonts w:ascii="Arial" w:hAnsi="Arial" w:cs="Arial"/>
                                <w:b/>
                                <w:bCs/>
                                <w:color w:val="FF0000"/>
                              </w:rPr>
                            </w:pPr>
                            <w:r>
                              <w:rPr>
                                <w:rFonts w:ascii="Arial" w:hAnsi="Arial" w:cs="Arial"/>
                                <w:b/>
                                <w:color w:val="000000" w:themeColor="text1"/>
                              </w:rPr>
                              <w:t xml:space="preserve">April </w:t>
                            </w:r>
                            <w:r w:rsidR="00295A42">
                              <w:rPr>
                                <w:rFonts w:ascii="Arial" w:hAnsi="Arial" w:cs="Arial"/>
                                <w:b/>
                                <w:color w:val="000000" w:themeColor="text1"/>
                              </w:rPr>
                              <w:t>5</w:t>
                            </w:r>
                            <w:r w:rsidR="00AC41CF" w:rsidRPr="00E959A1">
                              <w:rPr>
                                <w:rFonts w:ascii="Arial" w:hAnsi="Arial" w:cs="Arial"/>
                                <w:b/>
                                <w:color w:val="000000" w:themeColor="text1"/>
                                <w:vertAlign w:val="superscript"/>
                              </w:rPr>
                              <w:t>th</w:t>
                            </w:r>
                            <w:r w:rsidR="00AC41CF" w:rsidRPr="00E959A1">
                              <w:rPr>
                                <w:rFonts w:ascii="Arial" w:hAnsi="Arial" w:cs="Arial"/>
                                <w:b/>
                                <w:color w:val="000000" w:themeColor="text1"/>
                              </w:rPr>
                              <w:t>, 9:30am</w:t>
                            </w:r>
                            <w:r w:rsidR="00BC2E87" w:rsidRPr="00E959A1">
                              <w:rPr>
                                <w:rFonts w:ascii="Arial" w:hAnsi="Arial" w:cs="Arial"/>
                                <w:b/>
                                <w:color w:val="000000" w:themeColor="text1"/>
                              </w:rPr>
                              <w:t xml:space="preserve">: </w:t>
                            </w:r>
                            <w:r w:rsidR="00AC41CF" w:rsidRPr="00E959A1">
                              <w:rPr>
                                <w:rFonts w:ascii="Arial" w:hAnsi="Arial" w:cs="Arial"/>
                                <w:bCs/>
                                <w:color w:val="000000" w:themeColor="text1"/>
                              </w:rPr>
                              <w:t>Digital Bible Class</w:t>
                            </w:r>
                          </w:p>
                          <w:p w14:paraId="7C9123C8" w14:textId="4DE78D3D" w:rsidR="004A25A5" w:rsidRPr="00E959A1" w:rsidRDefault="00295A42" w:rsidP="004A25A5">
                            <w:pPr>
                              <w:spacing w:after="0" w:line="240" w:lineRule="auto"/>
                              <w:rPr>
                                <w:rFonts w:ascii="Arial" w:hAnsi="Arial" w:cs="Arial"/>
                                <w:bCs/>
                                <w:color w:val="000000" w:themeColor="text1"/>
                              </w:rPr>
                            </w:pPr>
                            <w:r>
                              <w:rPr>
                                <w:rFonts w:ascii="Arial" w:hAnsi="Arial" w:cs="Arial"/>
                                <w:b/>
                                <w:color w:val="000000" w:themeColor="text1"/>
                              </w:rPr>
                              <w:t>April 5</w:t>
                            </w:r>
                            <w:r w:rsidR="00AC41CF" w:rsidRPr="00E959A1">
                              <w:rPr>
                                <w:rFonts w:ascii="Arial" w:hAnsi="Arial" w:cs="Arial"/>
                                <w:b/>
                                <w:color w:val="000000" w:themeColor="text1"/>
                                <w:vertAlign w:val="superscript"/>
                              </w:rPr>
                              <w:t>th</w:t>
                            </w:r>
                            <w:r w:rsidR="00AC41CF" w:rsidRPr="00E959A1">
                              <w:rPr>
                                <w:rFonts w:ascii="Arial" w:hAnsi="Arial" w:cs="Arial"/>
                                <w:b/>
                                <w:color w:val="000000" w:themeColor="text1"/>
                              </w:rPr>
                              <w:t>, 10:30am</w:t>
                            </w:r>
                            <w:r w:rsidR="004A25A5" w:rsidRPr="00E959A1">
                              <w:rPr>
                                <w:rFonts w:ascii="Arial" w:hAnsi="Arial" w:cs="Arial"/>
                                <w:b/>
                                <w:color w:val="000000" w:themeColor="text1"/>
                              </w:rPr>
                              <w:t xml:space="preserve">: </w:t>
                            </w:r>
                            <w:r w:rsidR="00AC41CF" w:rsidRPr="00E959A1">
                              <w:rPr>
                                <w:rFonts w:ascii="Arial" w:hAnsi="Arial" w:cs="Arial"/>
                                <w:bCs/>
                                <w:color w:val="000000" w:themeColor="text1"/>
                              </w:rPr>
                              <w:t>Digital Worship</w:t>
                            </w:r>
                          </w:p>
                          <w:p w14:paraId="724AB1A4" w14:textId="74C03200" w:rsidR="00AC41CF" w:rsidRPr="00E959A1" w:rsidRDefault="00B97597" w:rsidP="004A25A5">
                            <w:pPr>
                              <w:spacing w:after="0" w:line="240" w:lineRule="auto"/>
                              <w:rPr>
                                <w:rFonts w:ascii="Arial" w:hAnsi="Arial" w:cs="Arial"/>
                                <w:bCs/>
                                <w:color w:val="000000" w:themeColor="text1"/>
                              </w:rPr>
                            </w:pPr>
                            <w:r w:rsidRPr="00E959A1">
                              <w:rPr>
                                <w:rFonts w:ascii="Arial" w:hAnsi="Arial" w:cs="Arial"/>
                                <w:b/>
                                <w:color w:val="000000" w:themeColor="text1"/>
                              </w:rPr>
                              <w:t>Daily Devotional Guides</w:t>
                            </w:r>
                            <w:r w:rsidR="00AC41CF" w:rsidRPr="00E959A1">
                              <w:rPr>
                                <w:rFonts w:ascii="Arial" w:hAnsi="Arial" w:cs="Arial"/>
                                <w:b/>
                                <w:color w:val="000000" w:themeColor="text1"/>
                              </w:rPr>
                              <w:t xml:space="preserve">: </w:t>
                            </w:r>
                            <w:r w:rsidRPr="00E959A1">
                              <w:rPr>
                                <w:rFonts w:ascii="Arial" w:hAnsi="Arial" w:cs="Arial"/>
                                <w:bCs/>
                                <w:color w:val="000000" w:themeColor="text1"/>
                              </w:rPr>
                              <w:t>Available on our website and on Facebook in the “Circle Family</w:t>
                            </w:r>
                            <w:r w:rsidR="00E959A1" w:rsidRPr="00E959A1">
                              <w:rPr>
                                <w:rFonts w:ascii="Arial" w:hAnsi="Arial" w:cs="Arial"/>
                                <w:bCs/>
                                <w:color w:val="000000" w:themeColor="text1"/>
                              </w:rPr>
                              <w:t xml:space="preserve"> News</w:t>
                            </w:r>
                            <w:r w:rsidRPr="00E959A1">
                              <w:rPr>
                                <w:rFonts w:ascii="Arial" w:hAnsi="Arial" w:cs="Arial"/>
                                <w:bCs/>
                                <w:color w:val="000000" w:themeColor="text1"/>
                              </w:rPr>
                              <w:t>” Group</w:t>
                            </w:r>
                          </w:p>
                          <w:p w14:paraId="7761A5F1" w14:textId="3ABAE749" w:rsidR="00B97597" w:rsidRPr="00E959A1" w:rsidRDefault="009A2572" w:rsidP="004A25A5">
                            <w:pPr>
                              <w:spacing w:after="0" w:line="240" w:lineRule="auto"/>
                              <w:rPr>
                                <w:rFonts w:ascii="Arial" w:hAnsi="Arial" w:cs="Arial"/>
                                <w:bCs/>
                                <w:color w:val="000000" w:themeColor="text1"/>
                              </w:rPr>
                            </w:pPr>
                            <w:r w:rsidRPr="00E959A1">
                              <w:rPr>
                                <w:rFonts w:ascii="Arial" w:hAnsi="Arial" w:cs="Arial"/>
                                <w:b/>
                                <w:color w:val="000000" w:themeColor="text1"/>
                              </w:rPr>
                              <w:t xml:space="preserve">Evening </w:t>
                            </w:r>
                            <w:r w:rsidR="00295A42">
                              <w:rPr>
                                <w:rFonts w:ascii="Arial" w:hAnsi="Arial" w:cs="Arial"/>
                                <w:b/>
                                <w:color w:val="000000" w:themeColor="text1"/>
                              </w:rPr>
                              <w:t>Bedtime</w:t>
                            </w:r>
                            <w:r w:rsidRPr="00E959A1">
                              <w:rPr>
                                <w:rFonts w:ascii="Arial" w:hAnsi="Arial" w:cs="Arial"/>
                                <w:b/>
                                <w:color w:val="000000" w:themeColor="text1"/>
                              </w:rPr>
                              <w:t xml:space="preserve"> Story</w:t>
                            </w:r>
                            <w:r w:rsidR="00B97597" w:rsidRPr="00E959A1">
                              <w:rPr>
                                <w:rFonts w:ascii="Arial" w:hAnsi="Arial" w:cs="Arial"/>
                                <w:b/>
                                <w:color w:val="000000" w:themeColor="text1"/>
                              </w:rPr>
                              <w:t xml:space="preserve">: </w:t>
                            </w:r>
                            <w:r w:rsidRPr="00E959A1">
                              <w:rPr>
                                <w:rFonts w:ascii="Arial" w:hAnsi="Arial" w:cs="Arial"/>
                                <w:bCs/>
                                <w:color w:val="000000" w:themeColor="text1"/>
                              </w:rPr>
                              <w:t>Live on Facebook every evening</w:t>
                            </w:r>
                            <w:r w:rsidR="00295A42">
                              <w:rPr>
                                <w:rFonts w:ascii="Arial" w:hAnsi="Arial" w:cs="Arial"/>
                                <w:bCs/>
                                <w:color w:val="000000" w:themeColor="text1"/>
                              </w:rPr>
                              <w:t xml:space="preserve"> at 7:30</w:t>
                            </w:r>
                            <w:r w:rsidRPr="00E959A1">
                              <w:rPr>
                                <w:rFonts w:ascii="Arial" w:hAnsi="Arial" w:cs="Arial"/>
                                <w:bCs/>
                                <w:color w:val="000000" w:themeColor="text1"/>
                              </w:rPr>
                              <w:t xml:space="preserve"> in the “Circle Family</w:t>
                            </w:r>
                            <w:r w:rsidR="00E959A1">
                              <w:rPr>
                                <w:rFonts w:ascii="Arial" w:hAnsi="Arial" w:cs="Arial"/>
                                <w:bCs/>
                                <w:color w:val="000000" w:themeColor="text1"/>
                              </w:rPr>
                              <w:t xml:space="preserve"> News</w:t>
                            </w:r>
                            <w:r w:rsidRPr="00E959A1">
                              <w:rPr>
                                <w:rFonts w:ascii="Arial" w:hAnsi="Arial" w:cs="Arial"/>
                                <w:bCs/>
                                <w:color w:val="000000" w:themeColor="text1"/>
                              </w:rPr>
                              <w:t>” Group</w:t>
                            </w:r>
                          </w:p>
                          <w:p w14:paraId="1AAB416D" w14:textId="77777777" w:rsidR="004A25A5" w:rsidRDefault="004A25A5" w:rsidP="00581877">
                            <w:pPr>
                              <w:spacing w:after="0" w:line="240" w:lineRule="auto"/>
                              <w:rPr>
                                <w:rFonts w:ascii="Arial" w:hAnsi="Arial" w:cs="Arial"/>
                                <w:bCs/>
                                <w:color w:val="000000" w:themeColor="text1"/>
                                <w:sz w:val="23"/>
                                <w:szCs w:val="23"/>
                              </w:rPr>
                            </w:pPr>
                          </w:p>
                          <w:p w14:paraId="5D2087F2" w14:textId="77777777" w:rsidR="00581877" w:rsidRDefault="00581877" w:rsidP="00581877">
                            <w:pPr>
                              <w:spacing w:after="0" w:line="240" w:lineRule="auto"/>
                              <w:rPr>
                                <w:rFonts w:ascii="Arial" w:hAnsi="Arial" w:cs="Arial"/>
                                <w:bCs/>
                                <w:color w:val="000000" w:themeColor="text1"/>
                                <w:sz w:val="23"/>
                                <w:szCs w:val="23"/>
                              </w:rPr>
                            </w:pPr>
                          </w:p>
                          <w:p w14:paraId="611D8E51" w14:textId="77777777" w:rsidR="002A01CA" w:rsidRDefault="002A01CA" w:rsidP="00DB5134">
                            <w:pPr>
                              <w:spacing w:after="0" w:line="240" w:lineRule="auto"/>
                              <w:rPr>
                                <w:rFonts w:ascii="Arial" w:hAnsi="Arial" w:cs="Arial"/>
                                <w:color w:val="000000" w:themeColor="text1"/>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83B09" id="Text Box 125" o:spid="_x0000_s1053" type="#_x0000_t202" style="position:absolute;margin-left:732pt;margin-top:19.25pt;width:238.5pt;height:139.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" filled="f" stroked="f" strokeweight=".5pt">
                <v:textbox>
                  <w:txbxContent>
                    <w:p w14:paraId="7FC53C62" w14:textId="6C829B54" w:rsidR="00BF2E97" w:rsidRPr="00442AB6" w:rsidRDefault="008B0590" w:rsidP="00442AB6">
                      <w:pPr>
                        <w:spacing w:after="0" w:line="240" w:lineRule="auto"/>
                        <w:jc w:val="center"/>
                        <w:rPr>
                          <w:rFonts w:ascii="Franklin Gothic Book" w:hAnsi="Franklin Gothic Book"/>
                          <w:b/>
                          <w:color w:val="F89EC2"/>
                          <w:sz w:val="24"/>
                          <w:szCs w:val="24"/>
                        </w:rPr>
                      </w:pPr>
                      <w:r w:rsidRPr="004C6927">
                        <w:rPr>
                          <w:rFonts w:ascii="Franklin Gothic Book" w:hAnsi="Franklin Gothic Book"/>
                          <w:b/>
                          <w:color w:val="F89EC2"/>
                          <w:sz w:val="24"/>
                          <w:szCs w:val="24"/>
                        </w:rPr>
                        <w:t>Upcoming Events</w:t>
                      </w:r>
                    </w:p>
                    <w:p w14:paraId="27CF56D3" w14:textId="7D5DECF2" w:rsidR="00BC2E87" w:rsidRPr="00E959A1" w:rsidRDefault="002C1E06" w:rsidP="00581877">
                      <w:pPr>
                        <w:spacing w:after="0" w:line="240" w:lineRule="auto"/>
                        <w:rPr>
                          <w:rFonts w:ascii="Arial" w:hAnsi="Arial" w:cs="Arial"/>
                          <w:b/>
                          <w:bCs/>
                          <w:color w:val="FF0000"/>
                        </w:rPr>
                      </w:pPr>
                      <w:r>
                        <w:rPr>
                          <w:rFonts w:ascii="Arial" w:hAnsi="Arial" w:cs="Arial"/>
                          <w:b/>
                          <w:color w:val="000000" w:themeColor="text1"/>
                        </w:rPr>
                        <w:t xml:space="preserve">April </w:t>
                      </w:r>
                      <w:r w:rsidR="00295A42">
                        <w:rPr>
                          <w:rFonts w:ascii="Arial" w:hAnsi="Arial" w:cs="Arial"/>
                          <w:b/>
                          <w:color w:val="000000" w:themeColor="text1"/>
                        </w:rPr>
                        <w:t>5</w:t>
                      </w:r>
                      <w:r w:rsidR="00AC41CF" w:rsidRPr="00E959A1">
                        <w:rPr>
                          <w:rFonts w:ascii="Arial" w:hAnsi="Arial" w:cs="Arial"/>
                          <w:b/>
                          <w:color w:val="000000" w:themeColor="text1"/>
                          <w:vertAlign w:val="superscript"/>
                        </w:rPr>
                        <w:t>th</w:t>
                      </w:r>
                      <w:r w:rsidR="00AC41CF" w:rsidRPr="00E959A1">
                        <w:rPr>
                          <w:rFonts w:ascii="Arial" w:hAnsi="Arial" w:cs="Arial"/>
                          <w:b/>
                          <w:color w:val="000000" w:themeColor="text1"/>
                        </w:rPr>
                        <w:t>, 9:30am</w:t>
                      </w:r>
                      <w:r w:rsidR="00BC2E87" w:rsidRPr="00E959A1">
                        <w:rPr>
                          <w:rFonts w:ascii="Arial" w:hAnsi="Arial" w:cs="Arial"/>
                          <w:b/>
                          <w:color w:val="000000" w:themeColor="text1"/>
                        </w:rPr>
                        <w:t xml:space="preserve">: </w:t>
                      </w:r>
                      <w:r w:rsidR="00AC41CF" w:rsidRPr="00E959A1">
                        <w:rPr>
                          <w:rFonts w:ascii="Arial" w:hAnsi="Arial" w:cs="Arial"/>
                          <w:bCs/>
                          <w:color w:val="000000" w:themeColor="text1"/>
                        </w:rPr>
                        <w:t>Digital Bible Class</w:t>
                      </w:r>
                    </w:p>
                    <w:p w14:paraId="7C9123C8" w14:textId="4DE78D3D" w:rsidR="004A25A5" w:rsidRPr="00E959A1" w:rsidRDefault="00295A42" w:rsidP="004A25A5">
                      <w:pPr>
                        <w:spacing w:after="0" w:line="240" w:lineRule="auto"/>
                        <w:rPr>
                          <w:rFonts w:ascii="Arial" w:hAnsi="Arial" w:cs="Arial"/>
                          <w:bCs/>
                          <w:color w:val="000000" w:themeColor="text1"/>
                        </w:rPr>
                      </w:pPr>
                      <w:r>
                        <w:rPr>
                          <w:rFonts w:ascii="Arial" w:hAnsi="Arial" w:cs="Arial"/>
                          <w:b/>
                          <w:color w:val="000000" w:themeColor="text1"/>
                        </w:rPr>
                        <w:t>April 5</w:t>
                      </w:r>
                      <w:r w:rsidR="00AC41CF" w:rsidRPr="00E959A1">
                        <w:rPr>
                          <w:rFonts w:ascii="Arial" w:hAnsi="Arial" w:cs="Arial"/>
                          <w:b/>
                          <w:color w:val="000000" w:themeColor="text1"/>
                          <w:vertAlign w:val="superscript"/>
                        </w:rPr>
                        <w:t>th</w:t>
                      </w:r>
                      <w:r w:rsidR="00AC41CF" w:rsidRPr="00E959A1">
                        <w:rPr>
                          <w:rFonts w:ascii="Arial" w:hAnsi="Arial" w:cs="Arial"/>
                          <w:b/>
                          <w:color w:val="000000" w:themeColor="text1"/>
                        </w:rPr>
                        <w:t>, 10:30am</w:t>
                      </w:r>
                      <w:r w:rsidR="004A25A5" w:rsidRPr="00E959A1">
                        <w:rPr>
                          <w:rFonts w:ascii="Arial" w:hAnsi="Arial" w:cs="Arial"/>
                          <w:b/>
                          <w:color w:val="000000" w:themeColor="text1"/>
                        </w:rPr>
                        <w:t xml:space="preserve">: </w:t>
                      </w:r>
                      <w:r w:rsidR="00AC41CF" w:rsidRPr="00E959A1">
                        <w:rPr>
                          <w:rFonts w:ascii="Arial" w:hAnsi="Arial" w:cs="Arial"/>
                          <w:bCs/>
                          <w:color w:val="000000" w:themeColor="text1"/>
                        </w:rPr>
                        <w:t>Digital Worship</w:t>
                      </w:r>
                    </w:p>
                    <w:p w14:paraId="724AB1A4" w14:textId="74C03200" w:rsidR="00AC41CF" w:rsidRPr="00E959A1" w:rsidRDefault="00B97597" w:rsidP="004A25A5">
                      <w:pPr>
                        <w:spacing w:after="0" w:line="240" w:lineRule="auto"/>
                        <w:rPr>
                          <w:rFonts w:ascii="Arial" w:hAnsi="Arial" w:cs="Arial"/>
                          <w:bCs/>
                          <w:color w:val="000000" w:themeColor="text1"/>
                        </w:rPr>
                      </w:pPr>
                      <w:r w:rsidRPr="00E959A1">
                        <w:rPr>
                          <w:rFonts w:ascii="Arial" w:hAnsi="Arial" w:cs="Arial"/>
                          <w:b/>
                          <w:color w:val="000000" w:themeColor="text1"/>
                        </w:rPr>
                        <w:t>Daily Devotional Guides</w:t>
                      </w:r>
                      <w:r w:rsidR="00AC41CF" w:rsidRPr="00E959A1">
                        <w:rPr>
                          <w:rFonts w:ascii="Arial" w:hAnsi="Arial" w:cs="Arial"/>
                          <w:b/>
                          <w:color w:val="000000" w:themeColor="text1"/>
                        </w:rPr>
                        <w:t xml:space="preserve">: </w:t>
                      </w:r>
                      <w:r w:rsidRPr="00E959A1">
                        <w:rPr>
                          <w:rFonts w:ascii="Arial" w:hAnsi="Arial" w:cs="Arial"/>
                          <w:bCs/>
                          <w:color w:val="000000" w:themeColor="text1"/>
                        </w:rPr>
                        <w:t>Available on our website and on Facebook in the “Circle Family</w:t>
                      </w:r>
                      <w:r w:rsidR="00E959A1" w:rsidRPr="00E959A1">
                        <w:rPr>
                          <w:rFonts w:ascii="Arial" w:hAnsi="Arial" w:cs="Arial"/>
                          <w:bCs/>
                          <w:color w:val="000000" w:themeColor="text1"/>
                        </w:rPr>
                        <w:t xml:space="preserve"> News</w:t>
                      </w:r>
                      <w:r w:rsidRPr="00E959A1">
                        <w:rPr>
                          <w:rFonts w:ascii="Arial" w:hAnsi="Arial" w:cs="Arial"/>
                          <w:bCs/>
                          <w:color w:val="000000" w:themeColor="text1"/>
                        </w:rPr>
                        <w:t>” Group</w:t>
                      </w:r>
                    </w:p>
                    <w:p w14:paraId="7761A5F1" w14:textId="3ABAE749" w:rsidR="00B97597" w:rsidRPr="00E959A1" w:rsidRDefault="009A2572" w:rsidP="004A25A5">
                      <w:pPr>
                        <w:spacing w:after="0" w:line="240" w:lineRule="auto"/>
                        <w:rPr>
                          <w:rFonts w:ascii="Arial" w:hAnsi="Arial" w:cs="Arial"/>
                          <w:bCs/>
                          <w:color w:val="000000" w:themeColor="text1"/>
                        </w:rPr>
                      </w:pPr>
                      <w:r w:rsidRPr="00E959A1">
                        <w:rPr>
                          <w:rFonts w:ascii="Arial" w:hAnsi="Arial" w:cs="Arial"/>
                          <w:b/>
                          <w:color w:val="000000" w:themeColor="text1"/>
                        </w:rPr>
                        <w:t xml:space="preserve">Evening </w:t>
                      </w:r>
                      <w:r w:rsidR="00295A42">
                        <w:rPr>
                          <w:rFonts w:ascii="Arial" w:hAnsi="Arial" w:cs="Arial"/>
                          <w:b/>
                          <w:color w:val="000000" w:themeColor="text1"/>
                        </w:rPr>
                        <w:t>Bedtime</w:t>
                      </w:r>
                      <w:r w:rsidRPr="00E959A1">
                        <w:rPr>
                          <w:rFonts w:ascii="Arial" w:hAnsi="Arial" w:cs="Arial"/>
                          <w:b/>
                          <w:color w:val="000000" w:themeColor="text1"/>
                        </w:rPr>
                        <w:t xml:space="preserve"> Story</w:t>
                      </w:r>
                      <w:r w:rsidR="00B97597" w:rsidRPr="00E959A1">
                        <w:rPr>
                          <w:rFonts w:ascii="Arial" w:hAnsi="Arial" w:cs="Arial"/>
                          <w:b/>
                          <w:color w:val="000000" w:themeColor="text1"/>
                        </w:rPr>
                        <w:t xml:space="preserve">: </w:t>
                      </w:r>
                      <w:r w:rsidRPr="00E959A1">
                        <w:rPr>
                          <w:rFonts w:ascii="Arial" w:hAnsi="Arial" w:cs="Arial"/>
                          <w:bCs/>
                          <w:color w:val="000000" w:themeColor="text1"/>
                        </w:rPr>
                        <w:t>Live on Facebook every evening</w:t>
                      </w:r>
                      <w:r w:rsidR="00295A42">
                        <w:rPr>
                          <w:rFonts w:ascii="Arial" w:hAnsi="Arial" w:cs="Arial"/>
                          <w:bCs/>
                          <w:color w:val="000000" w:themeColor="text1"/>
                        </w:rPr>
                        <w:t xml:space="preserve"> at 7:30</w:t>
                      </w:r>
                      <w:r w:rsidRPr="00E959A1">
                        <w:rPr>
                          <w:rFonts w:ascii="Arial" w:hAnsi="Arial" w:cs="Arial"/>
                          <w:bCs/>
                          <w:color w:val="000000" w:themeColor="text1"/>
                        </w:rPr>
                        <w:t xml:space="preserve"> in the “Circle Family</w:t>
                      </w:r>
                      <w:r w:rsidR="00E959A1">
                        <w:rPr>
                          <w:rFonts w:ascii="Arial" w:hAnsi="Arial" w:cs="Arial"/>
                          <w:bCs/>
                          <w:color w:val="000000" w:themeColor="text1"/>
                        </w:rPr>
                        <w:t xml:space="preserve"> News</w:t>
                      </w:r>
                      <w:r w:rsidRPr="00E959A1">
                        <w:rPr>
                          <w:rFonts w:ascii="Arial" w:hAnsi="Arial" w:cs="Arial"/>
                          <w:bCs/>
                          <w:color w:val="000000" w:themeColor="text1"/>
                        </w:rPr>
                        <w:t>” Group</w:t>
                      </w:r>
                    </w:p>
                    <w:p w14:paraId="1AAB416D" w14:textId="77777777" w:rsidR="004A25A5" w:rsidRDefault="004A25A5" w:rsidP="00581877">
                      <w:pPr>
                        <w:spacing w:after="0" w:line="240" w:lineRule="auto"/>
                        <w:rPr>
                          <w:rFonts w:ascii="Arial" w:hAnsi="Arial" w:cs="Arial"/>
                          <w:bCs/>
                          <w:color w:val="000000" w:themeColor="text1"/>
                          <w:sz w:val="23"/>
                          <w:szCs w:val="23"/>
                        </w:rPr>
                      </w:pPr>
                    </w:p>
                    <w:p w14:paraId="5D2087F2" w14:textId="77777777" w:rsidR="00581877" w:rsidRDefault="00581877" w:rsidP="00581877">
                      <w:pPr>
                        <w:spacing w:after="0" w:line="240" w:lineRule="auto"/>
                        <w:rPr>
                          <w:rFonts w:ascii="Arial" w:hAnsi="Arial" w:cs="Arial"/>
                          <w:bCs/>
                          <w:color w:val="000000" w:themeColor="text1"/>
                          <w:sz w:val="23"/>
                          <w:szCs w:val="23"/>
                        </w:rPr>
                      </w:pPr>
                    </w:p>
                    <w:p w14:paraId="611D8E51" w14:textId="77777777" w:rsidR="002A01CA" w:rsidRDefault="002A01CA" w:rsidP="00DB5134">
                      <w:pPr>
                        <w:spacing w:after="0" w:line="240" w:lineRule="auto"/>
                        <w:rPr>
                          <w:rFonts w:ascii="Arial" w:hAnsi="Arial" w:cs="Arial"/>
                          <w:color w:val="000000" w:themeColor="text1"/>
                          <w:sz w:val="23"/>
                          <w:szCs w:val="23"/>
                        </w:rPr>
                      </w:pPr>
                    </w:p>
                  </w:txbxContent>
                </v:textbox>
              </v:shape>
            </w:pict>
          </mc:Fallback>
        </mc:AlternateContent>
      </w:r>
      <w:r w:rsidR="00336EBF">
        <w:rPr>
          <w:rFonts w:ascii="Times New Roman" w:hAnsi="Times New Roman"/>
          <w:noProof/>
          <w:sz w:val="24"/>
          <w:szCs w:val="24"/>
        </w:rPr>
        <mc:AlternateContent>
          <mc:Choice Requires="wps">
            <w:drawing>
              <wp:anchor distT="36576" distB="36576" distL="36576" distR="36576" simplePos="0" relativeHeight="251652608" behindDoc="0" locked="0" layoutInCell="1" allowOverlap="1" wp14:anchorId="31442E60" wp14:editId="46FBC8A8">
                <wp:simplePos x="0" y="0"/>
                <wp:positionH relativeFrom="column">
                  <wp:posOffset>6315074</wp:posOffset>
                </wp:positionH>
                <wp:positionV relativeFrom="paragraph">
                  <wp:posOffset>245110</wp:posOffset>
                </wp:positionV>
                <wp:extent cx="5885180" cy="0"/>
                <wp:effectExtent l="38100" t="38100" r="1270" b="38100"/>
                <wp:wrapNone/>
                <wp:docPr id="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5180" cy="0"/>
                        </a:xfrm>
                        <a:prstGeom prst="line">
                          <a:avLst/>
                        </a:prstGeom>
                        <a:noFill/>
                        <a:ln w="76200">
                          <a:solidFill>
                            <a:srgbClr val="FFF90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C29185" id="Line 2" o:spid="_x0000_s1026" style="position:absolute;flip:x y;z-index:251652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97.25pt,19.3pt" to="960.6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" strokecolor="#fff90b" strokeweight="6pt">
                <v:shadow color="#ccc"/>
              </v:line>
            </w:pict>
          </mc:Fallback>
        </mc:AlternateContent>
      </w:r>
      <w:r w:rsidR="002C5E54">
        <w:rPr>
          <w:rFonts w:ascii="Times New Roman" w:hAnsi="Times New Roman"/>
          <w:noProof/>
          <w:sz w:val="24"/>
          <w:szCs w:val="24"/>
        </w:rPr>
        <mc:AlternateContent>
          <mc:Choice Requires="wps">
            <w:drawing>
              <wp:anchor distT="0" distB="0" distL="114300" distR="114300" simplePos="0" relativeHeight="251656704" behindDoc="0" locked="0" layoutInCell="1" allowOverlap="1" wp14:anchorId="5498B1FB" wp14:editId="6DB3F955">
                <wp:simplePos x="0" y="0"/>
                <wp:positionH relativeFrom="column">
                  <wp:posOffset>9201150</wp:posOffset>
                </wp:positionH>
                <wp:positionV relativeFrom="paragraph">
                  <wp:posOffset>292735</wp:posOffset>
                </wp:positionV>
                <wp:extent cx="45719" cy="1514475"/>
                <wp:effectExtent l="0" t="0" r="12065" b="28575"/>
                <wp:wrapNone/>
                <wp:docPr id="17" name="Rectangle 17"/>
                <wp:cNvGraphicFramePr/>
                <a:graphic xmlns:a="http://schemas.openxmlformats.org/drawingml/2006/main">
                  <a:graphicData uri="http://schemas.microsoft.com/office/word/2010/wordprocessingShape">
                    <wps:wsp>
                      <wps:cNvSpPr/>
                      <wps:spPr>
                        <a:xfrm>
                          <a:off x="0" y="0"/>
                          <a:ext cx="45719" cy="1514475"/>
                        </a:xfrm>
                        <a:prstGeom prst="rect">
                          <a:avLst/>
                        </a:prstGeom>
                        <a:solidFill>
                          <a:srgbClr val="FFF90B"/>
                        </a:solidFill>
                        <a:ln>
                          <a:solidFill>
                            <a:srgbClr val="FFF90B"/>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7C800" id="Rectangle 17" o:spid="_x0000_s1026" style="position:absolute;margin-left:724.5pt;margin-top:23.05pt;width:3.6pt;height:11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" fillcolor="#fff90b" strokecolor="#fff90b" strokeweight="2pt"/>
            </w:pict>
          </mc:Fallback>
        </mc:AlternateContent>
      </w:r>
      <w:r w:rsidR="007A0B6B">
        <w:rPr>
          <w:rFonts w:ascii="Times New Roman" w:hAnsi="Times New Roman"/>
          <w:noProof/>
          <w:sz w:val="24"/>
          <w:szCs w:val="24"/>
        </w:rPr>
        <mc:AlternateContent>
          <mc:Choice Requires="wps">
            <w:drawing>
              <wp:anchor distT="0" distB="0" distL="114300" distR="114300" simplePos="0" relativeHeight="251661824" behindDoc="0" locked="0" layoutInCell="1" allowOverlap="1" wp14:anchorId="307D21C4" wp14:editId="114890D0">
                <wp:simplePos x="0" y="0"/>
                <wp:positionH relativeFrom="column">
                  <wp:posOffset>6315075</wp:posOffset>
                </wp:positionH>
                <wp:positionV relativeFrom="paragraph">
                  <wp:posOffset>292735</wp:posOffset>
                </wp:positionV>
                <wp:extent cx="2838450" cy="16287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2838450" cy="1628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200C0B" w14:textId="77777777" w:rsidR="008B0590" w:rsidRPr="004C6927" w:rsidRDefault="008B0590" w:rsidP="00A51796">
                            <w:pPr>
                              <w:spacing w:after="0" w:line="240" w:lineRule="auto"/>
                              <w:jc w:val="center"/>
                              <w:rPr>
                                <w:rFonts w:ascii="Franklin Gothic Book" w:hAnsi="Franklin Gothic Book"/>
                                <w:b/>
                                <w:color w:val="F89EC2"/>
                              </w:rPr>
                            </w:pPr>
                            <w:r w:rsidRPr="004C6927">
                              <w:rPr>
                                <w:rFonts w:ascii="Franklin Gothic Book" w:hAnsi="Franklin Gothic Book"/>
                                <w:b/>
                                <w:color w:val="F89EC2"/>
                              </w:rPr>
                              <w:t>“The Main Thing”</w:t>
                            </w:r>
                          </w:p>
                          <w:p w14:paraId="687AB864" w14:textId="77777777"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1. To </w:t>
                            </w:r>
                            <w:r w:rsidRPr="008B5023">
                              <w:rPr>
                                <w:rFonts w:ascii="Arial" w:hAnsi="Arial" w:cs="Arial"/>
                                <w:b/>
                                <w:sz w:val="20"/>
                                <w:szCs w:val="20"/>
                              </w:rPr>
                              <w:t>love the Lord</w:t>
                            </w:r>
                            <w:r w:rsidRPr="00627DD8">
                              <w:rPr>
                                <w:rFonts w:ascii="Franklin Gothic Book" w:hAnsi="Franklin Gothic Book"/>
                                <w:b/>
                                <w:sz w:val="20"/>
                                <w:szCs w:val="20"/>
                              </w:rPr>
                              <w:t xml:space="preserve"> </w:t>
                            </w:r>
                            <w:r w:rsidRPr="00627DD8">
                              <w:rPr>
                                <w:rFonts w:ascii="Franklin Gothic Book" w:hAnsi="Franklin Gothic Book"/>
                                <w:sz w:val="20"/>
                                <w:szCs w:val="20"/>
                              </w:rPr>
                              <w:t>our God with all our heart and with all our soul and with all our mind and with all our strength.</w:t>
                            </w:r>
                          </w:p>
                          <w:p w14:paraId="4700CF96" w14:textId="77777777"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2. To </w:t>
                            </w:r>
                            <w:r w:rsidRPr="008B5023">
                              <w:rPr>
                                <w:rFonts w:ascii="Arial" w:hAnsi="Arial" w:cs="Arial"/>
                                <w:b/>
                                <w:sz w:val="20"/>
                                <w:szCs w:val="20"/>
                              </w:rPr>
                              <w:t>love our neighbors</w:t>
                            </w:r>
                            <w:r w:rsidRPr="00627DD8">
                              <w:rPr>
                                <w:rFonts w:ascii="Franklin Gothic Book" w:hAnsi="Franklin Gothic Book"/>
                                <w:b/>
                                <w:sz w:val="20"/>
                                <w:szCs w:val="20"/>
                              </w:rPr>
                              <w:t xml:space="preserve"> </w:t>
                            </w:r>
                            <w:r w:rsidRPr="00627DD8">
                              <w:rPr>
                                <w:rFonts w:ascii="Franklin Gothic Book" w:hAnsi="Franklin Gothic Book"/>
                                <w:sz w:val="20"/>
                                <w:szCs w:val="20"/>
                              </w:rPr>
                              <w:t>as ourselves.</w:t>
                            </w:r>
                          </w:p>
                          <w:p w14:paraId="05288E01" w14:textId="2AA094BC"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3. To </w:t>
                            </w:r>
                            <w:r w:rsidRPr="008B5023">
                              <w:rPr>
                                <w:rFonts w:ascii="Arial" w:hAnsi="Arial" w:cs="Arial"/>
                                <w:b/>
                                <w:sz w:val="20"/>
                                <w:szCs w:val="20"/>
                              </w:rPr>
                              <w:t>go and make disciples</w:t>
                            </w:r>
                            <w:r w:rsidRPr="00627DD8">
                              <w:rPr>
                                <w:rFonts w:ascii="Franklin Gothic Book" w:hAnsi="Franklin Gothic Book"/>
                                <w:b/>
                                <w:sz w:val="20"/>
                                <w:szCs w:val="20"/>
                              </w:rPr>
                              <w:t xml:space="preserve"> </w:t>
                            </w:r>
                            <w:r w:rsidRPr="00627DD8">
                              <w:rPr>
                                <w:rFonts w:ascii="Franklin Gothic Book" w:hAnsi="Franklin Gothic Book"/>
                                <w:sz w:val="20"/>
                                <w:szCs w:val="20"/>
                              </w:rPr>
                              <w:t>of all nations, baptizing them in the name of the Father and of the Son and of the Holy Spirit, and teaching them to obey everything Christ has commanded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21C4" id="Text Box 22" o:spid="_x0000_s1052" type="#_x0000_t202" style="position:absolute;margin-left:497.25pt;margin-top:23.05pt;width:223.5pt;height:12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" fillcolor="white [3201]" stroked="f" strokeweight=".5pt">
                <v:textbox>
                  <w:txbxContent>
                    <w:p w14:paraId="00200C0B" w14:textId="77777777" w:rsidR="008B0590" w:rsidRPr="004C6927" w:rsidRDefault="008B0590" w:rsidP="00A51796">
                      <w:pPr>
                        <w:spacing w:after="0" w:line="240" w:lineRule="auto"/>
                        <w:jc w:val="center"/>
                        <w:rPr>
                          <w:rFonts w:ascii="Franklin Gothic Book" w:hAnsi="Franklin Gothic Book"/>
                          <w:b/>
                          <w:color w:val="F89EC2"/>
                        </w:rPr>
                      </w:pPr>
                      <w:r w:rsidRPr="004C6927">
                        <w:rPr>
                          <w:rFonts w:ascii="Franklin Gothic Book" w:hAnsi="Franklin Gothic Book"/>
                          <w:b/>
                          <w:color w:val="F89EC2"/>
                        </w:rPr>
                        <w:t>“The Main Thing”</w:t>
                      </w:r>
                    </w:p>
                    <w:p w14:paraId="687AB864" w14:textId="77777777"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1. To </w:t>
                      </w:r>
                      <w:r w:rsidRPr="008B5023">
                        <w:rPr>
                          <w:rFonts w:ascii="Arial" w:hAnsi="Arial" w:cs="Arial"/>
                          <w:b/>
                          <w:sz w:val="20"/>
                          <w:szCs w:val="20"/>
                        </w:rPr>
                        <w:t>love the Lord</w:t>
                      </w:r>
                      <w:r w:rsidRPr="00627DD8">
                        <w:rPr>
                          <w:rFonts w:ascii="Franklin Gothic Book" w:hAnsi="Franklin Gothic Book"/>
                          <w:b/>
                          <w:sz w:val="20"/>
                          <w:szCs w:val="20"/>
                        </w:rPr>
                        <w:t xml:space="preserve"> </w:t>
                      </w:r>
                      <w:r w:rsidRPr="00627DD8">
                        <w:rPr>
                          <w:rFonts w:ascii="Franklin Gothic Book" w:hAnsi="Franklin Gothic Book"/>
                          <w:sz w:val="20"/>
                          <w:szCs w:val="20"/>
                        </w:rPr>
                        <w:t>our God with all our heart and with all our soul and with all our mind and with all our strength.</w:t>
                      </w:r>
                    </w:p>
                    <w:p w14:paraId="4700CF96" w14:textId="77777777"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2. To </w:t>
                      </w:r>
                      <w:r w:rsidRPr="008B5023">
                        <w:rPr>
                          <w:rFonts w:ascii="Arial" w:hAnsi="Arial" w:cs="Arial"/>
                          <w:b/>
                          <w:sz w:val="20"/>
                          <w:szCs w:val="20"/>
                        </w:rPr>
                        <w:t>love our neighbors</w:t>
                      </w:r>
                      <w:r w:rsidRPr="00627DD8">
                        <w:rPr>
                          <w:rFonts w:ascii="Franklin Gothic Book" w:hAnsi="Franklin Gothic Book"/>
                          <w:b/>
                          <w:sz w:val="20"/>
                          <w:szCs w:val="20"/>
                        </w:rPr>
                        <w:t xml:space="preserve"> </w:t>
                      </w:r>
                      <w:r w:rsidRPr="00627DD8">
                        <w:rPr>
                          <w:rFonts w:ascii="Franklin Gothic Book" w:hAnsi="Franklin Gothic Book"/>
                          <w:sz w:val="20"/>
                          <w:szCs w:val="20"/>
                        </w:rPr>
                        <w:t>as ourselves.</w:t>
                      </w:r>
                    </w:p>
                    <w:p w14:paraId="05288E01" w14:textId="2AA094BC" w:rsidR="008B0590" w:rsidRPr="00627DD8" w:rsidRDefault="008B0590" w:rsidP="00B664EE">
                      <w:pPr>
                        <w:spacing w:after="0"/>
                        <w:rPr>
                          <w:rFonts w:ascii="Franklin Gothic Book" w:hAnsi="Franklin Gothic Book"/>
                          <w:sz w:val="20"/>
                          <w:szCs w:val="20"/>
                        </w:rPr>
                      </w:pPr>
                      <w:r w:rsidRPr="00627DD8">
                        <w:rPr>
                          <w:rFonts w:ascii="Franklin Gothic Book" w:hAnsi="Franklin Gothic Book"/>
                          <w:sz w:val="20"/>
                          <w:szCs w:val="20"/>
                        </w:rPr>
                        <w:t xml:space="preserve">3. To </w:t>
                      </w:r>
                      <w:r w:rsidRPr="008B5023">
                        <w:rPr>
                          <w:rFonts w:ascii="Arial" w:hAnsi="Arial" w:cs="Arial"/>
                          <w:b/>
                          <w:sz w:val="20"/>
                          <w:szCs w:val="20"/>
                        </w:rPr>
                        <w:t>go and make disciples</w:t>
                      </w:r>
                      <w:r w:rsidRPr="00627DD8">
                        <w:rPr>
                          <w:rFonts w:ascii="Franklin Gothic Book" w:hAnsi="Franklin Gothic Book"/>
                          <w:b/>
                          <w:sz w:val="20"/>
                          <w:szCs w:val="20"/>
                        </w:rPr>
                        <w:t xml:space="preserve"> </w:t>
                      </w:r>
                      <w:r w:rsidRPr="00627DD8">
                        <w:rPr>
                          <w:rFonts w:ascii="Franklin Gothic Book" w:hAnsi="Franklin Gothic Book"/>
                          <w:sz w:val="20"/>
                          <w:szCs w:val="20"/>
                        </w:rPr>
                        <w:t>of all nations, baptizing them in the name of the Father and of the Son and of the Holy Spirit, and teaching them to obey everything Christ has commanded us.</w:t>
                      </w:r>
                    </w:p>
                  </w:txbxContent>
                </v:textbox>
              </v:shape>
            </w:pict>
          </mc:Fallback>
        </mc:AlternateContent>
      </w:r>
    </w:p>
    <w:p w14:paraId="61BA48E5" w14:textId="4E7E18A3" w:rsidR="00381B8E" w:rsidRDefault="00381B8E" w:rsidP="00857C88">
      <w:pPr>
        <w:ind w:right="90"/>
      </w:pPr>
    </w:p>
    <w:p w14:paraId="428B6C35" w14:textId="21BF9652" w:rsidR="00381B8E" w:rsidRPr="00381B8E" w:rsidRDefault="00631A82" w:rsidP="00381B8E">
      <w:r>
        <w:t xml:space="preserve"> </w:t>
      </w:r>
    </w:p>
    <w:p w14:paraId="79C3001F" w14:textId="2A75ACAE" w:rsidR="00381B8E" w:rsidRPr="00381B8E" w:rsidRDefault="00381B8E" w:rsidP="00381B8E"/>
    <w:p w14:paraId="48E8A16B" w14:textId="3F26701A" w:rsidR="00381B8E" w:rsidRPr="00381B8E" w:rsidRDefault="00381B8E" w:rsidP="00381B8E"/>
    <w:p w14:paraId="1F855EF7" w14:textId="10FB58AE" w:rsidR="00381B8E" w:rsidRDefault="00404A3D" w:rsidP="00381B8E">
      <w:pPr>
        <w:tabs>
          <w:tab w:val="left" w:pos="10185"/>
        </w:tabs>
        <w:ind w:right="90"/>
      </w:pPr>
      <w:r>
        <w:rPr>
          <w:rFonts w:ascii="Times New Roman" w:hAnsi="Times New Roman"/>
          <w:noProof/>
          <w:sz w:val="24"/>
          <w:szCs w:val="24"/>
        </w:rPr>
        <mc:AlternateContent>
          <mc:Choice Requires="wps">
            <w:drawing>
              <wp:anchor distT="0" distB="0" distL="114300" distR="114300" simplePos="0" relativeHeight="251678208" behindDoc="0" locked="0" layoutInCell="1" allowOverlap="1" wp14:anchorId="33AF2336" wp14:editId="1585BF84">
                <wp:simplePos x="0" y="0"/>
                <wp:positionH relativeFrom="column">
                  <wp:posOffset>2764155</wp:posOffset>
                </wp:positionH>
                <wp:positionV relativeFrom="paragraph">
                  <wp:posOffset>8890</wp:posOffset>
                </wp:positionV>
                <wp:extent cx="3530600" cy="4953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5306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B1AF2B" w14:textId="77777777" w:rsidR="008B0590" w:rsidRPr="00E5302C" w:rsidRDefault="008B0590" w:rsidP="00CF1AC7">
                            <w:pPr>
                              <w:spacing w:line="240" w:lineRule="auto"/>
                              <w:rPr>
                                <w:sz w:val="16"/>
                                <w:szCs w:val="16"/>
                              </w:rPr>
                            </w:pPr>
                            <w:r w:rsidRPr="00BF38DB">
                              <w:rPr>
                                <w:b/>
                                <w:color w:val="645773" w:themeColor="background2" w:themeShade="80"/>
                                <w:sz w:val="16"/>
                                <w:szCs w:val="16"/>
                              </w:rPr>
                              <w:t>Outreach Programs</w:t>
                            </w:r>
                            <w:r w:rsidRPr="00C27291">
                              <w:rPr>
                                <w:color w:val="0070C0"/>
                                <w:sz w:val="16"/>
                                <w:szCs w:val="16"/>
                              </w:rPr>
                              <w:t xml:space="preserve">: </w:t>
                            </w:r>
                            <w:r w:rsidRPr="00E5302C">
                              <w:rPr>
                                <w:sz w:val="16"/>
                                <w:szCs w:val="16"/>
                              </w:rPr>
                              <w:t xml:space="preserve">Bay Area Rescue Mission, Christian Relief Fund, Clothing Drive, East Asian Missions, Food Boxes, Mountain States Children’s Home, Orphan Sunday, Quilts for CASA, Special Situations, University Christian Center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2336" id="Text Box 16" o:spid="_x0000_s1053" type="#_x0000_t202" style="position:absolute;margin-left:217.65pt;margin-top:.7pt;width:278pt;height:3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" filled="f" stroked="f" strokeweight=".5pt">
                <v:textbox>
                  <w:txbxContent>
                    <w:p w14:paraId="73B1AF2B" w14:textId="77777777" w:rsidR="008B0590" w:rsidRPr="00E5302C" w:rsidRDefault="008B0590" w:rsidP="00CF1AC7">
                      <w:pPr>
                        <w:spacing w:line="240" w:lineRule="auto"/>
                        <w:rPr>
                          <w:sz w:val="16"/>
                          <w:szCs w:val="16"/>
                        </w:rPr>
                      </w:pPr>
                      <w:r w:rsidRPr="00BF38DB">
                        <w:rPr>
                          <w:b/>
                          <w:color w:val="645773" w:themeColor="background2" w:themeShade="80"/>
                          <w:sz w:val="16"/>
                          <w:szCs w:val="16"/>
                        </w:rPr>
                        <w:t>Outreach Programs</w:t>
                      </w:r>
                      <w:r w:rsidRPr="00C27291">
                        <w:rPr>
                          <w:color w:val="0070C0"/>
                          <w:sz w:val="16"/>
                          <w:szCs w:val="16"/>
                        </w:rPr>
                        <w:t xml:space="preserve">: </w:t>
                      </w:r>
                      <w:r w:rsidRPr="00E5302C">
                        <w:rPr>
                          <w:sz w:val="16"/>
                          <w:szCs w:val="16"/>
                        </w:rPr>
                        <w:t xml:space="preserve">Bay Area Rescue Mission, Christian Relief Fund, Clothing Drive, East Asian Missions, Food Boxes, Mountain States Children’s Home, Orphan Sunday, Quilts for CASA, Special Situations, University Christian Center </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77184" behindDoc="0" locked="0" layoutInCell="1" allowOverlap="1" wp14:anchorId="49BFC717" wp14:editId="3A4AA723">
                <wp:simplePos x="0" y="0"/>
                <wp:positionH relativeFrom="margin">
                  <wp:align>left</wp:align>
                </wp:positionH>
                <wp:positionV relativeFrom="paragraph">
                  <wp:posOffset>11430</wp:posOffset>
                </wp:positionV>
                <wp:extent cx="2609850" cy="6096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6098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B5BDC5" w14:textId="185ECCD5" w:rsidR="008B0590" w:rsidRPr="00E5302C" w:rsidRDefault="008B0590" w:rsidP="007A192F">
                            <w:pPr>
                              <w:spacing w:line="240" w:lineRule="auto"/>
                              <w:rPr>
                                <w:sz w:val="16"/>
                                <w:szCs w:val="16"/>
                              </w:rPr>
                            </w:pPr>
                            <w:r w:rsidRPr="00BF38DB">
                              <w:rPr>
                                <w:b/>
                                <w:color w:val="645773" w:themeColor="background2" w:themeShade="80"/>
                                <w:sz w:val="16"/>
                                <w:szCs w:val="16"/>
                              </w:rPr>
                              <w:t>Deacons</w:t>
                            </w:r>
                            <w:r w:rsidRPr="00EF18DE">
                              <w:rPr>
                                <w:color w:val="2CB5B2"/>
                                <w:sz w:val="16"/>
                                <w:szCs w:val="16"/>
                              </w:rPr>
                              <w:t xml:space="preserve">: </w:t>
                            </w:r>
                            <w:r>
                              <w:rPr>
                                <w:sz w:val="16"/>
                                <w:szCs w:val="16"/>
                              </w:rPr>
                              <w:t xml:space="preserve">Eric Bracht, Adam Goddard, </w:t>
                            </w:r>
                            <w:r w:rsidRPr="00E5302C">
                              <w:rPr>
                                <w:sz w:val="16"/>
                                <w:szCs w:val="16"/>
                              </w:rPr>
                              <w:t>Ed Gunselman,</w:t>
                            </w:r>
                            <w:r>
                              <w:rPr>
                                <w:sz w:val="16"/>
                                <w:szCs w:val="16"/>
                              </w:rPr>
                              <w:t xml:space="preserve"> Rolland House,</w:t>
                            </w:r>
                            <w:r w:rsidRPr="00E5302C">
                              <w:rPr>
                                <w:sz w:val="16"/>
                                <w:szCs w:val="16"/>
                              </w:rPr>
                              <w:t xml:space="preserve"> Eric Jensen,</w:t>
                            </w:r>
                            <w:r>
                              <w:rPr>
                                <w:sz w:val="16"/>
                                <w:szCs w:val="16"/>
                              </w:rPr>
                              <w:t xml:space="preserve"> Ryan McPartlin,</w:t>
                            </w:r>
                            <w:r w:rsidRPr="00E5302C">
                              <w:rPr>
                                <w:sz w:val="16"/>
                                <w:szCs w:val="16"/>
                              </w:rPr>
                              <w:t xml:space="preserve"> </w:t>
                            </w:r>
                            <w:r>
                              <w:rPr>
                                <w:sz w:val="16"/>
                                <w:szCs w:val="16"/>
                              </w:rPr>
                              <w:t xml:space="preserve">Bob Parsons, </w:t>
                            </w:r>
                            <w:r w:rsidRPr="00E5302C">
                              <w:rPr>
                                <w:sz w:val="16"/>
                                <w:szCs w:val="16"/>
                              </w:rPr>
                              <w:t>Jose Reyes,</w:t>
                            </w:r>
                            <w:r>
                              <w:rPr>
                                <w:sz w:val="16"/>
                                <w:szCs w:val="16"/>
                              </w:rPr>
                              <w:t xml:space="preserve"> Jake Shore, Jordan Strawn,</w:t>
                            </w:r>
                            <w:r w:rsidRPr="00E5302C">
                              <w:rPr>
                                <w:sz w:val="16"/>
                                <w:szCs w:val="16"/>
                              </w:rPr>
                              <w:t xml:space="preserve"> Josh Wise</w:t>
                            </w:r>
                          </w:p>
                          <w:p w14:paraId="353E2F25" w14:textId="77777777" w:rsidR="008B0590" w:rsidRPr="00DC78D7" w:rsidRDefault="008B0590" w:rsidP="007A192F">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C717" id="Text Box 12" o:spid="_x0000_s1054" type="#_x0000_t202" style="position:absolute;margin-left:0;margin-top:.9pt;width:205.5pt;height:48pt;z-index:25167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" filled="f" stroked="f" strokeweight=".5pt">
                <v:textbox>
                  <w:txbxContent>
                    <w:p w14:paraId="76B5BDC5" w14:textId="185ECCD5" w:rsidR="008B0590" w:rsidRPr="00E5302C" w:rsidRDefault="008B0590" w:rsidP="007A192F">
                      <w:pPr>
                        <w:spacing w:line="240" w:lineRule="auto"/>
                        <w:rPr>
                          <w:sz w:val="16"/>
                          <w:szCs w:val="16"/>
                        </w:rPr>
                      </w:pPr>
                      <w:r w:rsidRPr="00BF38DB">
                        <w:rPr>
                          <w:b/>
                          <w:color w:val="645773" w:themeColor="background2" w:themeShade="80"/>
                          <w:sz w:val="16"/>
                          <w:szCs w:val="16"/>
                        </w:rPr>
                        <w:t>Deacons</w:t>
                      </w:r>
                      <w:r w:rsidRPr="00EF18DE">
                        <w:rPr>
                          <w:color w:val="2CB5B2"/>
                          <w:sz w:val="16"/>
                          <w:szCs w:val="16"/>
                        </w:rPr>
                        <w:t xml:space="preserve">: </w:t>
                      </w:r>
                      <w:r>
                        <w:rPr>
                          <w:sz w:val="16"/>
                          <w:szCs w:val="16"/>
                        </w:rPr>
                        <w:t xml:space="preserve">Eric Bracht, Adam Goddard, </w:t>
                      </w:r>
                      <w:r w:rsidRPr="00E5302C">
                        <w:rPr>
                          <w:sz w:val="16"/>
                          <w:szCs w:val="16"/>
                        </w:rPr>
                        <w:t>Ed Gunselman,</w:t>
                      </w:r>
                      <w:r>
                        <w:rPr>
                          <w:sz w:val="16"/>
                          <w:szCs w:val="16"/>
                        </w:rPr>
                        <w:t xml:space="preserve"> Rolland House,</w:t>
                      </w:r>
                      <w:r w:rsidRPr="00E5302C">
                        <w:rPr>
                          <w:sz w:val="16"/>
                          <w:szCs w:val="16"/>
                        </w:rPr>
                        <w:t xml:space="preserve"> Eric Jensen,</w:t>
                      </w:r>
                      <w:r>
                        <w:rPr>
                          <w:sz w:val="16"/>
                          <w:szCs w:val="16"/>
                        </w:rPr>
                        <w:t xml:space="preserve"> Ryan McPartlin,</w:t>
                      </w:r>
                      <w:r w:rsidRPr="00E5302C">
                        <w:rPr>
                          <w:sz w:val="16"/>
                          <w:szCs w:val="16"/>
                        </w:rPr>
                        <w:t xml:space="preserve"> </w:t>
                      </w:r>
                      <w:r>
                        <w:rPr>
                          <w:sz w:val="16"/>
                          <w:szCs w:val="16"/>
                        </w:rPr>
                        <w:t xml:space="preserve">Bob Parsons, </w:t>
                      </w:r>
                      <w:r w:rsidRPr="00E5302C">
                        <w:rPr>
                          <w:sz w:val="16"/>
                          <w:szCs w:val="16"/>
                        </w:rPr>
                        <w:t>Jose Reyes,</w:t>
                      </w:r>
                      <w:r>
                        <w:rPr>
                          <w:sz w:val="16"/>
                          <w:szCs w:val="16"/>
                        </w:rPr>
                        <w:t xml:space="preserve"> Jake Shore, Jordan Strawn,</w:t>
                      </w:r>
                      <w:r w:rsidRPr="00E5302C">
                        <w:rPr>
                          <w:sz w:val="16"/>
                          <w:szCs w:val="16"/>
                        </w:rPr>
                        <w:t xml:space="preserve"> Josh Wise</w:t>
                      </w:r>
                    </w:p>
                    <w:p w14:paraId="353E2F25" w14:textId="77777777" w:rsidR="008B0590" w:rsidRPr="00DC78D7" w:rsidRDefault="008B0590" w:rsidP="007A192F">
                      <w:pPr>
                        <w:spacing w:line="240" w:lineRule="auto"/>
                        <w:rPr>
                          <w:sz w:val="20"/>
                          <w:szCs w:val="20"/>
                        </w:rPr>
                      </w:pPr>
                    </w:p>
                  </w:txbxContent>
                </v:textbox>
                <w10:wrap anchorx="margin"/>
              </v:shape>
            </w:pict>
          </mc:Fallback>
        </mc:AlternateContent>
      </w:r>
      <w:r w:rsidR="00381B8E">
        <w:tab/>
      </w:r>
    </w:p>
    <w:p w14:paraId="5A98DC15" w14:textId="3C28C8D2" w:rsidR="00E21887" w:rsidRDefault="001D0F08" w:rsidP="00857C88">
      <w:pPr>
        <w:ind w:right="90"/>
        <w:rPr>
          <w:noProof/>
        </w:rPr>
      </w:pPr>
      <w:r>
        <w:rPr>
          <w:noProof/>
        </w:rPr>
        <mc:AlternateContent>
          <mc:Choice Requires="wpg">
            <w:drawing>
              <wp:anchor distT="0" distB="0" distL="114300" distR="114300" simplePos="0" relativeHeight="251637248" behindDoc="0" locked="0" layoutInCell="1" allowOverlap="1" wp14:anchorId="3E9338F9" wp14:editId="17B327E8">
                <wp:simplePos x="0" y="0"/>
                <wp:positionH relativeFrom="page">
                  <wp:posOffset>14554835</wp:posOffset>
                </wp:positionH>
                <wp:positionV relativeFrom="page">
                  <wp:posOffset>6350635</wp:posOffset>
                </wp:positionV>
                <wp:extent cx="438785" cy="412750"/>
                <wp:effectExtent l="10160" t="6985" r="8255" b="8890"/>
                <wp:wrapNone/>
                <wp:docPr id="28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785" cy="412750"/>
                          <a:chOff x="116293619" y="108900723"/>
                          <a:chExt cx="653717" cy="614398"/>
                        </a:xfrm>
                      </wpg:grpSpPr>
                      <wps:wsp>
                        <wps:cNvPr id="287" name="Freeform 156"/>
                        <wps:cNvSpPr>
                          <a:spLocks/>
                        </wps:cNvSpPr>
                        <wps:spPr bwMode="auto">
                          <a:xfrm>
                            <a:off x="116293619" y="109375188"/>
                            <a:ext cx="653717" cy="139933"/>
                          </a:xfrm>
                          <a:custGeom>
                            <a:avLst/>
                            <a:gdLst>
                              <a:gd name="T0" fmla="*/ 603729 w 653717"/>
                              <a:gd name="T1" fmla="*/ 0 h 139933"/>
                              <a:gd name="T2" fmla="*/ 49988 w 653717"/>
                              <a:gd name="T3" fmla="*/ 0 h 139933"/>
                              <a:gd name="T4" fmla="*/ 42642 w 653717"/>
                              <a:gd name="T5" fmla="*/ 612 h 139933"/>
                              <a:gd name="T6" fmla="*/ 35501 w 653717"/>
                              <a:gd name="T7" fmla="*/ 2040 h 139933"/>
                              <a:gd name="T8" fmla="*/ 28972 w 653717"/>
                              <a:gd name="T9" fmla="*/ 4692 h 139933"/>
                              <a:gd name="T10" fmla="*/ 22851 w 653717"/>
                              <a:gd name="T11" fmla="*/ 7955 h 139933"/>
                              <a:gd name="T12" fmla="*/ 17139 w 653717"/>
                              <a:gd name="T13" fmla="*/ 12239 h 139933"/>
                              <a:gd name="T14" fmla="*/ 12242 w 653717"/>
                              <a:gd name="T15" fmla="*/ 17135 h 139933"/>
                              <a:gd name="T16" fmla="*/ 8161 w 653717"/>
                              <a:gd name="T17" fmla="*/ 22642 h 139933"/>
                              <a:gd name="T18" fmla="*/ 4693 w 653717"/>
                              <a:gd name="T19" fmla="*/ 28762 h 139933"/>
                              <a:gd name="T20" fmla="*/ 2040 w 653717"/>
                              <a:gd name="T21" fmla="*/ 35289 h 139933"/>
                              <a:gd name="T22" fmla="*/ 612 w 653717"/>
                              <a:gd name="T23" fmla="*/ 42429 h 139933"/>
                              <a:gd name="T24" fmla="*/ 0 w 653717"/>
                              <a:gd name="T25" fmla="*/ 49772 h 139933"/>
                              <a:gd name="T26" fmla="*/ 0 w 653717"/>
                              <a:gd name="T27" fmla="*/ 89957 h 139933"/>
                              <a:gd name="T28" fmla="*/ 612 w 653717"/>
                              <a:gd name="T29" fmla="*/ 97300 h 139933"/>
                              <a:gd name="T30" fmla="*/ 2040 w 653717"/>
                              <a:gd name="T31" fmla="*/ 104440 h 139933"/>
                              <a:gd name="T32" fmla="*/ 4693 w 653717"/>
                              <a:gd name="T33" fmla="*/ 111171 h 139933"/>
                              <a:gd name="T34" fmla="*/ 8161 w 653717"/>
                              <a:gd name="T35" fmla="*/ 117290 h 139933"/>
                              <a:gd name="T36" fmla="*/ 12242 w 653717"/>
                              <a:gd name="T37" fmla="*/ 122798 h 139933"/>
                              <a:gd name="T38" fmla="*/ 17139 w 653717"/>
                              <a:gd name="T39" fmla="*/ 127694 h 139933"/>
                              <a:gd name="T40" fmla="*/ 22851 w 653717"/>
                              <a:gd name="T41" fmla="*/ 131977 h 139933"/>
                              <a:gd name="T42" fmla="*/ 28972 w 653717"/>
                              <a:gd name="T43" fmla="*/ 135241 h 139933"/>
                              <a:gd name="T44" fmla="*/ 35501 w 653717"/>
                              <a:gd name="T45" fmla="*/ 137893 h 139933"/>
                              <a:gd name="T46" fmla="*/ 42642 w 653717"/>
                              <a:gd name="T47" fmla="*/ 139321 h 139933"/>
                              <a:gd name="T48" fmla="*/ 49988 w 653717"/>
                              <a:gd name="T49" fmla="*/ 139933 h 139933"/>
                              <a:gd name="T50" fmla="*/ 603729 w 653717"/>
                              <a:gd name="T51" fmla="*/ 139933 h 139933"/>
                              <a:gd name="T52" fmla="*/ 611074 w 653717"/>
                              <a:gd name="T53" fmla="*/ 139321 h 139933"/>
                              <a:gd name="T54" fmla="*/ 618215 w 653717"/>
                              <a:gd name="T55" fmla="*/ 137893 h 139933"/>
                              <a:gd name="T56" fmla="*/ 624948 w 653717"/>
                              <a:gd name="T57" fmla="*/ 135241 h 139933"/>
                              <a:gd name="T58" fmla="*/ 631069 w 653717"/>
                              <a:gd name="T59" fmla="*/ 131977 h 139933"/>
                              <a:gd name="T60" fmla="*/ 636578 w 653717"/>
                              <a:gd name="T61" fmla="*/ 127694 h 139933"/>
                              <a:gd name="T62" fmla="*/ 641475 w 653717"/>
                              <a:gd name="T63" fmla="*/ 122798 h 139933"/>
                              <a:gd name="T64" fmla="*/ 645760 w 653717"/>
                              <a:gd name="T65" fmla="*/ 117290 h 139933"/>
                              <a:gd name="T66" fmla="*/ 649024 w 653717"/>
                              <a:gd name="T67" fmla="*/ 111171 h 139933"/>
                              <a:gd name="T68" fmla="*/ 651677 w 653717"/>
                              <a:gd name="T69" fmla="*/ 104440 h 139933"/>
                              <a:gd name="T70" fmla="*/ 653105 w 653717"/>
                              <a:gd name="T71" fmla="*/ 97300 h 139933"/>
                              <a:gd name="T72" fmla="*/ 653717 w 653717"/>
                              <a:gd name="T73" fmla="*/ 89957 h 139933"/>
                              <a:gd name="T74" fmla="*/ 653717 w 653717"/>
                              <a:gd name="T75" fmla="*/ 49772 h 139933"/>
                              <a:gd name="T76" fmla="*/ 653105 w 653717"/>
                              <a:gd name="T77" fmla="*/ 42429 h 139933"/>
                              <a:gd name="T78" fmla="*/ 651677 w 653717"/>
                              <a:gd name="T79" fmla="*/ 35289 h 139933"/>
                              <a:gd name="T80" fmla="*/ 649024 w 653717"/>
                              <a:gd name="T81" fmla="*/ 28762 h 139933"/>
                              <a:gd name="T82" fmla="*/ 645760 w 653717"/>
                              <a:gd name="T83" fmla="*/ 22642 h 139933"/>
                              <a:gd name="T84" fmla="*/ 641475 w 653717"/>
                              <a:gd name="T85" fmla="*/ 17135 h 139933"/>
                              <a:gd name="T86" fmla="*/ 636578 w 653717"/>
                              <a:gd name="T87" fmla="*/ 12239 h 139933"/>
                              <a:gd name="T88" fmla="*/ 631069 w 653717"/>
                              <a:gd name="T89" fmla="*/ 7955 h 139933"/>
                              <a:gd name="T90" fmla="*/ 624948 w 653717"/>
                              <a:gd name="T91" fmla="*/ 4692 h 139933"/>
                              <a:gd name="T92" fmla="*/ 618215 w 653717"/>
                              <a:gd name="T93" fmla="*/ 2040 h 139933"/>
                              <a:gd name="T94" fmla="*/ 611074 w 653717"/>
                              <a:gd name="T95" fmla="*/ 612 h 139933"/>
                              <a:gd name="T96" fmla="*/ 603729 w 653717"/>
                              <a:gd name="T97" fmla="*/ 0 h 1399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53717" h="139933">
                                <a:moveTo>
                                  <a:pt x="603729" y="0"/>
                                </a:moveTo>
                                <a:lnTo>
                                  <a:pt x="49988" y="0"/>
                                </a:lnTo>
                                <a:lnTo>
                                  <a:pt x="42642" y="612"/>
                                </a:lnTo>
                                <a:lnTo>
                                  <a:pt x="35501" y="2040"/>
                                </a:lnTo>
                                <a:lnTo>
                                  <a:pt x="28972" y="4692"/>
                                </a:lnTo>
                                <a:lnTo>
                                  <a:pt x="22851" y="7955"/>
                                </a:lnTo>
                                <a:lnTo>
                                  <a:pt x="17139" y="12239"/>
                                </a:lnTo>
                                <a:lnTo>
                                  <a:pt x="12242" y="17135"/>
                                </a:lnTo>
                                <a:lnTo>
                                  <a:pt x="8161" y="22642"/>
                                </a:lnTo>
                                <a:lnTo>
                                  <a:pt x="4693" y="28762"/>
                                </a:lnTo>
                                <a:lnTo>
                                  <a:pt x="2040" y="35289"/>
                                </a:lnTo>
                                <a:lnTo>
                                  <a:pt x="612" y="42429"/>
                                </a:lnTo>
                                <a:lnTo>
                                  <a:pt x="0" y="49772"/>
                                </a:lnTo>
                                <a:lnTo>
                                  <a:pt x="0" y="89957"/>
                                </a:lnTo>
                                <a:lnTo>
                                  <a:pt x="612" y="97300"/>
                                </a:lnTo>
                                <a:lnTo>
                                  <a:pt x="2040" y="104440"/>
                                </a:lnTo>
                                <a:lnTo>
                                  <a:pt x="4693" y="111171"/>
                                </a:lnTo>
                                <a:lnTo>
                                  <a:pt x="8161" y="117290"/>
                                </a:lnTo>
                                <a:lnTo>
                                  <a:pt x="12242" y="122798"/>
                                </a:lnTo>
                                <a:lnTo>
                                  <a:pt x="17139" y="127694"/>
                                </a:lnTo>
                                <a:lnTo>
                                  <a:pt x="22851" y="131977"/>
                                </a:lnTo>
                                <a:lnTo>
                                  <a:pt x="28972" y="135241"/>
                                </a:lnTo>
                                <a:lnTo>
                                  <a:pt x="35501" y="137893"/>
                                </a:lnTo>
                                <a:lnTo>
                                  <a:pt x="42642" y="139321"/>
                                </a:lnTo>
                                <a:lnTo>
                                  <a:pt x="49988" y="139933"/>
                                </a:lnTo>
                                <a:lnTo>
                                  <a:pt x="603729" y="139933"/>
                                </a:lnTo>
                                <a:lnTo>
                                  <a:pt x="611074" y="139321"/>
                                </a:lnTo>
                                <a:lnTo>
                                  <a:pt x="618215" y="137893"/>
                                </a:lnTo>
                                <a:lnTo>
                                  <a:pt x="624948" y="135241"/>
                                </a:lnTo>
                                <a:lnTo>
                                  <a:pt x="631069" y="131977"/>
                                </a:lnTo>
                                <a:lnTo>
                                  <a:pt x="636578" y="127694"/>
                                </a:lnTo>
                                <a:lnTo>
                                  <a:pt x="641475" y="122798"/>
                                </a:lnTo>
                                <a:lnTo>
                                  <a:pt x="645760" y="117290"/>
                                </a:lnTo>
                                <a:lnTo>
                                  <a:pt x="649024" y="111171"/>
                                </a:lnTo>
                                <a:lnTo>
                                  <a:pt x="651677" y="104440"/>
                                </a:lnTo>
                                <a:lnTo>
                                  <a:pt x="653105" y="97300"/>
                                </a:lnTo>
                                <a:lnTo>
                                  <a:pt x="653717" y="89957"/>
                                </a:lnTo>
                                <a:lnTo>
                                  <a:pt x="653717" y="49772"/>
                                </a:lnTo>
                                <a:lnTo>
                                  <a:pt x="653105" y="42429"/>
                                </a:lnTo>
                                <a:lnTo>
                                  <a:pt x="651677" y="35289"/>
                                </a:lnTo>
                                <a:lnTo>
                                  <a:pt x="649024" y="28762"/>
                                </a:lnTo>
                                <a:lnTo>
                                  <a:pt x="645760" y="22642"/>
                                </a:lnTo>
                                <a:lnTo>
                                  <a:pt x="641475" y="17135"/>
                                </a:lnTo>
                                <a:lnTo>
                                  <a:pt x="636578" y="12239"/>
                                </a:lnTo>
                                <a:lnTo>
                                  <a:pt x="631069" y="7955"/>
                                </a:lnTo>
                                <a:lnTo>
                                  <a:pt x="624948" y="4692"/>
                                </a:lnTo>
                                <a:lnTo>
                                  <a:pt x="618215" y="2040"/>
                                </a:lnTo>
                                <a:lnTo>
                                  <a:pt x="611074" y="612"/>
                                </a:lnTo>
                                <a:lnTo>
                                  <a:pt x="603729" y="0"/>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6" name="Freeform 157"/>
                        <wps:cNvSpPr>
                          <a:spLocks/>
                        </wps:cNvSpPr>
                        <wps:spPr bwMode="auto">
                          <a:xfrm>
                            <a:off x="116294027" y="108900723"/>
                            <a:ext cx="652289" cy="433668"/>
                          </a:xfrm>
                          <a:custGeom>
                            <a:avLst/>
                            <a:gdLst>
                              <a:gd name="T0" fmla="*/ 75696 w 652289"/>
                              <a:gd name="T1" fmla="*/ 433668 h 433668"/>
                              <a:gd name="T2" fmla="*/ 576593 w 652289"/>
                              <a:gd name="T3" fmla="*/ 433668 h 433668"/>
                              <a:gd name="T4" fmla="*/ 586183 w 652289"/>
                              <a:gd name="T5" fmla="*/ 433056 h 433668"/>
                              <a:gd name="T6" fmla="*/ 595160 w 652289"/>
                              <a:gd name="T7" fmla="*/ 431425 h 433668"/>
                              <a:gd name="T8" fmla="*/ 603933 w 652289"/>
                              <a:gd name="T9" fmla="*/ 428569 h 433668"/>
                              <a:gd name="T10" fmla="*/ 612095 w 652289"/>
                              <a:gd name="T11" fmla="*/ 424897 h 433668"/>
                              <a:gd name="T12" fmla="*/ 619848 w 652289"/>
                              <a:gd name="T13" fmla="*/ 420206 h 433668"/>
                              <a:gd name="T14" fmla="*/ 626785 w 652289"/>
                              <a:gd name="T15" fmla="*/ 414698 h 433668"/>
                              <a:gd name="T16" fmla="*/ 633110 w 652289"/>
                              <a:gd name="T17" fmla="*/ 408374 h 433668"/>
                              <a:gd name="T18" fmla="*/ 638823 w 652289"/>
                              <a:gd name="T19" fmla="*/ 401235 h 433668"/>
                              <a:gd name="T20" fmla="*/ 643515 w 652289"/>
                              <a:gd name="T21" fmla="*/ 393688 h 433668"/>
                              <a:gd name="T22" fmla="*/ 647188 w 652289"/>
                              <a:gd name="T23" fmla="*/ 385528 h 433668"/>
                              <a:gd name="T24" fmla="*/ 650044 w 652289"/>
                              <a:gd name="T25" fmla="*/ 376757 h 433668"/>
                              <a:gd name="T26" fmla="*/ 651677 w 652289"/>
                              <a:gd name="T27" fmla="*/ 367578 h 433668"/>
                              <a:gd name="T28" fmla="*/ 652289 w 652289"/>
                              <a:gd name="T29" fmla="*/ 358195 h 433668"/>
                              <a:gd name="T30" fmla="*/ 652289 w 652289"/>
                              <a:gd name="T31" fmla="*/ 75678 h 433668"/>
                              <a:gd name="T32" fmla="*/ 651677 w 652289"/>
                              <a:gd name="T33" fmla="*/ 66091 h 433668"/>
                              <a:gd name="T34" fmla="*/ 650044 w 652289"/>
                              <a:gd name="T35" fmla="*/ 57115 h 433668"/>
                              <a:gd name="T36" fmla="*/ 647188 w 652289"/>
                              <a:gd name="T37" fmla="*/ 48344 h 433668"/>
                              <a:gd name="T38" fmla="*/ 643515 w 652289"/>
                              <a:gd name="T39" fmla="*/ 40185 h 433668"/>
                              <a:gd name="T40" fmla="*/ 638823 w 652289"/>
                              <a:gd name="T41" fmla="*/ 32433 h 433668"/>
                              <a:gd name="T42" fmla="*/ 633110 w 652289"/>
                              <a:gd name="T43" fmla="*/ 25498 h 433668"/>
                              <a:gd name="T44" fmla="*/ 626785 w 652289"/>
                              <a:gd name="T45" fmla="*/ 19174 h 433668"/>
                              <a:gd name="T46" fmla="*/ 619848 w 652289"/>
                              <a:gd name="T47" fmla="*/ 13463 h 433668"/>
                              <a:gd name="T48" fmla="*/ 612095 w 652289"/>
                              <a:gd name="T49" fmla="*/ 8771 h 433668"/>
                              <a:gd name="T50" fmla="*/ 603933 w 652289"/>
                              <a:gd name="T51" fmla="*/ 5100 h 433668"/>
                              <a:gd name="T52" fmla="*/ 595160 w 652289"/>
                              <a:gd name="T53" fmla="*/ 2244 h 433668"/>
                              <a:gd name="T54" fmla="*/ 586183 w 652289"/>
                              <a:gd name="T55" fmla="*/ 612 h 433668"/>
                              <a:gd name="T56" fmla="*/ 576593 w 652289"/>
                              <a:gd name="T57" fmla="*/ 0 h 433668"/>
                              <a:gd name="T58" fmla="*/ 75696 w 652289"/>
                              <a:gd name="T59" fmla="*/ 0 h 433668"/>
                              <a:gd name="T60" fmla="*/ 66310 w 652289"/>
                              <a:gd name="T61" fmla="*/ 612 h 433668"/>
                              <a:gd name="T62" fmla="*/ 57129 w 652289"/>
                              <a:gd name="T63" fmla="*/ 2244 h 433668"/>
                              <a:gd name="T64" fmla="*/ 48355 w 652289"/>
                              <a:gd name="T65" fmla="*/ 5100 h 433668"/>
                              <a:gd name="T66" fmla="*/ 40194 w 652289"/>
                              <a:gd name="T67" fmla="*/ 8771 h 433668"/>
                              <a:gd name="T68" fmla="*/ 32441 w 652289"/>
                              <a:gd name="T69" fmla="*/ 13463 h 433668"/>
                              <a:gd name="T70" fmla="*/ 25504 w 652289"/>
                              <a:gd name="T71" fmla="*/ 19174 h 433668"/>
                              <a:gd name="T72" fmla="*/ 19179 w 652289"/>
                              <a:gd name="T73" fmla="*/ 25498 h 433668"/>
                              <a:gd name="T74" fmla="*/ 13670 w 652289"/>
                              <a:gd name="T75" fmla="*/ 32433 h 433668"/>
                              <a:gd name="T76" fmla="*/ 8977 w 652289"/>
                              <a:gd name="T77" fmla="*/ 40185 h 433668"/>
                              <a:gd name="T78" fmla="*/ 5101 w 652289"/>
                              <a:gd name="T79" fmla="*/ 48344 h 433668"/>
                              <a:gd name="T80" fmla="*/ 2244 w 652289"/>
                              <a:gd name="T81" fmla="*/ 57115 h 433668"/>
                              <a:gd name="T82" fmla="*/ 612 w 652289"/>
                              <a:gd name="T83" fmla="*/ 66091 h 433668"/>
                              <a:gd name="T84" fmla="*/ 0 w 652289"/>
                              <a:gd name="T85" fmla="*/ 75678 h 433668"/>
                              <a:gd name="T86" fmla="*/ 0 w 652289"/>
                              <a:gd name="T87" fmla="*/ 358195 h 433668"/>
                              <a:gd name="T88" fmla="*/ 612 w 652289"/>
                              <a:gd name="T89" fmla="*/ 367578 h 433668"/>
                              <a:gd name="T90" fmla="*/ 2244 w 652289"/>
                              <a:gd name="T91" fmla="*/ 376757 h 433668"/>
                              <a:gd name="T92" fmla="*/ 5101 w 652289"/>
                              <a:gd name="T93" fmla="*/ 385528 h 433668"/>
                              <a:gd name="T94" fmla="*/ 8977 w 652289"/>
                              <a:gd name="T95" fmla="*/ 393688 h 433668"/>
                              <a:gd name="T96" fmla="*/ 13670 w 652289"/>
                              <a:gd name="T97" fmla="*/ 401235 h 433668"/>
                              <a:gd name="T98" fmla="*/ 19179 w 652289"/>
                              <a:gd name="T99" fmla="*/ 408374 h 433668"/>
                              <a:gd name="T100" fmla="*/ 25504 w 652289"/>
                              <a:gd name="T101" fmla="*/ 414698 h 433668"/>
                              <a:gd name="T102" fmla="*/ 32441 w 652289"/>
                              <a:gd name="T103" fmla="*/ 420206 h 433668"/>
                              <a:gd name="T104" fmla="*/ 40194 w 652289"/>
                              <a:gd name="T105" fmla="*/ 424897 h 433668"/>
                              <a:gd name="T106" fmla="*/ 48355 w 652289"/>
                              <a:gd name="T107" fmla="*/ 428569 h 433668"/>
                              <a:gd name="T108" fmla="*/ 57129 w 652289"/>
                              <a:gd name="T109" fmla="*/ 431425 h 433668"/>
                              <a:gd name="T110" fmla="*/ 66310 w 652289"/>
                              <a:gd name="T111" fmla="*/ 433056 h 433668"/>
                              <a:gd name="T112" fmla="*/ 75696 w 652289"/>
                              <a:gd name="T113" fmla="*/ 433668 h 433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52289" h="433668">
                                <a:moveTo>
                                  <a:pt x="75696" y="433668"/>
                                </a:moveTo>
                                <a:lnTo>
                                  <a:pt x="576593" y="433668"/>
                                </a:lnTo>
                                <a:lnTo>
                                  <a:pt x="586183" y="433056"/>
                                </a:lnTo>
                                <a:lnTo>
                                  <a:pt x="595160" y="431425"/>
                                </a:lnTo>
                                <a:lnTo>
                                  <a:pt x="603933" y="428569"/>
                                </a:lnTo>
                                <a:lnTo>
                                  <a:pt x="612095" y="424897"/>
                                </a:lnTo>
                                <a:lnTo>
                                  <a:pt x="619848" y="420206"/>
                                </a:lnTo>
                                <a:lnTo>
                                  <a:pt x="626785" y="414698"/>
                                </a:lnTo>
                                <a:lnTo>
                                  <a:pt x="633110" y="408374"/>
                                </a:lnTo>
                                <a:lnTo>
                                  <a:pt x="638823" y="401235"/>
                                </a:lnTo>
                                <a:lnTo>
                                  <a:pt x="643515" y="393688"/>
                                </a:lnTo>
                                <a:lnTo>
                                  <a:pt x="647188" y="385528"/>
                                </a:lnTo>
                                <a:lnTo>
                                  <a:pt x="650044" y="376757"/>
                                </a:lnTo>
                                <a:lnTo>
                                  <a:pt x="651677" y="367578"/>
                                </a:lnTo>
                                <a:lnTo>
                                  <a:pt x="652289" y="358195"/>
                                </a:lnTo>
                                <a:lnTo>
                                  <a:pt x="652289" y="75678"/>
                                </a:lnTo>
                                <a:lnTo>
                                  <a:pt x="651677" y="66091"/>
                                </a:lnTo>
                                <a:lnTo>
                                  <a:pt x="650044" y="57115"/>
                                </a:lnTo>
                                <a:lnTo>
                                  <a:pt x="647188" y="48344"/>
                                </a:lnTo>
                                <a:lnTo>
                                  <a:pt x="643515" y="40185"/>
                                </a:lnTo>
                                <a:lnTo>
                                  <a:pt x="638823" y="32433"/>
                                </a:lnTo>
                                <a:lnTo>
                                  <a:pt x="633110" y="25498"/>
                                </a:lnTo>
                                <a:lnTo>
                                  <a:pt x="626785" y="19174"/>
                                </a:lnTo>
                                <a:lnTo>
                                  <a:pt x="619848" y="13463"/>
                                </a:lnTo>
                                <a:lnTo>
                                  <a:pt x="612095" y="8771"/>
                                </a:lnTo>
                                <a:lnTo>
                                  <a:pt x="603933" y="5100"/>
                                </a:lnTo>
                                <a:lnTo>
                                  <a:pt x="595160" y="2244"/>
                                </a:lnTo>
                                <a:lnTo>
                                  <a:pt x="586183" y="612"/>
                                </a:lnTo>
                                <a:lnTo>
                                  <a:pt x="576593" y="0"/>
                                </a:lnTo>
                                <a:lnTo>
                                  <a:pt x="75696" y="0"/>
                                </a:lnTo>
                                <a:lnTo>
                                  <a:pt x="66310" y="612"/>
                                </a:lnTo>
                                <a:lnTo>
                                  <a:pt x="57129" y="2244"/>
                                </a:lnTo>
                                <a:lnTo>
                                  <a:pt x="48355" y="5100"/>
                                </a:lnTo>
                                <a:lnTo>
                                  <a:pt x="40194" y="8771"/>
                                </a:lnTo>
                                <a:lnTo>
                                  <a:pt x="32441" y="13463"/>
                                </a:lnTo>
                                <a:lnTo>
                                  <a:pt x="25504" y="19174"/>
                                </a:lnTo>
                                <a:lnTo>
                                  <a:pt x="19179" y="25498"/>
                                </a:lnTo>
                                <a:lnTo>
                                  <a:pt x="13670" y="32433"/>
                                </a:lnTo>
                                <a:lnTo>
                                  <a:pt x="8977" y="40185"/>
                                </a:lnTo>
                                <a:lnTo>
                                  <a:pt x="5101" y="48344"/>
                                </a:lnTo>
                                <a:lnTo>
                                  <a:pt x="2244" y="57115"/>
                                </a:lnTo>
                                <a:lnTo>
                                  <a:pt x="612" y="66091"/>
                                </a:lnTo>
                                <a:lnTo>
                                  <a:pt x="0" y="75678"/>
                                </a:lnTo>
                                <a:lnTo>
                                  <a:pt x="0" y="358195"/>
                                </a:lnTo>
                                <a:lnTo>
                                  <a:pt x="612" y="367578"/>
                                </a:lnTo>
                                <a:lnTo>
                                  <a:pt x="2244" y="376757"/>
                                </a:lnTo>
                                <a:lnTo>
                                  <a:pt x="5101" y="385528"/>
                                </a:lnTo>
                                <a:lnTo>
                                  <a:pt x="8977" y="393688"/>
                                </a:lnTo>
                                <a:lnTo>
                                  <a:pt x="13670" y="401235"/>
                                </a:lnTo>
                                <a:lnTo>
                                  <a:pt x="19179" y="408374"/>
                                </a:lnTo>
                                <a:lnTo>
                                  <a:pt x="25504" y="414698"/>
                                </a:lnTo>
                                <a:lnTo>
                                  <a:pt x="32441" y="420206"/>
                                </a:lnTo>
                                <a:lnTo>
                                  <a:pt x="40194" y="424897"/>
                                </a:lnTo>
                                <a:lnTo>
                                  <a:pt x="48355" y="428569"/>
                                </a:lnTo>
                                <a:lnTo>
                                  <a:pt x="57129" y="431425"/>
                                </a:lnTo>
                                <a:lnTo>
                                  <a:pt x="66310" y="433056"/>
                                </a:lnTo>
                                <a:lnTo>
                                  <a:pt x="75696" y="433668"/>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7" name="Freeform 158"/>
                        <wps:cNvSpPr>
                          <a:spLocks/>
                        </wps:cNvSpPr>
                        <wps:spPr bwMode="auto">
                          <a:xfrm>
                            <a:off x="116346871" y="108953555"/>
                            <a:ext cx="546601" cy="328005"/>
                          </a:xfrm>
                          <a:custGeom>
                            <a:avLst/>
                            <a:gdLst>
                              <a:gd name="T0" fmla="*/ 0 w 546601"/>
                              <a:gd name="T1" fmla="*/ 22846 h 328005"/>
                              <a:gd name="T2" fmla="*/ 612 w 546601"/>
                              <a:gd name="T3" fmla="*/ 17542 h 328005"/>
                              <a:gd name="T4" fmla="*/ 2244 w 546601"/>
                              <a:gd name="T5" fmla="*/ 12851 h 328005"/>
                              <a:gd name="T6" fmla="*/ 5101 w 546601"/>
                              <a:gd name="T7" fmla="*/ 8567 h 328005"/>
                              <a:gd name="T8" fmla="*/ 8569 w 546601"/>
                              <a:gd name="T9" fmla="*/ 5099 h 328005"/>
                              <a:gd name="T10" fmla="*/ 12854 w 546601"/>
                              <a:gd name="T11" fmla="*/ 2243 h 328005"/>
                              <a:gd name="T12" fmla="*/ 17547 w 546601"/>
                              <a:gd name="T13" fmla="*/ 612 h 328005"/>
                              <a:gd name="T14" fmla="*/ 22852 w 546601"/>
                              <a:gd name="T15" fmla="*/ 0 h 328005"/>
                              <a:gd name="T16" fmla="*/ 523749 w 546601"/>
                              <a:gd name="T17" fmla="*/ 0 h 328005"/>
                              <a:gd name="T18" fmla="*/ 529054 w 546601"/>
                              <a:gd name="T19" fmla="*/ 612 h 328005"/>
                              <a:gd name="T20" fmla="*/ 533747 w 546601"/>
                              <a:gd name="T21" fmla="*/ 2243 h 328005"/>
                              <a:gd name="T22" fmla="*/ 538031 w 546601"/>
                              <a:gd name="T23" fmla="*/ 5099 h 328005"/>
                              <a:gd name="T24" fmla="*/ 541500 w 546601"/>
                              <a:gd name="T25" fmla="*/ 8567 h 328005"/>
                              <a:gd name="T26" fmla="*/ 544356 w 546601"/>
                              <a:gd name="T27" fmla="*/ 12851 h 328005"/>
                              <a:gd name="T28" fmla="*/ 545988 w 546601"/>
                              <a:gd name="T29" fmla="*/ 17542 h 328005"/>
                              <a:gd name="T30" fmla="*/ 546601 w 546601"/>
                              <a:gd name="T31" fmla="*/ 22846 h 328005"/>
                              <a:gd name="T32" fmla="*/ 546601 w 546601"/>
                              <a:gd name="T33" fmla="*/ 305363 h 328005"/>
                              <a:gd name="T34" fmla="*/ 545988 w 546601"/>
                              <a:gd name="T35" fmla="*/ 310462 h 328005"/>
                              <a:gd name="T36" fmla="*/ 544356 w 546601"/>
                              <a:gd name="T37" fmla="*/ 315358 h 328005"/>
                              <a:gd name="T38" fmla="*/ 541500 w 546601"/>
                              <a:gd name="T39" fmla="*/ 319437 h 328005"/>
                              <a:gd name="T40" fmla="*/ 538031 w 546601"/>
                              <a:gd name="T41" fmla="*/ 323109 h 328005"/>
                              <a:gd name="T42" fmla="*/ 533747 w 546601"/>
                              <a:gd name="T43" fmla="*/ 325761 h 328005"/>
                              <a:gd name="T44" fmla="*/ 529054 w 546601"/>
                              <a:gd name="T45" fmla="*/ 327393 h 328005"/>
                              <a:gd name="T46" fmla="*/ 523749 w 546601"/>
                              <a:gd name="T47" fmla="*/ 328005 h 328005"/>
                              <a:gd name="T48" fmla="*/ 22852 w 546601"/>
                              <a:gd name="T49" fmla="*/ 328005 h 328005"/>
                              <a:gd name="T50" fmla="*/ 17547 w 546601"/>
                              <a:gd name="T51" fmla="*/ 327393 h 328005"/>
                              <a:gd name="T52" fmla="*/ 12854 w 546601"/>
                              <a:gd name="T53" fmla="*/ 325761 h 328005"/>
                              <a:gd name="T54" fmla="*/ 8569 w 546601"/>
                              <a:gd name="T55" fmla="*/ 323109 h 328005"/>
                              <a:gd name="T56" fmla="*/ 5101 w 546601"/>
                              <a:gd name="T57" fmla="*/ 319437 h 328005"/>
                              <a:gd name="T58" fmla="*/ 2244 w 546601"/>
                              <a:gd name="T59" fmla="*/ 315358 h 328005"/>
                              <a:gd name="T60" fmla="*/ 612 w 546601"/>
                              <a:gd name="T61" fmla="*/ 310462 h 328005"/>
                              <a:gd name="T62" fmla="*/ 0 w 546601"/>
                              <a:gd name="T63" fmla="*/ 305363 h 328005"/>
                              <a:gd name="T64" fmla="*/ 0 w 546601"/>
                              <a:gd name="T65" fmla="*/ 22846 h 3280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46601" h="328005">
                                <a:moveTo>
                                  <a:pt x="0" y="22846"/>
                                </a:moveTo>
                                <a:lnTo>
                                  <a:pt x="612" y="17542"/>
                                </a:lnTo>
                                <a:lnTo>
                                  <a:pt x="2244" y="12851"/>
                                </a:lnTo>
                                <a:lnTo>
                                  <a:pt x="5101" y="8567"/>
                                </a:lnTo>
                                <a:lnTo>
                                  <a:pt x="8569" y="5099"/>
                                </a:lnTo>
                                <a:lnTo>
                                  <a:pt x="12854" y="2243"/>
                                </a:lnTo>
                                <a:lnTo>
                                  <a:pt x="17547" y="612"/>
                                </a:lnTo>
                                <a:lnTo>
                                  <a:pt x="22852" y="0"/>
                                </a:lnTo>
                                <a:lnTo>
                                  <a:pt x="523749" y="0"/>
                                </a:lnTo>
                                <a:lnTo>
                                  <a:pt x="529054" y="612"/>
                                </a:lnTo>
                                <a:lnTo>
                                  <a:pt x="533747" y="2243"/>
                                </a:lnTo>
                                <a:lnTo>
                                  <a:pt x="538031" y="5099"/>
                                </a:lnTo>
                                <a:lnTo>
                                  <a:pt x="541500" y="8567"/>
                                </a:lnTo>
                                <a:lnTo>
                                  <a:pt x="544356" y="12851"/>
                                </a:lnTo>
                                <a:lnTo>
                                  <a:pt x="545988" y="17542"/>
                                </a:lnTo>
                                <a:lnTo>
                                  <a:pt x="546601" y="22846"/>
                                </a:lnTo>
                                <a:lnTo>
                                  <a:pt x="546601" y="305363"/>
                                </a:lnTo>
                                <a:lnTo>
                                  <a:pt x="545988" y="310462"/>
                                </a:lnTo>
                                <a:lnTo>
                                  <a:pt x="544356" y="315358"/>
                                </a:lnTo>
                                <a:lnTo>
                                  <a:pt x="541500" y="319437"/>
                                </a:lnTo>
                                <a:lnTo>
                                  <a:pt x="538031" y="323109"/>
                                </a:lnTo>
                                <a:lnTo>
                                  <a:pt x="533747" y="325761"/>
                                </a:lnTo>
                                <a:lnTo>
                                  <a:pt x="529054" y="327393"/>
                                </a:lnTo>
                                <a:lnTo>
                                  <a:pt x="523749" y="328005"/>
                                </a:lnTo>
                                <a:lnTo>
                                  <a:pt x="22852" y="328005"/>
                                </a:lnTo>
                                <a:lnTo>
                                  <a:pt x="17547" y="327393"/>
                                </a:lnTo>
                                <a:lnTo>
                                  <a:pt x="12854" y="325761"/>
                                </a:lnTo>
                                <a:lnTo>
                                  <a:pt x="8569" y="323109"/>
                                </a:lnTo>
                                <a:lnTo>
                                  <a:pt x="5101" y="319437"/>
                                </a:lnTo>
                                <a:lnTo>
                                  <a:pt x="2244" y="315358"/>
                                </a:lnTo>
                                <a:lnTo>
                                  <a:pt x="612" y="310462"/>
                                </a:lnTo>
                                <a:lnTo>
                                  <a:pt x="0" y="305363"/>
                                </a:lnTo>
                                <a:lnTo>
                                  <a:pt x="0" y="22846"/>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8" name="Freeform 159"/>
                        <wps:cNvSpPr>
                          <a:spLocks/>
                        </wps:cNvSpPr>
                        <wps:spPr bwMode="auto">
                          <a:xfrm>
                            <a:off x="116664752" y="109022909"/>
                            <a:ext cx="162817" cy="162779"/>
                          </a:xfrm>
                          <a:custGeom>
                            <a:avLst/>
                            <a:gdLst>
                              <a:gd name="T0" fmla="*/ 73044 w 162817"/>
                              <a:gd name="T1" fmla="*/ 67518 h 162779"/>
                              <a:gd name="T2" fmla="*/ 4693 w 162817"/>
                              <a:gd name="T3" fmla="*/ 136057 h 162779"/>
                              <a:gd name="T4" fmla="*/ 2449 w 162817"/>
                              <a:gd name="T5" fmla="*/ 138913 h 162779"/>
                              <a:gd name="T6" fmla="*/ 816 w 162817"/>
                              <a:gd name="T7" fmla="*/ 141972 h 162779"/>
                              <a:gd name="T8" fmla="*/ 0 w 162817"/>
                              <a:gd name="T9" fmla="*/ 145440 h 162779"/>
                              <a:gd name="T10" fmla="*/ 0 w 162817"/>
                              <a:gd name="T11" fmla="*/ 148908 h 162779"/>
                              <a:gd name="T12" fmla="*/ 816 w 162817"/>
                              <a:gd name="T13" fmla="*/ 152375 h 162779"/>
                              <a:gd name="T14" fmla="*/ 2449 w 162817"/>
                              <a:gd name="T15" fmla="*/ 155435 h 162779"/>
                              <a:gd name="T16" fmla="*/ 4693 w 162817"/>
                              <a:gd name="T17" fmla="*/ 158291 h 162779"/>
                              <a:gd name="T18" fmla="*/ 7549 w 162817"/>
                              <a:gd name="T19" fmla="*/ 160535 h 162779"/>
                              <a:gd name="T20" fmla="*/ 10610 w 162817"/>
                              <a:gd name="T21" fmla="*/ 161963 h 162779"/>
                              <a:gd name="T22" fmla="*/ 14078 w 162817"/>
                              <a:gd name="T23" fmla="*/ 162779 h 162779"/>
                              <a:gd name="T24" fmla="*/ 17343 w 162817"/>
                              <a:gd name="T25" fmla="*/ 162779 h 162779"/>
                              <a:gd name="T26" fmla="*/ 20811 w 162817"/>
                              <a:gd name="T27" fmla="*/ 161963 h 162779"/>
                              <a:gd name="T28" fmla="*/ 23872 w 162817"/>
                              <a:gd name="T29" fmla="*/ 160535 h 162779"/>
                              <a:gd name="T30" fmla="*/ 26728 w 162817"/>
                              <a:gd name="T31" fmla="*/ 158291 h 162779"/>
                              <a:gd name="T32" fmla="*/ 95283 w 162817"/>
                              <a:gd name="T33" fmla="*/ 89753 h 162779"/>
                              <a:gd name="T34" fmla="*/ 109769 w 162817"/>
                              <a:gd name="T35" fmla="*/ 135649 h 162779"/>
                              <a:gd name="T36" fmla="*/ 162817 w 162817"/>
                              <a:gd name="T37" fmla="*/ 0 h 162779"/>
                              <a:gd name="T38" fmla="*/ 27340 w 162817"/>
                              <a:gd name="T39" fmla="*/ 53036 h 162779"/>
                              <a:gd name="T40" fmla="*/ 73044 w 162817"/>
                              <a:gd name="T41" fmla="*/ 67518 h 1627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2817" h="162779">
                                <a:moveTo>
                                  <a:pt x="73044" y="67518"/>
                                </a:moveTo>
                                <a:lnTo>
                                  <a:pt x="4693" y="136057"/>
                                </a:lnTo>
                                <a:lnTo>
                                  <a:pt x="2449" y="138913"/>
                                </a:lnTo>
                                <a:lnTo>
                                  <a:pt x="816" y="141972"/>
                                </a:lnTo>
                                <a:lnTo>
                                  <a:pt x="0" y="145440"/>
                                </a:lnTo>
                                <a:lnTo>
                                  <a:pt x="0" y="148908"/>
                                </a:lnTo>
                                <a:lnTo>
                                  <a:pt x="816" y="152375"/>
                                </a:lnTo>
                                <a:lnTo>
                                  <a:pt x="2449" y="155435"/>
                                </a:lnTo>
                                <a:lnTo>
                                  <a:pt x="4693" y="158291"/>
                                </a:lnTo>
                                <a:lnTo>
                                  <a:pt x="7549" y="160535"/>
                                </a:lnTo>
                                <a:lnTo>
                                  <a:pt x="10610" y="161963"/>
                                </a:lnTo>
                                <a:lnTo>
                                  <a:pt x="14078" y="162779"/>
                                </a:lnTo>
                                <a:lnTo>
                                  <a:pt x="17343" y="162779"/>
                                </a:lnTo>
                                <a:lnTo>
                                  <a:pt x="20811" y="161963"/>
                                </a:lnTo>
                                <a:lnTo>
                                  <a:pt x="23872" y="160535"/>
                                </a:lnTo>
                                <a:lnTo>
                                  <a:pt x="26728" y="158291"/>
                                </a:lnTo>
                                <a:lnTo>
                                  <a:pt x="95283" y="89753"/>
                                </a:lnTo>
                                <a:lnTo>
                                  <a:pt x="109769" y="135649"/>
                                </a:lnTo>
                                <a:lnTo>
                                  <a:pt x="162817" y="0"/>
                                </a:lnTo>
                                <a:lnTo>
                                  <a:pt x="27340" y="53036"/>
                                </a:lnTo>
                                <a:lnTo>
                                  <a:pt x="73044" y="67518"/>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395526" id="Group 155" o:spid="_x0000_s1026" style="position:absolute;margin-left:1146.05pt;margin-top:500.05pt;width:34.55pt;height:32.5pt;z-index:251637248;mso-position-horizontal-relative:page;mso-position-vertical-relative:page" coordorigin="1162936,1089007" coordsize="6537,6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">
                <v:shape id="Freeform 156" o:spid="_x0000_s1027" style="position:absolute;left:1162936;top:1093751;width:6537;height:1400;visibility:visible;mso-wrap-style:square;v-text-anchor:top" coordsize="653717,139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" path="m603729,l49988,,42642,612,35501,2040,28972,4692,22851,7955r-5712,4284l12242,17135,8161,22642,4693,28762,2040,35289,612,42429,,49772,,89957r612,7343l2040,104440r2653,6731l8161,117290r4081,5508l17139,127694r5712,4283l28972,135241r6529,2652l42642,139321r7346,612l603729,139933r7345,-612l618215,137893r6733,-2652l631069,131977r5509,-4283l641475,122798r4285,-5508l649024,111171r2653,-6731l653105,97300r612,-7343l653717,49772r-612,-7343l651677,35289r-2653,-6527l645760,22642r-4285,-5507l636578,12239,631069,7955,624948,4692,618215,2040,611074,612,603729,e" fillcolor="#ebefe6 [661]" strokecolor="#4e5d3c [1605]" strokeweight=".76pt">
                  <v:shadow color="#8c8682"/>
                  <v:path arrowok="t" o:connecttype="custom" o:connectlocs="603729,0;49988,0;42642,612;35501,2040;28972,4692;22851,7955;17139,12239;12242,17135;8161,22642;4693,28762;2040,35289;612,42429;0,49772;0,89957;612,97300;2040,104440;4693,111171;8161,117290;12242,122798;17139,127694;22851,131977;28972,135241;35501,137893;42642,139321;49988,139933;603729,139933;611074,139321;618215,137893;624948,135241;631069,131977;636578,127694;641475,122798;645760,117290;649024,111171;651677,104440;653105,97300;653717,89957;653717,49772;653105,42429;651677,35289;649024,28762;645760,22642;641475,17135;636578,12239;631069,7955;624948,4692;618215,2040;611074,612;603729,0" o:connectangles="0,0,0,0,0,0,0,0,0,0,0,0,0,0,0,0,0,0,0,0,0,0,0,0,0,0,0,0,0,0,0,0,0,0,0,0,0,0,0,0,0,0,0,0,0,0,0,0,0"/>
                </v:shape>
                <v:shape id="Freeform 157" o:spid="_x0000_s1028" style="position:absolute;left:1162940;top:1089007;width:6523;height:4336;visibility:visible;mso-wrap-style:square;v-text-anchor:top" coordsize="652289,43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" path="m75696,433668r500897,l586183,433056r8977,-1631l603933,428569r8162,-3672l619848,420206r6937,-5508l633110,408374r5713,-7139l643515,393688r3673,-8160l650044,376757r1633,-9179l652289,358195r,-282517l651677,66091r-1633,-8976l647188,48344r-3673,-8159l638823,32433r-5713,-6935l626785,19174r-6937,-5711l612095,8771,603933,5100,595160,2244,586183,612,576593,,75696,,66310,612,57129,2244,48355,5100,40194,8771r-7753,4692l25504,19174r-6325,6324l13670,32433,8977,40185,5101,48344,2244,57115,612,66091,,75678,,358195r612,9383l2244,376757r2857,8771l8977,393688r4693,7547l19179,408374r6325,6324l32441,420206r7753,4691l48355,428569r8774,2856l66310,433056r9386,612e" fillcolor="#ebefe6 [661]" strokecolor="#4e5d3c [1605]" strokeweight=".76pt">
                  <v:shadow color="#8c8682"/>
                  <v:path arrowok="t" o:connecttype="custom" o:connectlocs="75696,433668;576593,433668;586183,433056;595160,431425;603933,428569;612095,424897;619848,420206;626785,414698;633110,408374;638823,401235;643515,393688;647188,385528;650044,376757;651677,367578;652289,358195;652289,75678;651677,66091;650044,57115;647188,48344;643515,40185;638823,32433;633110,25498;626785,19174;619848,13463;612095,8771;603933,5100;595160,2244;586183,612;576593,0;75696,0;66310,612;57129,2244;48355,5100;40194,8771;32441,13463;25504,19174;19179,25498;13670,32433;8977,40185;5101,48344;2244,57115;612,66091;0,75678;0,358195;612,367578;2244,376757;5101,385528;8977,393688;13670,401235;19179,408374;25504,414698;32441,420206;40194,424897;48355,428569;57129,431425;66310,433056;75696,433668" o:connectangles="0,0,0,0,0,0,0,0,0,0,0,0,0,0,0,0,0,0,0,0,0,0,0,0,0,0,0,0,0,0,0,0,0,0,0,0,0,0,0,0,0,0,0,0,0,0,0,0,0,0,0,0,0,0,0,0,0"/>
                </v:shape>
                <v:shape id="Freeform 158" o:spid="_x0000_s1029" style="position:absolute;left:1163468;top:1089535;width:5466;height:3280;visibility:visible;mso-wrap-style:square;v-text-anchor:top" coordsize="546601,32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" path="m,22846l612,17542,2244,12851,5101,8567,8569,5099,12854,2243,17547,612,22852,,523749,r5305,612l533747,2243r4284,2856l541500,8567r2856,4284l545988,17542r613,5304l546601,305363r-613,5099l544356,315358r-2856,4079l538031,323109r-4284,2652l529054,327393r-5305,612l22852,328005r-5305,-612l12854,325761,8569,323109,5101,319437,2244,315358,612,310462,,305363,,22846e" fillcolor="#ebefe6 [661]" strokecolor="#4e5d3c [1605]" strokeweight=".76pt">
                  <v:shadow color="#8c8682"/>
                  <v:path arrowok="t" o:connecttype="custom" o:connectlocs="0,22846;612,17542;2244,12851;5101,8567;8569,5099;12854,2243;17547,612;22852,0;523749,0;529054,612;533747,2243;538031,5099;541500,8567;544356,12851;545988,17542;546601,22846;546601,305363;545988,310462;544356,315358;541500,319437;538031,323109;533747,325761;529054,327393;523749,328005;22852,328005;17547,327393;12854,325761;8569,323109;5101,319437;2244,315358;612,310462;0,305363;0,22846" o:connectangles="0,0,0,0,0,0,0,0,0,0,0,0,0,0,0,0,0,0,0,0,0,0,0,0,0,0,0,0,0,0,0,0,0"/>
                </v:shape>
                <v:shape id="Freeform 159" o:spid="_x0000_s1030" style="position:absolute;left:1166647;top:1090229;width:1628;height:1627;visibility:visible;mso-wrap-style:square;v-text-anchor:top" coordsize="162817,1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" path="m73044,67518l4693,136057r-2244,2856l816,141972,,145440r,3468l816,152375r1633,3060l4693,158291r2856,2244l10610,161963r3468,816l17343,162779r3468,-816l23872,160535r2856,-2244l95283,89753r14486,45896l162817,,27340,53036,73044,67518e" fillcolor="#ebefe6 [661]" strokecolor="#4e5d3c [1605]" strokeweight=".76pt">
                  <v:shadow color="#8c8682"/>
                  <v:path arrowok="t" o:connecttype="custom" o:connectlocs="73044,67518;4693,136057;2449,138913;816,141972;0,145440;0,148908;816,152375;2449,155435;4693,158291;7549,160535;10610,161963;14078,162779;17343,162779;20811,161963;23872,160535;26728,158291;95283,89753;109769,135649;162817,0;27340,53036;73044,67518" o:connectangles="0,0,0,0,0,0,0,0,0,0,0,0,0,0,0,0,0,0,0,0,0"/>
                </v:shape>
                <w10:wrap anchorx="page" anchory="page"/>
              </v:group>
            </w:pict>
          </mc:Fallback>
        </mc:AlternateContent>
      </w:r>
      <w:r>
        <w:rPr>
          <w:noProof/>
        </w:rPr>
        <mc:AlternateContent>
          <mc:Choice Requires="wps">
            <w:drawing>
              <wp:anchor distT="0" distB="0" distL="114300" distR="114300" simplePos="0" relativeHeight="251639296" behindDoc="0" locked="0" layoutInCell="1" allowOverlap="1" wp14:anchorId="065767FC" wp14:editId="04456D28">
                <wp:simplePos x="0" y="0"/>
                <wp:positionH relativeFrom="page">
                  <wp:posOffset>7882255</wp:posOffset>
                </wp:positionH>
                <wp:positionV relativeFrom="page">
                  <wp:posOffset>8268970</wp:posOffset>
                </wp:positionV>
                <wp:extent cx="1668780" cy="1137285"/>
                <wp:effectExtent l="0" t="1270" r="2540" b="4445"/>
                <wp:wrapNone/>
                <wp:docPr id="28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113728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trBodyTextChar"/>
                              </w:rPr>
                              <w:id w:val="-1109961747"/>
                              <w:showingPlcHdr/>
                            </w:sdtPr>
                            <w:sdtEndPr>
                              <w:rPr>
                                <w:rStyle w:val="paratext05Char"/>
                                <w:color w:val="322B39" w:themeColor="background2" w:themeShade="40"/>
                                <w:szCs w:val="17"/>
                              </w:rPr>
                            </w:sdtEndPr>
                            <w:sdtContent>
                              <w:p w14:paraId="5DDD3597" w14:textId="77777777" w:rsidR="008B0590" w:rsidRDefault="008B0590">
                                <w:pPr>
                                  <w:pStyle w:val="Address"/>
                                </w:pPr>
                                <w:r w:rsidRPr="00857C88">
                                  <w:rPr>
                                    <w:rStyle w:val="paratext05Char"/>
                                  </w:rPr>
                                  <w:t xml:space="preserve">A: Occuro uxor dolore, ut at praemitto opto si sudo, opes feugiat iriure validus. Sino lenis vulputate, vale Letalis nibh iustum ransverbero bene, erat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767FC" id="Text Box 175" o:spid="_x0000_s1055" type="#_x0000_t202" style="position:absolute;margin-left:620.65pt;margin-top:651.1pt;width:131.4pt;height:89.5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" filled="f" fillcolor="#d6e3bc" stroked="f">
                <v:fill rotate="t" angle="90" focus="100%" type="gradient"/>
                <v:textbox>
                  <w:txbxContent>
                    <w:sdt>
                      <w:sdtPr>
                        <w:rPr>
                          <w:rStyle w:val="NewsLtrBodyTextChar"/>
                        </w:rPr>
                        <w:id w:val="-1109961747"/>
                        <w:showingPlcHdr/>
                      </w:sdtPr>
                      <w:sdtEndPr>
                        <w:rPr>
                          <w:rStyle w:val="paratext05Char"/>
                          <w:color w:val="322B39" w:themeColor="background2" w:themeShade="40"/>
                          <w:szCs w:val="17"/>
                        </w:rPr>
                      </w:sdtEndPr>
                      <w:sdtContent>
                        <w:p w14:paraId="5DDD3597" w14:textId="77777777" w:rsidR="008B0590" w:rsidRDefault="008B0590">
                          <w:pPr>
                            <w:pStyle w:val="Address"/>
                          </w:pPr>
                          <w:r w:rsidRPr="00857C88">
                            <w:rPr>
                              <w:rStyle w:val="paratext05Char"/>
                            </w:rPr>
                            <w:t xml:space="preserve">A: Occuro uxor dolore, ut at praemitto opto si sudo, opes feugiat iriure validus. Sino lenis vulputate, vale Letalis nibh iustum ransverbero bene, erat </w:t>
                          </w:r>
                        </w:p>
                      </w:sdtContent>
                    </w:sdt>
                  </w:txbxContent>
                </v:textbox>
                <w10:wrap anchorx="page" anchory="page"/>
              </v:shape>
            </w:pict>
          </mc:Fallback>
        </mc:AlternateContent>
      </w:r>
    </w:p>
    <w:p w14:paraId="353FEDDE" w14:textId="781C650D" w:rsidR="008001B0" w:rsidRDefault="00236181" w:rsidP="00857C88">
      <w:pPr>
        <w:ind w:right="90"/>
      </w:pPr>
      <w:r>
        <w:rPr>
          <w:rFonts w:ascii="Times New Roman" w:hAnsi="Times New Roman"/>
          <w:noProof/>
          <w:sz w:val="24"/>
          <w:szCs w:val="24"/>
        </w:rPr>
        <w:lastRenderedPageBreak/>
        <mc:AlternateContent>
          <mc:Choice Requires="wps">
            <w:drawing>
              <wp:anchor distT="0" distB="0" distL="114300" distR="114300" simplePos="0" relativeHeight="251627008" behindDoc="0" locked="0" layoutInCell="1" allowOverlap="1" wp14:anchorId="077294E0" wp14:editId="1CA604F5">
                <wp:simplePos x="0" y="0"/>
                <wp:positionH relativeFrom="column">
                  <wp:posOffset>3421380</wp:posOffset>
                </wp:positionH>
                <wp:positionV relativeFrom="paragraph">
                  <wp:posOffset>-125095</wp:posOffset>
                </wp:positionV>
                <wp:extent cx="2457450" cy="2834640"/>
                <wp:effectExtent l="0" t="0" r="19050" b="22860"/>
                <wp:wrapNone/>
                <wp:docPr id="124" name="Text Box 124"/>
                <wp:cNvGraphicFramePr/>
                <a:graphic xmlns:a="http://schemas.openxmlformats.org/drawingml/2006/main">
                  <a:graphicData uri="http://schemas.microsoft.com/office/word/2010/wordprocessingShape">
                    <wps:wsp>
                      <wps:cNvSpPr txBox="1"/>
                      <wps:spPr>
                        <a:xfrm>
                          <a:off x="0" y="0"/>
                          <a:ext cx="2457450" cy="2834640"/>
                        </a:xfrm>
                        <a:prstGeom prst="rect">
                          <a:avLst/>
                        </a:prstGeom>
                        <a:solidFill>
                          <a:srgbClr val="FFFDB9"/>
                        </a:solidFill>
                        <a:ln w="6350">
                          <a:solidFill>
                            <a:srgbClr val="FFFDB9"/>
                          </a:solidFill>
                        </a:ln>
                        <a:effectLst/>
                      </wps:spPr>
                      <wps:style>
                        <a:lnRef idx="0">
                          <a:schemeClr val="accent1"/>
                        </a:lnRef>
                        <a:fillRef idx="0">
                          <a:schemeClr val="accent1"/>
                        </a:fillRef>
                        <a:effectRef idx="0">
                          <a:schemeClr val="accent1"/>
                        </a:effectRef>
                        <a:fontRef idx="minor">
                          <a:schemeClr val="dk1"/>
                        </a:fontRef>
                      </wps:style>
                      <wps:txbx>
                        <w:txbxContent>
                          <w:p w14:paraId="6A6A1C61" w14:textId="77777777" w:rsidR="008B0590" w:rsidRDefault="008B0590" w:rsidP="004F38A1">
                            <w:pPr>
                              <w:jc w:val="center"/>
                              <w:rPr>
                                <w:rFonts w:ascii="Franklin Gothic Book" w:hAnsi="Franklin Gothic Book"/>
                                <w:sz w:val="24"/>
                                <w:szCs w:val="24"/>
                              </w:rPr>
                            </w:pPr>
                            <w:r>
                              <w:rPr>
                                <w:rFonts w:ascii="Franklin Gothic Book" w:hAnsi="Franklin Gothic Book"/>
                                <w:sz w:val="24"/>
                                <w:szCs w:val="24"/>
                              </w:rPr>
                              <w:t>Thoughts, Questions, Notes</w:t>
                            </w:r>
                          </w:p>
                          <w:p w14:paraId="03CFA2A4" w14:textId="6DD6865F" w:rsidR="008B0590" w:rsidRPr="004F38A1" w:rsidRDefault="008B0590" w:rsidP="004F38A1">
                            <w:pPr>
                              <w:jc w:val="both"/>
                              <w:rPr>
                                <w:rFonts w:ascii="Franklin Gothic Book" w:hAnsi="Franklin Gothic Book"/>
                                <w:sz w:val="24"/>
                                <w:szCs w:val="24"/>
                              </w:rPr>
                            </w:pPr>
                            <w:r>
                              <w:rPr>
                                <w:rFonts w:ascii="Franklin Gothic Book" w:hAnsi="Franklin Gothic Book"/>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294E0" id="Text Box 124" o:spid="_x0000_s1058" type="#_x0000_t202" style="position:absolute;margin-left:269.4pt;margin-top:-9.85pt;width:193.5pt;height:223.2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" fillcolor="#fffdb9" strokecolor="#fffdb9" strokeweight=".5pt">
                <v:textbox>
                  <w:txbxContent>
                    <w:p w14:paraId="6A6A1C61" w14:textId="77777777" w:rsidR="008B0590" w:rsidRDefault="008B0590" w:rsidP="004F38A1">
                      <w:pPr>
                        <w:jc w:val="center"/>
                        <w:rPr>
                          <w:rFonts w:ascii="Franklin Gothic Book" w:hAnsi="Franklin Gothic Book"/>
                          <w:sz w:val="24"/>
                          <w:szCs w:val="24"/>
                        </w:rPr>
                      </w:pPr>
                      <w:r>
                        <w:rPr>
                          <w:rFonts w:ascii="Franklin Gothic Book" w:hAnsi="Franklin Gothic Book"/>
                          <w:sz w:val="24"/>
                          <w:szCs w:val="24"/>
                        </w:rPr>
                        <w:t>Thoughts, Questions, Notes</w:t>
                      </w:r>
                    </w:p>
                    <w:p w14:paraId="03CFA2A4" w14:textId="6DD6865F" w:rsidR="008B0590" w:rsidRPr="004F38A1" w:rsidRDefault="008B0590" w:rsidP="004F38A1">
                      <w:pPr>
                        <w:jc w:val="both"/>
                        <w:rPr>
                          <w:rFonts w:ascii="Franklin Gothic Book" w:hAnsi="Franklin Gothic Book"/>
                          <w:sz w:val="24"/>
                          <w:szCs w:val="24"/>
                        </w:rPr>
                      </w:pPr>
                      <w:r>
                        <w:rPr>
                          <w:rFonts w:ascii="Franklin Gothic Book" w:hAnsi="Franklin Gothic Book"/>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009E577B">
        <w:rPr>
          <w:rFonts w:ascii="Times New Roman" w:hAnsi="Times New Roman"/>
          <w:noProof/>
          <w:sz w:val="24"/>
          <w:szCs w:val="24"/>
        </w:rPr>
        <mc:AlternateContent>
          <mc:Choice Requires="wps">
            <w:drawing>
              <wp:anchor distT="0" distB="0" distL="114300" distR="114300" simplePos="0" relativeHeight="251629056" behindDoc="0" locked="0" layoutInCell="1" allowOverlap="1" wp14:anchorId="172FC82A" wp14:editId="0EB992E1">
                <wp:simplePos x="0" y="0"/>
                <wp:positionH relativeFrom="margin">
                  <wp:posOffset>-635</wp:posOffset>
                </wp:positionH>
                <wp:positionV relativeFrom="paragraph">
                  <wp:posOffset>6985</wp:posOffset>
                </wp:positionV>
                <wp:extent cx="2990850" cy="79057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990850" cy="790575"/>
                        </a:xfrm>
                        <a:prstGeom prst="rect">
                          <a:avLst/>
                        </a:prstGeom>
                        <a:noFill/>
                        <a:ln w="6350">
                          <a:noFill/>
                        </a:ln>
                      </wps:spPr>
                      <wps:txbx>
                        <w:txbxContent>
                          <w:p w14:paraId="00D01154" w14:textId="57719569" w:rsidR="00B77060" w:rsidRPr="001341F0" w:rsidRDefault="00867225" w:rsidP="00867225">
                            <w:pPr>
                              <w:spacing w:after="0" w:line="240" w:lineRule="auto"/>
                              <w:rPr>
                                <w:rFonts w:ascii="Arial Black" w:hAnsi="Arial Black"/>
                                <w:b/>
                                <w:noProof/>
                                <w:color w:val="6585CF" w:themeColor="accent4"/>
                                <w:sz w:val="32"/>
                                <w:szCs w:val="32"/>
                              </w:rPr>
                            </w:pPr>
                            <w:r>
                              <w:rPr>
                                <w:rFonts w:ascii="Arial Black" w:hAnsi="Arial Black"/>
                                <w:b/>
                                <w:noProof/>
                                <w:color w:val="00B0F0"/>
                                <w:sz w:val="32"/>
                                <w:szCs w:val="32"/>
                              </w:rPr>
                              <w:t xml:space="preserve">          </w:t>
                            </w:r>
                            <w:r w:rsidR="00AE1FE4">
                              <w:rPr>
                                <w:rFonts w:ascii="Arial Black" w:hAnsi="Arial Black"/>
                                <w:b/>
                                <w:noProof/>
                                <w:color w:val="00B0F0"/>
                                <w:sz w:val="32"/>
                                <w:szCs w:val="32"/>
                              </w:rPr>
                              <w:t xml:space="preserve">   </w:t>
                            </w:r>
                            <w:r w:rsidR="004B7D94" w:rsidRPr="001341F0">
                              <w:rPr>
                                <w:rFonts w:ascii="Arial Black" w:hAnsi="Arial Black"/>
                                <w:b/>
                                <w:noProof/>
                                <w:color w:val="6585CF" w:themeColor="accent4"/>
                                <w:sz w:val="32"/>
                                <w:szCs w:val="32"/>
                              </w:rPr>
                              <w:t>Thomas’</w:t>
                            </w:r>
                          </w:p>
                          <w:p w14:paraId="26B7889B" w14:textId="7BBFB2D2" w:rsidR="00297C6B" w:rsidRPr="001341F0" w:rsidRDefault="00AE1FE4" w:rsidP="004341BB">
                            <w:pPr>
                              <w:spacing w:after="0" w:line="240" w:lineRule="auto"/>
                              <w:jc w:val="center"/>
                              <w:rPr>
                                <w:rFonts w:ascii="Arial Black" w:hAnsi="Arial Black"/>
                                <w:b/>
                                <w:color w:val="6585CF" w:themeColor="accent4"/>
                                <w:sz w:val="32"/>
                                <w:szCs w:val="32"/>
                              </w:rPr>
                            </w:pPr>
                            <w:r w:rsidRPr="001341F0">
                              <w:rPr>
                                <w:rFonts w:ascii="Arial Black" w:hAnsi="Arial Black"/>
                                <w:b/>
                                <w:noProof/>
                                <w:color w:val="6585CF" w:themeColor="accent4"/>
                                <w:sz w:val="32"/>
                                <w:szCs w:val="32"/>
                              </w:rPr>
                              <w:t xml:space="preserve">       </w:t>
                            </w:r>
                            <w:r w:rsidR="00867225" w:rsidRPr="001341F0">
                              <w:rPr>
                                <w:rFonts w:ascii="Arial Black" w:hAnsi="Arial Black"/>
                                <w:b/>
                                <w:noProof/>
                                <w:color w:val="6585CF" w:themeColor="accent4"/>
                                <w:sz w:val="32"/>
                                <w:szCs w:val="32"/>
                              </w:rPr>
                              <w:t xml:space="preserve"> </w:t>
                            </w:r>
                            <w:r w:rsidRPr="001341F0">
                              <w:rPr>
                                <w:rFonts w:ascii="Arial Black" w:hAnsi="Arial Black"/>
                                <w:b/>
                                <w:noProof/>
                                <w:color w:val="6585CF" w:themeColor="accent4"/>
                                <w:sz w:val="32"/>
                                <w:szCs w:val="32"/>
                              </w:rPr>
                              <w:t xml:space="preserve">  </w:t>
                            </w:r>
                            <w:r w:rsidR="004B7D94" w:rsidRPr="001341F0">
                              <w:rPr>
                                <w:rFonts w:ascii="Arial Black" w:hAnsi="Arial Black"/>
                                <w:b/>
                                <w:noProof/>
                                <w:color w:val="6585CF" w:themeColor="accent4"/>
                                <w:sz w:val="32"/>
                                <w:szCs w:val="32"/>
                              </w:rPr>
                              <w:t xml:space="preserve">   Takeaways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2FC82A" id="Text Box 54" o:spid="_x0000_s1057" type="#_x0000_t202" style="position:absolute;margin-left:-.05pt;margin-top:.55pt;width:235.5pt;height:62.25pt;z-index:251629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" filled="f" stroked="f" strokeweight=".5pt">
                <v:textbox>
                  <w:txbxContent>
                    <w:p w14:paraId="00D01154" w14:textId="57719569" w:rsidR="00B77060" w:rsidRPr="001341F0" w:rsidRDefault="00867225" w:rsidP="00867225">
                      <w:pPr>
                        <w:spacing w:after="0" w:line="240" w:lineRule="auto"/>
                        <w:rPr>
                          <w:rFonts w:ascii="Arial Black" w:hAnsi="Arial Black"/>
                          <w:b/>
                          <w:noProof/>
                          <w:color w:val="6585CF" w:themeColor="accent4"/>
                          <w:sz w:val="32"/>
                          <w:szCs w:val="32"/>
                        </w:rPr>
                      </w:pPr>
                      <w:r>
                        <w:rPr>
                          <w:rFonts w:ascii="Arial Black" w:hAnsi="Arial Black"/>
                          <w:b/>
                          <w:noProof/>
                          <w:color w:val="00B0F0"/>
                          <w:sz w:val="32"/>
                          <w:szCs w:val="32"/>
                        </w:rPr>
                        <w:t xml:space="preserve">          </w:t>
                      </w:r>
                      <w:r w:rsidR="00AE1FE4">
                        <w:rPr>
                          <w:rFonts w:ascii="Arial Black" w:hAnsi="Arial Black"/>
                          <w:b/>
                          <w:noProof/>
                          <w:color w:val="00B0F0"/>
                          <w:sz w:val="32"/>
                          <w:szCs w:val="32"/>
                        </w:rPr>
                        <w:t xml:space="preserve">   </w:t>
                      </w:r>
                      <w:r w:rsidR="004B7D94" w:rsidRPr="001341F0">
                        <w:rPr>
                          <w:rFonts w:ascii="Arial Black" w:hAnsi="Arial Black"/>
                          <w:b/>
                          <w:noProof/>
                          <w:color w:val="6585CF" w:themeColor="accent4"/>
                          <w:sz w:val="32"/>
                          <w:szCs w:val="32"/>
                        </w:rPr>
                        <w:t>Thomas’</w:t>
                      </w:r>
                    </w:p>
                    <w:p w14:paraId="26B7889B" w14:textId="7BBFB2D2" w:rsidR="00297C6B" w:rsidRPr="001341F0" w:rsidRDefault="00AE1FE4" w:rsidP="004341BB">
                      <w:pPr>
                        <w:spacing w:after="0" w:line="240" w:lineRule="auto"/>
                        <w:jc w:val="center"/>
                        <w:rPr>
                          <w:rFonts w:ascii="Arial Black" w:hAnsi="Arial Black"/>
                          <w:b/>
                          <w:color w:val="6585CF" w:themeColor="accent4"/>
                          <w:sz w:val="32"/>
                          <w:szCs w:val="32"/>
                        </w:rPr>
                      </w:pPr>
                      <w:r w:rsidRPr="001341F0">
                        <w:rPr>
                          <w:rFonts w:ascii="Arial Black" w:hAnsi="Arial Black"/>
                          <w:b/>
                          <w:noProof/>
                          <w:color w:val="6585CF" w:themeColor="accent4"/>
                          <w:sz w:val="32"/>
                          <w:szCs w:val="32"/>
                        </w:rPr>
                        <w:t xml:space="preserve">       </w:t>
                      </w:r>
                      <w:r w:rsidR="00867225" w:rsidRPr="001341F0">
                        <w:rPr>
                          <w:rFonts w:ascii="Arial Black" w:hAnsi="Arial Black"/>
                          <w:b/>
                          <w:noProof/>
                          <w:color w:val="6585CF" w:themeColor="accent4"/>
                          <w:sz w:val="32"/>
                          <w:szCs w:val="32"/>
                        </w:rPr>
                        <w:t xml:space="preserve"> </w:t>
                      </w:r>
                      <w:r w:rsidRPr="001341F0">
                        <w:rPr>
                          <w:rFonts w:ascii="Arial Black" w:hAnsi="Arial Black"/>
                          <w:b/>
                          <w:noProof/>
                          <w:color w:val="6585CF" w:themeColor="accent4"/>
                          <w:sz w:val="32"/>
                          <w:szCs w:val="32"/>
                        </w:rPr>
                        <w:t xml:space="preserve">  </w:t>
                      </w:r>
                      <w:r w:rsidR="004B7D94" w:rsidRPr="001341F0">
                        <w:rPr>
                          <w:rFonts w:ascii="Arial Black" w:hAnsi="Arial Black"/>
                          <w:b/>
                          <w:noProof/>
                          <w:color w:val="6585CF" w:themeColor="accent4"/>
                          <w:sz w:val="32"/>
                          <w:szCs w:val="32"/>
                        </w:rPr>
                        <w:t xml:space="preserve">   Takeaways</w:t>
                      </w:r>
                    </w:p>
                  </w:txbxContent>
                </v:textbox>
                <w10:wrap anchorx="margin"/>
              </v:shape>
            </w:pict>
          </mc:Fallback>
        </mc:AlternateContent>
      </w:r>
      <w:r w:rsidR="009E577B">
        <w:rPr>
          <w:rFonts w:ascii="Times New Roman" w:hAnsi="Times New Roman"/>
          <w:noProof/>
          <w:sz w:val="24"/>
          <w:szCs w:val="24"/>
        </w:rPr>
        <mc:AlternateContent>
          <mc:Choice Requires="wps">
            <w:drawing>
              <wp:anchor distT="0" distB="0" distL="114300" distR="114300" simplePos="0" relativeHeight="251683328" behindDoc="0" locked="0" layoutInCell="1" allowOverlap="1" wp14:anchorId="53146317" wp14:editId="304EC2B5">
                <wp:simplePos x="0" y="0"/>
                <wp:positionH relativeFrom="column">
                  <wp:posOffset>147108</wp:posOffset>
                </wp:positionH>
                <wp:positionV relativeFrom="paragraph">
                  <wp:posOffset>8890</wp:posOffset>
                </wp:positionV>
                <wp:extent cx="967105" cy="980237"/>
                <wp:effectExtent l="0" t="0" r="0" b="0"/>
                <wp:wrapNone/>
                <wp:docPr id="23" name="Text Box 23"/>
                <wp:cNvGraphicFramePr/>
                <a:graphic xmlns:a="http://schemas.openxmlformats.org/drawingml/2006/main">
                  <a:graphicData uri="http://schemas.microsoft.com/office/word/2010/wordprocessingShape">
                    <wps:wsp>
                      <wps:cNvSpPr txBox="1"/>
                      <wps:spPr>
                        <a:xfrm>
                          <a:off x="0" y="0"/>
                          <a:ext cx="967105" cy="980237"/>
                        </a:xfrm>
                        <a:prstGeom prst="rect">
                          <a:avLst/>
                        </a:prstGeom>
                        <a:noFill/>
                        <a:ln w="6350">
                          <a:noFill/>
                        </a:ln>
                      </wps:spPr>
                      <wps:txbx>
                        <w:txbxContent>
                          <w:p w14:paraId="08A413D5" w14:textId="220D1A31" w:rsidR="008B0590" w:rsidRDefault="009E577B">
                            <w:r>
                              <w:rPr>
                                <w:noProof/>
                              </w:rPr>
                              <w:drawing>
                                <wp:inline distT="0" distB="0" distL="0" distR="0" wp14:anchorId="6BB2957A" wp14:editId="5C86E9A4">
                                  <wp:extent cx="777875" cy="582930"/>
                                  <wp:effectExtent l="2223" t="0" r="5397" b="5398"/>
                                  <wp:docPr id="48" name="Picture 48" descr="A person sitt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314_164121.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77875" cy="582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46317" id="Text Box 23" o:spid="_x0000_s1058" type="#_x0000_t202" style="position:absolute;margin-left:11.6pt;margin-top:.7pt;width:76.15pt;height:77.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" filled="f" stroked="f" strokeweight=".5pt">
                <v:textbox>
                  <w:txbxContent>
                    <w:p w14:paraId="08A413D5" w14:textId="220D1A31" w:rsidR="008B0590" w:rsidRDefault="009E577B">
                      <w:r>
                        <w:rPr>
                          <w:noProof/>
                        </w:rPr>
                        <w:drawing>
                          <wp:inline distT="0" distB="0" distL="0" distR="0" wp14:anchorId="6BB2957A" wp14:editId="5C86E9A4">
                            <wp:extent cx="777875" cy="582930"/>
                            <wp:effectExtent l="2223" t="0" r="5397" b="5398"/>
                            <wp:docPr id="48" name="Picture 48" descr="A person sitt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314_164121.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77875" cy="582930"/>
                                    </a:xfrm>
                                    <a:prstGeom prst="rect">
                                      <a:avLst/>
                                    </a:prstGeom>
                                  </pic:spPr>
                                </pic:pic>
                              </a:graphicData>
                            </a:graphic>
                          </wp:inline>
                        </w:drawing>
                      </w:r>
                    </w:p>
                  </w:txbxContent>
                </v:textbox>
              </v:shape>
            </w:pict>
          </mc:Fallback>
        </mc:AlternateContent>
      </w:r>
      <w:r w:rsidR="009E577B">
        <w:rPr>
          <w:rFonts w:ascii="Times New Roman" w:hAnsi="Times New Roman"/>
          <w:noProof/>
          <w:sz w:val="24"/>
          <w:szCs w:val="24"/>
        </w:rPr>
        <w:drawing>
          <wp:anchor distT="36576" distB="36576" distL="36576" distR="36576" simplePos="0" relativeHeight="251666944" behindDoc="0" locked="0" layoutInCell="1" allowOverlap="1" wp14:anchorId="2BF9F373" wp14:editId="36995B61">
            <wp:simplePos x="0" y="0"/>
            <wp:positionH relativeFrom="column">
              <wp:posOffset>6501130</wp:posOffset>
            </wp:positionH>
            <wp:positionV relativeFrom="paragraph">
              <wp:posOffset>69426</wp:posOffset>
            </wp:positionV>
            <wp:extent cx="4125685" cy="1092087"/>
            <wp:effectExtent l="0" t="0" r="0" b="0"/>
            <wp:wrapNone/>
            <wp:docPr id="55" name="Picture 55" descr="OSUCC_Col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CC_ColorLog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25685" cy="109208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D0F08">
        <w:rPr>
          <w:noProof/>
        </w:rPr>
        <mc:AlternateContent>
          <mc:Choice Requires="wps">
            <w:drawing>
              <wp:anchor distT="36576" distB="36576" distL="36576" distR="36576" simplePos="0" relativeHeight="251636224" behindDoc="0" locked="0" layoutInCell="1" allowOverlap="1" wp14:anchorId="57A0505B" wp14:editId="7548C28E">
                <wp:simplePos x="0" y="0"/>
                <wp:positionH relativeFrom="page">
                  <wp:posOffset>13556615</wp:posOffset>
                </wp:positionH>
                <wp:positionV relativeFrom="page">
                  <wp:posOffset>914400</wp:posOffset>
                </wp:positionV>
                <wp:extent cx="1484630" cy="8717280"/>
                <wp:effectExtent l="2540" t="0" r="0" b="0"/>
                <wp:wrapNone/>
                <wp:docPr id="2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87172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A6EFC65" w14:textId="77777777" w:rsidR="008B0590" w:rsidRDefault="009F4606">
                            <w:pPr>
                              <w:pStyle w:val="Paratext03"/>
                              <w:rPr>
                                <w:rStyle w:val="Paratext03Char"/>
                              </w:rPr>
                            </w:pPr>
                            <w:sdt>
                              <w:sdtPr>
                                <w:rPr>
                                  <w:rStyle w:val="Paratext03Char"/>
                                </w:rPr>
                                <w:id w:val="-965735418"/>
                                <w:showingPlcHdr/>
                              </w:sdtPr>
                              <w:sdtEndPr>
                                <w:rPr>
                                  <w:rStyle w:val="Paratext03Char"/>
                                </w:rPr>
                              </w:sdtEndPr>
                              <w:sdtContent>
                                <w:r w:rsidR="008B0590">
                                  <w:rPr>
                                    <w:rStyle w:val="Paratext03Char"/>
                                  </w:rPr>
                                  <w:t>EYE ON IT</w:t>
                                </w:r>
                              </w:sdtContent>
                            </w:sdt>
                          </w:p>
                          <w:sdt>
                            <w:sdtPr>
                              <w:rPr>
                                <w:rStyle w:val="ParaText06Char"/>
                              </w:rPr>
                              <w:id w:val="-2131775910"/>
                              <w:showingPlcHdr/>
                            </w:sdtPr>
                            <w:sdtEndPr>
                              <w:rPr>
                                <w:rStyle w:val="Paratext03Char"/>
                                <w:color w:val="0D0D0D" w:themeColor="text1" w:themeTint="F2"/>
                                <w:sz w:val="28"/>
                              </w:rPr>
                            </w:sdtEndPr>
                            <w:sdtContent>
                              <w:p w14:paraId="1ED58550" w14:textId="77777777" w:rsidR="008B0590" w:rsidRDefault="008B0590">
                                <w:pPr>
                                  <w:pStyle w:val="Paratext04"/>
                                  <w:rPr>
                                    <w:rStyle w:val="Paratext03Char"/>
                                    <w:color w:val="0D0D0D" w:themeColor="text1" w:themeTint="F2"/>
                                    <w:sz w:val="18"/>
                                  </w:rPr>
                                </w:pPr>
                                <w:r>
                                  <w:rPr>
                                    <w:rStyle w:val="ParaText06Char"/>
                                  </w:rPr>
                                  <w:t>Current Industry Trends</w:t>
                                </w:r>
                              </w:p>
                            </w:sdtContent>
                          </w:sdt>
                          <w:sdt>
                            <w:sdtPr>
                              <w:rPr>
                                <w:rStyle w:val="NewsLtrBodyTextChar"/>
                              </w:rPr>
                              <w:id w:val="172080143"/>
                              <w:showingPlcHdr/>
                            </w:sdtPr>
                            <w:sdtEndPr>
                              <w:rPr>
                                <w:rStyle w:val="DefaultParagraphFont"/>
                                <w:b/>
                                <w:color w:val="322B39" w:themeColor="background2" w:themeShade="40"/>
                              </w:rPr>
                            </w:sdtEndPr>
                            <w:sdtContent>
                              <w:p w14:paraId="006800A5" w14:textId="77777777" w:rsidR="008B0590" w:rsidRDefault="008B0590" w:rsidP="00857C88">
                                <w:pPr>
                                  <w:pStyle w:val="NewsLtrBodyText"/>
                                </w:pPr>
                                <w:r>
                                  <w:t xml:space="preserve">Suscipit, vicis praesent erat  feugait epulae, validus indoles duis enim consequat genitus at. Sed, conventio, aliquip accumsan adipiscing augue blandit minim abbas oppeto commov. </w:t>
                                </w:r>
                              </w:p>
                              <w:p w14:paraId="30ED5E5C" w14:textId="77777777" w:rsidR="008B0590" w:rsidRDefault="008B0590" w:rsidP="00857C88">
                                <w:pPr>
                                  <w:pStyle w:val="NewsLtrBodyText"/>
                                  <w:rPr>
                                    <w:b/>
                                    <w:color w:val="322B39" w:themeColor="background2" w:themeShade="40"/>
                                  </w:rPr>
                                </w:pPr>
                                <w:r>
                                  <w:t xml:space="preserve">Enim neo velit adsum odio, multo, in commoveo quibus premo tamen erat huic. Occuro uxor dolore, ut at praemitto opto si sudo, opes feugiat iriure validus. Sino lenis vulputate, valetudo ille abbas cogo saluto quod, esse illum, letatio lorem conventio. Letalis nibh iustum transverbero bene, erat vulpu tate enim esse si sudo erat. </w:t>
                                </w:r>
                              </w:p>
                            </w:sdtContent>
                          </w:sdt>
                          <w:sdt>
                            <w:sdtPr>
                              <w:id w:val="-178577858"/>
                              <w:picture/>
                            </w:sdtPr>
                            <w:sdtEndPr/>
                            <w:sdtContent>
                              <w:p w14:paraId="1D49AD8B" w14:textId="77777777" w:rsidR="008B0590" w:rsidRDefault="008B0590" w:rsidP="00857C88">
                                <w:pPr>
                                  <w:pStyle w:val="Picturewithspacing"/>
                                </w:pPr>
                                <w:r>
                                  <w:rPr>
                                    <w:noProof/>
                                  </w:rPr>
                                  <w:drawing>
                                    <wp:inline distT="0" distB="0" distL="0" distR="0" wp14:anchorId="5BBD2973" wp14:editId="02EBF53A">
                                      <wp:extent cx="1586230" cy="1046911"/>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tretch>
                                                <a:fillRect/>
                                              </a:stretch>
                                            </pic:blipFill>
                                            <pic:spPr bwMode="auto">
                                              <a:xfrm>
                                                <a:off x="0" y="0"/>
                                                <a:ext cx="1586230" cy="1046911"/>
                                              </a:xfrm>
                                              <a:prstGeom prst="rect">
                                                <a:avLst/>
                                              </a:prstGeom>
                                              <a:noFill/>
                                              <a:ln w="9525">
                                                <a:noFill/>
                                                <a:miter lim="800000"/>
                                                <a:headEnd/>
                                                <a:tailEnd/>
                                              </a:ln>
                                            </pic:spPr>
                                          </pic:pic>
                                        </a:graphicData>
                                      </a:graphic>
                                    </wp:inline>
                                  </w:drawing>
                                </w:r>
                              </w:p>
                            </w:sdtContent>
                          </w:sdt>
                          <w:sdt>
                            <w:sdtPr>
                              <w:rPr>
                                <w:rStyle w:val="Paratext03Char"/>
                              </w:rPr>
                              <w:id w:val="2051793127"/>
                              <w:showingPlcHdr/>
                            </w:sdtPr>
                            <w:sdtEndPr>
                              <w:rPr>
                                <w:rStyle w:val="Paratext03Char"/>
                              </w:rPr>
                            </w:sdtEndPr>
                            <w:sdtContent>
                              <w:p w14:paraId="2E935F40" w14:textId="77777777" w:rsidR="008B0590" w:rsidRDefault="008B0590">
                                <w:pPr>
                                  <w:pStyle w:val="Paratext03"/>
                                  <w:rPr>
                                    <w:rStyle w:val="Paratext03Char"/>
                                  </w:rPr>
                                </w:pPr>
                                <w:r>
                                  <w:rPr>
                                    <w:rStyle w:val="Paratext03Char"/>
                                  </w:rPr>
                                  <w:t>Software</w:t>
                                </w:r>
                              </w:p>
                            </w:sdtContent>
                          </w:sdt>
                          <w:sdt>
                            <w:sdtPr>
                              <w:rPr>
                                <w:rStyle w:val="ParaText06Char"/>
                              </w:rPr>
                              <w:id w:val="1902164698"/>
                              <w:showingPlcHdr/>
                            </w:sdtPr>
                            <w:sdtEndPr>
                              <w:rPr>
                                <w:rStyle w:val="DefaultParagraphFont"/>
                              </w:rPr>
                            </w:sdtEndPr>
                            <w:sdtContent>
                              <w:p w14:paraId="66B9E51A" w14:textId="77777777" w:rsidR="008B0590" w:rsidRDefault="008B0590">
                                <w:pPr>
                                  <w:pStyle w:val="ParaText06"/>
                                </w:pPr>
                                <w:r>
                                  <w:t>Monthly Picks</w:t>
                                </w:r>
                              </w:p>
                            </w:sdtContent>
                          </w:sdt>
                          <w:sdt>
                            <w:sdtPr>
                              <w:rPr>
                                <w:rStyle w:val="NewsLtrBodyTextChar"/>
                              </w:rPr>
                              <w:id w:val="-1344700640"/>
                              <w:showingPlcHdr/>
                            </w:sdtPr>
                            <w:sdtEndPr>
                              <w:rPr>
                                <w:rStyle w:val="DefaultParagraphFont"/>
                                <w:szCs w:val="22"/>
                              </w:rPr>
                            </w:sdtEndPr>
                            <w:sdtContent>
                              <w:p w14:paraId="049701E5" w14:textId="77777777" w:rsidR="008B0590" w:rsidRDefault="008B0590" w:rsidP="00857C88">
                                <w:pPr>
                                  <w:pStyle w:val="NewsLtrBodyText"/>
                                </w:pPr>
                                <w:r>
                                  <w:t>Volutpat mos at r eque ulla lobortis  dignissim  conventio, torqueo, acsi roto modo. Feugait in obruo quae ingenium tristique elit vel natu meus. Molior torqueo capio velit loquor aptent ut erat feugiat pneum commodo.</w:t>
                                </w:r>
                              </w:p>
                              <w:p w14:paraId="303073CD" w14:textId="77777777" w:rsidR="008B0590" w:rsidRDefault="008B0590">
                                <w:pPr>
                                  <w:pStyle w:val="Address"/>
                                  <w:rPr>
                                    <w:szCs w:val="15"/>
                                  </w:rPr>
                                </w:pPr>
                                <w:r>
                                  <w:rPr>
                                    <w:szCs w:val="15"/>
                                  </w:rPr>
                                  <w:t>Enim neo velit adsum odio, multo, in commoveo quibus premo tamen erat huic. Occuro uxor dolore, ut at praemitto opto si sudo, opes feugiat.</w:t>
                                </w:r>
                              </w:p>
                              <w:p w14:paraId="4DD74F7F" w14:textId="77777777" w:rsidR="008B0590" w:rsidRDefault="009F4606">
                                <w:pPr>
                                  <w:pStyle w:val="Address"/>
                                  <w:rPr>
                                    <w:sz w:val="22"/>
                                  </w:rPr>
                                </w:pP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0505B" id="Text Box 154" o:spid="_x0000_s1059" type="#_x0000_t202" style="position:absolute;margin-left:1067.45pt;margin-top:1in;width:116.9pt;height:686.4pt;z-index:25163622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" filled="f" fillcolor="#fffffe" stroked="f" strokecolor="#212120" insetpen="t">
                <v:textbox inset="0,0,0,0">
                  <w:txbxContent>
                    <w:p w14:paraId="4A6EFC65" w14:textId="77777777" w:rsidR="008B0590" w:rsidRDefault="00096FF2">
                      <w:pPr>
                        <w:pStyle w:val="Paratext03"/>
                        <w:rPr>
                          <w:rStyle w:val="Paratext03Char"/>
                        </w:rPr>
                      </w:pPr>
                      <w:sdt>
                        <w:sdtPr>
                          <w:rPr>
                            <w:rStyle w:val="Paratext03Char"/>
                          </w:rPr>
                          <w:id w:val="-965735418"/>
                          <w:showingPlcHdr/>
                        </w:sdtPr>
                        <w:sdtEndPr>
                          <w:rPr>
                            <w:rStyle w:val="Paratext03Char"/>
                          </w:rPr>
                        </w:sdtEndPr>
                        <w:sdtContent>
                          <w:r w:rsidR="008B0590">
                            <w:rPr>
                              <w:rStyle w:val="Paratext03Char"/>
                            </w:rPr>
                            <w:t>EYE ON IT</w:t>
                          </w:r>
                        </w:sdtContent>
                      </w:sdt>
                    </w:p>
                    <w:sdt>
                      <w:sdtPr>
                        <w:rPr>
                          <w:rStyle w:val="ParaText06Char"/>
                        </w:rPr>
                        <w:id w:val="-2131775910"/>
                        <w:showingPlcHdr/>
                      </w:sdtPr>
                      <w:sdtEndPr>
                        <w:rPr>
                          <w:rStyle w:val="Paratext03Char"/>
                          <w:color w:val="0D0D0D" w:themeColor="text1" w:themeTint="F2"/>
                          <w:sz w:val="28"/>
                        </w:rPr>
                      </w:sdtEndPr>
                      <w:sdtContent>
                        <w:p w14:paraId="1ED58550" w14:textId="77777777" w:rsidR="008B0590" w:rsidRDefault="008B0590">
                          <w:pPr>
                            <w:pStyle w:val="Paratext04"/>
                            <w:rPr>
                              <w:rStyle w:val="Paratext03Char"/>
                              <w:color w:val="0D0D0D" w:themeColor="text1" w:themeTint="F2"/>
                              <w:sz w:val="18"/>
                            </w:rPr>
                          </w:pPr>
                          <w:r>
                            <w:rPr>
                              <w:rStyle w:val="ParaText06Char"/>
                            </w:rPr>
                            <w:t>Current Industry Trends</w:t>
                          </w:r>
                        </w:p>
                      </w:sdtContent>
                    </w:sdt>
                    <w:sdt>
                      <w:sdtPr>
                        <w:rPr>
                          <w:rStyle w:val="NewsLtrBodyTextChar"/>
                        </w:rPr>
                        <w:id w:val="172080143"/>
                        <w:showingPlcHdr/>
                      </w:sdtPr>
                      <w:sdtEndPr>
                        <w:rPr>
                          <w:rStyle w:val="DefaultParagraphFont"/>
                          <w:b/>
                          <w:color w:val="322B39" w:themeColor="background2" w:themeShade="40"/>
                        </w:rPr>
                      </w:sdtEndPr>
                      <w:sdtContent>
                        <w:p w14:paraId="006800A5" w14:textId="77777777" w:rsidR="008B0590" w:rsidRDefault="008B0590" w:rsidP="00857C88">
                          <w:pPr>
                            <w:pStyle w:val="NewsLtrBodyText"/>
                          </w:pPr>
                          <w:r>
                            <w:t xml:space="preserve">Suscipit, vicis praesent erat  feugait epulae, validus indoles duis enim consequat genitus at. Sed, conventio, aliquip accumsan adipiscing augue blandit minim abbas oppeto commov. </w:t>
                          </w:r>
                        </w:p>
                        <w:p w14:paraId="30ED5E5C" w14:textId="77777777" w:rsidR="008B0590" w:rsidRDefault="008B0590" w:rsidP="00857C88">
                          <w:pPr>
                            <w:pStyle w:val="NewsLtrBodyText"/>
                            <w:rPr>
                              <w:b/>
                              <w:color w:val="322B39" w:themeColor="background2" w:themeShade="40"/>
                            </w:rPr>
                          </w:pPr>
                          <w:r>
                            <w:t xml:space="preserve">Enim neo velit adsum odio, multo, in commoveo quibus premo tamen erat huic. Occuro uxor dolore, ut at praemitto opto si sudo, opes feugiat iriure validus. Sino lenis vulputate, valetudo ille abbas cogo saluto quod, esse illum, letatio lorem conventio. Letalis nibh iustum transverbero bene, erat vulpu tate enim esse si sudo erat. </w:t>
                          </w:r>
                        </w:p>
                      </w:sdtContent>
                    </w:sdt>
                    <w:sdt>
                      <w:sdtPr>
                        <w:id w:val="-178577858"/>
                        <w:picture/>
                      </w:sdtPr>
                      <w:sdtEndPr/>
                      <w:sdtContent>
                        <w:p w14:paraId="1D49AD8B" w14:textId="77777777" w:rsidR="008B0590" w:rsidRDefault="008B0590" w:rsidP="00857C88">
                          <w:pPr>
                            <w:pStyle w:val="Picturewithspacing"/>
                          </w:pPr>
                          <w:r>
                            <w:rPr>
                              <w:noProof/>
                            </w:rPr>
                            <w:drawing>
                              <wp:inline distT="0" distB="0" distL="0" distR="0" wp14:anchorId="5BBD2973" wp14:editId="02EBF53A">
                                <wp:extent cx="1586230" cy="1046911"/>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tretch>
                                          <a:fillRect/>
                                        </a:stretch>
                                      </pic:blipFill>
                                      <pic:spPr bwMode="auto">
                                        <a:xfrm>
                                          <a:off x="0" y="0"/>
                                          <a:ext cx="1586230" cy="1046911"/>
                                        </a:xfrm>
                                        <a:prstGeom prst="rect">
                                          <a:avLst/>
                                        </a:prstGeom>
                                        <a:noFill/>
                                        <a:ln w="9525">
                                          <a:noFill/>
                                          <a:miter lim="800000"/>
                                          <a:headEnd/>
                                          <a:tailEnd/>
                                        </a:ln>
                                      </pic:spPr>
                                    </pic:pic>
                                  </a:graphicData>
                                </a:graphic>
                              </wp:inline>
                            </w:drawing>
                          </w:r>
                        </w:p>
                      </w:sdtContent>
                    </w:sdt>
                    <w:sdt>
                      <w:sdtPr>
                        <w:rPr>
                          <w:rStyle w:val="Paratext03Char"/>
                        </w:rPr>
                        <w:id w:val="2051793127"/>
                        <w:showingPlcHdr/>
                      </w:sdtPr>
                      <w:sdtEndPr>
                        <w:rPr>
                          <w:rStyle w:val="Paratext03Char"/>
                        </w:rPr>
                      </w:sdtEndPr>
                      <w:sdtContent>
                        <w:p w14:paraId="2E935F40" w14:textId="77777777" w:rsidR="008B0590" w:rsidRDefault="008B0590">
                          <w:pPr>
                            <w:pStyle w:val="Paratext03"/>
                            <w:rPr>
                              <w:rStyle w:val="Paratext03Char"/>
                            </w:rPr>
                          </w:pPr>
                          <w:r>
                            <w:rPr>
                              <w:rStyle w:val="Paratext03Char"/>
                            </w:rPr>
                            <w:t>Software</w:t>
                          </w:r>
                        </w:p>
                      </w:sdtContent>
                    </w:sdt>
                    <w:sdt>
                      <w:sdtPr>
                        <w:rPr>
                          <w:rStyle w:val="ParaText06Char"/>
                        </w:rPr>
                        <w:id w:val="1902164698"/>
                        <w:showingPlcHdr/>
                      </w:sdtPr>
                      <w:sdtEndPr>
                        <w:rPr>
                          <w:rStyle w:val="DefaultParagraphFont"/>
                        </w:rPr>
                      </w:sdtEndPr>
                      <w:sdtContent>
                        <w:p w14:paraId="66B9E51A" w14:textId="77777777" w:rsidR="008B0590" w:rsidRDefault="008B0590">
                          <w:pPr>
                            <w:pStyle w:val="ParaText06"/>
                          </w:pPr>
                          <w:r>
                            <w:t>Monthly Picks</w:t>
                          </w:r>
                        </w:p>
                      </w:sdtContent>
                    </w:sdt>
                    <w:sdt>
                      <w:sdtPr>
                        <w:rPr>
                          <w:rStyle w:val="NewsLtrBodyTextChar"/>
                        </w:rPr>
                        <w:id w:val="-1344700640"/>
                        <w:showingPlcHdr/>
                      </w:sdtPr>
                      <w:sdtEndPr>
                        <w:rPr>
                          <w:rStyle w:val="DefaultParagraphFont"/>
                          <w:szCs w:val="22"/>
                        </w:rPr>
                      </w:sdtEndPr>
                      <w:sdtContent>
                        <w:p w14:paraId="049701E5" w14:textId="77777777" w:rsidR="008B0590" w:rsidRDefault="008B0590" w:rsidP="00857C88">
                          <w:pPr>
                            <w:pStyle w:val="NewsLtrBodyText"/>
                          </w:pPr>
                          <w:r>
                            <w:t>Volutpat mos at r eque ulla lobortis  dignissim  conventio, torqueo, acsi roto modo. Feugait in obruo quae ingenium tristique elit vel natu meus. Molior torqueo capio velit loquor aptent ut erat feugiat pneum commodo.</w:t>
                          </w:r>
                        </w:p>
                        <w:p w14:paraId="303073CD" w14:textId="77777777" w:rsidR="008B0590" w:rsidRDefault="008B0590">
                          <w:pPr>
                            <w:pStyle w:val="Address"/>
                            <w:rPr>
                              <w:szCs w:val="15"/>
                            </w:rPr>
                          </w:pPr>
                          <w:r>
                            <w:rPr>
                              <w:szCs w:val="15"/>
                            </w:rPr>
                            <w:t>Enim neo velit adsum odio, multo, in commoveo quibus premo tamen erat huic. Occuro uxor dolore, ut at praemitto opto si sudo, opes feugiat.</w:t>
                          </w:r>
                        </w:p>
                        <w:p w14:paraId="4DD74F7F" w14:textId="77777777" w:rsidR="008B0590" w:rsidRDefault="00096FF2">
                          <w:pPr>
                            <w:pStyle w:val="Address"/>
                            <w:rPr>
                              <w:sz w:val="22"/>
                            </w:rPr>
                          </w:pPr>
                        </w:p>
                      </w:sdtContent>
                    </w:sdt>
                  </w:txbxContent>
                </v:textbox>
                <w10:wrap anchorx="page" anchory="page"/>
              </v:shape>
            </w:pict>
          </mc:Fallback>
        </mc:AlternateContent>
      </w:r>
      <w:r w:rsidR="001D0F08">
        <w:rPr>
          <w:noProof/>
        </w:rPr>
        <mc:AlternateContent>
          <mc:Choice Requires="wps">
            <w:drawing>
              <wp:anchor distT="0" distB="0" distL="114300" distR="114300" simplePos="0" relativeHeight="251631104" behindDoc="0" locked="0" layoutInCell="1" allowOverlap="1" wp14:anchorId="3B197A3C" wp14:editId="25D7E20E">
                <wp:simplePos x="0" y="0"/>
                <wp:positionH relativeFrom="margin">
                  <wp:posOffset>11936730</wp:posOffset>
                </wp:positionH>
                <wp:positionV relativeFrom="margin">
                  <wp:posOffset>0</wp:posOffset>
                </wp:positionV>
                <wp:extent cx="3081655" cy="5584825"/>
                <wp:effectExtent l="1905" t="0" r="2540" b="6350"/>
                <wp:wrapNone/>
                <wp:docPr id="3" name="Freeform 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081655" cy="558482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gamma/>
                                <a:tint val="0"/>
                                <a:invGamma/>
                                <a:alpha val="0"/>
                              </a:schemeClr>
                            </a:gs>
                            <a:gs pos="100000">
                              <a:schemeClr val="accent2">
                                <a:lumMod val="40000"/>
                                <a:lumOff val="60000"/>
                                <a:alpha val="56000"/>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60A58" id="Freeform 147" o:spid="_x0000_s1026" style="position:absolute;margin-left:939.9pt;margin-top:0;width:242.65pt;height:439.7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" path="m,l1376,r,3365l1363,3134r-12,-220l1338,2706r-13,-199l1310,2320r-15,-179l1277,1973r-17,-160l1240,1663r-22,-140l1195,1389r-26,-124l1142,1149r-30,-110l1080,937r-34,-95l1008,753,967,671,924,595,877,524,826,458,772,398,714,342,653,291,587,243,517,199,443,159,364,123,280,89,192,57,98,27,,xe" fillcolor="#d7dfcd [1301]" stroked="f">
                <v:fill opacity="0" color2="#d7dfcd [1301]" o:opacity2="36700f" rotate="t" angle="90" focus="100%" type="gradient"/>
                <v:path arrowok="t" o:connecttype="custom" o:connectlocs="0,0;3081655,0;3081655,5584825;3052541,5201439;3025666,4836309;2996551,4491096;2967437,4160819;2933843,3850459;2900249,3553376;2859937,3274550;2821864,3009001;2777073,2760049;2727802,2527693;2676292,2305296;2618063,2099496;2557594,1906973;2490407,1724408;2418741,1555121;2342595,1397451;2257491,1249739;2165669,1113646;2069367,987510;1964107,869673;1849889,760134;1728952,660553;1599056,567611;1462442,482967;1314630,403302;1157860,330276;992132,263889;815205,204141;627081,147712;429998,94602;219478,44811;0,0" o:connectangles="0,0,0,0,0,0,0,0,0,0,0,0,0,0,0,0,0,0,0,0,0,0,0,0,0,0,0,0,0,0,0,0,0,0,0"/>
                <o:lock v:ext="edit" aspectratio="t"/>
                <w10:wrap anchorx="margin" anchory="margin"/>
              </v:shape>
            </w:pict>
          </mc:Fallback>
        </mc:AlternateContent>
      </w:r>
      <w:r w:rsidR="001D0F08">
        <w:rPr>
          <w:noProof/>
        </w:rPr>
        <mc:AlternateContent>
          <mc:Choice Requires="wps">
            <w:drawing>
              <wp:anchor distT="0" distB="0" distL="114300" distR="114300" simplePos="0" relativeHeight="251632128" behindDoc="0" locked="0" layoutInCell="1" allowOverlap="1" wp14:anchorId="6B3F4D53" wp14:editId="66080787">
                <wp:simplePos x="0" y="0"/>
                <wp:positionH relativeFrom="page">
                  <wp:posOffset>13350240</wp:posOffset>
                </wp:positionH>
                <wp:positionV relativeFrom="page">
                  <wp:posOffset>311150</wp:posOffset>
                </wp:positionV>
                <wp:extent cx="1890395" cy="1473835"/>
                <wp:effectExtent l="5715" t="6350" r="8890" b="5715"/>
                <wp:wrapNone/>
                <wp:docPr id="4" name="Freeform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90395" cy="147383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100000"/>
                            <a:lumOff val="0"/>
                            <a:alpha val="89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9D8CD" id="Freeform 30" o:spid="_x0000_s1026" style="position:absolute;margin-left:1051.2pt;margin-top:24.5pt;width:148.85pt;height:116.0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" path="m,l1376,r,3365l1363,3134r-12,-220l1338,2706r-13,-199l1310,2320r-15,-179l1277,1973r-17,-160l1240,1663r-22,-140l1195,1389r-26,-124l1142,1149r-30,-110l1080,937r-34,-95l1008,753,967,671,924,595,877,524,826,458,772,398,714,342,653,291,587,243,517,199,443,159,364,123,280,89,192,57,98,27,,xe" fillcolor="#9cb084 [3205]" stroked="f">
                <v:fill opacity="58339f"/>
                <v:path arrowok="t" o:connecttype="custom" o:connectlocs="0,0;1890395,0;1890395,1473835;1872535,1372659;1856049,1276302;1838189,1185200;1820329,1098040;1799722,1016136;1779114,937736;1754385,864153;1731030,794075;1703554,728377;1673329,667058;1641731,608368;1606011,554057;1568918,503250;1527703,455071;1483740,410396;1437030,368787;1384824,329806;1328497,293891;1269422,260604;1204852,229507;1134787,200599;1060600,174320;980917,149792;897113,127455;806440,106431;710272,87160;608608,69640;500075,53873;384673,38981;263776,24965;134636,11826;0,0" o:connectangles="0,0,0,0,0,0,0,0,0,0,0,0,0,0,0,0,0,0,0,0,0,0,0,0,0,0,0,0,0,0,0,0,0,0,0"/>
                <o:lock v:ext="edit" aspectratio="t"/>
                <w10:wrap anchorx="page" anchory="page"/>
              </v:shape>
            </w:pict>
          </mc:Fallback>
        </mc:AlternateContent>
      </w:r>
      <w:r w:rsidR="001D0F08">
        <w:rPr>
          <w:noProof/>
        </w:rPr>
        <mc:AlternateContent>
          <mc:Choice Requires="wps">
            <w:drawing>
              <wp:anchor distT="0" distB="0" distL="114300" distR="114300" simplePos="0" relativeHeight="251633152" behindDoc="0" locked="0" layoutInCell="1" allowOverlap="1" wp14:anchorId="1C8A84FC" wp14:editId="5D15BB14">
                <wp:simplePos x="0" y="0"/>
                <wp:positionH relativeFrom="page">
                  <wp:posOffset>7891145</wp:posOffset>
                </wp:positionH>
                <wp:positionV relativeFrom="page">
                  <wp:posOffset>8028305</wp:posOffset>
                </wp:positionV>
                <wp:extent cx="7347585" cy="1699260"/>
                <wp:effectExtent l="4445" t="8255" r="1270" b="6985"/>
                <wp:wrapNone/>
                <wp:docPr id="5" name="Freeform 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flipV="1">
                          <a:off x="0" y="0"/>
                          <a:ext cx="7347585" cy="169926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alpha val="36000"/>
                              </a:schemeClr>
                            </a:gs>
                            <a:gs pos="100000">
                              <a:schemeClr val="accent2">
                                <a:lumMod val="60000"/>
                                <a:lumOff val="40000"/>
                                <a:alpha val="89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D1451" id="Freeform 160" o:spid="_x0000_s1026" style="position:absolute;margin-left:621.35pt;margin-top:632.15pt;width:578.55pt;height:133.8pt;flip:y;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" path="m,l1376,r,3365l1363,3134r-12,-220l1338,2706r-13,-199l1310,2320r-15,-179l1277,1973r-17,-160l1240,1663r-22,-140l1195,1389r-26,-124l1142,1149r-30,-110l1080,937r-34,-95l1008,753,967,671,924,595,877,524,826,458,772,398,714,342,653,291,587,243,517,199,443,159,364,123,280,89,192,57,98,27,,xe" fillcolor="#d7dfcd [1301]" stroked="f">
                <v:fill opacity="23592f" color2="#c3cfb5 [1941]" o:opacity2="58327f" rotate="t" focus="100%" type="gradient"/>
                <v:path arrowok="t" o:connecttype="custom" o:connectlocs="0,0;7347585,0;7347585,1699260;7278167,1582609;7214090,1471514;7144672,1366478;7075254,1265987;6995157,1171555;6915060,1081164;6818943,996327;6728166,915530;6621370,839783;6503894,769086;6381079,701418;6242243,638801;6098068,580223;5937874,524675;5767000,473167;5585446,425194;5382533,380250;5163601,338842;4933989,300464;4683017,264610;4410687,231281;4122337,200982;3812628,172703;3486899,146949;3134471,122710;2760684,100491;2365538,80292;1943693,62113;1495148,44943;1025244,28784;523302,13634;0,0" o:connectangles="0,0,0,0,0,0,0,0,0,0,0,0,0,0,0,0,0,0,0,0,0,0,0,0,0,0,0,0,0,0,0,0,0,0,0"/>
                <o:lock v:ext="edit" aspectratio="t"/>
                <w10:wrap anchorx="page" anchory="page"/>
              </v:shape>
            </w:pict>
          </mc:Fallback>
        </mc:AlternateContent>
      </w:r>
      <w:r w:rsidR="001D0F08">
        <w:rPr>
          <w:noProof/>
        </w:rPr>
        <mc:AlternateContent>
          <mc:Choice Requires="wps">
            <w:drawing>
              <wp:anchor distT="0" distB="0" distL="114300" distR="114300" simplePos="0" relativeHeight="251634176" behindDoc="0" locked="0" layoutInCell="1" allowOverlap="1" wp14:anchorId="2431009C" wp14:editId="25B6E3D4">
                <wp:simplePos x="0" y="0"/>
                <wp:positionH relativeFrom="page">
                  <wp:posOffset>10113010</wp:posOffset>
                </wp:positionH>
                <wp:positionV relativeFrom="page">
                  <wp:posOffset>6976745</wp:posOffset>
                </wp:positionV>
                <wp:extent cx="5125085" cy="1383665"/>
                <wp:effectExtent l="6985" t="4445" r="1905" b="2540"/>
                <wp:wrapNone/>
                <wp:docPr id="6" name="Freeform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125085" cy="1383665"/>
                        </a:xfrm>
                        <a:custGeom>
                          <a:avLst/>
                          <a:gdLst>
                            <a:gd name="T0" fmla="*/ 16590 w 16590"/>
                            <a:gd name="T1" fmla="*/ 174 h 2612"/>
                            <a:gd name="T2" fmla="*/ 16054 w 16590"/>
                            <a:gd name="T3" fmla="*/ 664 h 2612"/>
                            <a:gd name="T4" fmla="*/ 15336 w 16590"/>
                            <a:gd name="T5" fmla="*/ 1100 h 2612"/>
                            <a:gd name="T6" fmla="*/ 14462 w 16590"/>
                            <a:gd name="T7" fmla="*/ 1480 h 2612"/>
                            <a:gd name="T8" fmla="*/ 13457 w 16590"/>
                            <a:gd name="T9" fmla="*/ 1804 h 2612"/>
                            <a:gd name="T10" fmla="*/ 12343 w 16590"/>
                            <a:gd name="T11" fmla="*/ 2074 h 2612"/>
                            <a:gd name="T12" fmla="*/ 11146 w 16590"/>
                            <a:gd name="T13" fmla="*/ 2288 h 2612"/>
                            <a:gd name="T14" fmla="*/ 9892 w 16590"/>
                            <a:gd name="T15" fmla="*/ 2448 h 2612"/>
                            <a:gd name="T16" fmla="*/ 8602 w 16590"/>
                            <a:gd name="T17" fmla="*/ 2554 h 2612"/>
                            <a:gd name="T18" fmla="*/ 7303 w 16590"/>
                            <a:gd name="T19" fmla="*/ 2606 h 2612"/>
                            <a:gd name="T20" fmla="*/ 6019 w 16590"/>
                            <a:gd name="T21" fmla="*/ 2605 h 2612"/>
                            <a:gd name="T22" fmla="*/ 4774 w 16590"/>
                            <a:gd name="T23" fmla="*/ 2550 h 2612"/>
                            <a:gd name="T24" fmla="*/ 3594 w 16590"/>
                            <a:gd name="T25" fmla="*/ 2442 h 2612"/>
                            <a:gd name="T26" fmla="*/ 2501 w 16590"/>
                            <a:gd name="T27" fmla="*/ 2282 h 2612"/>
                            <a:gd name="T28" fmla="*/ 1522 w 16590"/>
                            <a:gd name="T29" fmla="*/ 2069 h 2612"/>
                            <a:gd name="T30" fmla="*/ 680 w 16590"/>
                            <a:gd name="T31" fmla="*/ 1804 h 2612"/>
                            <a:gd name="T32" fmla="*/ 0 w 16590"/>
                            <a:gd name="T33" fmla="*/ 1487 h 2612"/>
                            <a:gd name="T34" fmla="*/ 328 w 16590"/>
                            <a:gd name="T35" fmla="*/ 1576 h 2612"/>
                            <a:gd name="T36" fmla="*/ 1109 w 16590"/>
                            <a:gd name="T37" fmla="*/ 1851 h 2612"/>
                            <a:gd name="T38" fmla="*/ 2038 w 16590"/>
                            <a:gd name="T39" fmla="*/ 2074 h 2612"/>
                            <a:gd name="T40" fmla="*/ 3090 w 16590"/>
                            <a:gd name="T41" fmla="*/ 2246 h 2612"/>
                            <a:gd name="T42" fmla="*/ 4241 w 16590"/>
                            <a:gd name="T43" fmla="*/ 2368 h 2612"/>
                            <a:gd name="T44" fmla="*/ 5464 w 16590"/>
                            <a:gd name="T45" fmla="*/ 2439 h 2612"/>
                            <a:gd name="T46" fmla="*/ 6738 w 16590"/>
                            <a:gd name="T47" fmla="*/ 2458 h 2612"/>
                            <a:gd name="T48" fmla="*/ 8035 w 16590"/>
                            <a:gd name="T49" fmla="*/ 2425 h 2612"/>
                            <a:gd name="T50" fmla="*/ 9333 w 16590"/>
                            <a:gd name="T51" fmla="*/ 2338 h 2612"/>
                            <a:gd name="T52" fmla="*/ 10606 w 16590"/>
                            <a:gd name="T53" fmla="*/ 2201 h 2612"/>
                            <a:gd name="T54" fmla="*/ 11831 w 16590"/>
                            <a:gd name="T55" fmla="*/ 2009 h 2612"/>
                            <a:gd name="T56" fmla="*/ 12982 w 16590"/>
                            <a:gd name="T57" fmla="*/ 1765 h 2612"/>
                            <a:gd name="T58" fmla="*/ 14034 w 16590"/>
                            <a:gd name="T59" fmla="*/ 1467 h 2612"/>
                            <a:gd name="T60" fmla="*/ 14963 w 16590"/>
                            <a:gd name="T61" fmla="*/ 1116 h 2612"/>
                            <a:gd name="T62" fmla="*/ 15746 w 16590"/>
                            <a:gd name="T63" fmla="*/ 710 h 2612"/>
                            <a:gd name="T64" fmla="*/ 16357 w 16590"/>
                            <a:gd name="T65" fmla="*/ 251 h 2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6590" h="2612">
                              <a:moveTo>
                                <a:pt x="16590" y="0"/>
                              </a:moveTo>
                              <a:lnTo>
                                <a:pt x="16590" y="174"/>
                              </a:lnTo>
                              <a:lnTo>
                                <a:pt x="16346" y="426"/>
                              </a:lnTo>
                              <a:lnTo>
                                <a:pt x="16054" y="664"/>
                              </a:lnTo>
                              <a:lnTo>
                                <a:pt x="15716" y="889"/>
                              </a:lnTo>
                              <a:lnTo>
                                <a:pt x="15336" y="1100"/>
                              </a:lnTo>
                              <a:lnTo>
                                <a:pt x="14918" y="1297"/>
                              </a:lnTo>
                              <a:lnTo>
                                <a:pt x="14462" y="1480"/>
                              </a:lnTo>
                              <a:lnTo>
                                <a:pt x="13975" y="1649"/>
                              </a:lnTo>
                              <a:lnTo>
                                <a:pt x="13457" y="1804"/>
                              </a:lnTo>
                              <a:lnTo>
                                <a:pt x="12912" y="1945"/>
                              </a:lnTo>
                              <a:lnTo>
                                <a:pt x="12343" y="2074"/>
                              </a:lnTo>
                              <a:lnTo>
                                <a:pt x="11754" y="2187"/>
                              </a:lnTo>
                              <a:lnTo>
                                <a:pt x="11146" y="2288"/>
                              </a:lnTo>
                              <a:lnTo>
                                <a:pt x="10524" y="2375"/>
                              </a:lnTo>
                              <a:lnTo>
                                <a:pt x="9892" y="2448"/>
                              </a:lnTo>
                              <a:lnTo>
                                <a:pt x="9249" y="2508"/>
                              </a:lnTo>
                              <a:lnTo>
                                <a:pt x="8602" y="2554"/>
                              </a:lnTo>
                              <a:lnTo>
                                <a:pt x="7952" y="2587"/>
                              </a:lnTo>
                              <a:lnTo>
                                <a:pt x="7303" y="2606"/>
                              </a:lnTo>
                              <a:lnTo>
                                <a:pt x="6658" y="2612"/>
                              </a:lnTo>
                              <a:lnTo>
                                <a:pt x="6019" y="2605"/>
                              </a:lnTo>
                              <a:lnTo>
                                <a:pt x="5390" y="2584"/>
                              </a:lnTo>
                              <a:lnTo>
                                <a:pt x="4774" y="2550"/>
                              </a:lnTo>
                              <a:lnTo>
                                <a:pt x="4174" y="2503"/>
                              </a:lnTo>
                              <a:lnTo>
                                <a:pt x="3594" y="2442"/>
                              </a:lnTo>
                              <a:lnTo>
                                <a:pt x="3035" y="2368"/>
                              </a:lnTo>
                              <a:lnTo>
                                <a:pt x="2501" y="2282"/>
                              </a:lnTo>
                              <a:lnTo>
                                <a:pt x="1996" y="2182"/>
                              </a:lnTo>
                              <a:lnTo>
                                <a:pt x="1522" y="2069"/>
                              </a:lnTo>
                              <a:lnTo>
                                <a:pt x="1082" y="1943"/>
                              </a:lnTo>
                              <a:lnTo>
                                <a:pt x="680" y="1804"/>
                              </a:lnTo>
                              <a:lnTo>
                                <a:pt x="318" y="1652"/>
                              </a:lnTo>
                              <a:lnTo>
                                <a:pt x="0" y="1487"/>
                              </a:lnTo>
                              <a:lnTo>
                                <a:pt x="0" y="1420"/>
                              </a:lnTo>
                              <a:lnTo>
                                <a:pt x="328" y="1576"/>
                              </a:lnTo>
                              <a:lnTo>
                                <a:pt x="699" y="1719"/>
                              </a:lnTo>
                              <a:lnTo>
                                <a:pt x="1109" y="1851"/>
                              </a:lnTo>
                              <a:lnTo>
                                <a:pt x="1557" y="1968"/>
                              </a:lnTo>
                              <a:lnTo>
                                <a:pt x="2038" y="2074"/>
                              </a:lnTo>
                              <a:lnTo>
                                <a:pt x="2551" y="2167"/>
                              </a:lnTo>
                              <a:lnTo>
                                <a:pt x="3090" y="2246"/>
                              </a:lnTo>
                              <a:lnTo>
                                <a:pt x="3655" y="2314"/>
                              </a:lnTo>
                              <a:lnTo>
                                <a:pt x="4241" y="2368"/>
                              </a:lnTo>
                              <a:lnTo>
                                <a:pt x="4844" y="2410"/>
                              </a:lnTo>
                              <a:lnTo>
                                <a:pt x="5464" y="2439"/>
                              </a:lnTo>
                              <a:lnTo>
                                <a:pt x="6096" y="2455"/>
                              </a:lnTo>
                              <a:lnTo>
                                <a:pt x="6738" y="2458"/>
                              </a:lnTo>
                              <a:lnTo>
                                <a:pt x="7385" y="2447"/>
                              </a:lnTo>
                              <a:lnTo>
                                <a:pt x="8035" y="2425"/>
                              </a:lnTo>
                              <a:lnTo>
                                <a:pt x="8686" y="2388"/>
                              </a:lnTo>
                              <a:lnTo>
                                <a:pt x="9333" y="2338"/>
                              </a:lnTo>
                              <a:lnTo>
                                <a:pt x="9974" y="2276"/>
                              </a:lnTo>
                              <a:lnTo>
                                <a:pt x="10606" y="2201"/>
                              </a:lnTo>
                              <a:lnTo>
                                <a:pt x="11226" y="2111"/>
                              </a:lnTo>
                              <a:lnTo>
                                <a:pt x="11831" y="2009"/>
                              </a:lnTo>
                              <a:lnTo>
                                <a:pt x="12417" y="1893"/>
                              </a:lnTo>
                              <a:lnTo>
                                <a:pt x="12982" y="1765"/>
                              </a:lnTo>
                              <a:lnTo>
                                <a:pt x="13521" y="1623"/>
                              </a:lnTo>
                              <a:lnTo>
                                <a:pt x="14034" y="1467"/>
                              </a:lnTo>
                              <a:lnTo>
                                <a:pt x="14515" y="1299"/>
                              </a:lnTo>
                              <a:lnTo>
                                <a:pt x="14963" y="1116"/>
                              </a:lnTo>
                              <a:lnTo>
                                <a:pt x="15375" y="919"/>
                              </a:lnTo>
                              <a:lnTo>
                                <a:pt x="15746" y="710"/>
                              </a:lnTo>
                              <a:lnTo>
                                <a:pt x="16075" y="487"/>
                              </a:lnTo>
                              <a:lnTo>
                                <a:pt x="16357" y="251"/>
                              </a:lnTo>
                              <a:lnTo>
                                <a:pt x="16590" y="0"/>
                              </a:lnTo>
                              <a:close/>
                            </a:path>
                          </a:pathLst>
                        </a:custGeom>
                        <a:gradFill rotWithShape="1">
                          <a:gsLst>
                            <a:gs pos="0">
                              <a:schemeClr val="accent2">
                                <a:lumMod val="100000"/>
                                <a:lumOff val="0"/>
                                <a:gamma/>
                                <a:tint val="11765"/>
                                <a:invGamma/>
                              </a:schemeClr>
                            </a:gs>
                            <a:gs pos="50000">
                              <a:schemeClr val="accent2">
                                <a:lumMod val="100000"/>
                                <a:lumOff val="0"/>
                                <a:alpha val="85001"/>
                              </a:schemeClr>
                            </a:gs>
                            <a:gs pos="100000">
                              <a:schemeClr val="accent2">
                                <a:lumMod val="100000"/>
                                <a:lumOff val="0"/>
                                <a:gamma/>
                                <a:tint val="11765"/>
                                <a:invGamma/>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8A064" id="Freeform 33" o:spid="_x0000_s1026" style="position:absolute;margin-left:796.3pt;margin-top:549.35pt;width:403.55pt;height:108.9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590,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" path="m16590,r,174l16346,426r-292,238l15716,889r-380,211l14918,1297r-456,183l13975,1649r-518,155l12912,1945r-569,129l11754,2187r-608,101l10524,2375r-632,73l9249,2508r-647,46l7952,2587r-649,19l6658,2612r-639,-7l5390,2584r-616,-34l4174,2503r-580,-61l3035,2368r-534,-86l1996,2182,1522,2069,1082,1943,680,1804,318,1652,,1487r,-67l328,1576r371,143l1109,1851r448,117l2038,2074r513,93l3090,2246r565,68l4241,2368r603,42l5464,2439r632,16l6738,2458r647,-11l8035,2425r651,-37l9333,2338r641,-62l10606,2201r620,-90l11831,2009r586,-116l12982,1765r539,-142l14034,1467r481,-168l14963,1116r412,-197l15746,710r329,-223l16357,251,16590,xe" fillcolor="#f3f5f0 [405]" stroked="f">
                <v:fill color2="#9cb084 [3205]" o:opacity2="55706f" rotate="t" angle="90" focus="50%" type="gradient"/>
                <v:path arrowok="t" o:connecttype="custom" o:connectlocs="5125085,92174;4959501,351743;4737692,582707;4467690,784006;4157219,955640;3813076,1098668;3443291,1212031;3055898,1296789;2657383,1352940;2256088,1380487;1859427,1379957;1474813,1350821;1110281,1293610;772624,1208853;470186,1096019;210070,955640;0,787714;101328,834861;342599,980537;629592,1098668;954582,1189782;1310156,1254410;1687973,1292021;2081544,1302086;2482222,1284605;2883208,1238518;3276471,1165944;3654905,1064235;4010479,934980;4335470,777120;4622462,591183;4864351,376111;5053105,132963" o:connectangles="0,0,0,0,0,0,0,0,0,0,0,0,0,0,0,0,0,0,0,0,0,0,0,0,0,0,0,0,0,0,0,0,0"/>
                <o:lock v:ext="edit" aspectratio="t"/>
                <w10:wrap anchorx="page" anchory="page"/>
              </v:shape>
            </w:pict>
          </mc:Fallback>
        </mc:AlternateContent>
      </w:r>
    </w:p>
    <w:p w14:paraId="70952820" w14:textId="1A04C902" w:rsidR="008001B0" w:rsidRPr="008001B0" w:rsidRDefault="005A009B" w:rsidP="008001B0">
      <w:r w:rsidRPr="00B70EE5">
        <w:rPr>
          <w:rFonts w:ascii="Times New Roman" w:eastAsia="Times New Roman" w:hAnsi="Times New Roman" w:cs="Times New Roman"/>
          <w:noProof/>
          <w:sz w:val="24"/>
          <w:szCs w:val="24"/>
        </w:rPr>
        <mc:AlternateContent>
          <mc:Choice Requires="wps">
            <w:drawing>
              <wp:anchor distT="36576" distB="36576" distL="36576" distR="36576" simplePos="0" relativeHeight="251670016" behindDoc="0" locked="0" layoutInCell="1" allowOverlap="1" wp14:anchorId="4E8B61FF" wp14:editId="5DB06C62">
                <wp:simplePos x="0" y="0"/>
                <wp:positionH relativeFrom="column">
                  <wp:posOffset>10977245</wp:posOffset>
                </wp:positionH>
                <wp:positionV relativeFrom="paragraph">
                  <wp:posOffset>4445</wp:posOffset>
                </wp:positionV>
                <wp:extent cx="1152525" cy="676275"/>
                <wp:effectExtent l="0" t="0" r="9525" b="952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676275"/>
                        </a:xfrm>
                        <a:prstGeom prst="rect">
                          <a:avLst/>
                        </a:prstGeom>
                        <a:noFill/>
                        <a:ln>
                          <a:noFill/>
                        </a:ln>
                        <a:effectLst/>
                        <a:extLst>
                          <a:ext uri="{909E8E84-426E-40DD-AFC4-6F175D3DCCD1}">
                            <a14:hiddenFill xmlns:a14="http://schemas.microsoft.com/office/drawing/2010/main">
                              <a:gradFill rotWithShape="1">
                                <a:gsLst>
                                  <a:gs pos="0">
                                    <a:srgbClr val="CCECFF"/>
                                  </a:gs>
                                  <a:gs pos="100000">
                                    <a:srgbClr val="FFFFFF"/>
                                  </a:gs>
                                </a:gsLst>
                                <a:lin ang="5400000" scaled="1"/>
                              </a:gra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961557" w14:textId="77777777" w:rsidR="008B0590" w:rsidRDefault="008B0590" w:rsidP="005B2C4A">
                            <w:pPr>
                              <w:widowControl w:val="0"/>
                              <w:spacing w:after="0" w:line="240" w:lineRule="auto"/>
                              <w:jc w:val="right"/>
                              <w:rPr>
                                <w:b/>
                                <w:bCs/>
                              </w:rPr>
                            </w:pPr>
                            <w:r>
                              <w:rPr>
                                <w:b/>
                                <w:bCs/>
                              </w:rPr>
                              <w:t>Contact Numbers:</w:t>
                            </w:r>
                          </w:p>
                          <w:p w14:paraId="09BD685A" w14:textId="77777777" w:rsidR="008B0590" w:rsidRDefault="008B0590" w:rsidP="005B2C4A">
                            <w:pPr>
                              <w:widowControl w:val="0"/>
                              <w:spacing w:after="0" w:line="240" w:lineRule="auto"/>
                              <w:jc w:val="right"/>
                              <w:rPr>
                                <w:sz w:val="18"/>
                                <w:szCs w:val="18"/>
                              </w:rPr>
                            </w:pPr>
                            <w:r>
                              <w:t>541-753-4310 UCC</w:t>
                            </w:r>
                          </w:p>
                          <w:p w14:paraId="4258EB95" w14:textId="5C5CA2B3" w:rsidR="008B0590" w:rsidRDefault="008B0590" w:rsidP="005B2C4A">
                            <w:pPr>
                              <w:widowControl w:val="0"/>
                              <w:spacing w:after="0" w:line="240" w:lineRule="auto"/>
                              <w:jc w:val="right"/>
                            </w:pPr>
                            <w:r>
                              <w:t>503-866-9117  cell</w:t>
                            </w:r>
                          </w:p>
                          <w:p w14:paraId="68529761" w14:textId="77777777" w:rsidR="008B0590" w:rsidRDefault="008B0590" w:rsidP="005B2C4A">
                            <w:pPr>
                              <w:widowControl w:val="0"/>
                              <w:spacing w:after="0" w:line="240" w:lineRule="auto"/>
                              <w:jc w:val="right"/>
                              <w:rPr>
                                <w:sz w:val="10"/>
                                <w:szCs w:val="10"/>
                              </w:rPr>
                            </w:pPr>
                          </w:p>
                          <w:p w14:paraId="76C61D74" w14:textId="0402F630" w:rsidR="008B0590" w:rsidRDefault="008B0590" w:rsidP="005B2C4A">
                            <w:pPr>
                              <w:spacing w:after="0" w:line="240" w:lineRule="auto"/>
                              <w:jc w:val="right"/>
                              <w:rPr>
                                <w:color w:val="000000"/>
                                <w:sz w:val="18"/>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B61FF" id="Text Box 4" o:spid="_x0000_s1060" type="#_x0000_t202" style="position:absolute;margin-left:864.35pt;margin-top:.35pt;width:90.75pt;height:53.25pt;z-index:251670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" filled="f" fillcolor="#ccecff" stroked="f" strokecolor="black [0]" insetpen="t">
                <v:fill rotate="t" focus="100%" type="gradient"/>
                <v:textbox inset="2.88pt,2.88pt,2.88pt,2.88pt">
                  <w:txbxContent>
                    <w:p w14:paraId="25961557" w14:textId="77777777" w:rsidR="008B0590" w:rsidRDefault="008B0590" w:rsidP="005B2C4A">
                      <w:pPr>
                        <w:widowControl w:val="0"/>
                        <w:spacing w:after="0" w:line="240" w:lineRule="auto"/>
                        <w:jc w:val="right"/>
                        <w:rPr>
                          <w:b/>
                          <w:bCs/>
                        </w:rPr>
                      </w:pPr>
                      <w:r>
                        <w:rPr>
                          <w:b/>
                          <w:bCs/>
                        </w:rPr>
                        <w:t>Contact Numbers:</w:t>
                      </w:r>
                    </w:p>
                    <w:p w14:paraId="09BD685A" w14:textId="77777777" w:rsidR="008B0590" w:rsidRDefault="008B0590" w:rsidP="005B2C4A">
                      <w:pPr>
                        <w:widowControl w:val="0"/>
                        <w:spacing w:after="0" w:line="240" w:lineRule="auto"/>
                        <w:jc w:val="right"/>
                        <w:rPr>
                          <w:sz w:val="18"/>
                          <w:szCs w:val="18"/>
                        </w:rPr>
                      </w:pPr>
                      <w:r>
                        <w:t>541-753-4310 UCC</w:t>
                      </w:r>
                    </w:p>
                    <w:p w14:paraId="4258EB95" w14:textId="5C5CA2B3" w:rsidR="008B0590" w:rsidRDefault="008B0590" w:rsidP="005B2C4A">
                      <w:pPr>
                        <w:widowControl w:val="0"/>
                        <w:spacing w:after="0" w:line="240" w:lineRule="auto"/>
                        <w:jc w:val="right"/>
                      </w:pPr>
                      <w:r>
                        <w:t>503-866-</w:t>
                      </w:r>
                      <w:proofErr w:type="gramStart"/>
                      <w:r>
                        <w:t>9117  cell</w:t>
                      </w:r>
                      <w:proofErr w:type="gramEnd"/>
                    </w:p>
                    <w:p w14:paraId="68529761" w14:textId="77777777" w:rsidR="008B0590" w:rsidRDefault="008B0590" w:rsidP="005B2C4A">
                      <w:pPr>
                        <w:widowControl w:val="0"/>
                        <w:spacing w:after="0" w:line="240" w:lineRule="auto"/>
                        <w:jc w:val="right"/>
                        <w:rPr>
                          <w:sz w:val="10"/>
                          <w:szCs w:val="10"/>
                        </w:rPr>
                      </w:pPr>
                    </w:p>
                    <w:p w14:paraId="76C61D74" w14:textId="0402F630" w:rsidR="008B0590" w:rsidRDefault="008B0590" w:rsidP="005B2C4A">
                      <w:pPr>
                        <w:spacing w:after="0" w:line="240" w:lineRule="auto"/>
                        <w:jc w:val="right"/>
                        <w:rPr>
                          <w:color w:val="000000"/>
                          <w:sz w:val="18"/>
                          <w:szCs w:val="18"/>
                        </w:rPr>
                      </w:pPr>
                    </w:p>
                  </w:txbxContent>
                </v:textbox>
              </v:shape>
            </w:pict>
          </mc:Fallback>
        </mc:AlternateContent>
      </w:r>
      <w:r w:rsidR="00A3088D">
        <w:t xml:space="preserve">                        </w:t>
      </w:r>
    </w:p>
    <w:p w14:paraId="25314299" w14:textId="745D8AE5" w:rsidR="008001B0" w:rsidRPr="008001B0" w:rsidRDefault="00AD4081" w:rsidP="008001B0">
      <w:r>
        <w:rPr>
          <w:rFonts w:ascii="Times New Roman" w:hAnsi="Times New Roman"/>
          <w:noProof/>
          <w:sz w:val="24"/>
          <w:szCs w:val="24"/>
        </w:rPr>
        <mc:AlternateContent>
          <mc:Choice Requires="wps">
            <w:drawing>
              <wp:anchor distT="0" distB="0" distL="114300" distR="114300" simplePos="0" relativeHeight="251672064" behindDoc="0" locked="0" layoutInCell="1" allowOverlap="1" wp14:anchorId="6C8FE597" wp14:editId="39AB808E">
                <wp:simplePos x="0" y="0"/>
                <wp:positionH relativeFrom="column">
                  <wp:posOffset>45720</wp:posOffset>
                </wp:positionH>
                <wp:positionV relativeFrom="paragraph">
                  <wp:posOffset>173990</wp:posOffset>
                </wp:positionV>
                <wp:extent cx="3133725" cy="644652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3133725" cy="6446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70F62" w14:textId="619A1263" w:rsidR="009E5A13" w:rsidRPr="005E1A48" w:rsidRDefault="00EE369F" w:rsidP="00E22C93">
                            <w:pPr>
                              <w:spacing w:after="0" w:line="240" w:lineRule="auto"/>
                              <w:jc w:val="center"/>
                              <w:rPr>
                                <w:rFonts w:ascii="Times New Roman" w:hAnsi="Times New Roman" w:cs="Times New Roman"/>
                                <w:b/>
                                <w:sz w:val="20"/>
                                <w:szCs w:val="20"/>
                                <w:u w:val="single"/>
                              </w:rPr>
                            </w:pPr>
                            <w:r w:rsidRPr="005E1A48">
                              <w:rPr>
                                <w:rFonts w:ascii="Times New Roman" w:hAnsi="Times New Roman" w:cs="Times New Roman"/>
                                <w:b/>
                                <w:sz w:val="20"/>
                                <w:szCs w:val="20"/>
                                <w:u w:val="single"/>
                              </w:rPr>
                              <w:t>Lament</w:t>
                            </w:r>
                          </w:p>
                          <w:p w14:paraId="108E61E5" w14:textId="409BC99D" w:rsidR="004E5894" w:rsidRPr="005E1A48" w:rsidRDefault="00A173E4" w:rsidP="005A44CC">
                            <w:pPr>
                              <w:pStyle w:val="Standard"/>
                              <w:ind w:firstLine="720"/>
                              <w:jc w:val="both"/>
                              <w:rPr>
                                <w:sz w:val="20"/>
                                <w:szCs w:val="20"/>
                              </w:rPr>
                            </w:pPr>
                            <w:r w:rsidRPr="005E1A48">
                              <w:rPr>
                                <w:sz w:val="20"/>
                                <w:szCs w:val="20"/>
                              </w:rPr>
                              <w:t xml:space="preserve">I always wonder why people are </w:t>
                            </w:r>
                            <w:r w:rsidR="00AE19E1" w:rsidRPr="005E1A48">
                              <w:rPr>
                                <w:sz w:val="20"/>
                                <w:szCs w:val="20"/>
                              </w:rPr>
                              <w:t xml:space="preserve">a </w:t>
                            </w:r>
                            <w:r w:rsidRPr="005E1A48">
                              <w:rPr>
                                <w:sz w:val="20"/>
                                <w:szCs w:val="20"/>
                              </w:rPr>
                              <w:t xml:space="preserve">part of a church. </w:t>
                            </w:r>
                            <w:r w:rsidR="006D5B21" w:rsidRPr="005E1A48">
                              <w:rPr>
                                <w:sz w:val="20"/>
                                <w:szCs w:val="20"/>
                              </w:rPr>
                              <w:t xml:space="preserve">Ideally, of course, it’s because they have come to God through Christ </w:t>
                            </w:r>
                            <w:r w:rsidR="008E727F" w:rsidRPr="005E1A48">
                              <w:rPr>
                                <w:sz w:val="20"/>
                                <w:szCs w:val="20"/>
                              </w:rPr>
                              <w:t xml:space="preserve">and recognize the need and value </w:t>
                            </w:r>
                            <w:r w:rsidR="00247949" w:rsidRPr="005E1A48">
                              <w:rPr>
                                <w:sz w:val="20"/>
                                <w:szCs w:val="20"/>
                              </w:rPr>
                              <w:t xml:space="preserve">of being a part of a </w:t>
                            </w:r>
                            <w:r w:rsidR="0021794F" w:rsidRPr="005E1A48">
                              <w:rPr>
                                <w:sz w:val="20"/>
                                <w:szCs w:val="20"/>
                              </w:rPr>
                              <w:t xml:space="preserve">community of believers, </w:t>
                            </w:r>
                            <w:r w:rsidR="0097644A" w:rsidRPr="005E1A48">
                              <w:rPr>
                                <w:sz w:val="20"/>
                                <w:szCs w:val="20"/>
                              </w:rPr>
                              <w:t>both for the sake of the Kingdom as well as their own walk</w:t>
                            </w:r>
                            <w:r w:rsidR="00685366" w:rsidRPr="005E1A48">
                              <w:rPr>
                                <w:sz w:val="20"/>
                                <w:szCs w:val="20"/>
                              </w:rPr>
                              <w:t xml:space="preserve"> of faith. </w:t>
                            </w:r>
                            <w:r w:rsidR="004A3639" w:rsidRPr="005E1A48">
                              <w:rPr>
                                <w:sz w:val="20"/>
                                <w:szCs w:val="20"/>
                              </w:rPr>
                              <w:t xml:space="preserve">The ideal isn’t always reality, </w:t>
                            </w:r>
                            <w:r w:rsidR="00EB5FDB" w:rsidRPr="005E1A48">
                              <w:rPr>
                                <w:sz w:val="20"/>
                                <w:szCs w:val="20"/>
                              </w:rPr>
                              <w:t xml:space="preserve">and sometimes the ideal, while sought after, </w:t>
                            </w:r>
                            <w:r w:rsidR="008E2F6D" w:rsidRPr="005E1A48">
                              <w:rPr>
                                <w:sz w:val="20"/>
                                <w:szCs w:val="20"/>
                              </w:rPr>
                              <w:t>isn’t always an obvious motivation, even to us.</w:t>
                            </w:r>
                          </w:p>
                          <w:p w14:paraId="33925FA8" w14:textId="40D01651" w:rsidR="008E2F6D" w:rsidRPr="005E1A48" w:rsidRDefault="00F80D65" w:rsidP="005A44CC">
                            <w:pPr>
                              <w:pStyle w:val="Standard"/>
                              <w:ind w:firstLine="720"/>
                              <w:jc w:val="both"/>
                              <w:rPr>
                                <w:sz w:val="20"/>
                                <w:szCs w:val="20"/>
                              </w:rPr>
                            </w:pPr>
                            <w:r w:rsidRPr="005E1A48">
                              <w:rPr>
                                <w:sz w:val="20"/>
                                <w:szCs w:val="20"/>
                              </w:rPr>
                              <w:t xml:space="preserve">In preparation for this Sunday, I found myself wrestling </w:t>
                            </w:r>
                            <w:r w:rsidRPr="005E1A48">
                              <w:rPr>
                                <w:strike/>
                                <w:sz w:val="20"/>
                                <w:szCs w:val="20"/>
                              </w:rPr>
                              <w:t>with my kids</w:t>
                            </w:r>
                            <w:r w:rsidRPr="005E1A48">
                              <w:rPr>
                                <w:sz w:val="20"/>
                                <w:szCs w:val="20"/>
                              </w:rPr>
                              <w:t xml:space="preserve"> </w:t>
                            </w:r>
                            <w:r w:rsidR="00963427" w:rsidRPr="005E1A48">
                              <w:rPr>
                                <w:sz w:val="20"/>
                                <w:szCs w:val="20"/>
                              </w:rPr>
                              <w:t xml:space="preserve">around the thought of what people tuning into Sunday </w:t>
                            </w:r>
                            <w:r w:rsidR="00DC2C5B" w:rsidRPr="005E1A48">
                              <w:rPr>
                                <w:sz w:val="20"/>
                                <w:szCs w:val="20"/>
                              </w:rPr>
                              <w:t>services are looking for. Are people wanting to escape life for a few moments and focus on hope</w:t>
                            </w:r>
                            <w:r w:rsidR="00054AF2" w:rsidRPr="005E1A48">
                              <w:rPr>
                                <w:sz w:val="20"/>
                                <w:szCs w:val="20"/>
                              </w:rPr>
                              <w:t xml:space="preserve"> and better times? Do people want to see that church is practical and aware of </w:t>
                            </w:r>
                            <w:r w:rsidR="00582EE3" w:rsidRPr="005E1A48">
                              <w:rPr>
                                <w:sz w:val="20"/>
                                <w:szCs w:val="20"/>
                              </w:rPr>
                              <w:t xml:space="preserve">what’s going on, and look the </w:t>
                            </w:r>
                            <w:r w:rsidR="00103385" w:rsidRPr="005E1A48">
                              <w:rPr>
                                <w:sz w:val="20"/>
                                <w:szCs w:val="20"/>
                              </w:rPr>
                              <w:t xml:space="preserve">current pandemic in the face? </w:t>
                            </w:r>
                            <w:r w:rsidR="00525F54" w:rsidRPr="005E1A48">
                              <w:rPr>
                                <w:sz w:val="20"/>
                                <w:szCs w:val="20"/>
                              </w:rPr>
                              <w:t>Do people just want to be lost in Scripture</w:t>
                            </w:r>
                            <w:r w:rsidR="00232BAF" w:rsidRPr="005E1A48">
                              <w:rPr>
                                <w:sz w:val="20"/>
                                <w:szCs w:val="20"/>
                              </w:rPr>
                              <w:t>, do people want to know if the Bible speaks to these times</w:t>
                            </w:r>
                            <w:r w:rsidR="0084252B" w:rsidRPr="005E1A48">
                              <w:rPr>
                                <w:sz w:val="20"/>
                                <w:szCs w:val="20"/>
                              </w:rPr>
                              <w:t>…I don’t know. The church can’t be consumer driven, but nor can she be aloof</w:t>
                            </w:r>
                            <w:r w:rsidR="00F64516" w:rsidRPr="005E1A48">
                              <w:rPr>
                                <w:sz w:val="20"/>
                                <w:szCs w:val="20"/>
                              </w:rPr>
                              <w:t xml:space="preserve"> to what’s going on today. </w:t>
                            </w:r>
                            <w:r w:rsidR="00364D6D" w:rsidRPr="005E1A48">
                              <w:rPr>
                                <w:sz w:val="20"/>
                                <w:szCs w:val="20"/>
                              </w:rPr>
                              <w:t xml:space="preserve">There must be a melding of these extremes. </w:t>
                            </w:r>
                          </w:p>
                          <w:p w14:paraId="09F4FB58" w14:textId="14D99E20" w:rsidR="0091004D" w:rsidRPr="005E1A48" w:rsidRDefault="0091004D" w:rsidP="005A44CC">
                            <w:pPr>
                              <w:pStyle w:val="Standard"/>
                              <w:ind w:firstLine="720"/>
                              <w:jc w:val="both"/>
                              <w:rPr>
                                <w:sz w:val="20"/>
                                <w:szCs w:val="20"/>
                              </w:rPr>
                            </w:pPr>
                            <w:r w:rsidRPr="005E1A48">
                              <w:rPr>
                                <w:sz w:val="20"/>
                                <w:szCs w:val="20"/>
                              </w:rPr>
                              <w:t xml:space="preserve">Lament is not something we as a </w:t>
                            </w:r>
                            <w:r w:rsidR="008604FD" w:rsidRPr="005E1A48">
                              <w:rPr>
                                <w:sz w:val="20"/>
                                <w:szCs w:val="20"/>
                              </w:rPr>
                              <w:t>church or people</w:t>
                            </w:r>
                            <w:r w:rsidRPr="005E1A48">
                              <w:rPr>
                                <w:sz w:val="20"/>
                                <w:szCs w:val="20"/>
                              </w:rPr>
                              <w:t xml:space="preserve"> are good at. </w:t>
                            </w:r>
                            <w:r w:rsidR="00E9707C" w:rsidRPr="005E1A48">
                              <w:rPr>
                                <w:sz w:val="20"/>
                                <w:szCs w:val="20"/>
                              </w:rPr>
                              <w:t xml:space="preserve">We’re good at complaining, but that’s not lament. </w:t>
                            </w:r>
                            <w:r w:rsidR="008E3AB2" w:rsidRPr="005E1A48">
                              <w:rPr>
                                <w:sz w:val="20"/>
                                <w:szCs w:val="20"/>
                              </w:rPr>
                              <w:t xml:space="preserve">We’re better at expressing our faith, </w:t>
                            </w:r>
                            <w:r w:rsidR="007C6582" w:rsidRPr="005E1A48">
                              <w:rPr>
                                <w:sz w:val="20"/>
                                <w:szCs w:val="20"/>
                              </w:rPr>
                              <w:t>yet I know from experience for many people</w:t>
                            </w:r>
                            <w:r w:rsidR="00E15E10" w:rsidRPr="005E1A48">
                              <w:rPr>
                                <w:sz w:val="20"/>
                                <w:szCs w:val="20"/>
                              </w:rPr>
                              <w:t xml:space="preserve"> faith and ‘real life’ fight more than they harmonize. </w:t>
                            </w:r>
                            <w:r w:rsidR="001B7085" w:rsidRPr="005E1A48">
                              <w:rPr>
                                <w:sz w:val="20"/>
                                <w:szCs w:val="20"/>
                              </w:rPr>
                              <w:t>Biblical lament is about acknowledging what’s going on</w:t>
                            </w:r>
                            <w:r w:rsidR="00782363" w:rsidRPr="005E1A48">
                              <w:rPr>
                                <w:sz w:val="20"/>
                                <w:szCs w:val="20"/>
                              </w:rPr>
                              <w:t>, including how we feel, our fears, concerns and worries</w:t>
                            </w:r>
                            <w:r w:rsidR="00EF396B" w:rsidRPr="005E1A48">
                              <w:rPr>
                                <w:sz w:val="20"/>
                                <w:szCs w:val="20"/>
                              </w:rPr>
                              <w:t xml:space="preserve">, while also acknowledging who God is and will be throughout. </w:t>
                            </w:r>
                            <w:r w:rsidR="00FE0C36" w:rsidRPr="005E1A48">
                              <w:rPr>
                                <w:sz w:val="20"/>
                                <w:szCs w:val="20"/>
                              </w:rPr>
                              <w:t>When we say “give it to God”, we’re talking about lament.</w:t>
                            </w:r>
                            <w:r w:rsidR="00983E73" w:rsidRPr="005E1A48">
                              <w:rPr>
                                <w:sz w:val="20"/>
                                <w:szCs w:val="20"/>
                              </w:rPr>
                              <w:t xml:space="preserve"> Lament is the way the church learns to have faith in and through fears</w:t>
                            </w:r>
                            <w:r w:rsidR="009D72CB" w:rsidRPr="005E1A48">
                              <w:rPr>
                                <w:sz w:val="20"/>
                                <w:szCs w:val="20"/>
                              </w:rPr>
                              <w:t xml:space="preserve">, worries, and great troubles of life, </w:t>
                            </w:r>
                            <w:r w:rsidR="005121B0" w:rsidRPr="005E1A48">
                              <w:rPr>
                                <w:sz w:val="20"/>
                                <w:szCs w:val="20"/>
                              </w:rPr>
                              <w:t>and while it can’t answer the “why” questions of life</w:t>
                            </w:r>
                            <w:r w:rsidR="009403AE" w:rsidRPr="005E1A48">
                              <w:rPr>
                                <w:sz w:val="20"/>
                                <w:szCs w:val="20"/>
                              </w:rPr>
                              <w:t xml:space="preserve">, it can answer many “what’s”: </w:t>
                            </w:r>
                            <w:r w:rsidR="006E1B07" w:rsidRPr="005E1A48">
                              <w:rPr>
                                <w:sz w:val="20"/>
                                <w:szCs w:val="20"/>
                              </w:rPr>
                              <w:t>W</w:t>
                            </w:r>
                            <w:r w:rsidR="00A20481" w:rsidRPr="005E1A48">
                              <w:rPr>
                                <w:sz w:val="20"/>
                                <w:szCs w:val="20"/>
                              </w:rPr>
                              <w:t xml:space="preserve">hat’s wrong, </w:t>
                            </w:r>
                            <w:r w:rsidR="006E1B07" w:rsidRPr="005E1A48">
                              <w:rPr>
                                <w:sz w:val="20"/>
                                <w:szCs w:val="20"/>
                              </w:rPr>
                              <w:t>W</w:t>
                            </w:r>
                            <w:r w:rsidR="00A20481" w:rsidRPr="005E1A48">
                              <w:rPr>
                                <w:sz w:val="20"/>
                                <w:szCs w:val="20"/>
                              </w:rPr>
                              <w:t xml:space="preserve">hat do I believe, and </w:t>
                            </w:r>
                            <w:r w:rsidR="006E1B07" w:rsidRPr="005E1A48">
                              <w:rPr>
                                <w:sz w:val="20"/>
                                <w:szCs w:val="20"/>
                              </w:rPr>
                              <w:t xml:space="preserve">What do we say to God? </w:t>
                            </w:r>
                            <w:r w:rsidR="00437B3D" w:rsidRPr="005E1A48">
                              <w:rPr>
                                <w:sz w:val="20"/>
                                <w:szCs w:val="20"/>
                              </w:rPr>
                              <w:t xml:space="preserve">And this is valuable and needed. </w:t>
                            </w:r>
                          </w:p>
                          <w:p w14:paraId="7F19000D" w14:textId="33E4EBC1" w:rsidR="00CD1828" w:rsidRPr="00AD4081" w:rsidRDefault="005E1A48" w:rsidP="005A44CC">
                            <w:pPr>
                              <w:pStyle w:val="Standard"/>
                              <w:ind w:firstLine="720"/>
                              <w:jc w:val="both"/>
                              <w:rPr>
                                <w:sz w:val="19"/>
                                <w:szCs w:val="19"/>
                              </w:rPr>
                            </w:pPr>
                            <w:r>
                              <w:rPr>
                                <w:sz w:val="19"/>
                                <w:szCs w:val="19"/>
                              </w:rPr>
                              <w:t>I pray that for whatever reason you’re joining us on Sunday</w:t>
                            </w:r>
                            <w:r w:rsidR="00970571">
                              <w:rPr>
                                <w:sz w:val="19"/>
                                <w:szCs w:val="19"/>
                              </w:rPr>
                              <w:t xml:space="preserve">, that you will be uplifted, encouraged, </w:t>
                            </w:r>
                            <w:r w:rsidR="00524DDC">
                              <w:rPr>
                                <w:sz w:val="19"/>
                                <w:szCs w:val="19"/>
                              </w:rPr>
                              <w:t>and comforted by not only the presence of the body</w:t>
                            </w:r>
                            <w:r w:rsidR="00695347">
                              <w:rPr>
                                <w:sz w:val="19"/>
                                <w:szCs w:val="19"/>
                              </w:rPr>
                              <w:t>, but of the body worshipping the God we believe in</w:t>
                            </w:r>
                            <w:r w:rsidR="000558FB">
                              <w:rPr>
                                <w:sz w:val="19"/>
                                <w:szCs w:val="19"/>
                              </w:rPr>
                              <w:t>, love, and live for</w:t>
                            </w:r>
                            <w:r w:rsidR="00D60914">
                              <w:rPr>
                                <w:sz w:val="19"/>
                                <w:szCs w:val="19"/>
                              </w:rPr>
                              <w:t xml:space="preserve">. I pray we model what it means to have faith through </w:t>
                            </w:r>
                            <w:r w:rsidR="00006169">
                              <w:rPr>
                                <w:sz w:val="19"/>
                                <w:szCs w:val="19"/>
                              </w:rPr>
                              <w:t xml:space="preserve">great adversity, and I pray </w:t>
                            </w:r>
                            <w:r w:rsidR="00A826E1">
                              <w:rPr>
                                <w:sz w:val="19"/>
                                <w:szCs w:val="19"/>
                              </w:rPr>
                              <w:t xml:space="preserve">that we all may take away something </w:t>
                            </w:r>
                            <w:r w:rsidR="00E96F26">
                              <w:rPr>
                                <w:sz w:val="19"/>
                                <w:szCs w:val="19"/>
                              </w:rPr>
                              <w:t xml:space="preserve">we can use every day. May God be praised, and may our </w:t>
                            </w:r>
                            <w:r w:rsidR="006C1302">
                              <w:rPr>
                                <w:sz w:val="19"/>
                                <w:szCs w:val="19"/>
                              </w:rPr>
                              <w:t>faith grow even in these times. Grace to you.</w:t>
                            </w:r>
                          </w:p>
                          <w:p w14:paraId="5BDEA0CD" w14:textId="2C4D34E6" w:rsidR="000E69C8" w:rsidRPr="00AD4081" w:rsidRDefault="000E69C8" w:rsidP="00CD1828">
                            <w:pPr>
                              <w:pStyle w:val="NormalWeb"/>
                              <w:spacing w:before="0" w:beforeAutospacing="0" w:after="0" w:afterAutospacing="0"/>
                              <w:jc w:val="center"/>
                              <w:rPr>
                                <w:rFonts w:asciiTheme="minorHAnsi" w:hAnsiTheme="minorHAnsi" w:cstheme="minorHAnsi"/>
                                <w:color w:val="000000"/>
                                <w:sz w:val="19"/>
                                <w:szCs w:val="19"/>
                              </w:rPr>
                            </w:pPr>
                          </w:p>
                          <w:p w14:paraId="52199AFD" w14:textId="3B5BC08A"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9F645CC" w14:textId="07E090E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D22E58C" w14:textId="4ECD159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2CC1DA49" w14:textId="23DFDE3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E5D9B15" w14:textId="48135510"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28B317E3" w14:textId="79A82778"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2FF15CA" w14:textId="4EF3AF23"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592B9DD" w14:textId="18F13F8F"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A20168E" w14:textId="3C0E3BF9"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91F9900" w14:textId="1C3D4AC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66B5DFB" w14:textId="10015947"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1ECAAC45" w14:textId="603FA4B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49FC00E" w14:textId="7F9780F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23AB607" w14:textId="51661CF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571CAEE" w14:textId="0982E3D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D6B0DE9" w14:textId="0F0191F1"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A488C6A" w14:textId="5C3F8B6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CD31661" w14:textId="190E50AC"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5398A42" w14:textId="1B79F386"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30802496" w14:textId="3F085E37"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3F134803" w14:textId="61BE615F"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FAA61E3" w14:textId="267A1C48"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14AAAFCC" w14:textId="529F522B" w:rsidR="00637B42" w:rsidRPr="00AD4081" w:rsidRDefault="00637B42" w:rsidP="00B16190">
                            <w:pPr>
                              <w:pStyle w:val="NormalWeb"/>
                              <w:spacing w:before="0" w:beforeAutospacing="0" w:after="0" w:afterAutospacing="0"/>
                              <w:jc w:val="center"/>
                              <w:rPr>
                                <w:b/>
                                <w:color w:val="000000"/>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FE597" id="Text Box 121" o:spid="_x0000_s1063" type="#_x0000_t202" style="position:absolute;margin-left:3.6pt;margin-top:13.7pt;width:246.75pt;height:507.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" filled="f" stroked="f" strokeweight=".5pt">
                <v:textbox>
                  <w:txbxContent>
                    <w:p w14:paraId="61D70F62" w14:textId="619A1263" w:rsidR="009E5A13" w:rsidRPr="005E1A48" w:rsidRDefault="00EE369F" w:rsidP="00E22C93">
                      <w:pPr>
                        <w:spacing w:after="0" w:line="240" w:lineRule="auto"/>
                        <w:jc w:val="center"/>
                        <w:rPr>
                          <w:rFonts w:ascii="Times New Roman" w:hAnsi="Times New Roman" w:cs="Times New Roman"/>
                          <w:b/>
                          <w:sz w:val="20"/>
                          <w:szCs w:val="20"/>
                          <w:u w:val="single"/>
                        </w:rPr>
                      </w:pPr>
                      <w:r w:rsidRPr="005E1A48">
                        <w:rPr>
                          <w:rFonts w:ascii="Times New Roman" w:hAnsi="Times New Roman" w:cs="Times New Roman"/>
                          <w:b/>
                          <w:sz w:val="20"/>
                          <w:szCs w:val="20"/>
                          <w:u w:val="single"/>
                        </w:rPr>
                        <w:t>Lament</w:t>
                      </w:r>
                    </w:p>
                    <w:p w14:paraId="108E61E5" w14:textId="409BC99D" w:rsidR="004E5894" w:rsidRPr="005E1A48" w:rsidRDefault="00A173E4" w:rsidP="005A44CC">
                      <w:pPr>
                        <w:pStyle w:val="Standard"/>
                        <w:ind w:firstLine="720"/>
                        <w:jc w:val="both"/>
                        <w:rPr>
                          <w:sz w:val="20"/>
                          <w:szCs w:val="20"/>
                        </w:rPr>
                      </w:pPr>
                      <w:r w:rsidRPr="005E1A48">
                        <w:rPr>
                          <w:sz w:val="20"/>
                          <w:szCs w:val="20"/>
                        </w:rPr>
                        <w:t xml:space="preserve">I always wonder why people are </w:t>
                      </w:r>
                      <w:r w:rsidR="00AE19E1" w:rsidRPr="005E1A48">
                        <w:rPr>
                          <w:sz w:val="20"/>
                          <w:szCs w:val="20"/>
                        </w:rPr>
                        <w:t xml:space="preserve">a </w:t>
                      </w:r>
                      <w:r w:rsidRPr="005E1A48">
                        <w:rPr>
                          <w:sz w:val="20"/>
                          <w:szCs w:val="20"/>
                        </w:rPr>
                        <w:t xml:space="preserve">part of a church. </w:t>
                      </w:r>
                      <w:r w:rsidR="006D5B21" w:rsidRPr="005E1A48">
                        <w:rPr>
                          <w:sz w:val="20"/>
                          <w:szCs w:val="20"/>
                        </w:rPr>
                        <w:t xml:space="preserve">Ideally, of course, it’s because they have come to God through Christ </w:t>
                      </w:r>
                      <w:r w:rsidR="008E727F" w:rsidRPr="005E1A48">
                        <w:rPr>
                          <w:sz w:val="20"/>
                          <w:szCs w:val="20"/>
                        </w:rPr>
                        <w:t xml:space="preserve">and recognize the need and value </w:t>
                      </w:r>
                      <w:r w:rsidR="00247949" w:rsidRPr="005E1A48">
                        <w:rPr>
                          <w:sz w:val="20"/>
                          <w:szCs w:val="20"/>
                        </w:rPr>
                        <w:t xml:space="preserve">of being a part of a </w:t>
                      </w:r>
                      <w:r w:rsidR="0021794F" w:rsidRPr="005E1A48">
                        <w:rPr>
                          <w:sz w:val="20"/>
                          <w:szCs w:val="20"/>
                        </w:rPr>
                        <w:t xml:space="preserve">community of believers, </w:t>
                      </w:r>
                      <w:r w:rsidR="0097644A" w:rsidRPr="005E1A48">
                        <w:rPr>
                          <w:sz w:val="20"/>
                          <w:szCs w:val="20"/>
                        </w:rPr>
                        <w:t>both for the sake of the Kingdom as well as their own walk</w:t>
                      </w:r>
                      <w:r w:rsidR="00685366" w:rsidRPr="005E1A48">
                        <w:rPr>
                          <w:sz w:val="20"/>
                          <w:szCs w:val="20"/>
                        </w:rPr>
                        <w:t xml:space="preserve"> of faith. </w:t>
                      </w:r>
                      <w:r w:rsidR="004A3639" w:rsidRPr="005E1A48">
                        <w:rPr>
                          <w:sz w:val="20"/>
                          <w:szCs w:val="20"/>
                        </w:rPr>
                        <w:t xml:space="preserve">The ideal isn’t always reality, </w:t>
                      </w:r>
                      <w:r w:rsidR="00EB5FDB" w:rsidRPr="005E1A48">
                        <w:rPr>
                          <w:sz w:val="20"/>
                          <w:szCs w:val="20"/>
                        </w:rPr>
                        <w:t xml:space="preserve">and sometimes the ideal, while sought after, </w:t>
                      </w:r>
                      <w:r w:rsidR="008E2F6D" w:rsidRPr="005E1A48">
                        <w:rPr>
                          <w:sz w:val="20"/>
                          <w:szCs w:val="20"/>
                        </w:rPr>
                        <w:t>isn’t always an obvious motivation, even to us.</w:t>
                      </w:r>
                    </w:p>
                    <w:p w14:paraId="33925FA8" w14:textId="40D01651" w:rsidR="008E2F6D" w:rsidRPr="005E1A48" w:rsidRDefault="00F80D65" w:rsidP="005A44CC">
                      <w:pPr>
                        <w:pStyle w:val="Standard"/>
                        <w:ind w:firstLine="720"/>
                        <w:jc w:val="both"/>
                        <w:rPr>
                          <w:sz w:val="20"/>
                          <w:szCs w:val="20"/>
                        </w:rPr>
                      </w:pPr>
                      <w:r w:rsidRPr="005E1A48">
                        <w:rPr>
                          <w:sz w:val="20"/>
                          <w:szCs w:val="20"/>
                        </w:rPr>
                        <w:t xml:space="preserve">In preparation for this Sunday, I found myself wrestling </w:t>
                      </w:r>
                      <w:r w:rsidRPr="005E1A48">
                        <w:rPr>
                          <w:strike/>
                          <w:sz w:val="20"/>
                          <w:szCs w:val="20"/>
                        </w:rPr>
                        <w:t>with my kids</w:t>
                      </w:r>
                      <w:r w:rsidRPr="005E1A48">
                        <w:rPr>
                          <w:sz w:val="20"/>
                          <w:szCs w:val="20"/>
                        </w:rPr>
                        <w:t xml:space="preserve"> </w:t>
                      </w:r>
                      <w:r w:rsidR="00963427" w:rsidRPr="005E1A48">
                        <w:rPr>
                          <w:sz w:val="20"/>
                          <w:szCs w:val="20"/>
                        </w:rPr>
                        <w:t xml:space="preserve">around the thought of what people tuning into Sunday </w:t>
                      </w:r>
                      <w:r w:rsidR="00DC2C5B" w:rsidRPr="005E1A48">
                        <w:rPr>
                          <w:sz w:val="20"/>
                          <w:szCs w:val="20"/>
                        </w:rPr>
                        <w:t>services are looking for. Are people wanting to escape life for a few moments and focus on hope</w:t>
                      </w:r>
                      <w:r w:rsidR="00054AF2" w:rsidRPr="005E1A48">
                        <w:rPr>
                          <w:sz w:val="20"/>
                          <w:szCs w:val="20"/>
                        </w:rPr>
                        <w:t xml:space="preserve"> and better times? Do people want to see that church is practical and aware of </w:t>
                      </w:r>
                      <w:r w:rsidR="00582EE3" w:rsidRPr="005E1A48">
                        <w:rPr>
                          <w:sz w:val="20"/>
                          <w:szCs w:val="20"/>
                        </w:rPr>
                        <w:t xml:space="preserve">what’s going on, and look the </w:t>
                      </w:r>
                      <w:r w:rsidR="00103385" w:rsidRPr="005E1A48">
                        <w:rPr>
                          <w:sz w:val="20"/>
                          <w:szCs w:val="20"/>
                        </w:rPr>
                        <w:t xml:space="preserve">current pandemic in the face? </w:t>
                      </w:r>
                      <w:r w:rsidR="00525F54" w:rsidRPr="005E1A48">
                        <w:rPr>
                          <w:sz w:val="20"/>
                          <w:szCs w:val="20"/>
                        </w:rPr>
                        <w:t>Do people just want to be lost in Scripture</w:t>
                      </w:r>
                      <w:r w:rsidR="00232BAF" w:rsidRPr="005E1A48">
                        <w:rPr>
                          <w:sz w:val="20"/>
                          <w:szCs w:val="20"/>
                        </w:rPr>
                        <w:t>, do people want to know if the Bible speaks to these times</w:t>
                      </w:r>
                      <w:r w:rsidR="0084252B" w:rsidRPr="005E1A48">
                        <w:rPr>
                          <w:sz w:val="20"/>
                          <w:szCs w:val="20"/>
                        </w:rPr>
                        <w:t>…I don’t know. The church can’t be consumer driven, but nor can she be aloof</w:t>
                      </w:r>
                      <w:r w:rsidR="00F64516" w:rsidRPr="005E1A48">
                        <w:rPr>
                          <w:sz w:val="20"/>
                          <w:szCs w:val="20"/>
                        </w:rPr>
                        <w:t xml:space="preserve"> to what’s going on today. </w:t>
                      </w:r>
                      <w:r w:rsidR="00364D6D" w:rsidRPr="005E1A48">
                        <w:rPr>
                          <w:sz w:val="20"/>
                          <w:szCs w:val="20"/>
                        </w:rPr>
                        <w:t xml:space="preserve">There must be a melding of these extremes. </w:t>
                      </w:r>
                    </w:p>
                    <w:p w14:paraId="09F4FB58" w14:textId="14D99E20" w:rsidR="0091004D" w:rsidRPr="005E1A48" w:rsidRDefault="0091004D" w:rsidP="005A44CC">
                      <w:pPr>
                        <w:pStyle w:val="Standard"/>
                        <w:ind w:firstLine="720"/>
                        <w:jc w:val="both"/>
                        <w:rPr>
                          <w:sz w:val="20"/>
                          <w:szCs w:val="20"/>
                        </w:rPr>
                      </w:pPr>
                      <w:r w:rsidRPr="005E1A48">
                        <w:rPr>
                          <w:sz w:val="20"/>
                          <w:szCs w:val="20"/>
                        </w:rPr>
                        <w:t xml:space="preserve">Lament is not something we as a </w:t>
                      </w:r>
                      <w:r w:rsidR="008604FD" w:rsidRPr="005E1A48">
                        <w:rPr>
                          <w:sz w:val="20"/>
                          <w:szCs w:val="20"/>
                        </w:rPr>
                        <w:t>church or people</w:t>
                      </w:r>
                      <w:r w:rsidRPr="005E1A48">
                        <w:rPr>
                          <w:sz w:val="20"/>
                          <w:szCs w:val="20"/>
                        </w:rPr>
                        <w:t xml:space="preserve"> are good at. </w:t>
                      </w:r>
                      <w:r w:rsidR="00E9707C" w:rsidRPr="005E1A48">
                        <w:rPr>
                          <w:sz w:val="20"/>
                          <w:szCs w:val="20"/>
                        </w:rPr>
                        <w:t xml:space="preserve">We’re good at complaining, but that’s not lament. </w:t>
                      </w:r>
                      <w:r w:rsidR="008E3AB2" w:rsidRPr="005E1A48">
                        <w:rPr>
                          <w:sz w:val="20"/>
                          <w:szCs w:val="20"/>
                        </w:rPr>
                        <w:t xml:space="preserve">We’re better at expressing our faith, </w:t>
                      </w:r>
                      <w:r w:rsidR="007C6582" w:rsidRPr="005E1A48">
                        <w:rPr>
                          <w:sz w:val="20"/>
                          <w:szCs w:val="20"/>
                        </w:rPr>
                        <w:t>yet I know from experience for many people</w:t>
                      </w:r>
                      <w:r w:rsidR="00E15E10" w:rsidRPr="005E1A48">
                        <w:rPr>
                          <w:sz w:val="20"/>
                          <w:szCs w:val="20"/>
                        </w:rPr>
                        <w:t xml:space="preserve"> faith and ‘real life’ fight more than they harmonize. </w:t>
                      </w:r>
                      <w:r w:rsidR="001B7085" w:rsidRPr="005E1A48">
                        <w:rPr>
                          <w:sz w:val="20"/>
                          <w:szCs w:val="20"/>
                        </w:rPr>
                        <w:t>Biblical lament is about acknowledging what’s going on</w:t>
                      </w:r>
                      <w:r w:rsidR="00782363" w:rsidRPr="005E1A48">
                        <w:rPr>
                          <w:sz w:val="20"/>
                          <w:szCs w:val="20"/>
                        </w:rPr>
                        <w:t>, including how we feel, our fears, concerns and worries</w:t>
                      </w:r>
                      <w:r w:rsidR="00EF396B" w:rsidRPr="005E1A48">
                        <w:rPr>
                          <w:sz w:val="20"/>
                          <w:szCs w:val="20"/>
                        </w:rPr>
                        <w:t xml:space="preserve">, while also acknowledging who God is and will be throughout. </w:t>
                      </w:r>
                      <w:r w:rsidR="00FE0C36" w:rsidRPr="005E1A48">
                        <w:rPr>
                          <w:sz w:val="20"/>
                          <w:szCs w:val="20"/>
                        </w:rPr>
                        <w:t>When we say “give it to God”, we’re talking about lament.</w:t>
                      </w:r>
                      <w:r w:rsidR="00983E73" w:rsidRPr="005E1A48">
                        <w:rPr>
                          <w:sz w:val="20"/>
                          <w:szCs w:val="20"/>
                        </w:rPr>
                        <w:t xml:space="preserve"> Lament is the way the church learns to have faith in and through fears</w:t>
                      </w:r>
                      <w:r w:rsidR="009D72CB" w:rsidRPr="005E1A48">
                        <w:rPr>
                          <w:sz w:val="20"/>
                          <w:szCs w:val="20"/>
                        </w:rPr>
                        <w:t xml:space="preserve">, worries, and great troubles of life, </w:t>
                      </w:r>
                      <w:r w:rsidR="005121B0" w:rsidRPr="005E1A48">
                        <w:rPr>
                          <w:sz w:val="20"/>
                          <w:szCs w:val="20"/>
                        </w:rPr>
                        <w:t>and while it can’t answer the “why” questions of life</w:t>
                      </w:r>
                      <w:r w:rsidR="009403AE" w:rsidRPr="005E1A48">
                        <w:rPr>
                          <w:sz w:val="20"/>
                          <w:szCs w:val="20"/>
                        </w:rPr>
                        <w:t xml:space="preserve">, it can answer many “what’s”: </w:t>
                      </w:r>
                      <w:r w:rsidR="006E1B07" w:rsidRPr="005E1A48">
                        <w:rPr>
                          <w:sz w:val="20"/>
                          <w:szCs w:val="20"/>
                        </w:rPr>
                        <w:t>W</w:t>
                      </w:r>
                      <w:r w:rsidR="00A20481" w:rsidRPr="005E1A48">
                        <w:rPr>
                          <w:sz w:val="20"/>
                          <w:szCs w:val="20"/>
                        </w:rPr>
                        <w:t xml:space="preserve">hat’s wrong, </w:t>
                      </w:r>
                      <w:r w:rsidR="006E1B07" w:rsidRPr="005E1A48">
                        <w:rPr>
                          <w:sz w:val="20"/>
                          <w:szCs w:val="20"/>
                        </w:rPr>
                        <w:t>W</w:t>
                      </w:r>
                      <w:r w:rsidR="00A20481" w:rsidRPr="005E1A48">
                        <w:rPr>
                          <w:sz w:val="20"/>
                          <w:szCs w:val="20"/>
                        </w:rPr>
                        <w:t xml:space="preserve">hat do I believe, and </w:t>
                      </w:r>
                      <w:r w:rsidR="006E1B07" w:rsidRPr="005E1A48">
                        <w:rPr>
                          <w:sz w:val="20"/>
                          <w:szCs w:val="20"/>
                        </w:rPr>
                        <w:t xml:space="preserve">What do we say to God? </w:t>
                      </w:r>
                      <w:r w:rsidR="00437B3D" w:rsidRPr="005E1A48">
                        <w:rPr>
                          <w:sz w:val="20"/>
                          <w:szCs w:val="20"/>
                        </w:rPr>
                        <w:t xml:space="preserve">And this is valuable and needed. </w:t>
                      </w:r>
                    </w:p>
                    <w:p w14:paraId="7F19000D" w14:textId="33E4EBC1" w:rsidR="00CD1828" w:rsidRPr="00AD4081" w:rsidRDefault="005E1A48" w:rsidP="005A44CC">
                      <w:pPr>
                        <w:pStyle w:val="Standard"/>
                        <w:ind w:firstLine="720"/>
                        <w:jc w:val="both"/>
                        <w:rPr>
                          <w:sz w:val="19"/>
                          <w:szCs w:val="19"/>
                        </w:rPr>
                      </w:pPr>
                      <w:r>
                        <w:rPr>
                          <w:sz w:val="19"/>
                          <w:szCs w:val="19"/>
                        </w:rPr>
                        <w:t>I pray that for whatever reason you’re joining us on Sunday</w:t>
                      </w:r>
                      <w:r w:rsidR="00970571">
                        <w:rPr>
                          <w:sz w:val="19"/>
                          <w:szCs w:val="19"/>
                        </w:rPr>
                        <w:t xml:space="preserve">, that you will be uplifted, encouraged, </w:t>
                      </w:r>
                      <w:r w:rsidR="00524DDC">
                        <w:rPr>
                          <w:sz w:val="19"/>
                          <w:szCs w:val="19"/>
                        </w:rPr>
                        <w:t>and comforted by not only the presence of the body</w:t>
                      </w:r>
                      <w:r w:rsidR="00695347">
                        <w:rPr>
                          <w:sz w:val="19"/>
                          <w:szCs w:val="19"/>
                        </w:rPr>
                        <w:t>, but of the body worshipping the God we believe in</w:t>
                      </w:r>
                      <w:r w:rsidR="000558FB">
                        <w:rPr>
                          <w:sz w:val="19"/>
                          <w:szCs w:val="19"/>
                        </w:rPr>
                        <w:t>, love, and live for</w:t>
                      </w:r>
                      <w:r w:rsidR="00D60914">
                        <w:rPr>
                          <w:sz w:val="19"/>
                          <w:szCs w:val="19"/>
                        </w:rPr>
                        <w:t xml:space="preserve">. I pray we model what it means to have faith through </w:t>
                      </w:r>
                      <w:r w:rsidR="00006169">
                        <w:rPr>
                          <w:sz w:val="19"/>
                          <w:szCs w:val="19"/>
                        </w:rPr>
                        <w:t xml:space="preserve">great adversity, and I pray </w:t>
                      </w:r>
                      <w:r w:rsidR="00A826E1">
                        <w:rPr>
                          <w:sz w:val="19"/>
                          <w:szCs w:val="19"/>
                        </w:rPr>
                        <w:t xml:space="preserve">that we all may take away something </w:t>
                      </w:r>
                      <w:r w:rsidR="00E96F26">
                        <w:rPr>
                          <w:sz w:val="19"/>
                          <w:szCs w:val="19"/>
                        </w:rPr>
                        <w:t xml:space="preserve">we can use every day. May God be praised, and may our </w:t>
                      </w:r>
                      <w:r w:rsidR="006C1302">
                        <w:rPr>
                          <w:sz w:val="19"/>
                          <w:szCs w:val="19"/>
                        </w:rPr>
                        <w:t>faith grow even in these times. Grace to you.</w:t>
                      </w:r>
                    </w:p>
                    <w:p w14:paraId="5BDEA0CD" w14:textId="2C4D34E6" w:rsidR="000E69C8" w:rsidRPr="00AD4081" w:rsidRDefault="000E69C8" w:rsidP="00CD1828">
                      <w:pPr>
                        <w:pStyle w:val="NormalWeb"/>
                        <w:spacing w:before="0" w:beforeAutospacing="0" w:after="0" w:afterAutospacing="0"/>
                        <w:jc w:val="center"/>
                        <w:rPr>
                          <w:rFonts w:asciiTheme="minorHAnsi" w:hAnsiTheme="minorHAnsi" w:cstheme="minorHAnsi"/>
                          <w:color w:val="000000"/>
                          <w:sz w:val="19"/>
                          <w:szCs w:val="19"/>
                        </w:rPr>
                      </w:pPr>
                    </w:p>
                    <w:p w14:paraId="52199AFD" w14:textId="3B5BC08A"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9F645CC" w14:textId="07E090E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D22E58C" w14:textId="4ECD159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2CC1DA49" w14:textId="23DFDE3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E5D9B15" w14:textId="48135510"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28B317E3" w14:textId="79A82778"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2FF15CA" w14:textId="4EF3AF23"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592B9DD" w14:textId="18F13F8F"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A20168E" w14:textId="3C0E3BF9"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91F9900" w14:textId="1C3D4AC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66B5DFB" w14:textId="10015947"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1ECAAC45" w14:textId="603FA4BD"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49FC00E" w14:textId="7F9780F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23AB607" w14:textId="51661CF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571CAEE" w14:textId="0982E3D5"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7D6B0DE9" w14:textId="0F0191F1"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4A488C6A" w14:textId="5C3F8B62"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0CD31661" w14:textId="190E50AC"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5398A42" w14:textId="1B79F386"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30802496" w14:textId="3F085E37"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3F134803" w14:textId="61BE615F"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5FAA61E3" w14:textId="267A1C48" w:rsidR="000E69C8" w:rsidRPr="00AD4081" w:rsidRDefault="000E69C8" w:rsidP="00EA7914">
                      <w:pPr>
                        <w:pStyle w:val="NormalWeb"/>
                        <w:spacing w:before="0" w:beforeAutospacing="0" w:after="0" w:afterAutospacing="0"/>
                        <w:jc w:val="center"/>
                        <w:rPr>
                          <w:rFonts w:asciiTheme="minorHAnsi" w:hAnsiTheme="minorHAnsi" w:cstheme="minorHAnsi"/>
                          <w:color w:val="000000"/>
                          <w:sz w:val="19"/>
                          <w:szCs w:val="19"/>
                        </w:rPr>
                      </w:pPr>
                    </w:p>
                    <w:p w14:paraId="14AAAFCC" w14:textId="529F522B" w:rsidR="00637B42" w:rsidRPr="00AD4081" w:rsidRDefault="00637B42" w:rsidP="00B16190">
                      <w:pPr>
                        <w:pStyle w:val="NormalWeb"/>
                        <w:spacing w:before="0" w:beforeAutospacing="0" w:after="0" w:afterAutospacing="0"/>
                        <w:jc w:val="center"/>
                        <w:rPr>
                          <w:b/>
                          <w:color w:val="000000"/>
                          <w:sz w:val="19"/>
                          <w:szCs w:val="19"/>
                        </w:rPr>
                      </w:pPr>
                    </w:p>
                  </w:txbxContent>
                </v:textbox>
              </v:shape>
            </w:pict>
          </mc:Fallback>
        </mc:AlternateContent>
      </w:r>
    </w:p>
    <w:p w14:paraId="6DD49B81" w14:textId="74D83825" w:rsidR="008001B0" w:rsidRPr="008001B0" w:rsidRDefault="00047DCA" w:rsidP="008001B0">
      <w:r>
        <w:rPr>
          <w:noProof/>
        </w:rPr>
        <mc:AlternateContent>
          <mc:Choice Requires="wps">
            <w:drawing>
              <wp:anchor distT="0" distB="0" distL="114300" distR="114300" simplePos="0" relativeHeight="251684352" behindDoc="0" locked="0" layoutInCell="1" allowOverlap="1" wp14:anchorId="2BE8CD81" wp14:editId="3F1EA460">
                <wp:simplePos x="0" y="0"/>
                <wp:positionH relativeFrom="column">
                  <wp:posOffset>6402788</wp:posOffset>
                </wp:positionH>
                <wp:positionV relativeFrom="paragraph">
                  <wp:posOffset>277495</wp:posOffset>
                </wp:positionV>
                <wp:extent cx="4702175" cy="2560320"/>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4702175" cy="2560320"/>
                        </a:xfrm>
                        <a:prstGeom prst="rect">
                          <a:avLst/>
                        </a:prstGeom>
                        <a:noFill/>
                        <a:ln w="6350">
                          <a:noFill/>
                        </a:ln>
                      </wps:spPr>
                      <wps:txbx>
                        <w:txbxContent>
                          <w:p w14:paraId="75457D8C" w14:textId="6456BF97"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“I am the true vine, and my Father is the gardener. </w:t>
                            </w:r>
                            <w:r w:rsidRPr="00AB19C1">
                              <w:rPr>
                                <w:rFonts w:ascii="Courier New" w:hAnsi="Courier New" w:cs="Courier New"/>
                                <w:b/>
                                <w:bCs/>
                                <w:color w:val="000000"/>
                                <w:sz w:val="18"/>
                                <w:szCs w:val="18"/>
                                <w:vertAlign w:val="superscript"/>
                              </w:rPr>
                              <w:t>2 </w:t>
                            </w:r>
                            <w:r w:rsidRPr="00AB19C1">
                              <w:rPr>
                                <w:rFonts w:ascii="Courier New" w:hAnsi="Courier New" w:cs="Courier New"/>
                                <w:b/>
                                <w:bCs/>
                                <w:color w:val="000000"/>
                                <w:sz w:val="18"/>
                                <w:szCs w:val="18"/>
                              </w:rPr>
                              <w:t>He cuts off every branch in me that bears no fruit, while every branch that does bear fruit he prunes</w:t>
                            </w:r>
                            <w:r w:rsidRPr="00AB19C1">
                              <w:rPr>
                                <w:rFonts w:ascii="Courier New" w:hAnsi="Courier New" w:cs="Courier New"/>
                                <w:b/>
                                <w:bCs/>
                                <w:color w:val="000000"/>
                                <w:sz w:val="18"/>
                                <w:szCs w:val="18"/>
                                <w:vertAlign w:val="superscript"/>
                              </w:rPr>
                              <w:t>[</w:t>
                            </w:r>
                            <w:hyperlink r:id="rId27" w:anchor="fen-NIV-26702a" w:tgtFrame="_blank" w:tooltip="See footnote a" w:history="1">
                              <w:r w:rsidRPr="00AB19C1">
                                <w:rPr>
                                  <w:rStyle w:val="Hyperlink"/>
                                  <w:rFonts w:ascii="Courier New" w:hAnsi="Courier New" w:cs="Courier New"/>
                                  <w:b/>
                                  <w:bCs/>
                                  <w:color w:val="B34B2C"/>
                                  <w:sz w:val="18"/>
                                  <w:szCs w:val="18"/>
                                  <w:vertAlign w:val="superscript"/>
                                </w:rPr>
                                <w:t>a</w:t>
                              </w:r>
                            </w:hyperlink>
                            <w:r w:rsidRPr="00AB19C1">
                              <w:rPr>
                                <w:rFonts w:ascii="Courier New" w:hAnsi="Courier New" w:cs="Courier New"/>
                                <w:b/>
                                <w:bCs/>
                                <w:color w:val="000000"/>
                                <w:sz w:val="18"/>
                                <w:szCs w:val="18"/>
                                <w:vertAlign w:val="superscript"/>
                              </w:rPr>
                              <w:t>]</w:t>
                            </w:r>
                            <w:r w:rsidRPr="00AB19C1">
                              <w:rPr>
                                <w:rFonts w:ascii="Courier New" w:hAnsi="Courier New" w:cs="Courier New"/>
                                <w:b/>
                                <w:bCs/>
                                <w:color w:val="000000"/>
                                <w:sz w:val="18"/>
                                <w:szCs w:val="18"/>
                              </w:rPr>
                              <w:t> so that it will be even more fruitful (John 15:1-2).</w:t>
                            </w:r>
                          </w:p>
                          <w:p w14:paraId="25C3A8A9" w14:textId="77749E0B"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I believe Coronavirus has forced God’s people into a time of pruning, and that’s a good thing. Traditionally at UCC we attract students with three things</w:t>
                            </w:r>
                            <w:r w:rsidR="00AC2601">
                              <w:rPr>
                                <w:rFonts w:ascii="Courier New" w:hAnsi="Courier New" w:cs="Courier New"/>
                                <w:b/>
                                <w:bCs/>
                                <w:color w:val="000000"/>
                                <w:sz w:val="18"/>
                                <w:szCs w:val="18"/>
                              </w:rPr>
                              <w:t>:</w:t>
                            </w:r>
                            <w:r w:rsidRPr="00AB19C1">
                              <w:rPr>
                                <w:rFonts w:ascii="Courier New" w:hAnsi="Courier New" w:cs="Courier New"/>
                                <w:b/>
                                <w:bCs/>
                                <w:color w:val="000000"/>
                                <w:sz w:val="18"/>
                                <w:szCs w:val="18"/>
                              </w:rPr>
                              <w:t xml:space="preserve"> food, friends, and free English. That stuff is all gone now. All we have left is digital Bible studies. What we’ve lost in numbers, we’ve made up for in commitment and depth. </w:t>
                            </w:r>
                          </w:p>
                          <w:p w14:paraId="5E2A30A9" w14:textId="1A06D603"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Similarly, I believe Coronavirus is pruning away distractions. I had a cousin who came to OSU in the fall. I tried to get him involved in UCC numerous times</w:t>
                            </w:r>
                            <w:r w:rsidR="00D67E09">
                              <w:rPr>
                                <w:rFonts w:ascii="Courier New" w:hAnsi="Courier New" w:cs="Courier New"/>
                                <w:b/>
                                <w:bCs/>
                                <w:color w:val="000000"/>
                                <w:sz w:val="18"/>
                                <w:szCs w:val="18"/>
                              </w:rPr>
                              <w:t xml:space="preserve"> </w:t>
                            </w:r>
                            <w:r w:rsidRPr="00AB19C1">
                              <w:rPr>
                                <w:rFonts w:ascii="Courier New" w:hAnsi="Courier New" w:cs="Courier New"/>
                                <w:b/>
                                <w:bCs/>
                                <w:color w:val="000000"/>
                                <w:sz w:val="18"/>
                                <w:szCs w:val="18"/>
                              </w:rPr>
                              <w:t>but was ghosted each time. Now that he’s stuck at home</w:t>
                            </w:r>
                            <w:r w:rsidR="00A526E9">
                              <w:rPr>
                                <w:rFonts w:ascii="Courier New" w:hAnsi="Courier New" w:cs="Courier New"/>
                                <w:b/>
                                <w:bCs/>
                                <w:color w:val="000000"/>
                                <w:sz w:val="18"/>
                                <w:szCs w:val="18"/>
                              </w:rPr>
                              <w:t>,</w:t>
                            </w:r>
                            <w:r w:rsidRPr="00AB19C1">
                              <w:rPr>
                                <w:rFonts w:ascii="Courier New" w:hAnsi="Courier New" w:cs="Courier New"/>
                                <w:b/>
                                <w:bCs/>
                                <w:color w:val="000000"/>
                                <w:sz w:val="18"/>
                                <w:szCs w:val="18"/>
                              </w:rPr>
                              <w:t xml:space="preserve"> he’s been reading his Bible every day and asking me questions once a week. We’ve never been close for the 18 years I’ve known him, but now coronavirus has opened up his schedule and his heart. Do you have someone like this in your life? Someone who has ghosted you or used business as a shield to keep God at arm’s length? This might be the time to reach out. </w:t>
                            </w:r>
                          </w:p>
                          <w:p w14:paraId="5EA281AC" w14:textId="77777777" w:rsidR="00BB39B5" w:rsidRPr="00AB19C1" w:rsidRDefault="00BB39B5" w:rsidP="00AB19C1">
                            <w:pPr>
                              <w:spacing w:after="0" w:line="240" w:lineRule="auto"/>
                              <w:jc w:val="both"/>
                              <w:rPr>
                                <w:rFonts w:ascii="Courier New" w:hAnsi="Courier New" w:cs="Courier New"/>
                                <w:b/>
                                <w:bCs/>
                                <w:sz w:val="18"/>
                                <w:szCs w:val="18"/>
                              </w:rPr>
                            </w:pPr>
                          </w:p>
                          <w:p w14:paraId="5103CDCC" w14:textId="128917ED" w:rsidR="00D721A5" w:rsidRPr="00AB19C1" w:rsidRDefault="00D721A5" w:rsidP="00AB19C1">
                            <w:pPr>
                              <w:spacing w:after="0" w:line="240" w:lineRule="auto"/>
                              <w:jc w:val="both"/>
                              <w:rPr>
                                <w:rFonts w:ascii="Courier New" w:hAnsi="Courier New" w:cs="Courier New"/>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8CD81" id="Text Box 256" o:spid="_x0000_s1064" type="#_x0000_t202" style="position:absolute;margin-left:504.15pt;margin-top:21.85pt;width:370.25pt;height:201.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" filled="f" stroked="f" strokeweight=".5pt">
                <v:textbox>
                  <w:txbxContent>
                    <w:p w14:paraId="75457D8C" w14:textId="6456BF97"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“I am the true vine, and my Father is the gardener. </w:t>
                      </w:r>
                      <w:r w:rsidRPr="00AB19C1">
                        <w:rPr>
                          <w:rFonts w:ascii="Courier New" w:hAnsi="Courier New" w:cs="Courier New"/>
                          <w:b/>
                          <w:bCs/>
                          <w:color w:val="000000"/>
                          <w:sz w:val="18"/>
                          <w:szCs w:val="18"/>
                          <w:vertAlign w:val="superscript"/>
                        </w:rPr>
                        <w:t>2 </w:t>
                      </w:r>
                      <w:r w:rsidRPr="00AB19C1">
                        <w:rPr>
                          <w:rFonts w:ascii="Courier New" w:hAnsi="Courier New" w:cs="Courier New"/>
                          <w:b/>
                          <w:bCs/>
                          <w:color w:val="000000"/>
                          <w:sz w:val="18"/>
                          <w:szCs w:val="18"/>
                        </w:rPr>
                        <w:t>He cuts off every branch in me that bears no fruit, while every branch that does bear fruit he prunes</w:t>
                      </w:r>
                      <w:r w:rsidRPr="00AB19C1">
                        <w:rPr>
                          <w:rFonts w:ascii="Courier New" w:hAnsi="Courier New" w:cs="Courier New"/>
                          <w:b/>
                          <w:bCs/>
                          <w:color w:val="000000"/>
                          <w:sz w:val="18"/>
                          <w:szCs w:val="18"/>
                          <w:vertAlign w:val="superscript"/>
                        </w:rPr>
                        <w:t>[</w:t>
                      </w:r>
                      <w:hyperlink r:id="rId28" w:anchor="fen-NIV-26702a" w:tgtFrame="_blank" w:tooltip="See footnote a" w:history="1">
                        <w:r w:rsidRPr="00AB19C1">
                          <w:rPr>
                            <w:rStyle w:val="Hyperlink"/>
                            <w:rFonts w:ascii="Courier New" w:hAnsi="Courier New" w:cs="Courier New"/>
                            <w:b/>
                            <w:bCs/>
                            <w:color w:val="B34B2C"/>
                            <w:sz w:val="18"/>
                            <w:szCs w:val="18"/>
                            <w:vertAlign w:val="superscript"/>
                          </w:rPr>
                          <w:t>a</w:t>
                        </w:r>
                      </w:hyperlink>
                      <w:r w:rsidRPr="00AB19C1">
                        <w:rPr>
                          <w:rFonts w:ascii="Courier New" w:hAnsi="Courier New" w:cs="Courier New"/>
                          <w:b/>
                          <w:bCs/>
                          <w:color w:val="000000"/>
                          <w:sz w:val="18"/>
                          <w:szCs w:val="18"/>
                          <w:vertAlign w:val="superscript"/>
                        </w:rPr>
                        <w:t>]</w:t>
                      </w:r>
                      <w:r w:rsidRPr="00AB19C1">
                        <w:rPr>
                          <w:rFonts w:ascii="Courier New" w:hAnsi="Courier New" w:cs="Courier New"/>
                          <w:b/>
                          <w:bCs/>
                          <w:color w:val="000000"/>
                          <w:sz w:val="18"/>
                          <w:szCs w:val="18"/>
                        </w:rPr>
                        <w:t> so that it will be even more fruitful (John 15:1-2).</w:t>
                      </w:r>
                    </w:p>
                    <w:p w14:paraId="25C3A8A9" w14:textId="77749E0B"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I believe Coronavirus has forced God’s people into a time of pruning, and that’s a good thing. Traditionally at UCC we attract students with three things</w:t>
                      </w:r>
                      <w:r w:rsidR="00AC2601">
                        <w:rPr>
                          <w:rFonts w:ascii="Courier New" w:hAnsi="Courier New" w:cs="Courier New"/>
                          <w:b/>
                          <w:bCs/>
                          <w:color w:val="000000"/>
                          <w:sz w:val="18"/>
                          <w:szCs w:val="18"/>
                        </w:rPr>
                        <w:t>:</w:t>
                      </w:r>
                      <w:r w:rsidRPr="00AB19C1">
                        <w:rPr>
                          <w:rFonts w:ascii="Courier New" w:hAnsi="Courier New" w:cs="Courier New"/>
                          <w:b/>
                          <w:bCs/>
                          <w:color w:val="000000"/>
                          <w:sz w:val="18"/>
                          <w:szCs w:val="18"/>
                        </w:rPr>
                        <w:t xml:space="preserve"> food, friends, and free English. That stuff is all gone now. All we have left is digital Bible studies. What we’ve lost in numbers, we’ve made up for in commitment and depth. </w:t>
                      </w:r>
                    </w:p>
                    <w:p w14:paraId="5E2A30A9" w14:textId="1A06D603" w:rsidR="00AB19C1" w:rsidRPr="00AB19C1" w:rsidRDefault="00AB19C1" w:rsidP="00AB19C1">
                      <w:pPr>
                        <w:shd w:val="clear" w:color="auto" w:fill="FFFFFF"/>
                        <w:spacing w:after="0" w:line="240" w:lineRule="auto"/>
                        <w:rPr>
                          <w:rFonts w:ascii="Courier New" w:hAnsi="Courier New" w:cs="Courier New"/>
                          <w:b/>
                          <w:bCs/>
                          <w:color w:val="000000"/>
                          <w:sz w:val="18"/>
                          <w:szCs w:val="18"/>
                        </w:rPr>
                      </w:pPr>
                      <w:r w:rsidRPr="00AB19C1">
                        <w:rPr>
                          <w:rFonts w:ascii="Courier New" w:hAnsi="Courier New" w:cs="Courier New"/>
                          <w:b/>
                          <w:bCs/>
                          <w:color w:val="000000"/>
                          <w:sz w:val="18"/>
                          <w:szCs w:val="18"/>
                        </w:rPr>
                        <w:t>Similarly, I believe Coronavirus is pruning away distractions. I had a cousin who came to OSU in the fall. I tried to get him involved in UCC numerous times</w:t>
                      </w:r>
                      <w:r w:rsidR="00D67E09">
                        <w:rPr>
                          <w:rFonts w:ascii="Courier New" w:hAnsi="Courier New" w:cs="Courier New"/>
                          <w:b/>
                          <w:bCs/>
                          <w:color w:val="000000"/>
                          <w:sz w:val="18"/>
                          <w:szCs w:val="18"/>
                        </w:rPr>
                        <w:t xml:space="preserve"> </w:t>
                      </w:r>
                      <w:r w:rsidRPr="00AB19C1">
                        <w:rPr>
                          <w:rFonts w:ascii="Courier New" w:hAnsi="Courier New" w:cs="Courier New"/>
                          <w:b/>
                          <w:bCs/>
                          <w:color w:val="000000"/>
                          <w:sz w:val="18"/>
                          <w:szCs w:val="18"/>
                        </w:rPr>
                        <w:t>but was ghosted each time. Now that he’s stuck at home</w:t>
                      </w:r>
                      <w:r w:rsidR="00A526E9">
                        <w:rPr>
                          <w:rFonts w:ascii="Courier New" w:hAnsi="Courier New" w:cs="Courier New"/>
                          <w:b/>
                          <w:bCs/>
                          <w:color w:val="000000"/>
                          <w:sz w:val="18"/>
                          <w:szCs w:val="18"/>
                        </w:rPr>
                        <w:t>,</w:t>
                      </w:r>
                      <w:r w:rsidRPr="00AB19C1">
                        <w:rPr>
                          <w:rFonts w:ascii="Courier New" w:hAnsi="Courier New" w:cs="Courier New"/>
                          <w:b/>
                          <w:bCs/>
                          <w:color w:val="000000"/>
                          <w:sz w:val="18"/>
                          <w:szCs w:val="18"/>
                        </w:rPr>
                        <w:t xml:space="preserve"> he’s been reading his Bible every day and asking me questions once a week. We’ve never been close for the 18 years I’ve known him, but now coronavirus has </w:t>
                      </w:r>
                      <w:proofErr w:type="gramStart"/>
                      <w:r w:rsidRPr="00AB19C1">
                        <w:rPr>
                          <w:rFonts w:ascii="Courier New" w:hAnsi="Courier New" w:cs="Courier New"/>
                          <w:b/>
                          <w:bCs/>
                          <w:color w:val="000000"/>
                          <w:sz w:val="18"/>
                          <w:szCs w:val="18"/>
                        </w:rPr>
                        <w:t>opened up</w:t>
                      </w:r>
                      <w:proofErr w:type="gramEnd"/>
                      <w:r w:rsidRPr="00AB19C1">
                        <w:rPr>
                          <w:rFonts w:ascii="Courier New" w:hAnsi="Courier New" w:cs="Courier New"/>
                          <w:b/>
                          <w:bCs/>
                          <w:color w:val="000000"/>
                          <w:sz w:val="18"/>
                          <w:szCs w:val="18"/>
                        </w:rPr>
                        <w:t xml:space="preserve"> his schedule and his heart. Do you have someone like this in your life? Someone who has ghosted you or used business as a shield to keep God at arm’s length? This might be the time to reach out. </w:t>
                      </w:r>
                    </w:p>
                    <w:p w14:paraId="5EA281AC" w14:textId="77777777" w:rsidR="00BB39B5" w:rsidRPr="00AB19C1" w:rsidRDefault="00BB39B5" w:rsidP="00AB19C1">
                      <w:pPr>
                        <w:spacing w:after="0" w:line="240" w:lineRule="auto"/>
                        <w:jc w:val="both"/>
                        <w:rPr>
                          <w:rFonts w:ascii="Courier New" w:hAnsi="Courier New" w:cs="Courier New"/>
                          <w:b/>
                          <w:bCs/>
                          <w:sz w:val="18"/>
                          <w:szCs w:val="18"/>
                        </w:rPr>
                      </w:pPr>
                    </w:p>
                    <w:p w14:paraId="5103CDCC" w14:textId="128917ED" w:rsidR="00D721A5" w:rsidRPr="00AB19C1" w:rsidRDefault="00D721A5" w:rsidP="00AB19C1">
                      <w:pPr>
                        <w:spacing w:after="0" w:line="240" w:lineRule="auto"/>
                        <w:jc w:val="both"/>
                        <w:rPr>
                          <w:rFonts w:ascii="Courier New" w:hAnsi="Courier New" w:cs="Courier New"/>
                          <w:b/>
                          <w:bCs/>
                          <w:sz w:val="18"/>
                          <w:szCs w:val="18"/>
                        </w:rPr>
                      </w:pPr>
                    </w:p>
                  </w:txbxContent>
                </v:textbox>
              </v:shape>
            </w:pict>
          </mc:Fallback>
        </mc:AlternateContent>
      </w:r>
      <w:r w:rsidR="005A009B">
        <w:rPr>
          <w:rFonts w:ascii="Times New Roman" w:hAnsi="Times New Roman"/>
          <w:noProof/>
          <w:sz w:val="24"/>
          <w:szCs w:val="24"/>
        </w:rPr>
        <w:drawing>
          <wp:anchor distT="36576" distB="36576" distL="36576" distR="36576" simplePos="0" relativeHeight="251682304" behindDoc="0" locked="0" layoutInCell="1" allowOverlap="1" wp14:anchorId="6A795753" wp14:editId="6D8A9B0C">
            <wp:simplePos x="0" y="0"/>
            <wp:positionH relativeFrom="column">
              <wp:posOffset>11104880</wp:posOffset>
            </wp:positionH>
            <wp:positionV relativeFrom="paragraph">
              <wp:posOffset>15875</wp:posOffset>
            </wp:positionV>
            <wp:extent cx="1103572" cy="1428562"/>
            <wp:effectExtent l="0" t="0" r="1905" b="635"/>
            <wp:wrapNone/>
            <wp:docPr id="7" name="Picture 7" descr="J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sh"/>
                    <pic:cNvPicPr>
                      <a:picLocks noChangeAspect="1" noChangeArrowheads="1"/>
                    </pic:cNvPicPr>
                  </pic:nvPicPr>
                  <pic:blipFill>
                    <a:blip r:embed="rId29" cstate="print">
                      <a:extLst>
                        <a:ext uri="{28A0092B-C50C-407E-A947-70E740481C1C}">
                          <a14:useLocalDpi xmlns:a14="http://schemas.microsoft.com/office/drawing/2010/main" val="0"/>
                        </a:ext>
                      </a:extLst>
                    </a:blip>
                    <a:srcRect t="174" b="174"/>
                    <a:stretch>
                      <a:fillRect/>
                    </a:stretch>
                  </pic:blipFill>
                  <pic:spPr bwMode="auto">
                    <a:xfrm>
                      <a:off x="0" y="0"/>
                      <a:ext cx="1103572" cy="1428562"/>
                    </a:xfrm>
                    <a:prstGeom prst="rect">
                      <a:avLst/>
                    </a:prstGeom>
                    <a:noFill/>
                    <a:ln>
                      <a:noFill/>
                    </a:ln>
                  </pic:spPr>
                </pic:pic>
              </a:graphicData>
            </a:graphic>
            <wp14:sizeRelH relativeFrom="page">
              <wp14:pctWidth>0</wp14:pctWidth>
            </wp14:sizeRelH>
            <wp14:sizeRelV relativeFrom="page">
              <wp14:pctHeight>0</wp14:pctHeight>
            </wp14:sizeRelV>
          </wp:anchor>
        </w:drawing>
      </w:r>
      <w:r w:rsidR="005A009B">
        <w:rPr>
          <w:rFonts w:ascii="Times New Roman" w:hAnsi="Times New Roman"/>
          <w:noProof/>
          <w:sz w:val="24"/>
          <w:szCs w:val="24"/>
        </w:rPr>
        <mc:AlternateContent>
          <mc:Choice Requires="wps">
            <w:drawing>
              <wp:anchor distT="0" distB="0" distL="114300" distR="114300" simplePos="0" relativeHeight="251668992" behindDoc="0" locked="0" layoutInCell="1" allowOverlap="1" wp14:anchorId="02575027" wp14:editId="0DD7C79C">
                <wp:simplePos x="0" y="0"/>
                <wp:positionH relativeFrom="column">
                  <wp:posOffset>7494482</wp:posOffset>
                </wp:positionH>
                <wp:positionV relativeFrom="paragraph">
                  <wp:posOffset>52070</wp:posOffset>
                </wp:positionV>
                <wp:extent cx="2181225" cy="247650"/>
                <wp:effectExtent l="0" t="0" r="9525" b="0"/>
                <wp:wrapNone/>
                <wp:docPr id="56" name="Text Box 56"/>
                <wp:cNvGraphicFramePr/>
                <a:graphic xmlns:a="http://schemas.openxmlformats.org/drawingml/2006/main">
                  <a:graphicData uri="http://schemas.microsoft.com/office/word/2010/wordprocessingShape">
                    <wps:wsp>
                      <wps:cNvSpPr txBox="1"/>
                      <wps:spPr>
                        <a:xfrm>
                          <a:off x="0" y="0"/>
                          <a:ext cx="218122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E61C1" w14:textId="77777777" w:rsidR="008B0590" w:rsidRPr="00B70EE5" w:rsidRDefault="008B0590">
                            <w:pPr>
                              <w:rPr>
                                <w:color w:val="00B0F0"/>
                                <w:sz w:val="18"/>
                                <w:szCs w:val="18"/>
                              </w:rPr>
                            </w:pPr>
                            <w:r w:rsidRPr="00B70EE5">
                              <w:rPr>
                                <w:color w:val="00B0F0"/>
                                <w:sz w:val="18"/>
                                <w:szCs w:val="18"/>
                              </w:rPr>
                              <w:t>1655 NW Monroe Ave, Corvallis, OR 97330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5027" id="Text Box 56" o:spid="_x0000_s1063" type="#_x0000_t202" style="position:absolute;margin-left:590.1pt;margin-top:4.1pt;width:171.75pt;height:1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" fillcolor="white [3201]" stroked="f" strokeweight=".5pt">
                <v:textbox>
                  <w:txbxContent>
                    <w:p w14:paraId="1F8E61C1" w14:textId="77777777" w:rsidR="008B0590" w:rsidRPr="00B70EE5" w:rsidRDefault="008B0590">
                      <w:pPr>
                        <w:rPr>
                          <w:color w:val="00B0F0"/>
                          <w:sz w:val="18"/>
                          <w:szCs w:val="18"/>
                        </w:rPr>
                      </w:pPr>
                      <w:r w:rsidRPr="00B70EE5">
                        <w:rPr>
                          <w:color w:val="00B0F0"/>
                          <w:sz w:val="18"/>
                          <w:szCs w:val="18"/>
                        </w:rPr>
                        <w:t>1655 NW Monroe Ave, Corvallis, OR 97330</w:t>
                      </w:r>
                    </w:p>
                  </w:txbxContent>
                </v:textbox>
              </v:shape>
            </w:pict>
          </mc:Fallback>
        </mc:AlternateContent>
      </w:r>
    </w:p>
    <w:p w14:paraId="105E9F59" w14:textId="2899A6BA" w:rsidR="008001B0" w:rsidRPr="008001B0" w:rsidRDefault="009E577B" w:rsidP="008001B0">
      <w:r w:rsidRPr="00C409EA">
        <w:rPr>
          <w:rFonts w:ascii="Times New Roman" w:eastAsia="Times New Roman" w:hAnsi="Times New Roman" w:cs="Times New Roman"/>
          <w:noProof/>
          <w:sz w:val="24"/>
          <w:szCs w:val="24"/>
        </w:rPr>
        <mc:AlternateContent>
          <mc:Choice Requires="wps">
            <w:drawing>
              <wp:anchor distT="36576" distB="36576" distL="36576" distR="36576" simplePos="0" relativeHeight="251681280" behindDoc="0" locked="0" layoutInCell="1" allowOverlap="1" wp14:anchorId="74A79FBA" wp14:editId="51238AC1">
                <wp:simplePos x="0" y="0"/>
                <wp:positionH relativeFrom="page">
                  <wp:posOffset>11472334</wp:posOffset>
                </wp:positionH>
                <wp:positionV relativeFrom="paragraph">
                  <wp:posOffset>189865</wp:posOffset>
                </wp:positionV>
                <wp:extent cx="1285875" cy="333375"/>
                <wp:effectExtent l="0" t="0" r="9525" b="9525"/>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7C5B41" w14:textId="1EF7D7E4" w:rsidR="008B0590" w:rsidRDefault="008B0590" w:rsidP="002B0A08">
                            <w:pPr>
                              <w:widowControl w:val="0"/>
                              <w:spacing w:after="0" w:line="240" w:lineRule="auto"/>
                              <w:rPr>
                                <w:sz w:val="16"/>
                                <w:szCs w:val="16"/>
                              </w:rPr>
                            </w:pPr>
                            <w:r w:rsidRPr="00761659">
                              <w:rPr>
                                <w:sz w:val="16"/>
                                <w:szCs w:val="16"/>
                              </w:rPr>
                              <w:t xml:space="preserve">Campus Minister </w:t>
                            </w:r>
                          </w:p>
                          <w:p w14:paraId="252210D5" w14:textId="5EB42954" w:rsidR="008B0590" w:rsidRDefault="008B0590" w:rsidP="002B0A08">
                            <w:pPr>
                              <w:widowControl w:val="0"/>
                              <w:spacing w:after="0" w:line="240" w:lineRule="auto"/>
                              <w:rPr>
                                <w:sz w:val="16"/>
                                <w:szCs w:val="16"/>
                              </w:rPr>
                            </w:pPr>
                            <w:r>
                              <w:rPr>
                                <w:sz w:val="16"/>
                                <w:szCs w:val="16"/>
                              </w:rPr>
                              <w:t>Josh Stutzman</w:t>
                            </w:r>
                          </w:p>
                          <w:p w14:paraId="55C5C8C5" w14:textId="066DA6A6" w:rsidR="008B0590" w:rsidRPr="00761659" w:rsidRDefault="008B0590" w:rsidP="003C6D50">
                            <w:pPr>
                              <w:widowControl w:val="0"/>
                              <w:spacing w:after="0" w:line="240" w:lineRule="auto"/>
                              <w:rPr>
                                <w:sz w:val="16"/>
                                <w:szCs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79FBA" id="_x0000_s1064" type="#_x0000_t202" style="position:absolute;margin-left:903.35pt;margin-top:14.95pt;width:101.25pt;height:26.25pt;z-index:2516812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" filled="f" stroked="f" strokecolor="black [0]" insetpen="t">
                <v:textbox inset="2.88pt,2.88pt,2.88pt,2.88pt">
                  <w:txbxContent>
                    <w:p w14:paraId="787C5B41" w14:textId="1EF7D7E4" w:rsidR="008B0590" w:rsidRDefault="008B0590" w:rsidP="002B0A08">
                      <w:pPr>
                        <w:widowControl w:val="0"/>
                        <w:spacing w:after="0" w:line="240" w:lineRule="auto"/>
                        <w:rPr>
                          <w:sz w:val="16"/>
                          <w:szCs w:val="16"/>
                        </w:rPr>
                      </w:pPr>
                      <w:r w:rsidRPr="00761659">
                        <w:rPr>
                          <w:sz w:val="16"/>
                          <w:szCs w:val="16"/>
                        </w:rPr>
                        <w:t xml:space="preserve">Campus Minister </w:t>
                      </w:r>
                    </w:p>
                    <w:p w14:paraId="252210D5" w14:textId="5EB42954" w:rsidR="008B0590" w:rsidRDefault="008B0590" w:rsidP="002B0A08">
                      <w:pPr>
                        <w:widowControl w:val="0"/>
                        <w:spacing w:after="0" w:line="240" w:lineRule="auto"/>
                        <w:rPr>
                          <w:sz w:val="16"/>
                          <w:szCs w:val="16"/>
                        </w:rPr>
                      </w:pPr>
                      <w:r>
                        <w:rPr>
                          <w:sz w:val="16"/>
                          <w:szCs w:val="16"/>
                        </w:rPr>
                        <w:t>Josh Stutzman</w:t>
                      </w:r>
                    </w:p>
                    <w:p w14:paraId="55C5C8C5" w14:textId="066DA6A6" w:rsidR="008B0590" w:rsidRPr="00761659" w:rsidRDefault="008B0590" w:rsidP="003C6D50">
                      <w:pPr>
                        <w:widowControl w:val="0"/>
                        <w:spacing w:after="0" w:line="240" w:lineRule="auto"/>
                        <w:rPr>
                          <w:sz w:val="16"/>
                          <w:szCs w:val="16"/>
                        </w:rPr>
                      </w:pPr>
                    </w:p>
                  </w:txbxContent>
                </v:textbox>
                <w10:wrap anchorx="page"/>
              </v:shape>
            </w:pict>
          </mc:Fallback>
        </mc:AlternateContent>
      </w:r>
    </w:p>
    <w:p w14:paraId="12A61755" w14:textId="50DCE9EE" w:rsidR="008001B0" w:rsidRPr="008001B0" w:rsidRDefault="008001B0" w:rsidP="008001B0"/>
    <w:p w14:paraId="08D9DDA4" w14:textId="734CA305" w:rsidR="008001B0" w:rsidRPr="008001B0" w:rsidRDefault="008001B0" w:rsidP="008001B0"/>
    <w:p w14:paraId="2918942D" w14:textId="107C81A6" w:rsidR="008001B0" w:rsidRPr="008001B0" w:rsidRDefault="008001B0" w:rsidP="008001B0"/>
    <w:p w14:paraId="2EF953A5" w14:textId="411001BD" w:rsidR="008001B0" w:rsidRPr="008001B0" w:rsidRDefault="002B647D" w:rsidP="008001B0">
      <w:r>
        <w:rPr>
          <w:noProof/>
        </w:rPr>
        <mc:AlternateContent>
          <mc:Choice Requires="wps">
            <w:drawing>
              <wp:anchor distT="0" distB="0" distL="114300" distR="114300" simplePos="0" relativeHeight="251630080" behindDoc="0" locked="0" layoutInCell="1" allowOverlap="1" wp14:anchorId="07D8902B" wp14:editId="7EBF9330">
                <wp:simplePos x="0" y="0"/>
                <wp:positionH relativeFrom="column">
                  <wp:posOffset>3448050</wp:posOffset>
                </wp:positionH>
                <wp:positionV relativeFrom="paragraph">
                  <wp:posOffset>269875</wp:posOffset>
                </wp:positionV>
                <wp:extent cx="2426970" cy="4191000"/>
                <wp:effectExtent l="19050" t="19050" r="11430" b="19050"/>
                <wp:wrapNone/>
                <wp:docPr id="24" name="Text Box 24"/>
                <wp:cNvGraphicFramePr/>
                <a:graphic xmlns:a="http://schemas.openxmlformats.org/drawingml/2006/main">
                  <a:graphicData uri="http://schemas.microsoft.com/office/word/2010/wordprocessingShape">
                    <wps:wsp>
                      <wps:cNvSpPr txBox="1"/>
                      <wps:spPr>
                        <a:xfrm>
                          <a:off x="0" y="0"/>
                          <a:ext cx="2426970" cy="4191000"/>
                        </a:xfrm>
                        <a:prstGeom prst="rect">
                          <a:avLst/>
                        </a:prstGeom>
                        <a:noFill/>
                        <a:ln w="38100" cmpd="tri">
                          <a:solidFill>
                            <a:srgbClr val="00E6BA"/>
                          </a:solidFill>
                        </a:ln>
                      </wps:spPr>
                      <wps:txbx>
                        <w:txbxContent>
                          <w:p w14:paraId="7103AA29" w14:textId="1F9E6516" w:rsidR="00702DE1" w:rsidRPr="00BA7DE3" w:rsidRDefault="00891E66" w:rsidP="00BA7DE3">
                            <w:pPr>
                              <w:spacing w:line="240" w:lineRule="auto"/>
                              <w:jc w:val="center"/>
                              <w:rPr>
                                <w:rFonts w:ascii="Jokerman" w:hAnsi="Jokerman"/>
                                <w:b/>
                                <w:bCs/>
                                <w:color w:val="C00000"/>
                                <w:sz w:val="20"/>
                                <w:szCs w:val="20"/>
                              </w:rPr>
                            </w:pPr>
                            <w:r>
                              <w:rPr>
                                <w:rFonts w:ascii="Jokerman" w:hAnsi="Jokerman"/>
                                <w:b/>
                                <w:bCs/>
                                <w:color w:val="C00000"/>
                                <w:sz w:val="20"/>
                                <w:szCs w:val="20"/>
                              </w:rPr>
                              <w:t>What Can I Do Today?</w:t>
                            </w:r>
                          </w:p>
                          <w:p w14:paraId="0EC01D97" w14:textId="4FC4D8A4" w:rsidR="00702DE1" w:rsidRDefault="00B7057A" w:rsidP="00263ED6">
                            <w:pPr>
                              <w:spacing w:after="0" w:line="240" w:lineRule="auto"/>
                              <w:jc w:val="both"/>
                              <w:rPr>
                                <w:sz w:val="20"/>
                                <w:szCs w:val="20"/>
                              </w:rPr>
                            </w:pPr>
                            <w:r>
                              <w:rPr>
                                <w:b/>
                                <w:bCs/>
                                <w:color w:val="C00000"/>
                                <w:sz w:val="20"/>
                                <w:szCs w:val="20"/>
                              </w:rPr>
                              <w:t>Circle Church Family Cover Photo design contest</w:t>
                            </w:r>
                            <w:r w:rsidR="005E57D1">
                              <w:rPr>
                                <w:b/>
                                <w:bCs/>
                                <w:color w:val="C00000"/>
                                <w:sz w:val="20"/>
                                <w:szCs w:val="20"/>
                              </w:rPr>
                              <w:t xml:space="preserve">: </w:t>
                            </w:r>
                            <w:r w:rsidR="00702DE1">
                              <w:rPr>
                                <w:b/>
                                <w:bCs/>
                                <w:color w:val="C00000"/>
                                <w:sz w:val="20"/>
                                <w:szCs w:val="20"/>
                              </w:rPr>
                              <w:t xml:space="preserve"> </w:t>
                            </w:r>
                            <w:r w:rsidR="005E57D1">
                              <w:rPr>
                                <w:sz w:val="20"/>
                                <w:szCs w:val="20"/>
                              </w:rPr>
                              <w:t xml:space="preserve">Our Facebook page needs a new </w:t>
                            </w:r>
                            <w:r w:rsidR="00C43E71">
                              <w:rPr>
                                <w:sz w:val="20"/>
                                <w:szCs w:val="20"/>
                              </w:rPr>
                              <w:t>cover photo! Submit your own design or vote for your favorite in our Circle Family News group!</w:t>
                            </w:r>
                          </w:p>
                          <w:p w14:paraId="2859D1EE" w14:textId="18D769F6" w:rsidR="00B7057A" w:rsidRDefault="00B7057A" w:rsidP="00263ED6">
                            <w:pPr>
                              <w:spacing w:after="0" w:line="240" w:lineRule="auto"/>
                              <w:jc w:val="both"/>
                              <w:rPr>
                                <w:sz w:val="20"/>
                                <w:szCs w:val="20"/>
                              </w:rPr>
                            </w:pPr>
                          </w:p>
                          <w:p w14:paraId="1B08B552" w14:textId="595DFF2D" w:rsidR="00B7057A" w:rsidRDefault="005B2049" w:rsidP="00263ED6">
                            <w:pPr>
                              <w:spacing w:after="0" w:line="240" w:lineRule="auto"/>
                              <w:jc w:val="both"/>
                              <w:rPr>
                                <w:sz w:val="20"/>
                                <w:szCs w:val="20"/>
                              </w:rPr>
                            </w:pPr>
                            <w:r>
                              <w:rPr>
                                <w:b/>
                                <w:bCs/>
                                <w:color w:val="C00000"/>
                                <w:sz w:val="20"/>
                                <w:szCs w:val="20"/>
                              </w:rPr>
                              <w:t xml:space="preserve">Love Your Neighbor Flier: </w:t>
                            </w:r>
                            <w:r>
                              <w:rPr>
                                <w:sz w:val="20"/>
                                <w:szCs w:val="20"/>
                              </w:rPr>
                              <w:t xml:space="preserve">This can be downloaded from our website so  you can fill in your information and print it. </w:t>
                            </w:r>
                            <w:r w:rsidR="003E6E25">
                              <w:rPr>
                                <w:sz w:val="20"/>
                                <w:szCs w:val="20"/>
                              </w:rPr>
                              <w:t>If you need someone to edit it for you, let Thomas or Maria know.</w:t>
                            </w:r>
                          </w:p>
                          <w:p w14:paraId="04572D20" w14:textId="77777777" w:rsidR="00AB4F1E" w:rsidRDefault="00AB4F1E" w:rsidP="00AB4F1E">
                            <w:pPr>
                              <w:spacing w:after="0" w:line="240" w:lineRule="auto"/>
                              <w:jc w:val="both"/>
                              <w:rPr>
                                <w:sz w:val="20"/>
                                <w:szCs w:val="20"/>
                              </w:rPr>
                            </w:pPr>
                          </w:p>
                          <w:p w14:paraId="24183984" w14:textId="457B02D3" w:rsidR="00597C01" w:rsidRDefault="00E42A46" w:rsidP="00597C01">
                            <w:pPr>
                              <w:spacing w:after="0" w:line="240" w:lineRule="auto"/>
                              <w:jc w:val="both"/>
                              <w:rPr>
                                <w:sz w:val="20"/>
                                <w:szCs w:val="20"/>
                              </w:rPr>
                            </w:pPr>
                            <w:r>
                              <w:rPr>
                                <w:b/>
                                <w:bCs/>
                                <w:color w:val="C00000"/>
                                <w:sz w:val="20"/>
                                <w:szCs w:val="20"/>
                              </w:rPr>
                              <w:t>Bedtime Stories:</w:t>
                            </w:r>
                            <w:r w:rsidR="00597C01">
                              <w:rPr>
                                <w:b/>
                                <w:bCs/>
                                <w:color w:val="C00000"/>
                                <w:sz w:val="20"/>
                                <w:szCs w:val="20"/>
                              </w:rPr>
                              <w:t xml:space="preserve"> </w:t>
                            </w:r>
                            <w:r>
                              <w:rPr>
                                <w:sz w:val="20"/>
                                <w:szCs w:val="20"/>
                              </w:rPr>
                              <w:t>Our Teens want to use Facebook to read your kids a bedtime Bible story at nighttime! Stay tuned here and on Facebook for more information.</w:t>
                            </w:r>
                          </w:p>
                          <w:p w14:paraId="1C739C3B" w14:textId="77777777" w:rsidR="00AB4F1E" w:rsidRDefault="00AB4F1E" w:rsidP="00263ED6">
                            <w:pPr>
                              <w:spacing w:after="0" w:line="240" w:lineRule="auto"/>
                              <w:jc w:val="both"/>
                              <w:rPr>
                                <w:sz w:val="20"/>
                                <w:szCs w:val="20"/>
                              </w:rPr>
                            </w:pPr>
                          </w:p>
                          <w:p w14:paraId="05628E2D" w14:textId="4A755964" w:rsidR="00A30B15" w:rsidRDefault="002B647D" w:rsidP="00263ED6">
                            <w:pPr>
                              <w:spacing w:after="0" w:line="240" w:lineRule="auto"/>
                              <w:jc w:val="both"/>
                              <w:rPr>
                                <w:sz w:val="20"/>
                                <w:szCs w:val="20"/>
                              </w:rPr>
                            </w:pPr>
                            <w:r>
                              <w:rPr>
                                <w:b/>
                                <w:bCs/>
                                <w:color w:val="C00000"/>
                                <w:sz w:val="20"/>
                                <w:szCs w:val="20"/>
                              </w:rPr>
                              <w:t xml:space="preserve">Daily Devotionals: </w:t>
                            </w:r>
                            <w:r>
                              <w:rPr>
                                <w:sz w:val="20"/>
                                <w:szCs w:val="20"/>
                              </w:rPr>
                              <w:t xml:space="preserve">Summer Shore is </w:t>
                            </w:r>
                            <w:r w:rsidR="005E2C59">
                              <w:rPr>
                                <w:sz w:val="20"/>
                                <w:szCs w:val="20"/>
                              </w:rPr>
                              <w:t xml:space="preserve">diligently posting a devotional each day in our “Circle Family News” Facebook group. Read passages from both Testaments, Psalms and Proverbs daily, and </w:t>
                            </w:r>
                            <w:r w:rsidR="00B301BA">
                              <w:rPr>
                                <w:sz w:val="20"/>
                                <w:szCs w:val="20"/>
                              </w:rPr>
                              <w:t>share any questions or comments you have with everyone who is reading!</w:t>
                            </w:r>
                          </w:p>
                          <w:p w14:paraId="696521A4" w14:textId="5A71C292" w:rsidR="008416B6" w:rsidRPr="00AF4D5F" w:rsidRDefault="008416B6" w:rsidP="00263ED6">
                            <w:pPr>
                              <w:spacing w:after="0"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8902B" id="Text Box 24" o:spid="_x0000_s1067" type="#_x0000_t202" style="position:absolute;margin-left:271.5pt;margin-top:21.25pt;width:191.1pt;height:330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" filled="f" strokecolor="#00e6ba" strokeweight="3pt">
                <v:stroke linestyle="thickBetweenThin"/>
                <v:textbox>
                  <w:txbxContent>
                    <w:p w14:paraId="7103AA29" w14:textId="1F9E6516" w:rsidR="00702DE1" w:rsidRPr="00BA7DE3" w:rsidRDefault="00891E66" w:rsidP="00BA7DE3">
                      <w:pPr>
                        <w:spacing w:line="240" w:lineRule="auto"/>
                        <w:jc w:val="center"/>
                        <w:rPr>
                          <w:rFonts w:ascii="Jokerman" w:hAnsi="Jokerman"/>
                          <w:b/>
                          <w:bCs/>
                          <w:color w:val="C00000"/>
                          <w:sz w:val="20"/>
                          <w:szCs w:val="20"/>
                        </w:rPr>
                      </w:pPr>
                      <w:r>
                        <w:rPr>
                          <w:rFonts w:ascii="Jokerman" w:hAnsi="Jokerman"/>
                          <w:b/>
                          <w:bCs/>
                          <w:color w:val="C00000"/>
                          <w:sz w:val="20"/>
                          <w:szCs w:val="20"/>
                        </w:rPr>
                        <w:t>What Can I Do Today?</w:t>
                      </w:r>
                    </w:p>
                    <w:p w14:paraId="0EC01D97" w14:textId="4FC4D8A4" w:rsidR="00702DE1" w:rsidRDefault="00B7057A" w:rsidP="00263ED6">
                      <w:pPr>
                        <w:spacing w:after="0" w:line="240" w:lineRule="auto"/>
                        <w:jc w:val="both"/>
                        <w:rPr>
                          <w:sz w:val="20"/>
                          <w:szCs w:val="20"/>
                        </w:rPr>
                      </w:pPr>
                      <w:r>
                        <w:rPr>
                          <w:b/>
                          <w:bCs/>
                          <w:color w:val="C00000"/>
                          <w:sz w:val="20"/>
                          <w:szCs w:val="20"/>
                        </w:rPr>
                        <w:t>Circle Church Family Cover Photo design contest</w:t>
                      </w:r>
                      <w:r w:rsidR="005E57D1">
                        <w:rPr>
                          <w:b/>
                          <w:bCs/>
                          <w:color w:val="C00000"/>
                          <w:sz w:val="20"/>
                          <w:szCs w:val="20"/>
                        </w:rPr>
                        <w:t xml:space="preserve">: </w:t>
                      </w:r>
                      <w:r w:rsidR="00702DE1">
                        <w:rPr>
                          <w:b/>
                          <w:bCs/>
                          <w:color w:val="C00000"/>
                          <w:sz w:val="20"/>
                          <w:szCs w:val="20"/>
                        </w:rPr>
                        <w:t xml:space="preserve"> </w:t>
                      </w:r>
                      <w:r w:rsidR="005E57D1">
                        <w:rPr>
                          <w:sz w:val="20"/>
                          <w:szCs w:val="20"/>
                        </w:rPr>
                        <w:t xml:space="preserve">Our Facebook page needs a new </w:t>
                      </w:r>
                      <w:r w:rsidR="00C43E71">
                        <w:rPr>
                          <w:sz w:val="20"/>
                          <w:szCs w:val="20"/>
                        </w:rPr>
                        <w:t>cover photo! Submit your own design or vote for your favorite in our Circle Family News group!</w:t>
                      </w:r>
                    </w:p>
                    <w:p w14:paraId="2859D1EE" w14:textId="18D769F6" w:rsidR="00B7057A" w:rsidRDefault="00B7057A" w:rsidP="00263ED6">
                      <w:pPr>
                        <w:spacing w:after="0" w:line="240" w:lineRule="auto"/>
                        <w:jc w:val="both"/>
                        <w:rPr>
                          <w:sz w:val="20"/>
                          <w:szCs w:val="20"/>
                        </w:rPr>
                      </w:pPr>
                    </w:p>
                    <w:p w14:paraId="1B08B552" w14:textId="595DFF2D" w:rsidR="00B7057A" w:rsidRDefault="005B2049" w:rsidP="00263ED6">
                      <w:pPr>
                        <w:spacing w:after="0" w:line="240" w:lineRule="auto"/>
                        <w:jc w:val="both"/>
                        <w:rPr>
                          <w:sz w:val="20"/>
                          <w:szCs w:val="20"/>
                        </w:rPr>
                      </w:pPr>
                      <w:r>
                        <w:rPr>
                          <w:b/>
                          <w:bCs/>
                          <w:color w:val="C00000"/>
                          <w:sz w:val="20"/>
                          <w:szCs w:val="20"/>
                        </w:rPr>
                        <w:t xml:space="preserve">Love Your Neighbor Flier: </w:t>
                      </w:r>
                      <w:r>
                        <w:rPr>
                          <w:sz w:val="20"/>
                          <w:szCs w:val="20"/>
                        </w:rPr>
                        <w:t xml:space="preserve">This can be downloaded from our website </w:t>
                      </w:r>
                      <w:proofErr w:type="gramStart"/>
                      <w:r>
                        <w:rPr>
                          <w:sz w:val="20"/>
                          <w:szCs w:val="20"/>
                        </w:rPr>
                        <w:t>so  you</w:t>
                      </w:r>
                      <w:proofErr w:type="gramEnd"/>
                      <w:r>
                        <w:rPr>
                          <w:sz w:val="20"/>
                          <w:szCs w:val="20"/>
                        </w:rPr>
                        <w:t xml:space="preserve"> can fill in your information and print it. </w:t>
                      </w:r>
                      <w:r w:rsidR="003E6E25">
                        <w:rPr>
                          <w:sz w:val="20"/>
                          <w:szCs w:val="20"/>
                        </w:rPr>
                        <w:t>If you need someone to edit it for you, let Thomas or Maria know.</w:t>
                      </w:r>
                    </w:p>
                    <w:p w14:paraId="04572D20" w14:textId="77777777" w:rsidR="00AB4F1E" w:rsidRDefault="00AB4F1E" w:rsidP="00AB4F1E">
                      <w:pPr>
                        <w:spacing w:after="0" w:line="240" w:lineRule="auto"/>
                        <w:jc w:val="both"/>
                        <w:rPr>
                          <w:sz w:val="20"/>
                          <w:szCs w:val="20"/>
                        </w:rPr>
                      </w:pPr>
                    </w:p>
                    <w:p w14:paraId="24183984" w14:textId="457B02D3" w:rsidR="00597C01" w:rsidRDefault="00E42A46" w:rsidP="00597C01">
                      <w:pPr>
                        <w:spacing w:after="0" w:line="240" w:lineRule="auto"/>
                        <w:jc w:val="both"/>
                        <w:rPr>
                          <w:sz w:val="20"/>
                          <w:szCs w:val="20"/>
                        </w:rPr>
                      </w:pPr>
                      <w:r>
                        <w:rPr>
                          <w:b/>
                          <w:bCs/>
                          <w:color w:val="C00000"/>
                          <w:sz w:val="20"/>
                          <w:szCs w:val="20"/>
                        </w:rPr>
                        <w:t>Bedtime Stories:</w:t>
                      </w:r>
                      <w:r w:rsidR="00597C01">
                        <w:rPr>
                          <w:b/>
                          <w:bCs/>
                          <w:color w:val="C00000"/>
                          <w:sz w:val="20"/>
                          <w:szCs w:val="20"/>
                        </w:rPr>
                        <w:t xml:space="preserve"> </w:t>
                      </w:r>
                      <w:r>
                        <w:rPr>
                          <w:sz w:val="20"/>
                          <w:szCs w:val="20"/>
                        </w:rPr>
                        <w:t>Our Teens want to use Facebook to read your kids a bedtime Bible story at nighttime! Stay tuned here and on Facebook for more information.</w:t>
                      </w:r>
                    </w:p>
                    <w:p w14:paraId="1C739C3B" w14:textId="77777777" w:rsidR="00AB4F1E" w:rsidRDefault="00AB4F1E" w:rsidP="00263ED6">
                      <w:pPr>
                        <w:spacing w:after="0" w:line="240" w:lineRule="auto"/>
                        <w:jc w:val="both"/>
                        <w:rPr>
                          <w:sz w:val="20"/>
                          <w:szCs w:val="20"/>
                        </w:rPr>
                      </w:pPr>
                    </w:p>
                    <w:p w14:paraId="05628E2D" w14:textId="4A755964" w:rsidR="00A30B15" w:rsidRDefault="002B647D" w:rsidP="00263ED6">
                      <w:pPr>
                        <w:spacing w:after="0" w:line="240" w:lineRule="auto"/>
                        <w:jc w:val="both"/>
                        <w:rPr>
                          <w:sz w:val="20"/>
                          <w:szCs w:val="20"/>
                        </w:rPr>
                      </w:pPr>
                      <w:r>
                        <w:rPr>
                          <w:b/>
                          <w:bCs/>
                          <w:color w:val="C00000"/>
                          <w:sz w:val="20"/>
                          <w:szCs w:val="20"/>
                        </w:rPr>
                        <w:t>Daily Devotionals</w:t>
                      </w:r>
                      <w:r>
                        <w:rPr>
                          <w:b/>
                          <w:bCs/>
                          <w:color w:val="C00000"/>
                          <w:sz w:val="20"/>
                          <w:szCs w:val="20"/>
                        </w:rPr>
                        <w:t xml:space="preserve">: </w:t>
                      </w:r>
                      <w:r>
                        <w:rPr>
                          <w:sz w:val="20"/>
                          <w:szCs w:val="20"/>
                        </w:rPr>
                        <w:t xml:space="preserve">Summer Shore is </w:t>
                      </w:r>
                      <w:r w:rsidR="005E2C59">
                        <w:rPr>
                          <w:sz w:val="20"/>
                          <w:szCs w:val="20"/>
                        </w:rPr>
                        <w:t xml:space="preserve">diligently posting a devotional each day in our “Circle Family News” Facebook group. Read passages from both Testaments, Psalms and Proverbs daily, and </w:t>
                      </w:r>
                      <w:r w:rsidR="00B301BA">
                        <w:rPr>
                          <w:sz w:val="20"/>
                          <w:szCs w:val="20"/>
                        </w:rPr>
                        <w:t>share any questions or comments you have with everyone who is reading!</w:t>
                      </w:r>
                    </w:p>
                    <w:p w14:paraId="696521A4" w14:textId="5A71C292" w:rsidR="008416B6" w:rsidRPr="00AF4D5F" w:rsidRDefault="008416B6" w:rsidP="00263ED6">
                      <w:pPr>
                        <w:spacing w:after="0" w:line="240" w:lineRule="auto"/>
                        <w:jc w:val="both"/>
                        <w:rPr>
                          <w:sz w:val="20"/>
                          <w:szCs w:val="20"/>
                        </w:rPr>
                      </w:pPr>
                    </w:p>
                  </w:txbxContent>
                </v:textbox>
              </v:shape>
            </w:pict>
          </mc:Fallback>
        </mc:AlternateContent>
      </w:r>
    </w:p>
    <w:p w14:paraId="2E0ABDDB" w14:textId="51A7ACDF" w:rsidR="008001B0" w:rsidRPr="008001B0" w:rsidRDefault="000A479C" w:rsidP="008001B0">
      <w:r>
        <w:t xml:space="preserve"> </w:t>
      </w:r>
    </w:p>
    <w:p w14:paraId="6D223706" w14:textId="2FB0AE2E" w:rsidR="008001B0" w:rsidRPr="008001B0" w:rsidRDefault="008001B0" w:rsidP="008001B0"/>
    <w:p w14:paraId="54A5D16C" w14:textId="0A5D8DE2" w:rsidR="008001B0" w:rsidRPr="008001B0" w:rsidRDefault="005A009B" w:rsidP="008001B0">
      <w:r>
        <w:rPr>
          <w:rFonts w:ascii="Times New Roman" w:eastAsia="Times New Roman" w:hAnsi="Times New Roman" w:cs="Times New Roman"/>
          <w:noProof/>
          <w:sz w:val="24"/>
          <w:szCs w:val="24"/>
        </w:rPr>
        <mc:AlternateContent>
          <mc:Choice Requires="wps">
            <w:drawing>
              <wp:anchor distT="0" distB="0" distL="114300" distR="114300" simplePos="0" relativeHeight="251685376" behindDoc="0" locked="0" layoutInCell="1" allowOverlap="1" wp14:anchorId="384DB908" wp14:editId="08B6ED79">
                <wp:simplePos x="0" y="0"/>
                <wp:positionH relativeFrom="column">
                  <wp:posOffset>6583680</wp:posOffset>
                </wp:positionH>
                <wp:positionV relativeFrom="paragraph">
                  <wp:posOffset>191770</wp:posOffset>
                </wp:positionV>
                <wp:extent cx="2941320" cy="2583180"/>
                <wp:effectExtent l="0" t="0" r="0" b="7620"/>
                <wp:wrapNone/>
                <wp:docPr id="19" name="Text Box 19"/>
                <wp:cNvGraphicFramePr/>
                <a:graphic xmlns:a="http://schemas.openxmlformats.org/drawingml/2006/main">
                  <a:graphicData uri="http://schemas.microsoft.com/office/word/2010/wordprocessingShape">
                    <wps:wsp>
                      <wps:cNvSpPr txBox="1"/>
                      <wps:spPr>
                        <a:xfrm>
                          <a:off x="0" y="0"/>
                          <a:ext cx="2941320" cy="2583180"/>
                        </a:xfrm>
                        <a:prstGeom prst="rect">
                          <a:avLst/>
                        </a:prstGeom>
                        <a:solidFill>
                          <a:schemeClr val="lt1"/>
                        </a:solidFill>
                        <a:ln w="6350">
                          <a:noFill/>
                        </a:ln>
                      </wps:spPr>
                      <wps:txbx>
                        <w:txbxContent>
                          <w:p w14:paraId="7C1B875E" w14:textId="71F37984" w:rsidR="00D90D6E" w:rsidRDefault="00C02E34" w:rsidP="00D90D6E">
                            <w:pPr>
                              <w:shd w:val="clear" w:color="auto" w:fill="FFFFFF"/>
                              <w:spacing w:after="0" w:line="240" w:lineRule="auto"/>
                              <w:jc w:val="center"/>
                              <w:rPr>
                                <w:rFonts w:ascii="Century Gothic" w:eastAsia="Times New Roman" w:hAnsi="Century Gothic" w:cs="Times New Roman"/>
                                <w:b/>
                                <w:bCs/>
                                <w:color w:val="45B3CA"/>
                                <w:sz w:val="36"/>
                                <w:szCs w:val="36"/>
                              </w:rPr>
                            </w:pPr>
                            <w:r>
                              <w:rPr>
                                <w:rFonts w:ascii="Century Gothic" w:eastAsia="Times New Roman" w:hAnsi="Century Gothic" w:cs="Times New Roman"/>
                                <w:b/>
                                <w:bCs/>
                                <w:color w:val="45B3CA"/>
                                <w:sz w:val="36"/>
                                <w:szCs w:val="36"/>
                              </w:rPr>
                              <w:t>Materials At Circle</w:t>
                            </w:r>
                          </w:p>
                          <w:p w14:paraId="2489BFC8" w14:textId="77777777" w:rsidR="00C02E34" w:rsidRPr="00D90D6E" w:rsidRDefault="00C02E34" w:rsidP="00D90D6E">
                            <w:pPr>
                              <w:shd w:val="clear" w:color="auto" w:fill="FFFFFF"/>
                              <w:spacing w:after="0" w:line="240" w:lineRule="auto"/>
                              <w:jc w:val="center"/>
                              <w:rPr>
                                <w:rFonts w:ascii="Century Gothic" w:eastAsia="Times New Roman" w:hAnsi="Century Gothic" w:cs="Times New Roman"/>
                                <w:color w:val="2E2F30"/>
                                <w:sz w:val="21"/>
                                <w:szCs w:val="21"/>
                              </w:rPr>
                            </w:pPr>
                          </w:p>
                          <w:p w14:paraId="47250D1F" w14:textId="06A2137B" w:rsidR="00D90D6E" w:rsidRPr="006A4389" w:rsidRDefault="00B71636" w:rsidP="00D90D6E">
                            <w:pPr>
                              <w:shd w:val="clear" w:color="auto" w:fill="FFFFFF"/>
                              <w:spacing w:after="0" w:line="240" w:lineRule="auto"/>
                              <w:jc w:val="center"/>
                              <w:rPr>
                                <w:rFonts w:ascii="Century Gothic" w:eastAsia="Times New Roman" w:hAnsi="Century Gothic" w:cs="Times New Roman"/>
                                <w:sz w:val="21"/>
                                <w:szCs w:val="21"/>
                              </w:rPr>
                            </w:pPr>
                            <w:r w:rsidRPr="006A4389">
                              <w:rPr>
                                <w:rFonts w:ascii="Century Gothic" w:eastAsia="Times New Roman" w:hAnsi="Century Gothic" w:cs="Times New Roman"/>
                                <w:sz w:val="21"/>
                                <w:szCs w:val="21"/>
                              </w:rPr>
                              <w:t xml:space="preserve">The Spring issue of </w:t>
                            </w:r>
                            <w:r w:rsidRPr="00B14321">
                              <w:rPr>
                                <w:rFonts w:ascii="Century Gothic" w:eastAsia="Times New Roman" w:hAnsi="Century Gothic" w:cs="Times New Roman"/>
                                <w:b/>
                                <w:bCs/>
                                <w:color w:val="00B0F0"/>
                                <w:sz w:val="21"/>
                                <w:szCs w:val="21"/>
                              </w:rPr>
                              <w:t>Power For Today</w:t>
                            </w:r>
                            <w:r w:rsidRPr="00B14321">
                              <w:rPr>
                                <w:rFonts w:ascii="Century Gothic" w:eastAsia="Times New Roman" w:hAnsi="Century Gothic" w:cs="Times New Roman"/>
                                <w:color w:val="00B0F0"/>
                                <w:sz w:val="21"/>
                                <w:szCs w:val="21"/>
                              </w:rPr>
                              <w:t xml:space="preserve"> </w:t>
                            </w:r>
                            <w:r w:rsidRPr="006A4389">
                              <w:rPr>
                                <w:rFonts w:ascii="Century Gothic" w:eastAsia="Times New Roman" w:hAnsi="Century Gothic" w:cs="Times New Roman"/>
                                <w:sz w:val="21"/>
                                <w:szCs w:val="21"/>
                              </w:rPr>
                              <w:t>is available in the church lobby, on the black table underneath the welcome board.</w:t>
                            </w:r>
                          </w:p>
                          <w:p w14:paraId="12D1FAC7" w14:textId="1C8E5466" w:rsidR="00B71636" w:rsidRPr="006A4389" w:rsidRDefault="00B71636" w:rsidP="00D90D6E">
                            <w:pPr>
                              <w:shd w:val="clear" w:color="auto" w:fill="FFFFFF"/>
                              <w:spacing w:after="0" w:line="240" w:lineRule="auto"/>
                              <w:jc w:val="center"/>
                              <w:rPr>
                                <w:rFonts w:ascii="Century Gothic" w:eastAsia="Times New Roman" w:hAnsi="Century Gothic" w:cs="Times New Roman"/>
                                <w:sz w:val="21"/>
                                <w:szCs w:val="21"/>
                              </w:rPr>
                            </w:pPr>
                          </w:p>
                          <w:p w14:paraId="1B48980F" w14:textId="7B95A488" w:rsidR="00B71636" w:rsidRDefault="00115D67" w:rsidP="00D90D6E">
                            <w:pPr>
                              <w:shd w:val="clear" w:color="auto" w:fill="FFFFFF"/>
                              <w:spacing w:after="0" w:line="240" w:lineRule="auto"/>
                              <w:jc w:val="center"/>
                              <w:rPr>
                                <w:rFonts w:ascii="Century Gothic" w:eastAsia="Times New Roman" w:hAnsi="Century Gothic" w:cs="Times New Roman"/>
                                <w:sz w:val="21"/>
                                <w:szCs w:val="21"/>
                              </w:rPr>
                            </w:pPr>
                            <w:r w:rsidRPr="006A4389">
                              <w:rPr>
                                <w:rFonts w:ascii="Century Gothic" w:eastAsia="Times New Roman" w:hAnsi="Century Gothic" w:cs="Times New Roman"/>
                                <w:sz w:val="21"/>
                                <w:szCs w:val="21"/>
                              </w:rPr>
                              <w:t xml:space="preserve">We still have plenty of </w:t>
                            </w:r>
                            <w:r w:rsidRPr="00B14321">
                              <w:rPr>
                                <w:rFonts w:ascii="Century Gothic" w:eastAsia="Times New Roman" w:hAnsi="Century Gothic" w:cs="Times New Roman"/>
                                <w:b/>
                                <w:bCs/>
                                <w:color w:val="00B0F0"/>
                                <w:sz w:val="21"/>
                                <w:szCs w:val="21"/>
                              </w:rPr>
                              <w:t>communion</w:t>
                            </w:r>
                            <w:r w:rsidRPr="006A4389">
                              <w:rPr>
                                <w:rFonts w:ascii="Century Gothic" w:eastAsia="Times New Roman" w:hAnsi="Century Gothic" w:cs="Times New Roman"/>
                                <w:sz w:val="21"/>
                                <w:szCs w:val="21"/>
                              </w:rPr>
                              <w:t xml:space="preserve"> all-in-one cups! </w:t>
                            </w:r>
                            <w:r w:rsidR="006A4389" w:rsidRPr="006A4389">
                              <w:rPr>
                                <w:rFonts w:ascii="Century Gothic" w:eastAsia="Times New Roman" w:hAnsi="Century Gothic" w:cs="Times New Roman"/>
                                <w:sz w:val="21"/>
                                <w:szCs w:val="21"/>
                              </w:rPr>
                              <w:t>They are on the coffee table. Stop by and pick some up for you and your family, or contact Thomas for delivery options.</w:t>
                            </w:r>
                          </w:p>
                          <w:p w14:paraId="36D5F2FD" w14:textId="77777777" w:rsidR="00C02E34" w:rsidRPr="006A4389" w:rsidRDefault="00C02E34" w:rsidP="00D90D6E">
                            <w:pPr>
                              <w:shd w:val="clear" w:color="auto" w:fill="FFFFFF"/>
                              <w:spacing w:after="0" w:line="240" w:lineRule="auto"/>
                              <w:jc w:val="center"/>
                              <w:rPr>
                                <w:rFonts w:ascii="Century Gothic" w:eastAsia="Times New Roman" w:hAnsi="Century Gothic" w:cs="Times New Roman"/>
                                <w:sz w:val="21"/>
                                <w:szCs w:val="21"/>
                              </w:rPr>
                            </w:pPr>
                          </w:p>
                          <w:p w14:paraId="36DB93B0" w14:textId="2D3626CE" w:rsidR="008F1569" w:rsidRPr="00C02E34" w:rsidRDefault="00C02E34" w:rsidP="00C02E34">
                            <w:pPr>
                              <w:spacing w:line="240" w:lineRule="auto"/>
                              <w:jc w:val="center"/>
                              <w:rPr>
                                <w:color w:val="C00000"/>
                                <w:sz w:val="18"/>
                                <w:szCs w:val="18"/>
                              </w:rPr>
                            </w:pPr>
                            <w:r w:rsidRPr="00C02E34">
                              <w:rPr>
                                <w:color w:val="C00000"/>
                                <w:sz w:val="18"/>
                                <w:szCs w:val="18"/>
                              </w:rPr>
                              <w:t>*Hand Sanitizer is available at multiple stations in the foyer, and the building is completely disinfected weekly*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DB908" id="Text Box 19" o:spid="_x0000_s1068" type="#_x0000_t202" style="position:absolute;margin-left:518.4pt;margin-top:15.1pt;width:231.6pt;height:203.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" fillcolor="white [3201]" stroked="f" strokeweight=".5pt">
                <v:textbox>
                  <w:txbxContent>
                    <w:p w14:paraId="7C1B875E" w14:textId="71F37984" w:rsidR="00D90D6E" w:rsidRDefault="00C02E34" w:rsidP="00D90D6E">
                      <w:pPr>
                        <w:shd w:val="clear" w:color="auto" w:fill="FFFFFF"/>
                        <w:spacing w:after="0" w:line="240" w:lineRule="auto"/>
                        <w:jc w:val="center"/>
                        <w:rPr>
                          <w:rFonts w:ascii="Century Gothic" w:eastAsia="Times New Roman" w:hAnsi="Century Gothic" w:cs="Times New Roman"/>
                          <w:b/>
                          <w:bCs/>
                          <w:color w:val="45B3CA"/>
                          <w:sz w:val="36"/>
                          <w:szCs w:val="36"/>
                        </w:rPr>
                      </w:pPr>
                      <w:r>
                        <w:rPr>
                          <w:rFonts w:ascii="Century Gothic" w:eastAsia="Times New Roman" w:hAnsi="Century Gothic" w:cs="Times New Roman"/>
                          <w:b/>
                          <w:bCs/>
                          <w:color w:val="45B3CA"/>
                          <w:sz w:val="36"/>
                          <w:szCs w:val="36"/>
                        </w:rPr>
                        <w:t xml:space="preserve">Materials </w:t>
                      </w:r>
                      <w:proofErr w:type="gramStart"/>
                      <w:r>
                        <w:rPr>
                          <w:rFonts w:ascii="Century Gothic" w:eastAsia="Times New Roman" w:hAnsi="Century Gothic" w:cs="Times New Roman"/>
                          <w:b/>
                          <w:bCs/>
                          <w:color w:val="45B3CA"/>
                          <w:sz w:val="36"/>
                          <w:szCs w:val="36"/>
                        </w:rPr>
                        <w:t>At</w:t>
                      </w:r>
                      <w:proofErr w:type="gramEnd"/>
                      <w:r>
                        <w:rPr>
                          <w:rFonts w:ascii="Century Gothic" w:eastAsia="Times New Roman" w:hAnsi="Century Gothic" w:cs="Times New Roman"/>
                          <w:b/>
                          <w:bCs/>
                          <w:color w:val="45B3CA"/>
                          <w:sz w:val="36"/>
                          <w:szCs w:val="36"/>
                        </w:rPr>
                        <w:t xml:space="preserve"> Circle</w:t>
                      </w:r>
                    </w:p>
                    <w:p w14:paraId="2489BFC8" w14:textId="77777777" w:rsidR="00C02E34" w:rsidRPr="00D90D6E" w:rsidRDefault="00C02E34" w:rsidP="00D90D6E">
                      <w:pPr>
                        <w:shd w:val="clear" w:color="auto" w:fill="FFFFFF"/>
                        <w:spacing w:after="0" w:line="240" w:lineRule="auto"/>
                        <w:jc w:val="center"/>
                        <w:rPr>
                          <w:rFonts w:ascii="Century Gothic" w:eastAsia="Times New Roman" w:hAnsi="Century Gothic" w:cs="Times New Roman"/>
                          <w:color w:val="2E2F30"/>
                          <w:sz w:val="21"/>
                          <w:szCs w:val="21"/>
                        </w:rPr>
                      </w:pPr>
                    </w:p>
                    <w:p w14:paraId="47250D1F" w14:textId="06A2137B" w:rsidR="00D90D6E" w:rsidRPr="006A4389" w:rsidRDefault="00B71636" w:rsidP="00D90D6E">
                      <w:pPr>
                        <w:shd w:val="clear" w:color="auto" w:fill="FFFFFF"/>
                        <w:spacing w:after="0" w:line="240" w:lineRule="auto"/>
                        <w:jc w:val="center"/>
                        <w:rPr>
                          <w:rFonts w:ascii="Century Gothic" w:eastAsia="Times New Roman" w:hAnsi="Century Gothic" w:cs="Times New Roman"/>
                          <w:sz w:val="21"/>
                          <w:szCs w:val="21"/>
                        </w:rPr>
                      </w:pPr>
                      <w:r w:rsidRPr="006A4389">
                        <w:rPr>
                          <w:rFonts w:ascii="Century Gothic" w:eastAsia="Times New Roman" w:hAnsi="Century Gothic" w:cs="Times New Roman"/>
                          <w:sz w:val="21"/>
                          <w:szCs w:val="21"/>
                        </w:rPr>
                        <w:t xml:space="preserve">The Spring issue of </w:t>
                      </w:r>
                      <w:r w:rsidRPr="00B14321">
                        <w:rPr>
                          <w:rFonts w:ascii="Century Gothic" w:eastAsia="Times New Roman" w:hAnsi="Century Gothic" w:cs="Times New Roman"/>
                          <w:b/>
                          <w:bCs/>
                          <w:color w:val="00B0F0"/>
                          <w:sz w:val="21"/>
                          <w:szCs w:val="21"/>
                        </w:rPr>
                        <w:t xml:space="preserve">Power </w:t>
                      </w:r>
                      <w:proofErr w:type="gramStart"/>
                      <w:r w:rsidRPr="00B14321">
                        <w:rPr>
                          <w:rFonts w:ascii="Century Gothic" w:eastAsia="Times New Roman" w:hAnsi="Century Gothic" w:cs="Times New Roman"/>
                          <w:b/>
                          <w:bCs/>
                          <w:color w:val="00B0F0"/>
                          <w:sz w:val="21"/>
                          <w:szCs w:val="21"/>
                        </w:rPr>
                        <w:t>For</w:t>
                      </w:r>
                      <w:proofErr w:type="gramEnd"/>
                      <w:r w:rsidRPr="00B14321">
                        <w:rPr>
                          <w:rFonts w:ascii="Century Gothic" w:eastAsia="Times New Roman" w:hAnsi="Century Gothic" w:cs="Times New Roman"/>
                          <w:b/>
                          <w:bCs/>
                          <w:color w:val="00B0F0"/>
                          <w:sz w:val="21"/>
                          <w:szCs w:val="21"/>
                        </w:rPr>
                        <w:t xml:space="preserve"> Today</w:t>
                      </w:r>
                      <w:r w:rsidRPr="00B14321">
                        <w:rPr>
                          <w:rFonts w:ascii="Century Gothic" w:eastAsia="Times New Roman" w:hAnsi="Century Gothic" w:cs="Times New Roman"/>
                          <w:color w:val="00B0F0"/>
                          <w:sz w:val="21"/>
                          <w:szCs w:val="21"/>
                        </w:rPr>
                        <w:t xml:space="preserve"> </w:t>
                      </w:r>
                      <w:r w:rsidRPr="006A4389">
                        <w:rPr>
                          <w:rFonts w:ascii="Century Gothic" w:eastAsia="Times New Roman" w:hAnsi="Century Gothic" w:cs="Times New Roman"/>
                          <w:sz w:val="21"/>
                          <w:szCs w:val="21"/>
                        </w:rPr>
                        <w:t>is available in the church lobby, on the black table underneath the welcome board.</w:t>
                      </w:r>
                    </w:p>
                    <w:p w14:paraId="12D1FAC7" w14:textId="1C8E5466" w:rsidR="00B71636" w:rsidRPr="006A4389" w:rsidRDefault="00B71636" w:rsidP="00D90D6E">
                      <w:pPr>
                        <w:shd w:val="clear" w:color="auto" w:fill="FFFFFF"/>
                        <w:spacing w:after="0" w:line="240" w:lineRule="auto"/>
                        <w:jc w:val="center"/>
                        <w:rPr>
                          <w:rFonts w:ascii="Century Gothic" w:eastAsia="Times New Roman" w:hAnsi="Century Gothic" w:cs="Times New Roman"/>
                          <w:sz w:val="21"/>
                          <w:szCs w:val="21"/>
                        </w:rPr>
                      </w:pPr>
                    </w:p>
                    <w:p w14:paraId="1B48980F" w14:textId="7B95A488" w:rsidR="00B71636" w:rsidRDefault="00115D67" w:rsidP="00D90D6E">
                      <w:pPr>
                        <w:shd w:val="clear" w:color="auto" w:fill="FFFFFF"/>
                        <w:spacing w:after="0" w:line="240" w:lineRule="auto"/>
                        <w:jc w:val="center"/>
                        <w:rPr>
                          <w:rFonts w:ascii="Century Gothic" w:eastAsia="Times New Roman" w:hAnsi="Century Gothic" w:cs="Times New Roman"/>
                          <w:sz w:val="21"/>
                          <w:szCs w:val="21"/>
                        </w:rPr>
                      </w:pPr>
                      <w:r w:rsidRPr="006A4389">
                        <w:rPr>
                          <w:rFonts w:ascii="Century Gothic" w:eastAsia="Times New Roman" w:hAnsi="Century Gothic" w:cs="Times New Roman"/>
                          <w:sz w:val="21"/>
                          <w:szCs w:val="21"/>
                        </w:rPr>
                        <w:t xml:space="preserve">We still have plenty of </w:t>
                      </w:r>
                      <w:r w:rsidRPr="00B14321">
                        <w:rPr>
                          <w:rFonts w:ascii="Century Gothic" w:eastAsia="Times New Roman" w:hAnsi="Century Gothic" w:cs="Times New Roman"/>
                          <w:b/>
                          <w:bCs/>
                          <w:color w:val="00B0F0"/>
                          <w:sz w:val="21"/>
                          <w:szCs w:val="21"/>
                        </w:rPr>
                        <w:t>communion</w:t>
                      </w:r>
                      <w:r w:rsidRPr="006A4389">
                        <w:rPr>
                          <w:rFonts w:ascii="Century Gothic" w:eastAsia="Times New Roman" w:hAnsi="Century Gothic" w:cs="Times New Roman"/>
                          <w:sz w:val="21"/>
                          <w:szCs w:val="21"/>
                        </w:rPr>
                        <w:t xml:space="preserve"> all-in-one cups! </w:t>
                      </w:r>
                      <w:r w:rsidR="006A4389" w:rsidRPr="006A4389">
                        <w:rPr>
                          <w:rFonts w:ascii="Century Gothic" w:eastAsia="Times New Roman" w:hAnsi="Century Gothic" w:cs="Times New Roman"/>
                          <w:sz w:val="21"/>
                          <w:szCs w:val="21"/>
                        </w:rPr>
                        <w:t xml:space="preserve">They are on the coffee table. Stop by and pick some up for you and your </w:t>
                      </w:r>
                      <w:proofErr w:type="gramStart"/>
                      <w:r w:rsidR="006A4389" w:rsidRPr="006A4389">
                        <w:rPr>
                          <w:rFonts w:ascii="Century Gothic" w:eastAsia="Times New Roman" w:hAnsi="Century Gothic" w:cs="Times New Roman"/>
                          <w:sz w:val="21"/>
                          <w:szCs w:val="21"/>
                        </w:rPr>
                        <w:t>family, or</w:t>
                      </w:r>
                      <w:proofErr w:type="gramEnd"/>
                      <w:r w:rsidR="006A4389" w:rsidRPr="006A4389">
                        <w:rPr>
                          <w:rFonts w:ascii="Century Gothic" w:eastAsia="Times New Roman" w:hAnsi="Century Gothic" w:cs="Times New Roman"/>
                          <w:sz w:val="21"/>
                          <w:szCs w:val="21"/>
                        </w:rPr>
                        <w:t xml:space="preserve"> contact Thomas for delivery options.</w:t>
                      </w:r>
                    </w:p>
                    <w:p w14:paraId="36D5F2FD" w14:textId="77777777" w:rsidR="00C02E34" w:rsidRPr="006A4389" w:rsidRDefault="00C02E34" w:rsidP="00D90D6E">
                      <w:pPr>
                        <w:shd w:val="clear" w:color="auto" w:fill="FFFFFF"/>
                        <w:spacing w:after="0" w:line="240" w:lineRule="auto"/>
                        <w:jc w:val="center"/>
                        <w:rPr>
                          <w:rFonts w:ascii="Century Gothic" w:eastAsia="Times New Roman" w:hAnsi="Century Gothic" w:cs="Times New Roman"/>
                          <w:sz w:val="21"/>
                          <w:szCs w:val="21"/>
                        </w:rPr>
                      </w:pPr>
                    </w:p>
                    <w:p w14:paraId="36DB93B0" w14:textId="2D3626CE" w:rsidR="008F1569" w:rsidRPr="00C02E34" w:rsidRDefault="00C02E34" w:rsidP="00C02E34">
                      <w:pPr>
                        <w:spacing w:line="240" w:lineRule="auto"/>
                        <w:jc w:val="center"/>
                        <w:rPr>
                          <w:color w:val="C00000"/>
                          <w:sz w:val="18"/>
                          <w:szCs w:val="18"/>
                        </w:rPr>
                      </w:pPr>
                      <w:r w:rsidRPr="00C02E34">
                        <w:rPr>
                          <w:color w:val="C00000"/>
                          <w:sz w:val="18"/>
                          <w:szCs w:val="18"/>
                        </w:rPr>
                        <w:t>*Hand Sanitizer is available at multiple stations in the foyer, and the building is completely disinfected weekly*</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8032" behindDoc="0" locked="0" layoutInCell="1" allowOverlap="1" wp14:anchorId="200D8AD7" wp14:editId="03FE0124">
                <wp:simplePos x="0" y="0"/>
                <wp:positionH relativeFrom="column">
                  <wp:posOffset>9706822</wp:posOffset>
                </wp:positionH>
                <wp:positionV relativeFrom="paragraph">
                  <wp:posOffset>229235</wp:posOffset>
                </wp:positionV>
                <wp:extent cx="2564765" cy="3287689"/>
                <wp:effectExtent l="19050" t="19050" r="26035" b="27305"/>
                <wp:wrapNone/>
                <wp:docPr id="9" name="Text Box 9"/>
                <wp:cNvGraphicFramePr/>
                <a:graphic xmlns:a="http://schemas.openxmlformats.org/drawingml/2006/main">
                  <a:graphicData uri="http://schemas.microsoft.com/office/word/2010/wordprocessingShape">
                    <wps:wsp>
                      <wps:cNvSpPr txBox="1"/>
                      <wps:spPr>
                        <a:xfrm>
                          <a:off x="0" y="0"/>
                          <a:ext cx="2564765" cy="3287689"/>
                        </a:xfrm>
                        <a:prstGeom prst="rect">
                          <a:avLst/>
                        </a:prstGeom>
                        <a:noFill/>
                        <a:ln w="38100">
                          <a:solidFill>
                            <a:srgbClr val="F89EC2"/>
                          </a:solidFill>
                        </a:ln>
                        <a:effectLst/>
                      </wps:spPr>
                      <wps:style>
                        <a:lnRef idx="0">
                          <a:schemeClr val="accent1"/>
                        </a:lnRef>
                        <a:fillRef idx="0">
                          <a:schemeClr val="accent1"/>
                        </a:fillRef>
                        <a:effectRef idx="0">
                          <a:schemeClr val="accent1"/>
                        </a:effectRef>
                        <a:fontRef idx="minor">
                          <a:schemeClr val="dk1"/>
                        </a:fontRef>
                      </wps:style>
                      <wps:txbx>
                        <w:txbxContent>
                          <w:p w14:paraId="674490BA" w14:textId="77777777" w:rsidR="008B0590" w:rsidRPr="00B31D3F" w:rsidRDefault="008B0590" w:rsidP="00FA19A4">
                            <w:pPr>
                              <w:spacing w:after="0"/>
                              <w:ind w:left="720"/>
                              <w:jc w:val="center"/>
                              <w:rPr>
                                <w:b/>
                                <w:color w:val="375AAF" w:themeColor="accent4" w:themeShade="BF"/>
                                <w:sz w:val="12"/>
                                <w:szCs w:val="12"/>
                              </w:rPr>
                            </w:pPr>
                            <w:r w:rsidRPr="00B31D3F">
                              <w:rPr>
                                <w:b/>
                                <w:color w:val="375AAF" w:themeColor="accent4" w:themeShade="BF"/>
                                <w:sz w:val="12"/>
                                <w:szCs w:val="12"/>
                              </w:rPr>
                              <w:t>Many Hands Make Light Work…Get Involved!</w:t>
                            </w:r>
                          </w:p>
                          <w:p w14:paraId="29C1B8F4" w14:textId="4D4F249D" w:rsidR="008B0590" w:rsidRPr="00B31D3F" w:rsidRDefault="008B0590" w:rsidP="00FA19A4">
                            <w:pPr>
                              <w:spacing w:after="0"/>
                              <w:rPr>
                                <w:sz w:val="13"/>
                                <w:szCs w:val="13"/>
                              </w:rPr>
                            </w:pPr>
                            <w:r w:rsidRPr="00B31D3F">
                              <w:rPr>
                                <w:b/>
                                <w:sz w:val="13"/>
                                <w:szCs w:val="13"/>
                              </w:rPr>
                              <w:t>Circle Facilitator Inside</w:t>
                            </w:r>
                            <w:r w:rsidRPr="00B31D3F">
                              <w:rPr>
                                <w:sz w:val="13"/>
                                <w:szCs w:val="13"/>
                              </w:rPr>
                              <w:t>…………………………………….……………Eric Bracht</w:t>
                            </w:r>
                          </w:p>
                          <w:p w14:paraId="07E12F74" w14:textId="6EABBAC8" w:rsidR="008B0590" w:rsidRPr="00B31D3F" w:rsidRDefault="008B0590" w:rsidP="00FA19A4">
                            <w:pPr>
                              <w:spacing w:after="0" w:line="240" w:lineRule="auto"/>
                              <w:rPr>
                                <w:sz w:val="13"/>
                                <w:szCs w:val="13"/>
                              </w:rPr>
                            </w:pPr>
                            <w:r w:rsidRPr="00B31D3F">
                              <w:rPr>
                                <w:b/>
                                <w:sz w:val="13"/>
                                <w:szCs w:val="13"/>
                              </w:rPr>
                              <w:t>Outside Circle Facilitator</w:t>
                            </w:r>
                            <w:r w:rsidRPr="00B31D3F">
                              <w:rPr>
                                <w:sz w:val="13"/>
                                <w:szCs w:val="13"/>
                              </w:rPr>
                              <w:t xml:space="preserve">……..……………..…………………….…. Jim Calkin                          </w:t>
                            </w:r>
                            <w:r w:rsidRPr="00B31D3F">
                              <w:rPr>
                                <w:b/>
                                <w:sz w:val="13"/>
                                <w:szCs w:val="13"/>
                              </w:rPr>
                              <w:t>UCC Facilitator</w:t>
                            </w:r>
                            <w:r w:rsidRPr="00B31D3F">
                              <w:rPr>
                                <w:sz w:val="13"/>
                                <w:szCs w:val="13"/>
                              </w:rPr>
                              <w:t>……………………………….……Nathan Lopez, Bob Parsons</w:t>
                            </w:r>
                          </w:p>
                          <w:p w14:paraId="64E61B34" w14:textId="7B246CF9" w:rsidR="008B0590" w:rsidRPr="00B31D3F" w:rsidRDefault="008B0590" w:rsidP="00FA19A4">
                            <w:pPr>
                              <w:spacing w:after="0" w:line="240" w:lineRule="auto"/>
                              <w:rPr>
                                <w:sz w:val="13"/>
                                <w:szCs w:val="13"/>
                              </w:rPr>
                            </w:pPr>
                            <w:r w:rsidRPr="00B31D3F">
                              <w:rPr>
                                <w:b/>
                                <w:sz w:val="13"/>
                                <w:szCs w:val="13"/>
                              </w:rPr>
                              <w:t>Overall Support</w:t>
                            </w:r>
                            <w:r w:rsidRPr="00B31D3F">
                              <w:rPr>
                                <w:sz w:val="13"/>
                                <w:szCs w:val="13"/>
                              </w:rPr>
                              <w:t>……………………..……………..M Zhang, G Brown, J Wise</w:t>
                            </w:r>
                          </w:p>
                          <w:p w14:paraId="6AAE7E38" w14:textId="657F3771" w:rsidR="008B0590" w:rsidRPr="00B31D3F" w:rsidRDefault="008B0590" w:rsidP="00FA19A4">
                            <w:pPr>
                              <w:spacing w:after="0" w:line="240" w:lineRule="auto"/>
                              <w:rPr>
                                <w:sz w:val="13"/>
                                <w:szCs w:val="13"/>
                              </w:rPr>
                            </w:pPr>
                            <w:r w:rsidRPr="00B31D3F">
                              <w:rPr>
                                <w:b/>
                                <w:sz w:val="13"/>
                                <w:szCs w:val="13"/>
                              </w:rPr>
                              <w:t>Campus Ministry</w:t>
                            </w:r>
                            <w:r w:rsidRPr="00B31D3F">
                              <w:rPr>
                                <w:sz w:val="13"/>
                                <w:szCs w:val="13"/>
                              </w:rPr>
                              <w:t>…………………...…Josh Stutzman, Eric &amp; Chris Jensen</w:t>
                            </w:r>
                          </w:p>
                          <w:p w14:paraId="32456264" w14:textId="416F986E" w:rsidR="008B0590" w:rsidRPr="00B31D3F" w:rsidRDefault="008B0590" w:rsidP="00FA19A4">
                            <w:pPr>
                              <w:spacing w:after="0" w:line="240" w:lineRule="auto"/>
                              <w:rPr>
                                <w:sz w:val="13"/>
                                <w:szCs w:val="13"/>
                              </w:rPr>
                            </w:pPr>
                            <w:r w:rsidRPr="00B31D3F">
                              <w:rPr>
                                <w:b/>
                                <w:sz w:val="13"/>
                                <w:szCs w:val="13"/>
                              </w:rPr>
                              <w:t>Church Safety Ministry</w:t>
                            </w:r>
                            <w:r w:rsidRPr="00B31D3F">
                              <w:rPr>
                                <w:sz w:val="13"/>
                                <w:szCs w:val="13"/>
                              </w:rPr>
                              <w:t>……………….…………Ryan McPartlin, Josh Wise</w:t>
                            </w:r>
                          </w:p>
                          <w:p w14:paraId="2ADC72A4" w14:textId="6B99781F" w:rsidR="008B0590" w:rsidRPr="00B31D3F" w:rsidRDefault="008B0590" w:rsidP="00FA19A4">
                            <w:pPr>
                              <w:spacing w:after="0" w:line="240" w:lineRule="auto"/>
                              <w:rPr>
                                <w:sz w:val="13"/>
                                <w:szCs w:val="13"/>
                              </w:rPr>
                            </w:pPr>
                            <w:r w:rsidRPr="00B31D3F">
                              <w:rPr>
                                <w:b/>
                                <w:sz w:val="13"/>
                                <w:szCs w:val="13"/>
                              </w:rPr>
                              <w:t>Discipleship Ministry</w:t>
                            </w:r>
                            <w:r w:rsidRPr="00B31D3F">
                              <w:rPr>
                                <w:sz w:val="13"/>
                                <w:szCs w:val="13"/>
                              </w:rPr>
                              <w:t>………….……………………….………………...Jose Reyes</w:t>
                            </w:r>
                          </w:p>
                          <w:p w14:paraId="3CB77494" w14:textId="1166AC95" w:rsidR="008B0590" w:rsidRPr="00B31D3F" w:rsidRDefault="008B0590" w:rsidP="00FA19A4">
                            <w:pPr>
                              <w:spacing w:after="0" w:line="240" w:lineRule="auto"/>
                              <w:rPr>
                                <w:sz w:val="13"/>
                                <w:szCs w:val="13"/>
                              </w:rPr>
                            </w:pPr>
                            <w:r w:rsidRPr="00B31D3F">
                              <w:rPr>
                                <w:b/>
                                <w:sz w:val="13"/>
                                <w:szCs w:val="13"/>
                              </w:rPr>
                              <w:t>Education Ministry</w:t>
                            </w:r>
                            <w:r w:rsidRPr="00B31D3F">
                              <w:rPr>
                                <w:sz w:val="13"/>
                                <w:szCs w:val="13"/>
                              </w:rPr>
                              <w:t>.…………………</w:t>
                            </w:r>
                            <w:r w:rsidR="004D3D29" w:rsidRPr="00B31D3F">
                              <w:rPr>
                                <w:sz w:val="13"/>
                                <w:szCs w:val="13"/>
                              </w:rPr>
                              <w:t>…….</w:t>
                            </w:r>
                            <w:r w:rsidRPr="00B31D3F">
                              <w:rPr>
                                <w:sz w:val="13"/>
                                <w:szCs w:val="13"/>
                              </w:rPr>
                              <w:t>..</w:t>
                            </w:r>
                            <w:r w:rsidR="004D3D29" w:rsidRPr="00B31D3F">
                              <w:rPr>
                                <w:sz w:val="13"/>
                                <w:szCs w:val="13"/>
                              </w:rPr>
                              <w:t>Thomas Pruett</w:t>
                            </w:r>
                            <w:r w:rsidR="00804C22" w:rsidRPr="00B31D3F">
                              <w:rPr>
                                <w:sz w:val="13"/>
                                <w:szCs w:val="13"/>
                              </w:rPr>
                              <w:t xml:space="preserve"> (CR-8</w:t>
                            </w:r>
                            <w:r w:rsidR="00804C22" w:rsidRPr="00B31D3F">
                              <w:rPr>
                                <w:sz w:val="13"/>
                                <w:szCs w:val="13"/>
                                <w:vertAlign w:val="superscript"/>
                              </w:rPr>
                              <w:t>th</w:t>
                            </w:r>
                            <w:r w:rsidR="00804C22" w:rsidRPr="00B31D3F">
                              <w:rPr>
                                <w:sz w:val="13"/>
                                <w:szCs w:val="13"/>
                              </w:rPr>
                              <w:t xml:space="preserve"> Grade)</w:t>
                            </w:r>
                          </w:p>
                          <w:p w14:paraId="0C1C704F" w14:textId="1C3CAFE8" w:rsidR="008B0590" w:rsidRDefault="00FB33DE" w:rsidP="00FA19A4">
                            <w:pPr>
                              <w:spacing w:after="0" w:line="240" w:lineRule="auto"/>
                              <w:rPr>
                                <w:sz w:val="10"/>
                                <w:szCs w:val="10"/>
                              </w:rPr>
                            </w:pPr>
                            <w:r>
                              <w:rPr>
                                <w:b/>
                                <w:sz w:val="10"/>
                                <w:szCs w:val="10"/>
                              </w:rPr>
                              <w:t xml:space="preserve">              </w:t>
                            </w:r>
                            <w:r w:rsidR="008B0590">
                              <w:rPr>
                                <w:b/>
                                <w:sz w:val="10"/>
                                <w:szCs w:val="10"/>
                              </w:rPr>
                              <w:t>High School</w:t>
                            </w:r>
                            <w:r w:rsidR="008B0590">
                              <w:rPr>
                                <w:sz w:val="10"/>
                                <w:szCs w:val="10"/>
                              </w:rPr>
                              <w:t>…………………………………………………………..…..Eric Bracht, Eric Jensen</w:t>
                            </w:r>
                          </w:p>
                          <w:p w14:paraId="05590D1B" w14:textId="6ED331A8" w:rsidR="008B0590" w:rsidRDefault="00FB33DE" w:rsidP="00FA19A4">
                            <w:pPr>
                              <w:spacing w:after="0" w:line="240" w:lineRule="auto"/>
                              <w:rPr>
                                <w:sz w:val="10"/>
                                <w:szCs w:val="10"/>
                              </w:rPr>
                            </w:pPr>
                            <w:r>
                              <w:rPr>
                                <w:b/>
                                <w:sz w:val="10"/>
                                <w:szCs w:val="10"/>
                              </w:rPr>
                              <w:t xml:space="preserve">              </w:t>
                            </w:r>
                            <w:r w:rsidR="008B0590">
                              <w:rPr>
                                <w:b/>
                                <w:sz w:val="10"/>
                                <w:szCs w:val="10"/>
                              </w:rPr>
                              <w:t>Adult</w:t>
                            </w:r>
                            <w:r w:rsidR="008B0590">
                              <w:rPr>
                                <w:sz w:val="10"/>
                                <w:szCs w:val="10"/>
                              </w:rPr>
                              <w:t>……………………………………………………………………..……………………Casey Long</w:t>
                            </w:r>
                          </w:p>
                          <w:p w14:paraId="57E23F18" w14:textId="0C38EC02" w:rsidR="008B0590" w:rsidRPr="002E7E3F" w:rsidRDefault="00FB33DE" w:rsidP="00FA19A4">
                            <w:pPr>
                              <w:spacing w:after="0" w:line="240" w:lineRule="auto"/>
                              <w:rPr>
                                <w:sz w:val="10"/>
                                <w:szCs w:val="10"/>
                              </w:rPr>
                            </w:pPr>
                            <w:r>
                              <w:rPr>
                                <w:b/>
                                <w:sz w:val="10"/>
                                <w:szCs w:val="10"/>
                              </w:rPr>
                              <w:t xml:space="preserve">              </w:t>
                            </w:r>
                            <w:r w:rsidR="008B0590">
                              <w:rPr>
                                <w:b/>
                                <w:sz w:val="10"/>
                                <w:szCs w:val="10"/>
                              </w:rPr>
                              <w:t>Coordinators</w:t>
                            </w:r>
                            <w:r w:rsidR="008B0590">
                              <w:rPr>
                                <w:sz w:val="10"/>
                                <w:szCs w:val="10"/>
                              </w:rPr>
                              <w:t>…………………….R &amp; H McPartlin, J &amp; S Shore, L Wise, E Womack</w:t>
                            </w:r>
                          </w:p>
                          <w:p w14:paraId="79E10406" w14:textId="70A5AFF4" w:rsidR="008B0590" w:rsidRPr="00B31D3F" w:rsidRDefault="008B0590" w:rsidP="00FA19A4">
                            <w:pPr>
                              <w:spacing w:after="0" w:line="240" w:lineRule="auto"/>
                              <w:rPr>
                                <w:sz w:val="13"/>
                                <w:szCs w:val="13"/>
                              </w:rPr>
                            </w:pPr>
                            <w:r w:rsidRPr="00B31D3F">
                              <w:rPr>
                                <w:b/>
                                <w:sz w:val="13"/>
                                <w:szCs w:val="13"/>
                              </w:rPr>
                              <w:t>Fellowship Ministry</w:t>
                            </w:r>
                            <w:r w:rsidRPr="00B31D3F">
                              <w:rPr>
                                <w:sz w:val="13"/>
                                <w:szCs w:val="13"/>
                              </w:rPr>
                              <w:t>……………….…..……….Ed, Renee &amp; Joel Gunselman</w:t>
                            </w:r>
                          </w:p>
                          <w:p w14:paraId="48645B22" w14:textId="064978B1" w:rsidR="008B0590" w:rsidRPr="00B31D3F" w:rsidRDefault="008B0590" w:rsidP="00FA19A4">
                            <w:pPr>
                              <w:spacing w:after="0" w:line="240" w:lineRule="auto"/>
                              <w:rPr>
                                <w:sz w:val="13"/>
                                <w:szCs w:val="13"/>
                              </w:rPr>
                            </w:pPr>
                            <w:r w:rsidRPr="00B31D3F">
                              <w:rPr>
                                <w:b/>
                                <w:sz w:val="13"/>
                                <w:szCs w:val="13"/>
                              </w:rPr>
                              <w:t>Life Group Ministry</w:t>
                            </w:r>
                            <w:r w:rsidRPr="00B31D3F">
                              <w:rPr>
                                <w:sz w:val="13"/>
                                <w:szCs w:val="13"/>
                              </w:rPr>
                              <w:t>…</w:t>
                            </w:r>
                            <w:r w:rsidR="00E06DF2" w:rsidRPr="00B31D3F">
                              <w:rPr>
                                <w:sz w:val="13"/>
                                <w:szCs w:val="13"/>
                              </w:rPr>
                              <w:t>…………………………………….</w:t>
                            </w:r>
                            <w:r w:rsidRPr="00B31D3F">
                              <w:rPr>
                                <w:sz w:val="13"/>
                                <w:szCs w:val="13"/>
                              </w:rPr>
                              <w:t>Jordan &amp; Kellie Strawn</w:t>
                            </w:r>
                          </w:p>
                          <w:p w14:paraId="4D08F20E" w14:textId="05EDD7D0" w:rsidR="008B0590" w:rsidRPr="00B31D3F" w:rsidRDefault="008B0590" w:rsidP="00FA19A4">
                            <w:pPr>
                              <w:spacing w:after="0" w:line="240" w:lineRule="auto"/>
                              <w:rPr>
                                <w:sz w:val="13"/>
                                <w:szCs w:val="13"/>
                              </w:rPr>
                            </w:pPr>
                            <w:r w:rsidRPr="00B31D3F">
                              <w:rPr>
                                <w:b/>
                                <w:sz w:val="13"/>
                                <w:szCs w:val="13"/>
                              </w:rPr>
                              <w:t>Marriage &amp; Family Ministry</w:t>
                            </w:r>
                            <w:r w:rsidRPr="00B31D3F">
                              <w:rPr>
                                <w:sz w:val="13"/>
                                <w:szCs w:val="13"/>
                              </w:rPr>
                              <w:t>…….…………………….Adam &amp; Erin Goddard</w:t>
                            </w:r>
                          </w:p>
                          <w:p w14:paraId="6B3AE098" w14:textId="61C6B77C" w:rsidR="008B0590" w:rsidRPr="00B31D3F" w:rsidRDefault="008B0590" w:rsidP="00FA19A4">
                            <w:pPr>
                              <w:spacing w:after="0" w:line="240" w:lineRule="auto"/>
                              <w:rPr>
                                <w:sz w:val="13"/>
                                <w:szCs w:val="13"/>
                              </w:rPr>
                            </w:pPr>
                            <w:r w:rsidRPr="00B31D3F">
                              <w:rPr>
                                <w:b/>
                                <w:sz w:val="13"/>
                                <w:szCs w:val="13"/>
                              </w:rPr>
                              <w:t>Media/Web Ministry</w:t>
                            </w:r>
                            <w:r w:rsidRPr="00B31D3F">
                              <w:rPr>
                                <w:sz w:val="13"/>
                                <w:szCs w:val="13"/>
                              </w:rPr>
                              <w:t>…………….…………Frank Cloutier, Bill McCaughan</w:t>
                            </w:r>
                          </w:p>
                          <w:p w14:paraId="4CC71B6F" w14:textId="598DFB01" w:rsidR="008B0590" w:rsidRPr="00B31D3F" w:rsidRDefault="008B0590" w:rsidP="00FA19A4">
                            <w:pPr>
                              <w:spacing w:after="0" w:line="240" w:lineRule="auto"/>
                              <w:rPr>
                                <w:sz w:val="13"/>
                                <w:szCs w:val="13"/>
                              </w:rPr>
                            </w:pPr>
                            <w:r w:rsidRPr="00B31D3F">
                              <w:rPr>
                                <w:b/>
                                <w:sz w:val="13"/>
                                <w:szCs w:val="13"/>
                              </w:rPr>
                              <w:t>Men of Iron</w:t>
                            </w:r>
                            <w:r w:rsidRPr="00B31D3F">
                              <w:rPr>
                                <w:sz w:val="13"/>
                                <w:szCs w:val="13"/>
                              </w:rPr>
                              <w:t>…………….…………Rolland House, Bob Parsons, Jake Shore</w:t>
                            </w:r>
                          </w:p>
                          <w:p w14:paraId="0D7440AD" w14:textId="37943A37" w:rsidR="008B0590" w:rsidRPr="00B31D3F" w:rsidRDefault="008B0590" w:rsidP="00FA19A4">
                            <w:pPr>
                              <w:spacing w:after="0" w:line="240" w:lineRule="auto"/>
                              <w:rPr>
                                <w:sz w:val="13"/>
                                <w:szCs w:val="13"/>
                              </w:rPr>
                            </w:pPr>
                            <w:r w:rsidRPr="00B31D3F">
                              <w:rPr>
                                <w:b/>
                                <w:sz w:val="13"/>
                                <w:szCs w:val="13"/>
                              </w:rPr>
                              <w:t>People Needs Facilitators</w:t>
                            </w:r>
                            <w:r w:rsidRPr="00B31D3F">
                              <w:rPr>
                                <w:sz w:val="13"/>
                                <w:szCs w:val="13"/>
                              </w:rPr>
                              <w:t>.……………….…..Tami Brown &amp; Maria Zhang</w:t>
                            </w:r>
                          </w:p>
                          <w:p w14:paraId="3FE1EE09" w14:textId="4CFB976B" w:rsidR="008B0590" w:rsidRPr="00B31D3F" w:rsidRDefault="008B0590" w:rsidP="00FA19A4">
                            <w:pPr>
                              <w:spacing w:after="0" w:line="240" w:lineRule="auto"/>
                              <w:rPr>
                                <w:sz w:val="13"/>
                                <w:szCs w:val="13"/>
                              </w:rPr>
                            </w:pPr>
                            <w:r w:rsidRPr="00B31D3F">
                              <w:rPr>
                                <w:b/>
                                <w:sz w:val="13"/>
                                <w:szCs w:val="13"/>
                              </w:rPr>
                              <w:t>Clothing Drive Lead</w:t>
                            </w:r>
                            <w:r w:rsidRPr="00B31D3F">
                              <w:rPr>
                                <w:sz w:val="13"/>
                                <w:szCs w:val="13"/>
                              </w:rPr>
                              <w:t>.……………</w:t>
                            </w:r>
                            <w:r w:rsidR="008D17F0" w:rsidRPr="00B31D3F">
                              <w:rPr>
                                <w:sz w:val="13"/>
                                <w:szCs w:val="13"/>
                              </w:rPr>
                              <w:t>………</w:t>
                            </w:r>
                            <w:r w:rsidRPr="00B31D3F">
                              <w:rPr>
                                <w:sz w:val="13"/>
                                <w:szCs w:val="13"/>
                              </w:rPr>
                              <w:t>……………………</w:t>
                            </w:r>
                            <w:r w:rsidR="008D17F0" w:rsidRPr="00B31D3F">
                              <w:rPr>
                                <w:sz w:val="13"/>
                                <w:szCs w:val="13"/>
                              </w:rPr>
                              <w:t>Charlene Franklund</w:t>
                            </w:r>
                          </w:p>
                          <w:p w14:paraId="5975AA28" w14:textId="35D950CF" w:rsidR="008B0590" w:rsidRPr="00B31D3F" w:rsidRDefault="008B0590" w:rsidP="00FA19A4">
                            <w:pPr>
                              <w:spacing w:after="0" w:line="240" w:lineRule="auto"/>
                              <w:rPr>
                                <w:sz w:val="13"/>
                                <w:szCs w:val="13"/>
                              </w:rPr>
                            </w:pPr>
                            <w:r w:rsidRPr="00B31D3F">
                              <w:rPr>
                                <w:b/>
                                <w:sz w:val="13"/>
                                <w:szCs w:val="13"/>
                              </w:rPr>
                              <w:t>Food Boxes Lead</w:t>
                            </w:r>
                            <w:r w:rsidRPr="00B31D3F">
                              <w:rPr>
                                <w:sz w:val="13"/>
                                <w:szCs w:val="13"/>
                              </w:rPr>
                              <w:t>.………………………………….…………..Charlene Franklund</w:t>
                            </w:r>
                          </w:p>
                          <w:p w14:paraId="120DA709" w14:textId="6C6F2CC0" w:rsidR="008B0590" w:rsidRPr="00B31D3F" w:rsidRDefault="008B0590" w:rsidP="00FA19A4">
                            <w:pPr>
                              <w:spacing w:after="0" w:line="240" w:lineRule="auto"/>
                              <w:rPr>
                                <w:sz w:val="13"/>
                                <w:szCs w:val="13"/>
                              </w:rPr>
                            </w:pPr>
                            <w:r w:rsidRPr="00B31D3F">
                              <w:rPr>
                                <w:b/>
                                <w:sz w:val="13"/>
                                <w:szCs w:val="13"/>
                              </w:rPr>
                              <w:t>Publicity Ministry</w:t>
                            </w:r>
                            <w:r w:rsidRPr="00B31D3F">
                              <w:rPr>
                                <w:sz w:val="13"/>
                                <w:szCs w:val="13"/>
                              </w:rPr>
                              <w:t>……………………….……………………..…………Maria Zhang</w:t>
                            </w:r>
                          </w:p>
                          <w:p w14:paraId="30CDCA54" w14:textId="78556C33" w:rsidR="008B0590" w:rsidRDefault="008B0590" w:rsidP="00FA19A4">
                            <w:pPr>
                              <w:spacing w:after="0" w:line="240" w:lineRule="auto"/>
                              <w:rPr>
                                <w:sz w:val="13"/>
                                <w:szCs w:val="13"/>
                              </w:rPr>
                            </w:pPr>
                            <w:r w:rsidRPr="00B31D3F">
                              <w:rPr>
                                <w:b/>
                                <w:sz w:val="13"/>
                                <w:szCs w:val="13"/>
                              </w:rPr>
                              <w:t>Quilts for CASA</w:t>
                            </w:r>
                            <w:r w:rsidRPr="00B31D3F">
                              <w:rPr>
                                <w:sz w:val="13"/>
                                <w:szCs w:val="13"/>
                              </w:rPr>
                              <w:t>.………………………………………….……………....Cathy Brooks</w:t>
                            </w:r>
                          </w:p>
                          <w:p w14:paraId="0024DF76" w14:textId="2BFA40C1" w:rsidR="00A85A9D" w:rsidRPr="00A85A9D" w:rsidRDefault="00A85A9D" w:rsidP="00FA19A4">
                            <w:pPr>
                              <w:spacing w:after="0" w:line="240" w:lineRule="auto"/>
                              <w:rPr>
                                <w:sz w:val="13"/>
                                <w:szCs w:val="13"/>
                              </w:rPr>
                            </w:pPr>
                            <w:r>
                              <w:rPr>
                                <w:b/>
                                <w:bCs/>
                                <w:sz w:val="13"/>
                                <w:szCs w:val="13"/>
                              </w:rPr>
                              <w:t>Roster List</w:t>
                            </w:r>
                            <w:r>
                              <w:rPr>
                                <w:sz w:val="13"/>
                                <w:szCs w:val="13"/>
                              </w:rPr>
                              <w:t>……………………………</w:t>
                            </w:r>
                            <w:r w:rsidR="00321CF4">
                              <w:rPr>
                                <w:sz w:val="13"/>
                                <w:szCs w:val="13"/>
                              </w:rPr>
                              <w:t>…………………</w:t>
                            </w:r>
                            <w:r>
                              <w:rPr>
                                <w:sz w:val="13"/>
                                <w:szCs w:val="13"/>
                              </w:rPr>
                              <w:t>……………….Maria Z</w:t>
                            </w:r>
                            <w:r w:rsidR="00321CF4">
                              <w:rPr>
                                <w:sz w:val="13"/>
                                <w:szCs w:val="13"/>
                              </w:rPr>
                              <w:t>, Casey L</w:t>
                            </w:r>
                          </w:p>
                          <w:p w14:paraId="61D7CBFC" w14:textId="26C1B1F5" w:rsidR="008B0590" w:rsidRPr="00B31D3F" w:rsidRDefault="008B0590" w:rsidP="00FA19A4">
                            <w:pPr>
                              <w:spacing w:after="0" w:line="240" w:lineRule="auto"/>
                              <w:rPr>
                                <w:sz w:val="13"/>
                                <w:szCs w:val="13"/>
                              </w:rPr>
                            </w:pPr>
                            <w:r w:rsidRPr="00B31D3F">
                              <w:rPr>
                                <w:b/>
                                <w:sz w:val="13"/>
                                <w:szCs w:val="13"/>
                              </w:rPr>
                              <w:t>Van Ministry</w:t>
                            </w:r>
                            <w:r w:rsidRPr="00B31D3F">
                              <w:rPr>
                                <w:sz w:val="13"/>
                                <w:szCs w:val="13"/>
                              </w:rPr>
                              <w:t>…………………………………....…Bob Parsons, Chris Gollakner</w:t>
                            </w:r>
                          </w:p>
                          <w:p w14:paraId="2EB969B9" w14:textId="1CB1388D" w:rsidR="008B0590" w:rsidRPr="00B31D3F" w:rsidRDefault="008B0590" w:rsidP="00FA19A4">
                            <w:pPr>
                              <w:spacing w:after="0" w:line="240" w:lineRule="auto"/>
                              <w:rPr>
                                <w:sz w:val="13"/>
                                <w:szCs w:val="13"/>
                              </w:rPr>
                            </w:pPr>
                            <w:r w:rsidRPr="00B31D3F">
                              <w:rPr>
                                <w:b/>
                                <w:sz w:val="13"/>
                                <w:szCs w:val="13"/>
                              </w:rPr>
                              <w:t>Visitor Experience Ministry</w:t>
                            </w:r>
                            <w:r w:rsidRPr="00B31D3F">
                              <w:rPr>
                                <w:sz w:val="13"/>
                                <w:szCs w:val="13"/>
                              </w:rPr>
                              <w:t>………….…………...…..……………..…See Elders</w:t>
                            </w:r>
                          </w:p>
                          <w:p w14:paraId="1A19BC9F" w14:textId="4088D810" w:rsidR="008B0590" w:rsidRPr="00B31D3F" w:rsidRDefault="008B0590" w:rsidP="00FA19A4">
                            <w:pPr>
                              <w:spacing w:after="0" w:line="240" w:lineRule="auto"/>
                              <w:rPr>
                                <w:sz w:val="13"/>
                                <w:szCs w:val="13"/>
                              </w:rPr>
                            </w:pPr>
                            <w:r w:rsidRPr="00B31D3F">
                              <w:rPr>
                                <w:b/>
                                <w:sz w:val="13"/>
                                <w:szCs w:val="13"/>
                              </w:rPr>
                              <w:t>Vision Ministry</w:t>
                            </w:r>
                            <w:r w:rsidRPr="00B31D3F">
                              <w:rPr>
                                <w:sz w:val="13"/>
                                <w:szCs w:val="13"/>
                              </w:rPr>
                              <w:t>…..Elders, Deacons, Ministers, Ministry Leaders &amp; Spouses</w:t>
                            </w:r>
                          </w:p>
                          <w:p w14:paraId="6865CE24" w14:textId="400FA3A5" w:rsidR="008B0590" w:rsidRPr="00B31D3F" w:rsidRDefault="008B0590" w:rsidP="00FA19A4">
                            <w:pPr>
                              <w:spacing w:after="0" w:line="240" w:lineRule="auto"/>
                              <w:rPr>
                                <w:sz w:val="13"/>
                                <w:szCs w:val="13"/>
                              </w:rPr>
                            </w:pPr>
                            <w:r w:rsidRPr="00B31D3F">
                              <w:rPr>
                                <w:b/>
                                <w:sz w:val="13"/>
                                <w:szCs w:val="13"/>
                              </w:rPr>
                              <w:t>Widows Ministry</w:t>
                            </w:r>
                            <w:r w:rsidRPr="00B31D3F">
                              <w:rPr>
                                <w:sz w:val="13"/>
                                <w:szCs w:val="13"/>
                              </w:rPr>
                              <w:t>…………………………………..…………………………</w:t>
                            </w:r>
                            <w:r w:rsidR="00A5062C">
                              <w:rPr>
                                <w:sz w:val="13"/>
                                <w:szCs w:val="13"/>
                              </w:rPr>
                              <w:t>L Munson</w:t>
                            </w:r>
                            <w:r w:rsidRPr="00B31D3F">
                              <w:rPr>
                                <w:sz w:val="13"/>
                                <w:szCs w:val="13"/>
                              </w:rPr>
                              <w:t xml:space="preserve"> </w:t>
                            </w:r>
                          </w:p>
                          <w:p w14:paraId="24A225A1" w14:textId="011CCB52" w:rsidR="008B0590" w:rsidRDefault="008B0590" w:rsidP="00FA19A4">
                            <w:pPr>
                              <w:spacing w:after="0" w:line="240" w:lineRule="auto"/>
                              <w:rPr>
                                <w:sz w:val="13"/>
                                <w:szCs w:val="13"/>
                              </w:rPr>
                            </w:pPr>
                            <w:r w:rsidRPr="00B31D3F">
                              <w:rPr>
                                <w:b/>
                                <w:sz w:val="13"/>
                                <w:szCs w:val="13"/>
                              </w:rPr>
                              <w:t>Women’s Ministry</w:t>
                            </w:r>
                            <w:r w:rsidRPr="00B31D3F">
                              <w:rPr>
                                <w:sz w:val="13"/>
                                <w:szCs w:val="13"/>
                              </w:rPr>
                              <w:t>…….…………………</w:t>
                            </w:r>
                            <w:r w:rsidR="00B31D3F" w:rsidRPr="00B31D3F">
                              <w:rPr>
                                <w:sz w:val="13"/>
                                <w:szCs w:val="13"/>
                              </w:rPr>
                              <w:t>…………..</w:t>
                            </w:r>
                            <w:r w:rsidRPr="00B31D3F">
                              <w:rPr>
                                <w:sz w:val="13"/>
                                <w:szCs w:val="13"/>
                              </w:rPr>
                              <w:t>……</w:t>
                            </w:r>
                            <w:r w:rsidR="00B31D3F" w:rsidRPr="00B31D3F">
                              <w:rPr>
                                <w:sz w:val="13"/>
                                <w:szCs w:val="13"/>
                              </w:rPr>
                              <w:t xml:space="preserve">Lead: </w:t>
                            </w:r>
                            <w:r w:rsidRPr="00B31D3F">
                              <w:rPr>
                                <w:sz w:val="13"/>
                                <w:szCs w:val="13"/>
                              </w:rPr>
                              <w:t>Laurie Eastridge</w:t>
                            </w:r>
                          </w:p>
                          <w:p w14:paraId="48B0A93C" w14:textId="1A90EA03" w:rsidR="00B31D3F" w:rsidRDefault="00030C53" w:rsidP="00FA19A4">
                            <w:pPr>
                              <w:spacing w:after="0" w:line="240" w:lineRule="auto"/>
                              <w:rPr>
                                <w:sz w:val="9"/>
                                <w:szCs w:val="9"/>
                              </w:rPr>
                            </w:pPr>
                            <w:r>
                              <w:rPr>
                                <w:sz w:val="13"/>
                                <w:szCs w:val="13"/>
                              </w:rPr>
                              <w:t xml:space="preserve">        </w:t>
                            </w:r>
                            <w:r w:rsidR="00820B5F">
                              <w:rPr>
                                <w:sz w:val="13"/>
                                <w:szCs w:val="13"/>
                              </w:rPr>
                              <w:t xml:space="preserve"> </w:t>
                            </w:r>
                            <w:r>
                              <w:rPr>
                                <w:sz w:val="13"/>
                                <w:szCs w:val="13"/>
                              </w:rPr>
                              <w:t xml:space="preserve"> </w:t>
                            </w:r>
                            <w:r w:rsidRPr="00030C53">
                              <w:rPr>
                                <w:sz w:val="9"/>
                                <w:szCs w:val="9"/>
                              </w:rPr>
                              <w:t>Support Team: T Brown, M Freeman, N Johnson, J Parsons, P Strawn, M Zhang, R Gunselman</w:t>
                            </w:r>
                          </w:p>
                          <w:p w14:paraId="446E4843" w14:textId="0324D166" w:rsidR="001C454B" w:rsidRPr="001C454B" w:rsidRDefault="001C454B" w:rsidP="00FA19A4">
                            <w:pPr>
                              <w:spacing w:after="0" w:line="240" w:lineRule="auto"/>
                              <w:rPr>
                                <w:sz w:val="13"/>
                                <w:szCs w:val="13"/>
                              </w:rPr>
                            </w:pPr>
                            <w:r>
                              <w:rPr>
                                <w:b/>
                                <w:bCs/>
                                <w:sz w:val="13"/>
                                <w:szCs w:val="13"/>
                              </w:rPr>
                              <w:t>Worship Ministry</w:t>
                            </w:r>
                            <w:r>
                              <w:rPr>
                                <w:sz w:val="13"/>
                                <w:szCs w:val="13"/>
                              </w:rPr>
                              <w:t>……………….……Thomas Pruett &amp; The Worship Team</w:t>
                            </w:r>
                          </w:p>
                          <w:p w14:paraId="7B8A5033" w14:textId="64E3AE71" w:rsidR="008B0590" w:rsidRPr="00B31D3F" w:rsidRDefault="008B0590" w:rsidP="00FA19A4">
                            <w:pPr>
                              <w:spacing w:after="0" w:line="240" w:lineRule="auto"/>
                              <w:rPr>
                                <w:sz w:val="13"/>
                                <w:szCs w:val="13"/>
                              </w:rPr>
                            </w:pPr>
                            <w:r w:rsidRPr="00B31D3F">
                              <w:rPr>
                                <w:b/>
                                <w:sz w:val="13"/>
                                <w:szCs w:val="13"/>
                              </w:rPr>
                              <w:t>Youth Ministry</w:t>
                            </w:r>
                            <w:r w:rsidRPr="00B31D3F">
                              <w:rPr>
                                <w:sz w:val="13"/>
                                <w:szCs w:val="13"/>
                              </w:rPr>
                              <w:t>…..……………Eric &amp; Jann Bracht and Eric &amp; Chris Jensen</w:t>
                            </w:r>
                          </w:p>
                          <w:p w14:paraId="0433B602" w14:textId="77777777" w:rsidR="008B0590" w:rsidRPr="00BB5626" w:rsidRDefault="008B0590" w:rsidP="00FA19A4">
                            <w:pPr>
                              <w:spacing w:after="0" w:line="240" w:lineRule="auto"/>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D8AD7" id="Text Box 9" o:spid="_x0000_s1066" type="#_x0000_t202" style="position:absolute;margin-left:764.3pt;margin-top:18.05pt;width:201.95pt;height:258.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" filled="f" strokecolor="#f89ec2" strokeweight="3pt">
                <v:textbox>
                  <w:txbxContent>
                    <w:p w14:paraId="674490BA" w14:textId="77777777" w:rsidR="008B0590" w:rsidRPr="00B31D3F" w:rsidRDefault="008B0590" w:rsidP="00FA19A4">
                      <w:pPr>
                        <w:spacing w:after="0"/>
                        <w:ind w:left="720"/>
                        <w:jc w:val="center"/>
                        <w:rPr>
                          <w:b/>
                          <w:color w:val="375AAF" w:themeColor="accent4" w:themeShade="BF"/>
                          <w:sz w:val="12"/>
                          <w:szCs w:val="12"/>
                        </w:rPr>
                      </w:pPr>
                      <w:r w:rsidRPr="00B31D3F">
                        <w:rPr>
                          <w:b/>
                          <w:color w:val="375AAF" w:themeColor="accent4" w:themeShade="BF"/>
                          <w:sz w:val="12"/>
                          <w:szCs w:val="12"/>
                        </w:rPr>
                        <w:t>Many Hands Make Light Work…Get Involved!</w:t>
                      </w:r>
                    </w:p>
                    <w:p w14:paraId="29C1B8F4" w14:textId="4D4F249D" w:rsidR="008B0590" w:rsidRPr="00B31D3F" w:rsidRDefault="008B0590" w:rsidP="00FA19A4">
                      <w:pPr>
                        <w:spacing w:after="0"/>
                        <w:rPr>
                          <w:sz w:val="13"/>
                          <w:szCs w:val="13"/>
                        </w:rPr>
                      </w:pPr>
                      <w:r w:rsidRPr="00B31D3F">
                        <w:rPr>
                          <w:b/>
                          <w:sz w:val="13"/>
                          <w:szCs w:val="13"/>
                        </w:rPr>
                        <w:t>Circle Facilitator Inside</w:t>
                      </w:r>
                      <w:r w:rsidRPr="00B31D3F">
                        <w:rPr>
                          <w:sz w:val="13"/>
                          <w:szCs w:val="13"/>
                        </w:rPr>
                        <w:t>…………………………………….……………Eric Bracht</w:t>
                      </w:r>
                    </w:p>
                    <w:p w14:paraId="07E12F74" w14:textId="6EABBAC8" w:rsidR="008B0590" w:rsidRPr="00B31D3F" w:rsidRDefault="008B0590" w:rsidP="00FA19A4">
                      <w:pPr>
                        <w:spacing w:after="0" w:line="240" w:lineRule="auto"/>
                        <w:rPr>
                          <w:sz w:val="13"/>
                          <w:szCs w:val="13"/>
                        </w:rPr>
                      </w:pPr>
                      <w:r w:rsidRPr="00B31D3F">
                        <w:rPr>
                          <w:b/>
                          <w:sz w:val="13"/>
                          <w:szCs w:val="13"/>
                        </w:rPr>
                        <w:t>Outside Circle Facilitator</w:t>
                      </w:r>
                      <w:r w:rsidRPr="00B31D3F">
                        <w:rPr>
                          <w:sz w:val="13"/>
                          <w:szCs w:val="13"/>
                        </w:rPr>
                        <w:t>…</w:t>
                      </w:r>
                      <w:proofErr w:type="gramStart"/>
                      <w:r w:rsidRPr="00B31D3F">
                        <w:rPr>
                          <w:sz w:val="13"/>
                          <w:szCs w:val="13"/>
                        </w:rPr>
                        <w:t>…..</w:t>
                      </w:r>
                      <w:proofErr w:type="gramEnd"/>
                      <w:r w:rsidRPr="00B31D3F">
                        <w:rPr>
                          <w:sz w:val="13"/>
                          <w:szCs w:val="13"/>
                        </w:rPr>
                        <w:t xml:space="preserve">……………..…………………….…. Jim Calkin                          </w:t>
                      </w:r>
                      <w:r w:rsidRPr="00B31D3F">
                        <w:rPr>
                          <w:b/>
                          <w:sz w:val="13"/>
                          <w:szCs w:val="13"/>
                        </w:rPr>
                        <w:t>UCC Facilitator</w:t>
                      </w:r>
                      <w:r w:rsidRPr="00B31D3F">
                        <w:rPr>
                          <w:sz w:val="13"/>
                          <w:szCs w:val="13"/>
                        </w:rPr>
                        <w:t>……………………………….……Nathan Lopez, Bob Parsons</w:t>
                      </w:r>
                    </w:p>
                    <w:p w14:paraId="64E61B34" w14:textId="7B246CF9" w:rsidR="008B0590" w:rsidRPr="00B31D3F" w:rsidRDefault="008B0590" w:rsidP="00FA19A4">
                      <w:pPr>
                        <w:spacing w:after="0" w:line="240" w:lineRule="auto"/>
                        <w:rPr>
                          <w:sz w:val="13"/>
                          <w:szCs w:val="13"/>
                        </w:rPr>
                      </w:pPr>
                      <w:r w:rsidRPr="00B31D3F">
                        <w:rPr>
                          <w:b/>
                          <w:sz w:val="13"/>
                          <w:szCs w:val="13"/>
                        </w:rPr>
                        <w:t>Overall Support</w:t>
                      </w:r>
                      <w:r w:rsidRPr="00B31D3F">
                        <w:rPr>
                          <w:sz w:val="13"/>
                          <w:szCs w:val="13"/>
                        </w:rPr>
                        <w:t>…………………</w:t>
                      </w:r>
                      <w:proofErr w:type="gramStart"/>
                      <w:r w:rsidRPr="00B31D3F">
                        <w:rPr>
                          <w:sz w:val="13"/>
                          <w:szCs w:val="13"/>
                        </w:rPr>
                        <w:t>…..</w:t>
                      </w:r>
                      <w:proofErr w:type="gramEnd"/>
                      <w:r w:rsidRPr="00B31D3F">
                        <w:rPr>
                          <w:sz w:val="13"/>
                          <w:szCs w:val="13"/>
                        </w:rPr>
                        <w:t>……………..M Zhang, G Brown, J Wise</w:t>
                      </w:r>
                    </w:p>
                    <w:p w14:paraId="6AAE7E38" w14:textId="657F3771" w:rsidR="008B0590" w:rsidRPr="00B31D3F" w:rsidRDefault="008B0590" w:rsidP="00FA19A4">
                      <w:pPr>
                        <w:spacing w:after="0" w:line="240" w:lineRule="auto"/>
                        <w:rPr>
                          <w:sz w:val="13"/>
                          <w:szCs w:val="13"/>
                        </w:rPr>
                      </w:pPr>
                      <w:r w:rsidRPr="00B31D3F">
                        <w:rPr>
                          <w:b/>
                          <w:sz w:val="13"/>
                          <w:szCs w:val="13"/>
                        </w:rPr>
                        <w:t>Campus Ministry</w:t>
                      </w:r>
                      <w:r w:rsidRPr="00B31D3F">
                        <w:rPr>
                          <w:sz w:val="13"/>
                          <w:szCs w:val="13"/>
                        </w:rPr>
                        <w:t>…………………...…Josh Stutzman, Eric &amp; Chris Jensen</w:t>
                      </w:r>
                    </w:p>
                    <w:p w14:paraId="32456264" w14:textId="416F986E" w:rsidR="008B0590" w:rsidRPr="00B31D3F" w:rsidRDefault="008B0590" w:rsidP="00FA19A4">
                      <w:pPr>
                        <w:spacing w:after="0" w:line="240" w:lineRule="auto"/>
                        <w:rPr>
                          <w:sz w:val="13"/>
                          <w:szCs w:val="13"/>
                        </w:rPr>
                      </w:pPr>
                      <w:r w:rsidRPr="00B31D3F">
                        <w:rPr>
                          <w:b/>
                          <w:sz w:val="13"/>
                          <w:szCs w:val="13"/>
                        </w:rPr>
                        <w:t>Church Safety Ministry</w:t>
                      </w:r>
                      <w:r w:rsidRPr="00B31D3F">
                        <w:rPr>
                          <w:sz w:val="13"/>
                          <w:szCs w:val="13"/>
                        </w:rPr>
                        <w:t>……………….…………Ryan McPartlin, Josh Wise</w:t>
                      </w:r>
                    </w:p>
                    <w:p w14:paraId="2ADC72A4" w14:textId="6B99781F" w:rsidR="008B0590" w:rsidRPr="00B31D3F" w:rsidRDefault="008B0590" w:rsidP="00FA19A4">
                      <w:pPr>
                        <w:spacing w:after="0" w:line="240" w:lineRule="auto"/>
                        <w:rPr>
                          <w:sz w:val="13"/>
                          <w:szCs w:val="13"/>
                        </w:rPr>
                      </w:pPr>
                      <w:r w:rsidRPr="00B31D3F">
                        <w:rPr>
                          <w:b/>
                          <w:sz w:val="13"/>
                          <w:szCs w:val="13"/>
                        </w:rPr>
                        <w:t>Discipleship Ministry</w:t>
                      </w:r>
                      <w:r w:rsidRPr="00B31D3F">
                        <w:rPr>
                          <w:sz w:val="13"/>
                          <w:szCs w:val="13"/>
                        </w:rPr>
                        <w:t>………….……………………….………………...Jose Reyes</w:t>
                      </w:r>
                    </w:p>
                    <w:p w14:paraId="3CB77494" w14:textId="1166AC95" w:rsidR="008B0590" w:rsidRPr="00B31D3F" w:rsidRDefault="008B0590" w:rsidP="00FA19A4">
                      <w:pPr>
                        <w:spacing w:after="0" w:line="240" w:lineRule="auto"/>
                        <w:rPr>
                          <w:sz w:val="13"/>
                          <w:szCs w:val="13"/>
                        </w:rPr>
                      </w:pPr>
                      <w:r w:rsidRPr="00B31D3F">
                        <w:rPr>
                          <w:b/>
                          <w:sz w:val="13"/>
                          <w:szCs w:val="13"/>
                        </w:rPr>
                        <w:t>Education Ministry</w:t>
                      </w:r>
                      <w:r w:rsidRPr="00B31D3F">
                        <w:rPr>
                          <w:sz w:val="13"/>
                          <w:szCs w:val="13"/>
                        </w:rPr>
                        <w:t>.…………………</w:t>
                      </w:r>
                      <w:r w:rsidR="004D3D29" w:rsidRPr="00B31D3F">
                        <w:rPr>
                          <w:sz w:val="13"/>
                          <w:szCs w:val="13"/>
                        </w:rPr>
                        <w:t>…….</w:t>
                      </w:r>
                      <w:r w:rsidRPr="00B31D3F">
                        <w:rPr>
                          <w:sz w:val="13"/>
                          <w:szCs w:val="13"/>
                        </w:rPr>
                        <w:t>..</w:t>
                      </w:r>
                      <w:r w:rsidR="004D3D29" w:rsidRPr="00B31D3F">
                        <w:rPr>
                          <w:sz w:val="13"/>
                          <w:szCs w:val="13"/>
                        </w:rPr>
                        <w:t>Thomas Pruett</w:t>
                      </w:r>
                      <w:r w:rsidR="00804C22" w:rsidRPr="00B31D3F">
                        <w:rPr>
                          <w:sz w:val="13"/>
                          <w:szCs w:val="13"/>
                        </w:rPr>
                        <w:t xml:space="preserve"> (CR-8</w:t>
                      </w:r>
                      <w:r w:rsidR="00804C22" w:rsidRPr="00B31D3F">
                        <w:rPr>
                          <w:sz w:val="13"/>
                          <w:szCs w:val="13"/>
                          <w:vertAlign w:val="superscript"/>
                        </w:rPr>
                        <w:t>th</w:t>
                      </w:r>
                      <w:r w:rsidR="00804C22" w:rsidRPr="00B31D3F">
                        <w:rPr>
                          <w:sz w:val="13"/>
                          <w:szCs w:val="13"/>
                        </w:rPr>
                        <w:t xml:space="preserve"> Grade)</w:t>
                      </w:r>
                    </w:p>
                    <w:p w14:paraId="0C1C704F" w14:textId="1C3CAFE8" w:rsidR="008B0590" w:rsidRDefault="00FB33DE" w:rsidP="00FA19A4">
                      <w:pPr>
                        <w:spacing w:after="0" w:line="240" w:lineRule="auto"/>
                        <w:rPr>
                          <w:sz w:val="10"/>
                          <w:szCs w:val="10"/>
                        </w:rPr>
                      </w:pPr>
                      <w:r>
                        <w:rPr>
                          <w:b/>
                          <w:sz w:val="10"/>
                          <w:szCs w:val="10"/>
                        </w:rPr>
                        <w:t xml:space="preserve">              </w:t>
                      </w:r>
                      <w:r w:rsidR="008B0590">
                        <w:rPr>
                          <w:b/>
                          <w:sz w:val="10"/>
                          <w:szCs w:val="10"/>
                        </w:rPr>
                        <w:t>High School</w:t>
                      </w:r>
                      <w:r w:rsidR="008B0590">
                        <w:rPr>
                          <w:sz w:val="10"/>
                          <w:szCs w:val="10"/>
                        </w:rPr>
                        <w:t>………………………………………………………</w:t>
                      </w:r>
                      <w:proofErr w:type="gramStart"/>
                      <w:r w:rsidR="008B0590">
                        <w:rPr>
                          <w:sz w:val="10"/>
                          <w:szCs w:val="10"/>
                        </w:rPr>
                        <w:t>…..</w:t>
                      </w:r>
                      <w:proofErr w:type="gramEnd"/>
                      <w:r w:rsidR="008B0590">
                        <w:rPr>
                          <w:sz w:val="10"/>
                          <w:szCs w:val="10"/>
                        </w:rPr>
                        <w:t>…..Eric Bracht, Eric Jensen</w:t>
                      </w:r>
                    </w:p>
                    <w:p w14:paraId="05590D1B" w14:textId="6ED331A8" w:rsidR="008B0590" w:rsidRDefault="00FB33DE" w:rsidP="00FA19A4">
                      <w:pPr>
                        <w:spacing w:after="0" w:line="240" w:lineRule="auto"/>
                        <w:rPr>
                          <w:sz w:val="10"/>
                          <w:szCs w:val="10"/>
                        </w:rPr>
                      </w:pPr>
                      <w:r>
                        <w:rPr>
                          <w:b/>
                          <w:sz w:val="10"/>
                          <w:szCs w:val="10"/>
                        </w:rPr>
                        <w:t xml:space="preserve">              </w:t>
                      </w:r>
                      <w:r w:rsidR="008B0590">
                        <w:rPr>
                          <w:b/>
                          <w:sz w:val="10"/>
                          <w:szCs w:val="10"/>
                        </w:rPr>
                        <w:t>Adult</w:t>
                      </w:r>
                      <w:r w:rsidR="008B0590">
                        <w:rPr>
                          <w:sz w:val="10"/>
                          <w:szCs w:val="10"/>
                        </w:rPr>
                        <w:t>…………………………………………………………………</w:t>
                      </w:r>
                      <w:proofErr w:type="gramStart"/>
                      <w:r w:rsidR="008B0590">
                        <w:rPr>
                          <w:sz w:val="10"/>
                          <w:szCs w:val="10"/>
                        </w:rPr>
                        <w:t>…..</w:t>
                      </w:r>
                      <w:proofErr w:type="gramEnd"/>
                      <w:r w:rsidR="008B0590">
                        <w:rPr>
                          <w:sz w:val="10"/>
                          <w:szCs w:val="10"/>
                        </w:rPr>
                        <w:t>……………………Casey Long</w:t>
                      </w:r>
                    </w:p>
                    <w:p w14:paraId="57E23F18" w14:textId="0C38EC02" w:rsidR="008B0590" w:rsidRPr="002E7E3F" w:rsidRDefault="00FB33DE" w:rsidP="00FA19A4">
                      <w:pPr>
                        <w:spacing w:after="0" w:line="240" w:lineRule="auto"/>
                        <w:rPr>
                          <w:sz w:val="10"/>
                          <w:szCs w:val="10"/>
                        </w:rPr>
                      </w:pPr>
                      <w:r>
                        <w:rPr>
                          <w:b/>
                          <w:sz w:val="10"/>
                          <w:szCs w:val="10"/>
                        </w:rPr>
                        <w:t xml:space="preserve">              </w:t>
                      </w:r>
                      <w:r w:rsidR="008B0590">
                        <w:rPr>
                          <w:b/>
                          <w:sz w:val="10"/>
                          <w:szCs w:val="10"/>
                        </w:rPr>
                        <w:t>Coordinators</w:t>
                      </w:r>
                      <w:r w:rsidR="008B0590">
                        <w:rPr>
                          <w:sz w:val="10"/>
                          <w:szCs w:val="10"/>
                        </w:rPr>
                        <w:t>…………………</w:t>
                      </w:r>
                      <w:proofErr w:type="gramStart"/>
                      <w:r w:rsidR="008B0590">
                        <w:rPr>
                          <w:sz w:val="10"/>
                          <w:szCs w:val="10"/>
                        </w:rPr>
                        <w:t>….R</w:t>
                      </w:r>
                      <w:proofErr w:type="gramEnd"/>
                      <w:r w:rsidR="008B0590">
                        <w:rPr>
                          <w:sz w:val="10"/>
                          <w:szCs w:val="10"/>
                        </w:rPr>
                        <w:t xml:space="preserve"> &amp; H McPartlin, J &amp; S Shore, L Wise, E Womack</w:t>
                      </w:r>
                    </w:p>
                    <w:p w14:paraId="79E10406" w14:textId="70A5AFF4" w:rsidR="008B0590" w:rsidRPr="00B31D3F" w:rsidRDefault="008B0590" w:rsidP="00FA19A4">
                      <w:pPr>
                        <w:spacing w:after="0" w:line="240" w:lineRule="auto"/>
                        <w:rPr>
                          <w:sz w:val="13"/>
                          <w:szCs w:val="13"/>
                        </w:rPr>
                      </w:pPr>
                      <w:r w:rsidRPr="00B31D3F">
                        <w:rPr>
                          <w:b/>
                          <w:sz w:val="13"/>
                          <w:szCs w:val="13"/>
                        </w:rPr>
                        <w:t>Fellowship Ministry</w:t>
                      </w:r>
                      <w:r w:rsidRPr="00B31D3F">
                        <w:rPr>
                          <w:sz w:val="13"/>
                          <w:szCs w:val="13"/>
                        </w:rPr>
                        <w:t>……………</w:t>
                      </w:r>
                      <w:proofErr w:type="gramStart"/>
                      <w:r w:rsidRPr="00B31D3F">
                        <w:rPr>
                          <w:sz w:val="13"/>
                          <w:szCs w:val="13"/>
                        </w:rPr>
                        <w:t>….…..</w:t>
                      </w:r>
                      <w:proofErr w:type="gramEnd"/>
                      <w:r w:rsidRPr="00B31D3F">
                        <w:rPr>
                          <w:sz w:val="13"/>
                          <w:szCs w:val="13"/>
                        </w:rPr>
                        <w:t>……….Ed, Renee &amp; Joel Gunselman</w:t>
                      </w:r>
                    </w:p>
                    <w:p w14:paraId="48645B22" w14:textId="064978B1" w:rsidR="008B0590" w:rsidRPr="00B31D3F" w:rsidRDefault="008B0590" w:rsidP="00FA19A4">
                      <w:pPr>
                        <w:spacing w:after="0" w:line="240" w:lineRule="auto"/>
                        <w:rPr>
                          <w:sz w:val="13"/>
                          <w:szCs w:val="13"/>
                        </w:rPr>
                      </w:pPr>
                      <w:r w:rsidRPr="00B31D3F">
                        <w:rPr>
                          <w:b/>
                          <w:sz w:val="13"/>
                          <w:szCs w:val="13"/>
                        </w:rPr>
                        <w:t>Life Group Ministry</w:t>
                      </w:r>
                      <w:r w:rsidRPr="00B31D3F">
                        <w:rPr>
                          <w:sz w:val="13"/>
                          <w:szCs w:val="13"/>
                        </w:rPr>
                        <w:t>…</w:t>
                      </w:r>
                      <w:r w:rsidR="00E06DF2" w:rsidRPr="00B31D3F">
                        <w:rPr>
                          <w:sz w:val="13"/>
                          <w:szCs w:val="13"/>
                        </w:rPr>
                        <w:t>…………………………………</w:t>
                      </w:r>
                      <w:proofErr w:type="gramStart"/>
                      <w:r w:rsidR="00E06DF2" w:rsidRPr="00B31D3F">
                        <w:rPr>
                          <w:sz w:val="13"/>
                          <w:szCs w:val="13"/>
                        </w:rPr>
                        <w:t>….</w:t>
                      </w:r>
                      <w:r w:rsidRPr="00B31D3F">
                        <w:rPr>
                          <w:sz w:val="13"/>
                          <w:szCs w:val="13"/>
                        </w:rPr>
                        <w:t>Jordan</w:t>
                      </w:r>
                      <w:proofErr w:type="gramEnd"/>
                      <w:r w:rsidRPr="00B31D3F">
                        <w:rPr>
                          <w:sz w:val="13"/>
                          <w:szCs w:val="13"/>
                        </w:rPr>
                        <w:t xml:space="preserve"> &amp; Kellie Strawn</w:t>
                      </w:r>
                    </w:p>
                    <w:p w14:paraId="4D08F20E" w14:textId="05EDD7D0" w:rsidR="008B0590" w:rsidRPr="00B31D3F" w:rsidRDefault="008B0590" w:rsidP="00FA19A4">
                      <w:pPr>
                        <w:spacing w:after="0" w:line="240" w:lineRule="auto"/>
                        <w:rPr>
                          <w:sz w:val="13"/>
                          <w:szCs w:val="13"/>
                        </w:rPr>
                      </w:pPr>
                      <w:r w:rsidRPr="00B31D3F">
                        <w:rPr>
                          <w:b/>
                          <w:sz w:val="13"/>
                          <w:szCs w:val="13"/>
                        </w:rPr>
                        <w:t>Marriage &amp; Family Ministry</w:t>
                      </w:r>
                      <w:r w:rsidRPr="00B31D3F">
                        <w:rPr>
                          <w:sz w:val="13"/>
                          <w:szCs w:val="13"/>
                        </w:rPr>
                        <w:t>…….…………………</w:t>
                      </w:r>
                      <w:proofErr w:type="gramStart"/>
                      <w:r w:rsidRPr="00B31D3F">
                        <w:rPr>
                          <w:sz w:val="13"/>
                          <w:szCs w:val="13"/>
                        </w:rPr>
                        <w:t>….Adam</w:t>
                      </w:r>
                      <w:proofErr w:type="gramEnd"/>
                      <w:r w:rsidRPr="00B31D3F">
                        <w:rPr>
                          <w:sz w:val="13"/>
                          <w:szCs w:val="13"/>
                        </w:rPr>
                        <w:t xml:space="preserve"> &amp; Erin Goddard</w:t>
                      </w:r>
                    </w:p>
                    <w:p w14:paraId="6B3AE098" w14:textId="61C6B77C" w:rsidR="008B0590" w:rsidRPr="00B31D3F" w:rsidRDefault="008B0590" w:rsidP="00FA19A4">
                      <w:pPr>
                        <w:spacing w:after="0" w:line="240" w:lineRule="auto"/>
                        <w:rPr>
                          <w:sz w:val="13"/>
                          <w:szCs w:val="13"/>
                        </w:rPr>
                      </w:pPr>
                      <w:r w:rsidRPr="00B31D3F">
                        <w:rPr>
                          <w:b/>
                          <w:sz w:val="13"/>
                          <w:szCs w:val="13"/>
                        </w:rPr>
                        <w:t>Media/Web Ministry</w:t>
                      </w:r>
                      <w:r w:rsidRPr="00B31D3F">
                        <w:rPr>
                          <w:sz w:val="13"/>
                          <w:szCs w:val="13"/>
                        </w:rPr>
                        <w:t>…………….…………Frank Cloutier, Bill McCaughan</w:t>
                      </w:r>
                    </w:p>
                    <w:p w14:paraId="4CC71B6F" w14:textId="598DFB01" w:rsidR="008B0590" w:rsidRPr="00B31D3F" w:rsidRDefault="008B0590" w:rsidP="00FA19A4">
                      <w:pPr>
                        <w:spacing w:after="0" w:line="240" w:lineRule="auto"/>
                        <w:rPr>
                          <w:sz w:val="13"/>
                          <w:szCs w:val="13"/>
                        </w:rPr>
                      </w:pPr>
                      <w:r w:rsidRPr="00B31D3F">
                        <w:rPr>
                          <w:b/>
                          <w:sz w:val="13"/>
                          <w:szCs w:val="13"/>
                        </w:rPr>
                        <w:t>Men of Iron</w:t>
                      </w:r>
                      <w:r w:rsidRPr="00B31D3F">
                        <w:rPr>
                          <w:sz w:val="13"/>
                          <w:szCs w:val="13"/>
                        </w:rPr>
                        <w:t>…………….…………Rolland House, Bob Parsons, Jake Shore</w:t>
                      </w:r>
                    </w:p>
                    <w:p w14:paraId="0D7440AD" w14:textId="37943A37" w:rsidR="008B0590" w:rsidRPr="00B31D3F" w:rsidRDefault="008B0590" w:rsidP="00FA19A4">
                      <w:pPr>
                        <w:spacing w:after="0" w:line="240" w:lineRule="auto"/>
                        <w:rPr>
                          <w:sz w:val="13"/>
                          <w:szCs w:val="13"/>
                        </w:rPr>
                      </w:pPr>
                      <w:r w:rsidRPr="00B31D3F">
                        <w:rPr>
                          <w:b/>
                          <w:sz w:val="13"/>
                          <w:szCs w:val="13"/>
                        </w:rPr>
                        <w:t>People Needs Facilitators</w:t>
                      </w:r>
                      <w:r w:rsidRPr="00B31D3F">
                        <w:rPr>
                          <w:sz w:val="13"/>
                          <w:szCs w:val="13"/>
                        </w:rPr>
                        <w:t>.……………</w:t>
                      </w:r>
                      <w:proofErr w:type="gramStart"/>
                      <w:r w:rsidRPr="00B31D3F">
                        <w:rPr>
                          <w:sz w:val="13"/>
                          <w:szCs w:val="13"/>
                        </w:rPr>
                        <w:t>….…..</w:t>
                      </w:r>
                      <w:proofErr w:type="gramEnd"/>
                      <w:r w:rsidRPr="00B31D3F">
                        <w:rPr>
                          <w:sz w:val="13"/>
                          <w:szCs w:val="13"/>
                        </w:rPr>
                        <w:t>Tami Brown &amp; Maria Zhang</w:t>
                      </w:r>
                    </w:p>
                    <w:p w14:paraId="3FE1EE09" w14:textId="4CFB976B" w:rsidR="008B0590" w:rsidRPr="00B31D3F" w:rsidRDefault="008B0590" w:rsidP="00FA19A4">
                      <w:pPr>
                        <w:spacing w:after="0" w:line="240" w:lineRule="auto"/>
                        <w:rPr>
                          <w:sz w:val="13"/>
                          <w:szCs w:val="13"/>
                        </w:rPr>
                      </w:pPr>
                      <w:r w:rsidRPr="00B31D3F">
                        <w:rPr>
                          <w:b/>
                          <w:sz w:val="13"/>
                          <w:szCs w:val="13"/>
                        </w:rPr>
                        <w:t>Clothing Drive Lead</w:t>
                      </w:r>
                      <w:r w:rsidRPr="00B31D3F">
                        <w:rPr>
                          <w:sz w:val="13"/>
                          <w:szCs w:val="13"/>
                        </w:rPr>
                        <w:t>.……………</w:t>
                      </w:r>
                      <w:r w:rsidR="008D17F0" w:rsidRPr="00B31D3F">
                        <w:rPr>
                          <w:sz w:val="13"/>
                          <w:szCs w:val="13"/>
                        </w:rPr>
                        <w:t>………</w:t>
                      </w:r>
                      <w:r w:rsidRPr="00B31D3F">
                        <w:rPr>
                          <w:sz w:val="13"/>
                          <w:szCs w:val="13"/>
                        </w:rPr>
                        <w:t>……………………</w:t>
                      </w:r>
                      <w:r w:rsidR="008D17F0" w:rsidRPr="00B31D3F">
                        <w:rPr>
                          <w:sz w:val="13"/>
                          <w:szCs w:val="13"/>
                        </w:rPr>
                        <w:t>Charlene Franklund</w:t>
                      </w:r>
                    </w:p>
                    <w:p w14:paraId="5975AA28" w14:textId="35D950CF" w:rsidR="008B0590" w:rsidRPr="00B31D3F" w:rsidRDefault="008B0590" w:rsidP="00FA19A4">
                      <w:pPr>
                        <w:spacing w:after="0" w:line="240" w:lineRule="auto"/>
                        <w:rPr>
                          <w:sz w:val="13"/>
                          <w:szCs w:val="13"/>
                        </w:rPr>
                      </w:pPr>
                      <w:r w:rsidRPr="00B31D3F">
                        <w:rPr>
                          <w:b/>
                          <w:sz w:val="13"/>
                          <w:szCs w:val="13"/>
                        </w:rPr>
                        <w:t>Food Boxes Lead</w:t>
                      </w:r>
                      <w:r w:rsidRPr="00B31D3F">
                        <w:rPr>
                          <w:sz w:val="13"/>
                          <w:szCs w:val="13"/>
                        </w:rPr>
                        <w:t>.………………………………….………</w:t>
                      </w:r>
                      <w:proofErr w:type="gramStart"/>
                      <w:r w:rsidRPr="00B31D3F">
                        <w:rPr>
                          <w:sz w:val="13"/>
                          <w:szCs w:val="13"/>
                        </w:rPr>
                        <w:t>…..</w:t>
                      </w:r>
                      <w:proofErr w:type="gramEnd"/>
                      <w:r w:rsidRPr="00B31D3F">
                        <w:rPr>
                          <w:sz w:val="13"/>
                          <w:szCs w:val="13"/>
                        </w:rPr>
                        <w:t>Charlene Franklund</w:t>
                      </w:r>
                    </w:p>
                    <w:p w14:paraId="120DA709" w14:textId="6C6F2CC0" w:rsidR="008B0590" w:rsidRPr="00B31D3F" w:rsidRDefault="008B0590" w:rsidP="00FA19A4">
                      <w:pPr>
                        <w:spacing w:after="0" w:line="240" w:lineRule="auto"/>
                        <w:rPr>
                          <w:sz w:val="13"/>
                          <w:szCs w:val="13"/>
                        </w:rPr>
                      </w:pPr>
                      <w:r w:rsidRPr="00B31D3F">
                        <w:rPr>
                          <w:b/>
                          <w:sz w:val="13"/>
                          <w:szCs w:val="13"/>
                        </w:rPr>
                        <w:t>Publicity Ministry</w:t>
                      </w:r>
                      <w:r w:rsidRPr="00B31D3F">
                        <w:rPr>
                          <w:sz w:val="13"/>
                          <w:szCs w:val="13"/>
                        </w:rPr>
                        <w:t>……………………….…………………</w:t>
                      </w:r>
                      <w:proofErr w:type="gramStart"/>
                      <w:r w:rsidRPr="00B31D3F">
                        <w:rPr>
                          <w:sz w:val="13"/>
                          <w:szCs w:val="13"/>
                        </w:rPr>
                        <w:t>…..</w:t>
                      </w:r>
                      <w:proofErr w:type="gramEnd"/>
                      <w:r w:rsidRPr="00B31D3F">
                        <w:rPr>
                          <w:sz w:val="13"/>
                          <w:szCs w:val="13"/>
                        </w:rPr>
                        <w:t>…………Maria Zhang</w:t>
                      </w:r>
                    </w:p>
                    <w:p w14:paraId="30CDCA54" w14:textId="78556C33" w:rsidR="008B0590" w:rsidRDefault="008B0590" w:rsidP="00FA19A4">
                      <w:pPr>
                        <w:spacing w:after="0" w:line="240" w:lineRule="auto"/>
                        <w:rPr>
                          <w:sz w:val="13"/>
                          <w:szCs w:val="13"/>
                        </w:rPr>
                      </w:pPr>
                      <w:r w:rsidRPr="00B31D3F">
                        <w:rPr>
                          <w:b/>
                          <w:sz w:val="13"/>
                          <w:szCs w:val="13"/>
                        </w:rPr>
                        <w:t>Quilts for CASA</w:t>
                      </w:r>
                      <w:r w:rsidRPr="00B31D3F">
                        <w:rPr>
                          <w:sz w:val="13"/>
                          <w:szCs w:val="13"/>
                        </w:rPr>
                        <w:t>.………………………………………….……………</w:t>
                      </w:r>
                      <w:proofErr w:type="gramStart"/>
                      <w:r w:rsidRPr="00B31D3F">
                        <w:rPr>
                          <w:sz w:val="13"/>
                          <w:szCs w:val="13"/>
                        </w:rPr>
                        <w:t>....Cathy</w:t>
                      </w:r>
                      <w:proofErr w:type="gramEnd"/>
                      <w:r w:rsidRPr="00B31D3F">
                        <w:rPr>
                          <w:sz w:val="13"/>
                          <w:szCs w:val="13"/>
                        </w:rPr>
                        <w:t xml:space="preserve"> Brooks</w:t>
                      </w:r>
                    </w:p>
                    <w:p w14:paraId="0024DF76" w14:textId="2BFA40C1" w:rsidR="00A85A9D" w:rsidRPr="00A85A9D" w:rsidRDefault="00A85A9D" w:rsidP="00FA19A4">
                      <w:pPr>
                        <w:spacing w:after="0" w:line="240" w:lineRule="auto"/>
                        <w:rPr>
                          <w:sz w:val="13"/>
                          <w:szCs w:val="13"/>
                        </w:rPr>
                      </w:pPr>
                      <w:r>
                        <w:rPr>
                          <w:b/>
                          <w:bCs/>
                          <w:sz w:val="13"/>
                          <w:szCs w:val="13"/>
                        </w:rPr>
                        <w:t>Roster List</w:t>
                      </w:r>
                      <w:r>
                        <w:rPr>
                          <w:sz w:val="13"/>
                          <w:szCs w:val="13"/>
                        </w:rPr>
                        <w:t>……………………………</w:t>
                      </w:r>
                      <w:r w:rsidR="00321CF4">
                        <w:rPr>
                          <w:sz w:val="13"/>
                          <w:szCs w:val="13"/>
                        </w:rPr>
                        <w:t>…………………</w:t>
                      </w:r>
                      <w:r>
                        <w:rPr>
                          <w:sz w:val="13"/>
                          <w:szCs w:val="13"/>
                        </w:rPr>
                        <w:t>……………</w:t>
                      </w:r>
                      <w:proofErr w:type="gramStart"/>
                      <w:r>
                        <w:rPr>
                          <w:sz w:val="13"/>
                          <w:szCs w:val="13"/>
                        </w:rPr>
                        <w:t>….Maria</w:t>
                      </w:r>
                      <w:proofErr w:type="gramEnd"/>
                      <w:r>
                        <w:rPr>
                          <w:sz w:val="13"/>
                          <w:szCs w:val="13"/>
                        </w:rPr>
                        <w:t xml:space="preserve"> Z</w:t>
                      </w:r>
                      <w:r w:rsidR="00321CF4">
                        <w:rPr>
                          <w:sz w:val="13"/>
                          <w:szCs w:val="13"/>
                        </w:rPr>
                        <w:t>, Casey L</w:t>
                      </w:r>
                    </w:p>
                    <w:p w14:paraId="61D7CBFC" w14:textId="26C1B1F5" w:rsidR="008B0590" w:rsidRPr="00B31D3F" w:rsidRDefault="008B0590" w:rsidP="00FA19A4">
                      <w:pPr>
                        <w:spacing w:after="0" w:line="240" w:lineRule="auto"/>
                        <w:rPr>
                          <w:sz w:val="13"/>
                          <w:szCs w:val="13"/>
                        </w:rPr>
                      </w:pPr>
                      <w:r w:rsidRPr="00B31D3F">
                        <w:rPr>
                          <w:b/>
                          <w:sz w:val="13"/>
                          <w:szCs w:val="13"/>
                        </w:rPr>
                        <w:t>Van Ministry</w:t>
                      </w:r>
                      <w:r w:rsidRPr="00B31D3F">
                        <w:rPr>
                          <w:sz w:val="13"/>
                          <w:szCs w:val="13"/>
                        </w:rPr>
                        <w:t xml:space="preserve">…………………………………....…Bob Parsons, Chris </w:t>
                      </w:r>
                      <w:proofErr w:type="spellStart"/>
                      <w:r w:rsidRPr="00B31D3F">
                        <w:rPr>
                          <w:sz w:val="13"/>
                          <w:szCs w:val="13"/>
                        </w:rPr>
                        <w:t>Gollakner</w:t>
                      </w:r>
                      <w:proofErr w:type="spellEnd"/>
                    </w:p>
                    <w:p w14:paraId="2EB969B9" w14:textId="1CB1388D" w:rsidR="008B0590" w:rsidRPr="00B31D3F" w:rsidRDefault="008B0590" w:rsidP="00FA19A4">
                      <w:pPr>
                        <w:spacing w:after="0" w:line="240" w:lineRule="auto"/>
                        <w:rPr>
                          <w:sz w:val="13"/>
                          <w:szCs w:val="13"/>
                        </w:rPr>
                      </w:pPr>
                      <w:r w:rsidRPr="00B31D3F">
                        <w:rPr>
                          <w:b/>
                          <w:sz w:val="13"/>
                          <w:szCs w:val="13"/>
                        </w:rPr>
                        <w:t>Visitor Experience Ministry</w:t>
                      </w:r>
                      <w:r w:rsidRPr="00B31D3F">
                        <w:rPr>
                          <w:sz w:val="13"/>
                          <w:szCs w:val="13"/>
                        </w:rPr>
                        <w:t>………….…………...</w:t>
                      </w:r>
                      <w:proofErr w:type="gramStart"/>
                      <w:r w:rsidRPr="00B31D3F">
                        <w:rPr>
                          <w:sz w:val="13"/>
                          <w:szCs w:val="13"/>
                        </w:rPr>
                        <w:t>…..</w:t>
                      </w:r>
                      <w:proofErr w:type="gramEnd"/>
                      <w:r w:rsidRPr="00B31D3F">
                        <w:rPr>
                          <w:sz w:val="13"/>
                          <w:szCs w:val="13"/>
                        </w:rPr>
                        <w:t>……………..…See Elders</w:t>
                      </w:r>
                    </w:p>
                    <w:p w14:paraId="1A19BC9F" w14:textId="4088D810" w:rsidR="008B0590" w:rsidRPr="00B31D3F" w:rsidRDefault="008B0590" w:rsidP="00FA19A4">
                      <w:pPr>
                        <w:spacing w:after="0" w:line="240" w:lineRule="auto"/>
                        <w:rPr>
                          <w:sz w:val="13"/>
                          <w:szCs w:val="13"/>
                        </w:rPr>
                      </w:pPr>
                      <w:r w:rsidRPr="00B31D3F">
                        <w:rPr>
                          <w:b/>
                          <w:sz w:val="13"/>
                          <w:szCs w:val="13"/>
                        </w:rPr>
                        <w:t>Vision Ministry</w:t>
                      </w:r>
                      <w:proofErr w:type="gramStart"/>
                      <w:r w:rsidRPr="00B31D3F">
                        <w:rPr>
                          <w:sz w:val="13"/>
                          <w:szCs w:val="13"/>
                        </w:rPr>
                        <w:t>…..</w:t>
                      </w:r>
                      <w:proofErr w:type="gramEnd"/>
                      <w:r w:rsidRPr="00B31D3F">
                        <w:rPr>
                          <w:sz w:val="13"/>
                          <w:szCs w:val="13"/>
                        </w:rPr>
                        <w:t>Elders, Deacons, Ministers, Ministry Leaders &amp; Spouses</w:t>
                      </w:r>
                    </w:p>
                    <w:p w14:paraId="6865CE24" w14:textId="400FA3A5" w:rsidR="008B0590" w:rsidRPr="00B31D3F" w:rsidRDefault="008B0590" w:rsidP="00FA19A4">
                      <w:pPr>
                        <w:spacing w:after="0" w:line="240" w:lineRule="auto"/>
                        <w:rPr>
                          <w:sz w:val="13"/>
                          <w:szCs w:val="13"/>
                        </w:rPr>
                      </w:pPr>
                      <w:r w:rsidRPr="00B31D3F">
                        <w:rPr>
                          <w:b/>
                          <w:sz w:val="13"/>
                          <w:szCs w:val="13"/>
                        </w:rPr>
                        <w:t>Widows Ministry</w:t>
                      </w:r>
                      <w:r w:rsidRPr="00B31D3F">
                        <w:rPr>
                          <w:sz w:val="13"/>
                          <w:szCs w:val="13"/>
                        </w:rPr>
                        <w:t>………………………………</w:t>
                      </w:r>
                      <w:proofErr w:type="gramStart"/>
                      <w:r w:rsidRPr="00B31D3F">
                        <w:rPr>
                          <w:sz w:val="13"/>
                          <w:szCs w:val="13"/>
                        </w:rPr>
                        <w:t>…..</w:t>
                      </w:r>
                      <w:proofErr w:type="gramEnd"/>
                      <w:r w:rsidRPr="00B31D3F">
                        <w:rPr>
                          <w:sz w:val="13"/>
                          <w:szCs w:val="13"/>
                        </w:rPr>
                        <w:t>…………………………</w:t>
                      </w:r>
                      <w:r w:rsidR="00A5062C">
                        <w:rPr>
                          <w:sz w:val="13"/>
                          <w:szCs w:val="13"/>
                        </w:rPr>
                        <w:t>L Munson</w:t>
                      </w:r>
                      <w:r w:rsidRPr="00B31D3F">
                        <w:rPr>
                          <w:sz w:val="13"/>
                          <w:szCs w:val="13"/>
                        </w:rPr>
                        <w:t xml:space="preserve"> </w:t>
                      </w:r>
                    </w:p>
                    <w:p w14:paraId="24A225A1" w14:textId="011CCB52" w:rsidR="008B0590" w:rsidRDefault="008B0590" w:rsidP="00FA19A4">
                      <w:pPr>
                        <w:spacing w:after="0" w:line="240" w:lineRule="auto"/>
                        <w:rPr>
                          <w:sz w:val="13"/>
                          <w:szCs w:val="13"/>
                        </w:rPr>
                      </w:pPr>
                      <w:r w:rsidRPr="00B31D3F">
                        <w:rPr>
                          <w:b/>
                          <w:sz w:val="13"/>
                          <w:szCs w:val="13"/>
                        </w:rPr>
                        <w:t>Women’s Ministry</w:t>
                      </w:r>
                      <w:r w:rsidRPr="00B31D3F">
                        <w:rPr>
                          <w:sz w:val="13"/>
                          <w:szCs w:val="13"/>
                        </w:rPr>
                        <w:t>…….…………………</w:t>
                      </w:r>
                      <w:r w:rsidR="00B31D3F" w:rsidRPr="00B31D3F">
                        <w:rPr>
                          <w:sz w:val="13"/>
                          <w:szCs w:val="13"/>
                        </w:rPr>
                        <w:t>………</w:t>
                      </w:r>
                      <w:proofErr w:type="gramStart"/>
                      <w:r w:rsidR="00B31D3F" w:rsidRPr="00B31D3F">
                        <w:rPr>
                          <w:sz w:val="13"/>
                          <w:szCs w:val="13"/>
                        </w:rPr>
                        <w:t>…..</w:t>
                      </w:r>
                      <w:proofErr w:type="gramEnd"/>
                      <w:r w:rsidRPr="00B31D3F">
                        <w:rPr>
                          <w:sz w:val="13"/>
                          <w:szCs w:val="13"/>
                        </w:rPr>
                        <w:t>……</w:t>
                      </w:r>
                      <w:r w:rsidR="00B31D3F" w:rsidRPr="00B31D3F">
                        <w:rPr>
                          <w:sz w:val="13"/>
                          <w:szCs w:val="13"/>
                        </w:rPr>
                        <w:t xml:space="preserve">Lead: </w:t>
                      </w:r>
                      <w:r w:rsidRPr="00B31D3F">
                        <w:rPr>
                          <w:sz w:val="13"/>
                          <w:szCs w:val="13"/>
                        </w:rPr>
                        <w:t>Laurie Eastridge</w:t>
                      </w:r>
                    </w:p>
                    <w:p w14:paraId="48B0A93C" w14:textId="1A90EA03" w:rsidR="00B31D3F" w:rsidRDefault="00030C53" w:rsidP="00FA19A4">
                      <w:pPr>
                        <w:spacing w:after="0" w:line="240" w:lineRule="auto"/>
                        <w:rPr>
                          <w:sz w:val="9"/>
                          <w:szCs w:val="9"/>
                        </w:rPr>
                      </w:pPr>
                      <w:r>
                        <w:rPr>
                          <w:sz w:val="13"/>
                          <w:szCs w:val="13"/>
                        </w:rPr>
                        <w:t xml:space="preserve">        </w:t>
                      </w:r>
                      <w:r w:rsidR="00820B5F">
                        <w:rPr>
                          <w:sz w:val="13"/>
                          <w:szCs w:val="13"/>
                        </w:rPr>
                        <w:t xml:space="preserve"> </w:t>
                      </w:r>
                      <w:r>
                        <w:rPr>
                          <w:sz w:val="13"/>
                          <w:szCs w:val="13"/>
                        </w:rPr>
                        <w:t xml:space="preserve"> </w:t>
                      </w:r>
                      <w:r w:rsidRPr="00030C53">
                        <w:rPr>
                          <w:sz w:val="9"/>
                          <w:szCs w:val="9"/>
                        </w:rPr>
                        <w:t>Support Team: T Brown, M Freeman, N Johnson, J Parsons, P Strawn, M Zhang, R Gunselman</w:t>
                      </w:r>
                    </w:p>
                    <w:p w14:paraId="446E4843" w14:textId="0324D166" w:rsidR="001C454B" w:rsidRPr="001C454B" w:rsidRDefault="001C454B" w:rsidP="00FA19A4">
                      <w:pPr>
                        <w:spacing w:after="0" w:line="240" w:lineRule="auto"/>
                        <w:rPr>
                          <w:sz w:val="13"/>
                          <w:szCs w:val="13"/>
                        </w:rPr>
                      </w:pPr>
                      <w:r>
                        <w:rPr>
                          <w:b/>
                          <w:bCs/>
                          <w:sz w:val="13"/>
                          <w:szCs w:val="13"/>
                        </w:rPr>
                        <w:t>Worship Ministry</w:t>
                      </w:r>
                      <w:r>
                        <w:rPr>
                          <w:sz w:val="13"/>
                          <w:szCs w:val="13"/>
                        </w:rPr>
                        <w:t>……………….……Thomas Pruett &amp; The Worship Team</w:t>
                      </w:r>
                    </w:p>
                    <w:p w14:paraId="7B8A5033" w14:textId="64E3AE71" w:rsidR="008B0590" w:rsidRPr="00B31D3F" w:rsidRDefault="008B0590" w:rsidP="00FA19A4">
                      <w:pPr>
                        <w:spacing w:after="0" w:line="240" w:lineRule="auto"/>
                        <w:rPr>
                          <w:sz w:val="13"/>
                          <w:szCs w:val="13"/>
                        </w:rPr>
                      </w:pPr>
                      <w:r w:rsidRPr="00B31D3F">
                        <w:rPr>
                          <w:b/>
                          <w:sz w:val="13"/>
                          <w:szCs w:val="13"/>
                        </w:rPr>
                        <w:t>Youth Ministry</w:t>
                      </w:r>
                      <w:proofErr w:type="gramStart"/>
                      <w:r w:rsidRPr="00B31D3F">
                        <w:rPr>
                          <w:sz w:val="13"/>
                          <w:szCs w:val="13"/>
                        </w:rPr>
                        <w:t>…..</w:t>
                      </w:r>
                      <w:proofErr w:type="gramEnd"/>
                      <w:r w:rsidRPr="00B31D3F">
                        <w:rPr>
                          <w:sz w:val="13"/>
                          <w:szCs w:val="13"/>
                        </w:rPr>
                        <w:t>……………Eric &amp; Jann Bracht and Eric &amp; Chris Jensen</w:t>
                      </w:r>
                    </w:p>
                    <w:p w14:paraId="0433B602" w14:textId="77777777" w:rsidR="008B0590" w:rsidRPr="00BB5626" w:rsidRDefault="008B0590" w:rsidP="00FA19A4">
                      <w:pPr>
                        <w:spacing w:after="0" w:line="240" w:lineRule="auto"/>
                        <w:rPr>
                          <w:sz w:val="15"/>
                          <w:szCs w:val="15"/>
                        </w:rPr>
                      </w:pPr>
                    </w:p>
                  </w:txbxContent>
                </v:textbox>
              </v:shape>
            </w:pict>
          </mc:Fallback>
        </mc:AlternateContent>
      </w:r>
      <w:r w:rsidR="00272457" w:rsidRPr="00272457">
        <w:rPr>
          <w:rFonts w:ascii="Times New Roman" w:eastAsia="Times New Roman" w:hAnsi="Times New Roman" w:cs="Times New Roman"/>
          <w:noProof/>
          <w:sz w:val="24"/>
          <w:szCs w:val="24"/>
        </w:rPr>
        <w:t xml:space="preserve"> </w:t>
      </w:r>
    </w:p>
    <w:p w14:paraId="785FF9F7" w14:textId="57039FA3" w:rsidR="008001B0" w:rsidRPr="008001B0" w:rsidRDefault="008001B0" w:rsidP="008001B0"/>
    <w:p w14:paraId="150581DA" w14:textId="60C54B60" w:rsidR="008001B0" w:rsidRPr="008001B0" w:rsidRDefault="008001B0" w:rsidP="008001B0"/>
    <w:p w14:paraId="0F534B42" w14:textId="2E513125" w:rsidR="008001B0" w:rsidRPr="008001B0" w:rsidRDefault="008001B0" w:rsidP="008001B0"/>
    <w:p w14:paraId="097AEC43" w14:textId="0C1B0CE0" w:rsidR="008001B0" w:rsidRPr="008001B0" w:rsidRDefault="008001B0" w:rsidP="008001B0"/>
    <w:p w14:paraId="4BC66C2E" w14:textId="1F8A9EC5" w:rsidR="008001B0" w:rsidRDefault="008001B0" w:rsidP="008001B0"/>
    <w:p w14:paraId="1630F023" w14:textId="5232C9F4" w:rsidR="00BE0CD7" w:rsidRPr="008001B0" w:rsidRDefault="00305422" w:rsidP="0053526C">
      <w:pPr>
        <w:jc w:val="center"/>
      </w:pPr>
      <w:r w:rsidRPr="00776032">
        <w:rPr>
          <w:rFonts w:ascii="Times New Roman" w:eastAsia="Times New Roman" w:hAnsi="Times New Roman" w:cs="Times New Roman"/>
          <w:noProof/>
          <w:sz w:val="24"/>
          <w:szCs w:val="24"/>
        </w:rPr>
        <mc:AlternateContent>
          <mc:Choice Requires="wps">
            <w:drawing>
              <wp:anchor distT="36576" distB="36576" distL="36576" distR="36576" simplePos="0" relativeHeight="251674112" behindDoc="0" locked="0" layoutInCell="1" allowOverlap="1" wp14:anchorId="1C28C299" wp14:editId="7DC6FF4C">
                <wp:simplePos x="0" y="0"/>
                <wp:positionH relativeFrom="column">
                  <wp:posOffset>6757670</wp:posOffset>
                </wp:positionH>
                <wp:positionV relativeFrom="paragraph">
                  <wp:posOffset>763270</wp:posOffset>
                </wp:positionV>
                <wp:extent cx="2694940" cy="941615"/>
                <wp:effectExtent l="0" t="0" r="0" b="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941615"/>
                        </a:xfrm>
                        <a:prstGeom prst="rect">
                          <a:avLst/>
                        </a:prstGeom>
                        <a:noFill/>
                        <a:ln>
                          <a:noFill/>
                        </a:ln>
                        <a:effectLst/>
                      </wps:spPr>
                      <wps:txbx>
                        <w:txbxContent>
                          <w:p w14:paraId="6F4EA727" w14:textId="6BD972F6" w:rsidR="008B0590" w:rsidRPr="0098745F" w:rsidRDefault="008B0590" w:rsidP="008E18F1">
                            <w:pPr>
                              <w:widowControl w:val="0"/>
                              <w:spacing w:after="0" w:line="288" w:lineRule="auto"/>
                              <w:rPr>
                                <w:b/>
                                <w:bCs/>
                              </w:rPr>
                            </w:pPr>
                            <w:r w:rsidRPr="0098745F">
                              <w:rPr>
                                <w:b/>
                                <w:bCs/>
                              </w:rPr>
                              <w:t xml:space="preserve">Sunday Morning Attendance      </w:t>
                            </w:r>
                          </w:p>
                          <w:p w14:paraId="48C641C6" w14:textId="2F63A8D4" w:rsidR="008B0590" w:rsidRPr="0098745F" w:rsidRDefault="008B0590" w:rsidP="00776032">
                            <w:pPr>
                              <w:widowControl w:val="0"/>
                              <w:spacing w:after="0" w:line="288" w:lineRule="auto"/>
                            </w:pPr>
                            <w:r w:rsidRPr="0098745F">
                              <w:rPr>
                                <w:b/>
                                <w:bCs/>
                              </w:rPr>
                              <w:t xml:space="preserve">Last Week’s Contribution       </w:t>
                            </w:r>
                            <w:r w:rsidRPr="0098745F">
                              <w:t xml:space="preserve">     $</w:t>
                            </w:r>
                            <w:r w:rsidR="006B40AC">
                              <w:t>4,151.91</w:t>
                            </w:r>
                          </w:p>
                          <w:p w14:paraId="21479BED" w14:textId="0084A4E2" w:rsidR="008B0590" w:rsidRPr="0098745F" w:rsidRDefault="008B0590" w:rsidP="00776032">
                            <w:pPr>
                              <w:widowControl w:val="0"/>
                              <w:spacing w:after="0" w:line="288" w:lineRule="auto"/>
                            </w:pPr>
                            <w:r w:rsidRPr="0098745F">
                              <w:rPr>
                                <w:b/>
                                <w:bCs/>
                              </w:rPr>
                              <w:t xml:space="preserve">Year to Date Weekly Average </w:t>
                            </w:r>
                            <w:r w:rsidRPr="0098745F">
                              <w:t xml:space="preserve">   $</w:t>
                            </w:r>
                            <w:r w:rsidR="00FA4003">
                              <w:t>4,498.83</w:t>
                            </w:r>
                          </w:p>
                          <w:p w14:paraId="37011E1C" w14:textId="355E9EDF" w:rsidR="008B0590" w:rsidRPr="0098745F" w:rsidRDefault="008B0590" w:rsidP="00776032">
                            <w:pPr>
                              <w:widowControl w:val="0"/>
                              <w:spacing w:after="0" w:line="288" w:lineRule="auto"/>
                              <w:rPr>
                                <w:sz w:val="18"/>
                                <w:szCs w:val="18"/>
                              </w:rPr>
                            </w:pPr>
                            <w:r w:rsidRPr="0098745F">
                              <w:rPr>
                                <w:b/>
                                <w:bCs/>
                              </w:rPr>
                              <w:t xml:space="preserve">Weekly Budget                              </w:t>
                            </w:r>
                            <w:r w:rsidRPr="0098745F">
                              <w:t>$4,705.29</w:t>
                            </w:r>
                          </w:p>
                          <w:p w14:paraId="40ECE7D2" w14:textId="77777777" w:rsidR="008B0590" w:rsidRDefault="008B0590" w:rsidP="00776032">
                            <w:pPr>
                              <w:widowControl w:val="0"/>
                              <w:spacing w:after="0" w:line="288" w:lineRule="auto"/>
                              <w:rPr>
                                <w:sz w:val="26"/>
                                <w:szCs w:val="26"/>
                              </w:rPr>
                            </w:pPr>
                            <w:r>
                              <w:rPr>
                                <w:b/>
                                <w:bCs/>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8C299" id="Text Box 7" o:spid="_x0000_s1070" type="#_x0000_t202" style="position:absolute;left:0;text-align:left;margin-left:532.1pt;margin-top:60.1pt;width:212.2pt;height:74.15pt;z-index:2516741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" filled="f" stroked="f">
                <v:textbox inset="2.88pt,2.88pt,2.88pt,2.88pt">
                  <w:txbxContent>
                    <w:p w14:paraId="6F4EA727" w14:textId="6BD972F6" w:rsidR="008B0590" w:rsidRPr="0098745F" w:rsidRDefault="008B0590" w:rsidP="008E18F1">
                      <w:pPr>
                        <w:widowControl w:val="0"/>
                        <w:spacing w:after="0" w:line="288" w:lineRule="auto"/>
                        <w:rPr>
                          <w:b/>
                          <w:bCs/>
                        </w:rPr>
                      </w:pPr>
                      <w:r w:rsidRPr="0098745F">
                        <w:rPr>
                          <w:b/>
                          <w:bCs/>
                        </w:rPr>
                        <w:t xml:space="preserve">Sunday Morning Attendance      </w:t>
                      </w:r>
                    </w:p>
                    <w:p w14:paraId="48C641C6" w14:textId="2F63A8D4" w:rsidR="008B0590" w:rsidRPr="0098745F" w:rsidRDefault="008B0590" w:rsidP="00776032">
                      <w:pPr>
                        <w:widowControl w:val="0"/>
                        <w:spacing w:after="0" w:line="288" w:lineRule="auto"/>
                      </w:pPr>
                      <w:r w:rsidRPr="0098745F">
                        <w:rPr>
                          <w:b/>
                          <w:bCs/>
                        </w:rPr>
                        <w:t xml:space="preserve">Last Week’s Contribution       </w:t>
                      </w:r>
                      <w:r w:rsidRPr="0098745F">
                        <w:t xml:space="preserve">     $</w:t>
                      </w:r>
                      <w:r w:rsidR="006B40AC">
                        <w:t>4,151.91</w:t>
                      </w:r>
                    </w:p>
                    <w:p w14:paraId="21479BED" w14:textId="0084A4E2" w:rsidR="008B0590" w:rsidRPr="0098745F" w:rsidRDefault="008B0590" w:rsidP="00776032">
                      <w:pPr>
                        <w:widowControl w:val="0"/>
                        <w:spacing w:after="0" w:line="288" w:lineRule="auto"/>
                      </w:pPr>
                      <w:r w:rsidRPr="0098745F">
                        <w:rPr>
                          <w:b/>
                          <w:bCs/>
                        </w:rPr>
                        <w:t xml:space="preserve">Year to Date Weekly Average </w:t>
                      </w:r>
                      <w:r w:rsidRPr="0098745F">
                        <w:t xml:space="preserve">   $</w:t>
                      </w:r>
                      <w:r w:rsidR="00FA4003">
                        <w:t>4,498.83</w:t>
                      </w:r>
                    </w:p>
                    <w:p w14:paraId="37011E1C" w14:textId="355E9EDF" w:rsidR="008B0590" w:rsidRPr="0098745F" w:rsidRDefault="008B0590" w:rsidP="00776032">
                      <w:pPr>
                        <w:widowControl w:val="0"/>
                        <w:spacing w:after="0" w:line="288" w:lineRule="auto"/>
                        <w:rPr>
                          <w:sz w:val="18"/>
                          <w:szCs w:val="18"/>
                        </w:rPr>
                      </w:pPr>
                      <w:r w:rsidRPr="0098745F">
                        <w:rPr>
                          <w:b/>
                          <w:bCs/>
                        </w:rPr>
                        <w:t xml:space="preserve">Weekly Budget                              </w:t>
                      </w:r>
                      <w:r w:rsidRPr="0098745F">
                        <w:t>$4,705.29</w:t>
                      </w:r>
                    </w:p>
                    <w:p w14:paraId="40ECE7D2" w14:textId="77777777" w:rsidR="008B0590" w:rsidRDefault="008B0590" w:rsidP="00776032">
                      <w:pPr>
                        <w:widowControl w:val="0"/>
                        <w:spacing w:after="0" w:line="288" w:lineRule="auto"/>
                        <w:rPr>
                          <w:sz w:val="26"/>
                          <w:szCs w:val="26"/>
                        </w:rPr>
                      </w:pPr>
                      <w:r>
                        <w:rPr>
                          <w:b/>
                          <w:bCs/>
                        </w:rPr>
                        <w:t xml:space="preserve"> </w:t>
                      </w:r>
                    </w:p>
                  </w:txbxContent>
                </v:textbox>
              </v:shape>
            </w:pict>
          </mc:Fallback>
        </mc:AlternateContent>
      </w:r>
    </w:p>
    <w:sectPr w:rsidR="00BE0CD7" w:rsidRPr="008001B0" w:rsidSect="00AB7773">
      <w:headerReference w:type="default" r:id="rId30"/>
      <w:pgSz w:w="20160" w:h="12240" w:orient="landscape" w:code="5"/>
      <w:pgMar w:top="450" w:right="360" w:bottom="450" w:left="360" w:header="360" w:footer="360" w:gutter="0"/>
      <w:pgBorders w:offsetFrom="page">
        <w:top w:val="single" w:sz="4" w:space="24" w:color="BFBFBF" w:themeColor="background1" w:themeShade="BF"/>
        <w:left w:val="single" w:sz="4" w:space="24" w:color="BFBFBF" w:themeColor="background1" w:themeShade="BF"/>
        <w:bottom w:val="single" w:sz="4" w:space="24" w:color="BFBFBF" w:themeColor="background1" w:themeShade="BF"/>
        <w:right w:val="single" w:sz="4" w:space="24" w:color="BFBFBF" w:themeColor="background1"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CB23AE" w14:textId="77777777" w:rsidR="000B1F5C" w:rsidRDefault="000B1F5C" w:rsidP="002E4D6C">
      <w:pPr>
        <w:spacing w:after="0" w:line="240" w:lineRule="auto"/>
      </w:pPr>
      <w:r>
        <w:separator/>
      </w:r>
    </w:p>
  </w:endnote>
  <w:endnote w:type="continuationSeparator" w:id="0">
    <w:p w14:paraId="1E28FC47" w14:textId="77777777" w:rsidR="000B1F5C" w:rsidRDefault="000B1F5C" w:rsidP="002E4D6C">
      <w:pPr>
        <w:spacing w:after="0" w:line="240" w:lineRule="auto"/>
      </w:pPr>
      <w:r>
        <w:continuationSeparator/>
      </w:r>
    </w:p>
  </w:endnote>
  <w:endnote w:type="continuationNotice" w:id="1">
    <w:p w14:paraId="62084DF2" w14:textId="77777777" w:rsidR="000B1F5C" w:rsidRDefault="000B1F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ndale Sans UI">
    <w:charset w:val="00"/>
    <w:family w:val="auto"/>
    <w:pitch w:val="variable"/>
  </w:font>
  <w:font w:name="Tahoma">
    <w:panose1 w:val="020B0604030504040204"/>
    <w:charset w:val="00"/>
    <w:family w:val="swiss"/>
    <w:pitch w:val="variable"/>
    <w:sig w:usb0="E1002EFF" w:usb1="C000605B" w:usb2="00000029" w:usb3="00000000" w:csb0="000101FF" w:csb1="00000000"/>
  </w:font>
  <w:font w:name="FrankRuehl">
    <w:charset w:val="B1"/>
    <w:family w:val="swiss"/>
    <w:pitch w:val="variable"/>
    <w:sig w:usb0="00000803" w:usb1="00000000" w:usb2="00000000" w:usb3="00000000" w:csb0="00000021" w:csb1="00000000"/>
  </w:font>
  <w:font w:name="Franklin Gothic Book">
    <w:charset w:val="00"/>
    <w:family w:val="swiss"/>
    <w:pitch w:val="variable"/>
    <w:sig w:usb0="00000287" w:usb1="00000000" w:usb2="00000000" w:usb3="00000000" w:csb0="0000009F" w:csb1="00000000"/>
  </w:font>
  <w:font w:name="Harrington">
    <w:altName w:val="Harrington"/>
    <w:charset w:val="00"/>
    <w:family w:val="decorative"/>
    <w:pitch w:val="variable"/>
    <w:sig w:usb0="00000003" w:usb1="00000000" w:usb2="00000000" w:usb3="00000000" w:csb0="00000001" w:csb1="00000000"/>
  </w:font>
  <w:font w:name="Franklin Gothic Heavy">
    <w:charset w:val="00"/>
    <w:family w:val="swiss"/>
    <w:pitch w:val="variable"/>
    <w:sig w:usb0="00000287" w:usb1="00000000" w:usb2="00000000" w:usb3="00000000" w:csb0="0000009F" w:csb1="00000000"/>
  </w:font>
  <w:font w:name="Vivaldi">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Jokerman">
    <w:charset w:val="00"/>
    <w:family w:val="decorative"/>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B159E4" w14:textId="77777777" w:rsidR="000B1F5C" w:rsidRDefault="000B1F5C" w:rsidP="002E4D6C">
      <w:pPr>
        <w:spacing w:after="0" w:line="240" w:lineRule="auto"/>
      </w:pPr>
      <w:r>
        <w:separator/>
      </w:r>
    </w:p>
  </w:footnote>
  <w:footnote w:type="continuationSeparator" w:id="0">
    <w:p w14:paraId="175F4B74" w14:textId="77777777" w:rsidR="000B1F5C" w:rsidRDefault="000B1F5C" w:rsidP="002E4D6C">
      <w:pPr>
        <w:spacing w:after="0" w:line="240" w:lineRule="auto"/>
      </w:pPr>
      <w:r>
        <w:continuationSeparator/>
      </w:r>
    </w:p>
  </w:footnote>
  <w:footnote w:type="continuationNotice" w:id="1">
    <w:p w14:paraId="148C4CA5" w14:textId="77777777" w:rsidR="000B1F5C" w:rsidRDefault="000B1F5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790D2" w14:textId="77777777" w:rsidR="008B0590" w:rsidRDefault="008B0590" w:rsidP="002E4D6C">
    <w:pPr>
      <w:pStyle w:val="Header"/>
      <w:tabs>
        <w:tab w:val="left" w:pos="963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7343C61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Image result for world emoji" style="width:630.6pt;height:540.6pt;visibility:visible;mso-wrap-style:square" o:bullet="t">
        <v:imagedata r:id="rId1" o:title="Image result for world emoji"/>
      </v:shape>
    </w:pict>
  </w:numPicBullet>
  <w:numPicBullet w:numPicBulletId="1">
    <w:pict>
      <v:shape w14:anchorId="2B7FE8EB" id="_x0000_i1027" type="#_x0000_t75" style="width:11.4pt;height:11.4pt" o:bullet="t">
        <v:imagedata r:id="rId2" o:title="msoCF68"/>
      </v:shape>
    </w:pict>
  </w:numPicBullet>
  <w:abstractNum w:abstractNumId="0" w15:restartNumberingAfterBreak="0">
    <w:nsid w:val="1677175D"/>
    <w:multiLevelType w:val="hybridMultilevel"/>
    <w:tmpl w:val="175EC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F52072"/>
    <w:multiLevelType w:val="hybridMultilevel"/>
    <w:tmpl w:val="ED544E42"/>
    <w:lvl w:ilvl="0" w:tplc="954AC47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F807E7"/>
    <w:multiLevelType w:val="hybridMultilevel"/>
    <w:tmpl w:val="DCF68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6C1EC0"/>
    <w:multiLevelType w:val="hybridMultilevel"/>
    <w:tmpl w:val="A072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476E73"/>
    <w:multiLevelType w:val="hybridMultilevel"/>
    <w:tmpl w:val="ACA23D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105AE3"/>
    <w:multiLevelType w:val="hybridMultilevel"/>
    <w:tmpl w:val="F6549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484A35"/>
    <w:multiLevelType w:val="hybridMultilevel"/>
    <w:tmpl w:val="1C3CADA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8E29ED"/>
    <w:multiLevelType w:val="hybridMultilevel"/>
    <w:tmpl w:val="58EEFA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421D1C"/>
    <w:multiLevelType w:val="hybridMultilevel"/>
    <w:tmpl w:val="EB00E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B7A7DCD"/>
    <w:multiLevelType w:val="hybridMultilevel"/>
    <w:tmpl w:val="C54EB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A2602D"/>
    <w:multiLevelType w:val="hybridMultilevel"/>
    <w:tmpl w:val="897E43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AF4AE5"/>
    <w:multiLevelType w:val="hybridMultilevel"/>
    <w:tmpl w:val="E5769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C96E7C"/>
    <w:multiLevelType w:val="hybridMultilevel"/>
    <w:tmpl w:val="9F04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A908D5"/>
    <w:multiLevelType w:val="hybridMultilevel"/>
    <w:tmpl w:val="6F1C11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471C72"/>
    <w:multiLevelType w:val="hybridMultilevel"/>
    <w:tmpl w:val="224C3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4C7F35"/>
    <w:multiLevelType w:val="hybridMultilevel"/>
    <w:tmpl w:val="EC3C3FFC"/>
    <w:lvl w:ilvl="0" w:tplc="308E17B2">
      <w:start w:val="1"/>
      <w:numFmt w:val="bullet"/>
      <w:lvlText w:val=""/>
      <w:lvlPicBulletId w:val="0"/>
      <w:lvlJc w:val="left"/>
      <w:pPr>
        <w:tabs>
          <w:tab w:val="num" w:pos="720"/>
        </w:tabs>
        <w:ind w:left="720" w:hanging="360"/>
      </w:pPr>
      <w:rPr>
        <w:rFonts w:ascii="Symbol" w:hAnsi="Symbol" w:hint="default"/>
      </w:rPr>
    </w:lvl>
    <w:lvl w:ilvl="1" w:tplc="88CC998C" w:tentative="1">
      <w:start w:val="1"/>
      <w:numFmt w:val="bullet"/>
      <w:lvlText w:val=""/>
      <w:lvlJc w:val="left"/>
      <w:pPr>
        <w:tabs>
          <w:tab w:val="num" w:pos="1440"/>
        </w:tabs>
        <w:ind w:left="1440" w:hanging="360"/>
      </w:pPr>
      <w:rPr>
        <w:rFonts w:ascii="Symbol" w:hAnsi="Symbol" w:hint="default"/>
      </w:rPr>
    </w:lvl>
    <w:lvl w:ilvl="2" w:tplc="154E8FBA" w:tentative="1">
      <w:start w:val="1"/>
      <w:numFmt w:val="bullet"/>
      <w:lvlText w:val=""/>
      <w:lvlJc w:val="left"/>
      <w:pPr>
        <w:tabs>
          <w:tab w:val="num" w:pos="2160"/>
        </w:tabs>
        <w:ind w:left="2160" w:hanging="360"/>
      </w:pPr>
      <w:rPr>
        <w:rFonts w:ascii="Symbol" w:hAnsi="Symbol" w:hint="default"/>
      </w:rPr>
    </w:lvl>
    <w:lvl w:ilvl="3" w:tplc="661A6B24" w:tentative="1">
      <w:start w:val="1"/>
      <w:numFmt w:val="bullet"/>
      <w:lvlText w:val=""/>
      <w:lvlJc w:val="left"/>
      <w:pPr>
        <w:tabs>
          <w:tab w:val="num" w:pos="2880"/>
        </w:tabs>
        <w:ind w:left="2880" w:hanging="360"/>
      </w:pPr>
      <w:rPr>
        <w:rFonts w:ascii="Symbol" w:hAnsi="Symbol" w:hint="default"/>
      </w:rPr>
    </w:lvl>
    <w:lvl w:ilvl="4" w:tplc="B09604E2" w:tentative="1">
      <w:start w:val="1"/>
      <w:numFmt w:val="bullet"/>
      <w:lvlText w:val=""/>
      <w:lvlJc w:val="left"/>
      <w:pPr>
        <w:tabs>
          <w:tab w:val="num" w:pos="3600"/>
        </w:tabs>
        <w:ind w:left="3600" w:hanging="360"/>
      </w:pPr>
      <w:rPr>
        <w:rFonts w:ascii="Symbol" w:hAnsi="Symbol" w:hint="default"/>
      </w:rPr>
    </w:lvl>
    <w:lvl w:ilvl="5" w:tplc="8A265DB0" w:tentative="1">
      <w:start w:val="1"/>
      <w:numFmt w:val="bullet"/>
      <w:lvlText w:val=""/>
      <w:lvlJc w:val="left"/>
      <w:pPr>
        <w:tabs>
          <w:tab w:val="num" w:pos="4320"/>
        </w:tabs>
        <w:ind w:left="4320" w:hanging="360"/>
      </w:pPr>
      <w:rPr>
        <w:rFonts w:ascii="Symbol" w:hAnsi="Symbol" w:hint="default"/>
      </w:rPr>
    </w:lvl>
    <w:lvl w:ilvl="6" w:tplc="BB809A7A" w:tentative="1">
      <w:start w:val="1"/>
      <w:numFmt w:val="bullet"/>
      <w:lvlText w:val=""/>
      <w:lvlJc w:val="left"/>
      <w:pPr>
        <w:tabs>
          <w:tab w:val="num" w:pos="5040"/>
        </w:tabs>
        <w:ind w:left="5040" w:hanging="360"/>
      </w:pPr>
      <w:rPr>
        <w:rFonts w:ascii="Symbol" w:hAnsi="Symbol" w:hint="default"/>
      </w:rPr>
    </w:lvl>
    <w:lvl w:ilvl="7" w:tplc="E2A20EF0" w:tentative="1">
      <w:start w:val="1"/>
      <w:numFmt w:val="bullet"/>
      <w:lvlText w:val=""/>
      <w:lvlJc w:val="left"/>
      <w:pPr>
        <w:tabs>
          <w:tab w:val="num" w:pos="5760"/>
        </w:tabs>
        <w:ind w:left="5760" w:hanging="360"/>
      </w:pPr>
      <w:rPr>
        <w:rFonts w:ascii="Symbol" w:hAnsi="Symbol" w:hint="default"/>
      </w:rPr>
    </w:lvl>
    <w:lvl w:ilvl="8" w:tplc="8D2E82FA"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50A16F8A"/>
    <w:multiLevelType w:val="hybridMultilevel"/>
    <w:tmpl w:val="1D40A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2C351BB"/>
    <w:multiLevelType w:val="hybridMultilevel"/>
    <w:tmpl w:val="134CA1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F213E4"/>
    <w:multiLevelType w:val="hybridMultilevel"/>
    <w:tmpl w:val="A7807AD2"/>
    <w:lvl w:ilvl="0" w:tplc="954AC47A">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9" w15:restartNumberingAfterBreak="0">
    <w:nsid w:val="67D23E94"/>
    <w:multiLevelType w:val="hybridMultilevel"/>
    <w:tmpl w:val="04AA27DC"/>
    <w:lvl w:ilvl="0" w:tplc="646AC8CC">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7"/>
  </w:num>
  <w:num w:numId="4">
    <w:abstractNumId w:val="1"/>
  </w:num>
  <w:num w:numId="5">
    <w:abstractNumId w:val="18"/>
  </w:num>
  <w:num w:numId="6">
    <w:abstractNumId w:val="2"/>
  </w:num>
  <w:num w:numId="7">
    <w:abstractNumId w:val="10"/>
  </w:num>
  <w:num w:numId="8">
    <w:abstractNumId w:val="14"/>
  </w:num>
  <w:num w:numId="9">
    <w:abstractNumId w:val="17"/>
  </w:num>
  <w:num w:numId="10">
    <w:abstractNumId w:val="16"/>
  </w:num>
  <w:num w:numId="11">
    <w:abstractNumId w:val="4"/>
  </w:num>
  <w:num w:numId="12">
    <w:abstractNumId w:val="5"/>
  </w:num>
  <w:num w:numId="13">
    <w:abstractNumId w:val="15"/>
  </w:num>
  <w:num w:numId="14">
    <w:abstractNumId w:val="13"/>
  </w:num>
  <w:num w:numId="15">
    <w:abstractNumId w:val="9"/>
  </w:num>
  <w:num w:numId="16">
    <w:abstractNumId w:val="8"/>
  </w:num>
  <w:num w:numId="17">
    <w:abstractNumId w:val="19"/>
  </w:num>
  <w:num w:numId="18">
    <w:abstractNumId w:val="6"/>
  </w:num>
  <w:num w:numId="19">
    <w:abstractNumId w:val="0"/>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fillcolor="#d6e3bc" stroke="f">
      <v:fill color="#d6e3bc" color2="fill lighten(0)" rotate="t" angle="-90" method="linear sigma" focus="100%" type="gradient"/>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7773"/>
    <w:rsid w:val="00000323"/>
    <w:rsid w:val="00000525"/>
    <w:rsid w:val="00000654"/>
    <w:rsid w:val="00000933"/>
    <w:rsid w:val="00000B2D"/>
    <w:rsid w:val="00000BA4"/>
    <w:rsid w:val="00000BD1"/>
    <w:rsid w:val="00000C08"/>
    <w:rsid w:val="00000C4D"/>
    <w:rsid w:val="00000D9C"/>
    <w:rsid w:val="00000E64"/>
    <w:rsid w:val="0000177F"/>
    <w:rsid w:val="00001D09"/>
    <w:rsid w:val="00002116"/>
    <w:rsid w:val="00002229"/>
    <w:rsid w:val="00002411"/>
    <w:rsid w:val="00002C4D"/>
    <w:rsid w:val="00002D09"/>
    <w:rsid w:val="00002EBF"/>
    <w:rsid w:val="00002ECF"/>
    <w:rsid w:val="0000320B"/>
    <w:rsid w:val="0000359C"/>
    <w:rsid w:val="00003830"/>
    <w:rsid w:val="0000390F"/>
    <w:rsid w:val="0000393D"/>
    <w:rsid w:val="00003BFC"/>
    <w:rsid w:val="00003CB7"/>
    <w:rsid w:val="0000447A"/>
    <w:rsid w:val="00004632"/>
    <w:rsid w:val="000047E9"/>
    <w:rsid w:val="000047FD"/>
    <w:rsid w:val="00004B9C"/>
    <w:rsid w:val="00004DCC"/>
    <w:rsid w:val="00005241"/>
    <w:rsid w:val="00005396"/>
    <w:rsid w:val="00005A63"/>
    <w:rsid w:val="00005C6C"/>
    <w:rsid w:val="00006169"/>
    <w:rsid w:val="0000624A"/>
    <w:rsid w:val="00006259"/>
    <w:rsid w:val="00006617"/>
    <w:rsid w:val="000066F0"/>
    <w:rsid w:val="00006866"/>
    <w:rsid w:val="00006CE6"/>
    <w:rsid w:val="00006E1F"/>
    <w:rsid w:val="00006F94"/>
    <w:rsid w:val="000072D3"/>
    <w:rsid w:val="0000785B"/>
    <w:rsid w:val="00007AE0"/>
    <w:rsid w:val="00007C70"/>
    <w:rsid w:val="00007D40"/>
    <w:rsid w:val="00007D76"/>
    <w:rsid w:val="00010C2F"/>
    <w:rsid w:val="00011646"/>
    <w:rsid w:val="00011954"/>
    <w:rsid w:val="00011D59"/>
    <w:rsid w:val="00011DEA"/>
    <w:rsid w:val="00011E5C"/>
    <w:rsid w:val="00011F68"/>
    <w:rsid w:val="000125E9"/>
    <w:rsid w:val="000126F8"/>
    <w:rsid w:val="00012AD7"/>
    <w:rsid w:val="00012C5D"/>
    <w:rsid w:val="00012CC4"/>
    <w:rsid w:val="00013E3C"/>
    <w:rsid w:val="00013EC4"/>
    <w:rsid w:val="000140B8"/>
    <w:rsid w:val="000146A7"/>
    <w:rsid w:val="000146FB"/>
    <w:rsid w:val="00015105"/>
    <w:rsid w:val="00015186"/>
    <w:rsid w:val="000151D5"/>
    <w:rsid w:val="0001530D"/>
    <w:rsid w:val="00015450"/>
    <w:rsid w:val="00015693"/>
    <w:rsid w:val="0001586A"/>
    <w:rsid w:val="000159B3"/>
    <w:rsid w:val="00015AFD"/>
    <w:rsid w:val="00015F13"/>
    <w:rsid w:val="00015FED"/>
    <w:rsid w:val="000160EF"/>
    <w:rsid w:val="000161BE"/>
    <w:rsid w:val="00016C27"/>
    <w:rsid w:val="00016C4E"/>
    <w:rsid w:val="0001700B"/>
    <w:rsid w:val="0001731D"/>
    <w:rsid w:val="00017B03"/>
    <w:rsid w:val="00017E54"/>
    <w:rsid w:val="00017FF6"/>
    <w:rsid w:val="00020082"/>
    <w:rsid w:val="000201D9"/>
    <w:rsid w:val="000204F9"/>
    <w:rsid w:val="00020735"/>
    <w:rsid w:val="000207C1"/>
    <w:rsid w:val="00020933"/>
    <w:rsid w:val="000211B4"/>
    <w:rsid w:val="000217E0"/>
    <w:rsid w:val="00021CA0"/>
    <w:rsid w:val="000220F4"/>
    <w:rsid w:val="00022159"/>
    <w:rsid w:val="00022332"/>
    <w:rsid w:val="000223B3"/>
    <w:rsid w:val="00022572"/>
    <w:rsid w:val="00022D92"/>
    <w:rsid w:val="00023048"/>
    <w:rsid w:val="00023568"/>
    <w:rsid w:val="000236D8"/>
    <w:rsid w:val="000237E4"/>
    <w:rsid w:val="00023CA1"/>
    <w:rsid w:val="00023E9B"/>
    <w:rsid w:val="00024487"/>
    <w:rsid w:val="000244A1"/>
    <w:rsid w:val="00024688"/>
    <w:rsid w:val="0002480B"/>
    <w:rsid w:val="00024924"/>
    <w:rsid w:val="0002495C"/>
    <w:rsid w:val="00024965"/>
    <w:rsid w:val="00024B9A"/>
    <w:rsid w:val="000253B6"/>
    <w:rsid w:val="00025443"/>
    <w:rsid w:val="00025670"/>
    <w:rsid w:val="00025D5E"/>
    <w:rsid w:val="00025E06"/>
    <w:rsid w:val="00025E13"/>
    <w:rsid w:val="0002642A"/>
    <w:rsid w:val="000265C3"/>
    <w:rsid w:val="000267E0"/>
    <w:rsid w:val="00026B0F"/>
    <w:rsid w:val="00026C23"/>
    <w:rsid w:val="00026C5D"/>
    <w:rsid w:val="00027348"/>
    <w:rsid w:val="00027379"/>
    <w:rsid w:val="000275BF"/>
    <w:rsid w:val="0002788C"/>
    <w:rsid w:val="000304E3"/>
    <w:rsid w:val="0003057E"/>
    <w:rsid w:val="00030762"/>
    <w:rsid w:val="00030BE8"/>
    <w:rsid w:val="00030C53"/>
    <w:rsid w:val="00030EAC"/>
    <w:rsid w:val="00030F68"/>
    <w:rsid w:val="00031817"/>
    <w:rsid w:val="00031A89"/>
    <w:rsid w:val="00031B60"/>
    <w:rsid w:val="00031C61"/>
    <w:rsid w:val="00031E60"/>
    <w:rsid w:val="00032207"/>
    <w:rsid w:val="0003241F"/>
    <w:rsid w:val="00032B46"/>
    <w:rsid w:val="00032B5D"/>
    <w:rsid w:val="00032DEE"/>
    <w:rsid w:val="00032F47"/>
    <w:rsid w:val="000332C7"/>
    <w:rsid w:val="000332FD"/>
    <w:rsid w:val="00033429"/>
    <w:rsid w:val="0003384F"/>
    <w:rsid w:val="00033B3B"/>
    <w:rsid w:val="00033BBC"/>
    <w:rsid w:val="00033D30"/>
    <w:rsid w:val="00033F36"/>
    <w:rsid w:val="0003405F"/>
    <w:rsid w:val="00034392"/>
    <w:rsid w:val="0003471D"/>
    <w:rsid w:val="00034BF0"/>
    <w:rsid w:val="00034E3E"/>
    <w:rsid w:val="00034EE7"/>
    <w:rsid w:val="00035095"/>
    <w:rsid w:val="000350D1"/>
    <w:rsid w:val="00035103"/>
    <w:rsid w:val="0003510E"/>
    <w:rsid w:val="0003607F"/>
    <w:rsid w:val="00036144"/>
    <w:rsid w:val="000361C8"/>
    <w:rsid w:val="000361FA"/>
    <w:rsid w:val="0003640A"/>
    <w:rsid w:val="000367E9"/>
    <w:rsid w:val="00036AEA"/>
    <w:rsid w:val="00036B27"/>
    <w:rsid w:val="00036F0C"/>
    <w:rsid w:val="00037213"/>
    <w:rsid w:val="00037418"/>
    <w:rsid w:val="0003751E"/>
    <w:rsid w:val="00037544"/>
    <w:rsid w:val="00037A6E"/>
    <w:rsid w:val="00037B67"/>
    <w:rsid w:val="00037F3C"/>
    <w:rsid w:val="00037FE0"/>
    <w:rsid w:val="00040252"/>
    <w:rsid w:val="000402D4"/>
    <w:rsid w:val="000404D2"/>
    <w:rsid w:val="00040A13"/>
    <w:rsid w:val="00040E90"/>
    <w:rsid w:val="00040F22"/>
    <w:rsid w:val="0004101E"/>
    <w:rsid w:val="000414BA"/>
    <w:rsid w:val="000414D7"/>
    <w:rsid w:val="00041BF6"/>
    <w:rsid w:val="00041CBA"/>
    <w:rsid w:val="00041CEE"/>
    <w:rsid w:val="00041DF4"/>
    <w:rsid w:val="000420CB"/>
    <w:rsid w:val="0004223C"/>
    <w:rsid w:val="00042D7A"/>
    <w:rsid w:val="00043033"/>
    <w:rsid w:val="00043045"/>
    <w:rsid w:val="00043635"/>
    <w:rsid w:val="00043643"/>
    <w:rsid w:val="000436CB"/>
    <w:rsid w:val="0004389E"/>
    <w:rsid w:val="00043986"/>
    <w:rsid w:val="00043C18"/>
    <w:rsid w:val="00043C7A"/>
    <w:rsid w:val="000440F4"/>
    <w:rsid w:val="000441D8"/>
    <w:rsid w:val="00044616"/>
    <w:rsid w:val="000449D0"/>
    <w:rsid w:val="00044C14"/>
    <w:rsid w:val="00044C99"/>
    <w:rsid w:val="00044DFF"/>
    <w:rsid w:val="00044EF0"/>
    <w:rsid w:val="00044FF7"/>
    <w:rsid w:val="000451B2"/>
    <w:rsid w:val="0004540A"/>
    <w:rsid w:val="00045570"/>
    <w:rsid w:val="0004557B"/>
    <w:rsid w:val="00045928"/>
    <w:rsid w:val="000459E9"/>
    <w:rsid w:val="00045CAD"/>
    <w:rsid w:val="00046104"/>
    <w:rsid w:val="00046C46"/>
    <w:rsid w:val="00046FEA"/>
    <w:rsid w:val="00047298"/>
    <w:rsid w:val="0004741C"/>
    <w:rsid w:val="0004774A"/>
    <w:rsid w:val="00047AFD"/>
    <w:rsid w:val="00047BC8"/>
    <w:rsid w:val="00047D71"/>
    <w:rsid w:val="00047DCA"/>
    <w:rsid w:val="00050198"/>
    <w:rsid w:val="000505F8"/>
    <w:rsid w:val="0005087F"/>
    <w:rsid w:val="0005099B"/>
    <w:rsid w:val="00050B53"/>
    <w:rsid w:val="00050CC3"/>
    <w:rsid w:val="00050E53"/>
    <w:rsid w:val="00050EC4"/>
    <w:rsid w:val="0005104A"/>
    <w:rsid w:val="00051541"/>
    <w:rsid w:val="00051CA5"/>
    <w:rsid w:val="000522EA"/>
    <w:rsid w:val="00052C40"/>
    <w:rsid w:val="00052CCF"/>
    <w:rsid w:val="00052E67"/>
    <w:rsid w:val="00053039"/>
    <w:rsid w:val="000536A4"/>
    <w:rsid w:val="000536CB"/>
    <w:rsid w:val="000539BE"/>
    <w:rsid w:val="000539CB"/>
    <w:rsid w:val="000539EA"/>
    <w:rsid w:val="000540AF"/>
    <w:rsid w:val="0005450D"/>
    <w:rsid w:val="0005482D"/>
    <w:rsid w:val="00054949"/>
    <w:rsid w:val="00054AF2"/>
    <w:rsid w:val="00054C76"/>
    <w:rsid w:val="00054FCB"/>
    <w:rsid w:val="0005531F"/>
    <w:rsid w:val="000555EC"/>
    <w:rsid w:val="00055842"/>
    <w:rsid w:val="000558FB"/>
    <w:rsid w:val="00055C15"/>
    <w:rsid w:val="00055F32"/>
    <w:rsid w:val="0005609C"/>
    <w:rsid w:val="000560C7"/>
    <w:rsid w:val="000563F1"/>
    <w:rsid w:val="000564FA"/>
    <w:rsid w:val="00056585"/>
    <w:rsid w:val="00056A74"/>
    <w:rsid w:val="00056D94"/>
    <w:rsid w:val="00056FFB"/>
    <w:rsid w:val="00057438"/>
    <w:rsid w:val="0005767C"/>
    <w:rsid w:val="00057717"/>
    <w:rsid w:val="0005776F"/>
    <w:rsid w:val="00057BBC"/>
    <w:rsid w:val="000600C7"/>
    <w:rsid w:val="0006015D"/>
    <w:rsid w:val="00060264"/>
    <w:rsid w:val="00061554"/>
    <w:rsid w:val="000615EA"/>
    <w:rsid w:val="00061EDC"/>
    <w:rsid w:val="00062019"/>
    <w:rsid w:val="000623EA"/>
    <w:rsid w:val="000625C9"/>
    <w:rsid w:val="00062654"/>
    <w:rsid w:val="00062AB3"/>
    <w:rsid w:val="000630AF"/>
    <w:rsid w:val="000632F1"/>
    <w:rsid w:val="000633B4"/>
    <w:rsid w:val="0006342D"/>
    <w:rsid w:val="0006354A"/>
    <w:rsid w:val="0006358A"/>
    <w:rsid w:val="0006365E"/>
    <w:rsid w:val="0006377E"/>
    <w:rsid w:val="00063BF0"/>
    <w:rsid w:val="00063CED"/>
    <w:rsid w:val="000641C6"/>
    <w:rsid w:val="00064374"/>
    <w:rsid w:val="000643AB"/>
    <w:rsid w:val="000643BC"/>
    <w:rsid w:val="0006450E"/>
    <w:rsid w:val="0006476F"/>
    <w:rsid w:val="000648A2"/>
    <w:rsid w:val="000648E9"/>
    <w:rsid w:val="00064A50"/>
    <w:rsid w:val="000653BB"/>
    <w:rsid w:val="00065895"/>
    <w:rsid w:val="000658F3"/>
    <w:rsid w:val="00065AC6"/>
    <w:rsid w:val="00065BA6"/>
    <w:rsid w:val="00065F87"/>
    <w:rsid w:val="000660EF"/>
    <w:rsid w:val="0006613F"/>
    <w:rsid w:val="000664D4"/>
    <w:rsid w:val="00066C3D"/>
    <w:rsid w:val="00066F24"/>
    <w:rsid w:val="00067548"/>
    <w:rsid w:val="000679F7"/>
    <w:rsid w:val="00070168"/>
    <w:rsid w:val="000704DD"/>
    <w:rsid w:val="00070868"/>
    <w:rsid w:val="00070957"/>
    <w:rsid w:val="00071034"/>
    <w:rsid w:val="000710F9"/>
    <w:rsid w:val="0007124C"/>
    <w:rsid w:val="00071353"/>
    <w:rsid w:val="000716B0"/>
    <w:rsid w:val="00071815"/>
    <w:rsid w:val="00071858"/>
    <w:rsid w:val="00071A87"/>
    <w:rsid w:val="00071BB5"/>
    <w:rsid w:val="00071E50"/>
    <w:rsid w:val="000720A1"/>
    <w:rsid w:val="000721DC"/>
    <w:rsid w:val="00072283"/>
    <w:rsid w:val="00072749"/>
    <w:rsid w:val="000727FD"/>
    <w:rsid w:val="0007344E"/>
    <w:rsid w:val="00073638"/>
    <w:rsid w:val="000736BF"/>
    <w:rsid w:val="00073CF2"/>
    <w:rsid w:val="0007401C"/>
    <w:rsid w:val="000743D5"/>
    <w:rsid w:val="00074613"/>
    <w:rsid w:val="000747C7"/>
    <w:rsid w:val="000747CD"/>
    <w:rsid w:val="000747D2"/>
    <w:rsid w:val="000749DA"/>
    <w:rsid w:val="00074B07"/>
    <w:rsid w:val="0007534C"/>
    <w:rsid w:val="00075517"/>
    <w:rsid w:val="00075763"/>
    <w:rsid w:val="00075A4E"/>
    <w:rsid w:val="000766D8"/>
    <w:rsid w:val="000766D9"/>
    <w:rsid w:val="00076774"/>
    <w:rsid w:val="00076BFC"/>
    <w:rsid w:val="00076DD8"/>
    <w:rsid w:val="00077067"/>
    <w:rsid w:val="000771F1"/>
    <w:rsid w:val="000772E5"/>
    <w:rsid w:val="00077D73"/>
    <w:rsid w:val="00077E71"/>
    <w:rsid w:val="00077EF3"/>
    <w:rsid w:val="0008050B"/>
    <w:rsid w:val="00080641"/>
    <w:rsid w:val="00080895"/>
    <w:rsid w:val="000809A6"/>
    <w:rsid w:val="00080CC0"/>
    <w:rsid w:val="00080FB1"/>
    <w:rsid w:val="0008167B"/>
    <w:rsid w:val="00081DA2"/>
    <w:rsid w:val="00082358"/>
    <w:rsid w:val="00082AA8"/>
    <w:rsid w:val="0008329C"/>
    <w:rsid w:val="000832BD"/>
    <w:rsid w:val="00083C9A"/>
    <w:rsid w:val="0008457C"/>
    <w:rsid w:val="0008470E"/>
    <w:rsid w:val="00084B59"/>
    <w:rsid w:val="00084C4B"/>
    <w:rsid w:val="00084EB2"/>
    <w:rsid w:val="000850BC"/>
    <w:rsid w:val="00085138"/>
    <w:rsid w:val="000853AD"/>
    <w:rsid w:val="000854CD"/>
    <w:rsid w:val="00085871"/>
    <w:rsid w:val="000859C8"/>
    <w:rsid w:val="00085BE7"/>
    <w:rsid w:val="00085D35"/>
    <w:rsid w:val="00085D63"/>
    <w:rsid w:val="00086066"/>
    <w:rsid w:val="00086109"/>
    <w:rsid w:val="0008635E"/>
    <w:rsid w:val="0008647F"/>
    <w:rsid w:val="000866E9"/>
    <w:rsid w:val="0008674D"/>
    <w:rsid w:val="00086863"/>
    <w:rsid w:val="00086A12"/>
    <w:rsid w:val="00086B7E"/>
    <w:rsid w:val="00086BBC"/>
    <w:rsid w:val="000876C8"/>
    <w:rsid w:val="00087F8A"/>
    <w:rsid w:val="0009019E"/>
    <w:rsid w:val="00090478"/>
    <w:rsid w:val="000905C9"/>
    <w:rsid w:val="0009067B"/>
    <w:rsid w:val="00090D76"/>
    <w:rsid w:val="00090E94"/>
    <w:rsid w:val="00091338"/>
    <w:rsid w:val="00091359"/>
    <w:rsid w:val="00091662"/>
    <w:rsid w:val="00091BF9"/>
    <w:rsid w:val="00092107"/>
    <w:rsid w:val="00092BE9"/>
    <w:rsid w:val="00092C40"/>
    <w:rsid w:val="00092D31"/>
    <w:rsid w:val="00092DE6"/>
    <w:rsid w:val="00093453"/>
    <w:rsid w:val="000937E4"/>
    <w:rsid w:val="000939BC"/>
    <w:rsid w:val="00093A75"/>
    <w:rsid w:val="00094080"/>
    <w:rsid w:val="0009409B"/>
    <w:rsid w:val="00094313"/>
    <w:rsid w:val="00094626"/>
    <w:rsid w:val="0009477A"/>
    <w:rsid w:val="00094C2D"/>
    <w:rsid w:val="00094C65"/>
    <w:rsid w:val="00094E82"/>
    <w:rsid w:val="00094EA0"/>
    <w:rsid w:val="0009503F"/>
    <w:rsid w:val="00095232"/>
    <w:rsid w:val="00095391"/>
    <w:rsid w:val="0009574C"/>
    <w:rsid w:val="00095A0C"/>
    <w:rsid w:val="00095AD3"/>
    <w:rsid w:val="00096CE4"/>
    <w:rsid w:val="00096FF2"/>
    <w:rsid w:val="00097325"/>
    <w:rsid w:val="00097546"/>
    <w:rsid w:val="00097730"/>
    <w:rsid w:val="00097DA6"/>
    <w:rsid w:val="000A05A4"/>
    <w:rsid w:val="000A0A72"/>
    <w:rsid w:val="000A0AFC"/>
    <w:rsid w:val="000A0B47"/>
    <w:rsid w:val="000A0E0C"/>
    <w:rsid w:val="000A0E4B"/>
    <w:rsid w:val="000A0F01"/>
    <w:rsid w:val="000A117F"/>
    <w:rsid w:val="000A1F13"/>
    <w:rsid w:val="000A20CF"/>
    <w:rsid w:val="000A2277"/>
    <w:rsid w:val="000A23DC"/>
    <w:rsid w:val="000A2414"/>
    <w:rsid w:val="000A3002"/>
    <w:rsid w:val="000A3090"/>
    <w:rsid w:val="000A3A53"/>
    <w:rsid w:val="000A3C6B"/>
    <w:rsid w:val="000A3D83"/>
    <w:rsid w:val="000A4156"/>
    <w:rsid w:val="000A44B9"/>
    <w:rsid w:val="000A4626"/>
    <w:rsid w:val="000A4705"/>
    <w:rsid w:val="000A479C"/>
    <w:rsid w:val="000A4979"/>
    <w:rsid w:val="000A4BDF"/>
    <w:rsid w:val="000A4C38"/>
    <w:rsid w:val="000A4C6F"/>
    <w:rsid w:val="000A514C"/>
    <w:rsid w:val="000A53AD"/>
    <w:rsid w:val="000A5485"/>
    <w:rsid w:val="000A556D"/>
    <w:rsid w:val="000A567B"/>
    <w:rsid w:val="000A57CB"/>
    <w:rsid w:val="000A584F"/>
    <w:rsid w:val="000A58C6"/>
    <w:rsid w:val="000A590B"/>
    <w:rsid w:val="000A5B76"/>
    <w:rsid w:val="000A6002"/>
    <w:rsid w:val="000A69E6"/>
    <w:rsid w:val="000A6C51"/>
    <w:rsid w:val="000A6F92"/>
    <w:rsid w:val="000A734C"/>
    <w:rsid w:val="000A7496"/>
    <w:rsid w:val="000A755E"/>
    <w:rsid w:val="000A796B"/>
    <w:rsid w:val="000A7CF6"/>
    <w:rsid w:val="000A7D66"/>
    <w:rsid w:val="000A7E2B"/>
    <w:rsid w:val="000A7EC3"/>
    <w:rsid w:val="000B0778"/>
    <w:rsid w:val="000B0A5F"/>
    <w:rsid w:val="000B0B8F"/>
    <w:rsid w:val="000B131C"/>
    <w:rsid w:val="000B1933"/>
    <w:rsid w:val="000B1BCC"/>
    <w:rsid w:val="000B1BF9"/>
    <w:rsid w:val="000B1E2B"/>
    <w:rsid w:val="000B1F5C"/>
    <w:rsid w:val="000B2798"/>
    <w:rsid w:val="000B3066"/>
    <w:rsid w:val="000B3167"/>
    <w:rsid w:val="000B36B5"/>
    <w:rsid w:val="000B378A"/>
    <w:rsid w:val="000B3E15"/>
    <w:rsid w:val="000B3F52"/>
    <w:rsid w:val="000B3F95"/>
    <w:rsid w:val="000B3FFB"/>
    <w:rsid w:val="000B4176"/>
    <w:rsid w:val="000B4180"/>
    <w:rsid w:val="000B4684"/>
    <w:rsid w:val="000B46EE"/>
    <w:rsid w:val="000B47ED"/>
    <w:rsid w:val="000B4A49"/>
    <w:rsid w:val="000B4EBC"/>
    <w:rsid w:val="000B5182"/>
    <w:rsid w:val="000B57D8"/>
    <w:rsid w:val="000B5A99"/>
    <w:rsid w:val="000B5E43"/>
    <w:rsid w:val="000B61EC"/>
    <w:rsid w:val="000B6403"/>
    <w:rsid w:val="000B66CA"/>
    <w:rsid w:val="000B6946"/>
    <w:rsid w:val="000B69C8"/>
    <w:rsid w:val="000B6A39"/>
    <w:rsid w:val="000B6A68"/>
    <w:rsid w:val="000B6AE7"/>
    <w:rsid w:val="000B6D26"/>
    <w:rsid w:val="000B6FEF"/>
    <w:rsid w:val="000B734F"/>
    <w:rsid w:val="000B76E3"/>
    <w:rsid w:val="000B76FE"/>
    <w:rsid w:val="000B7A33"/>
    <w:rsid w:val="000C00CB"/>
    <w:rsid w:val="000C0338"/>
    <w:rsid w:val="000C05D5"/>
    <w:rsid w:val="000C1030"/>
    <w:rsid w:val="000C1838"/>
    <w:rsid w:val="000C1875"/>
    <w:rsid w:val="000C1960"/>
    <w:rsid w:val="000C1AF4"/>
    <w:rsid w:val="000C203D"/>
    <w:rsid w:val="000C24FA"/>
    <w:rsid w:val="000C275B"/>
    <w:rsid w:val="000C27AA"/>
    <w:rsid w:val="000C2C7E"/>
    <w:rsid w:val="000C31DD"/>
    <w:rsid w:val="000C3232"/>
    <w:rsid w:val="000C36DC"/>
    <w:rsid w:val="000C3723"/>
    <w:rsid w:val="000C3866"/>
    <w:rsid w:val="000C3ADE"/>
    <w:rsid w:val="000C4890"/>
    <w:rsid w:val="000C4BE5"/>
    <w:rsid w:val="000C500E"/>
    <w:rsid w:val="000C5029"/>
    <w:rsid w:val="000C5330"/>
    <w:rsid w:val="000C535F"/>
    <w:rsid w:val="000C5452"/>
    <w:rsid w:val="000C5457"/>
    <w:rsid w:val="000C560D"/>
    <w:rsid w:val="000C59CB"/>
    <w:rsid w:val="000C5BD1"/>
    <w:rsid w:val="000C6068"/>
    <w:rsid w:val="000C67E3"/>
    <w:rsid w:val="000C6C8C"/>
    <w:rsid w:val="000C6D07"/>
    <w:rsid w:val="000C6E34"/>
    <w:rsid w:val="000C6FF6"/>
    <w:rsid w:val="000C73C0"/>
    <w:rsid w:val="000D00EF"/>
    <w:rsid w:val="000D0232"/>
    <w:rsid w:val="000D0261"/>
    <w:rsid w:val="000D082A"/>
    <w:rsid w:val="000D1300"/>
    <w:rsid w:val="000D1376"/>
    <w:rsid w:val="000D1432"/>
    <w:rsid w:val="000D14DB"/>
    <w:rsid w:val="000D1951"/>
    <w:rsid w:val="000D1A6E"/>
    <w:rsid w:val="000D1C9F"/>
    <w:rsid w:val="000D1CBB"/>
    <w:rsid w:val="000D1EC3"/>
    <w:rsid w:val="000D1FDE"/>
    <w:rsid w:val="000D221B"/>
    <w:rsid w:val="000D25DE"/>
    <w:rsid w:val="000D261F"/>
    <w:rsid w:val="000D2713"/>
    <w:rsid w:val="000D2B22"/>
    <w:rsid w:val="000D31BD"/>
    <w:rsid w:val="000D34A1"/>
    <w:rsid w:val="000D3828"/>
    <w:rsid w:val="000D3BE9"/>
    <w:rsid w:val="000D3C5E"/>
    <w:rsid w:val="000D4123"/>
    <w:rsid w:val="000D42F4"/>
    <w:rsid w:val="000D4595"/>
    <w:rsid w:val="000D483A"/>
    <w:rsid w:val="000D489A"/>
    <w:rsid w:val="000D48B2"/>
    <w:rsid w:val="000D49A5"/>
    <w:rsid w:val="000D4AD7"/>
    <w:rsid w:val="000D4C6B"/>
    <w:rsid w:val="000D4D6C"/>
    <w:rsid w:val="000D54C8"/>
    <w:rsid w:val="000D551B"/>
    <w:rsid w:val="000D5669"/>
    <w:rsid w:val="000D56AE"/>
    <w:rsid w:val="000D5753"/>
    <w:rsid w:val="000D5A73"/>
    <w:rsid w:val="000D5B38"/>
    <w:rsid w:val="000D5B4C"/>
    <w:rsid w:val="000D5CEF"/>
    <w:rsid w:val="000D5D72"/>
    <w:rsid w:val="000D6919"/>
    <w:rsid w:val="000D7441"/>
    <w:rsid w:val="000D789E"/>
    <w:rsid w:val="000D7F95"/>
    <w:rsid w:val="000E0037"/>
    <w:rsid w:val="000E020A"/>
    <w:rsid w:val="000E03D7"/>
    <w:rsid w:val="000E0B71"/>
    <w:rsid w:val="000E0DA7"/>
    <w:rsid w:val="000E0FE9"/>
    <w:rsid w:val="000E1266"/>
    <w:rsid w:val="000E12F0"/>
    <w:rsid w:val="000E1308"/>
    <w:rsid w:val="000E1313"/>
    <w:rsid w:val="000E154F"/>
    <w:rsid w:val="000E28DC"/>
    <w:rsid w:val="000E2DE7"/>
    <w:rsid w:val="000E33AB"/>
    <w:rsid w:val="000E35B5"/>
    <w:rsid w:val="000E3A41"/>
    <w:rsid w:val="000E3E95"/>
    <w:rsid w:val="000E3FA6"/>
    <w:rsid w:val="000E4028"/>
    <w:rsid w:val="000E423D"/>
    <w:rsid w:val="000E484C"/>
    <w:rsid w:val="000E5069"/>
    <w:rsid w:val="000E53F8"/>
    <w:rsid w:val="000E5A80"/>
    <w:rsid w:val="000E5AB2"/>
    <w:rsid w:val="000E5BCB"/>
    <w:rsid w:val="000E5C93"/>
    <w:rsid w:val="000E5DDC"/>
    <w:rsid w:val="000E61A5"/>
    <w:rsid w:val="000E64D8"/>
    <w:rsid w:val="000E6685"/>
    <w:rsid w:val="000E66D0"/>
    <w:rsid w:val="000E69C8"/>
    <w:rsid w:val="000E6DF9"/>
    <w:rsid w:val="000E7415"/>
    <w:rsid w:val="000E7A46"/>
    <w:rsid w:val="000E7D33"/>
    <w:rsid w:val="000F0348"/>
    <w:rsid w:val="000F07B1"/>
    <w:rsid w:val="000F0972"/>
    <w:rsid w:val="000F0B03"/>
    <w:rsid w:val="000F0F8C"/>
    <w:rsid w:val="000F10DB"/>
    <w:rsid w:val="000F1281"/>
    <w:rsid w:val="000F12E3"/>
    <w:rsid w:val="000F1343"/>
    <w:rsid w:val="000F17D0"/>
    <w:rsid w:val="000F1962"/>
    <w:rsid w:val="000F1BAD"/>
    <w:rsid w:val="000F2110"/>
    <w:rsid w:val="000F2367"/>
    <w:rsid w:val="000F2386"/>
    <w:rsid w:val="000F2471"/>
    <w:rsid w:val="000F252C"/>
    <w:rsid w:val="000F2B56"/>
    <w:rsid w:val="000F2C62"/>
    <w:rsid w:val="000F2FAF"/>
    <w:rsid w:val="000F3296"/>
    <w:rsid w:val="000F3BD7"/>
    <w:rsid w:val="000F3EE5"/>
    <w:rsid w:val="000F3F12"/>
    <w:rsid w:val="000F40EE"/>
    <w:rsid w:val="000F45D7"/>
    <w:rsid w:val="000F46B0"/>
    <w:rsid w:val="000F4781"/>
    <w:rsid w:val="000F494A"/>
    <w:rsid w:val="000F4B60"/>
    <w:rsid w:val="000F4CD1"/>
    <w:rsid w:val="000F4F72"/>
    <w:rsid w:val="000F4FED"/>
    <w:rsid w:val="000F53D7"/>
    <w:rsid w:val="000F5435"/>
    <w:rsid w:val="000F581D"/>
    <w:rsid w:val="000F5902"/>
    <w:rsid w:val="000F59BA"/>
    <w:rsid w:val="000F5FA0"/>
    <w:rsid w:val="000F64BE"/>
    <w:rsid w:val="000F67C6"/>
    <w:rsid w:val="000F69AA"/>
    <w:rsid w:val="000F713F"/>
    <w:rsid w:val="000F720B"/>
    <w:rsid w:val="000F77D4"/>
    <w:rsid w:val="000F787F"/>
    <w:rsid w:val="000F78B0"/>
    <w:rsid w:val="000F7B6E"/>
    <w:rsid w:val="000F7FC9"/>
    <w:rsid w:val="001001C5"/>
    <w:rsid w:val="001005DC"/>
    <w:rsid w:val="00100710"/>
    <w:rsid w:val="00100A84"/>
    <w:rsid w:val="00100FA3"/>
    <w:rsid w:val="001010AF"/>
    <w:rsid w:val="0010147B"/>
    <w:rsid w:val="001015A7"/>
    <w:rsid w:val="0010160E"/>
    <w:rsid w:val="00101BC2"/>
    <w:rsid w:val="00102152"/>
    <w:rsid w:val="001021DB"/>
    <w:rsid w:val="0010228C"/>
    <w:rsid w:val="0010234B"/>
    <w:rsid w:val="00102786"/>
    <w:rsid w:val="00102ACA"/>
    <w:rsid w:val="00102CB9"/>
    <w:rsid w:val="00103385"/>
    <w:rsid w:val="00103ADB"/>
    <w:rsid w:val="00104815"/>
    <w:rsid w:val="00104949"/>
    <w:rsid w:val="00104CE1"/>
    <w:rsid w:val="00104E57"/>
    <w:rsid w:val="00104FBE"/>
    <w:rsid w:val="0010500F"/>
    <w:rsid w:val="001052B6"/>
    <w:rsid w:val="001055FF"/>
    <w:rsid w:val="00105614"/>
    <w:rsid w:val="001058CC"/>
    <w:rsid w:val="001058DD"/>
    <w:rsid w:val="00105BEE"/>
    <w:rsid w:val="00105D2A"/>
    <w:rsid w:val="00105FE4"/>
    <w:rsid w:val="00106579"/>
    <w:rsid w:val="001066EC"/>
    <w:rsid w:val="00106C7B"/>
    <w:rsid w:val="00106D1B"/>
    <w:rsid w:val="001075EF"/>
    <w:rsid w:val="00107997"/>
    <w:rsid w:val="001079C4"/>
    <w:rsid w:val="00107BD4"/>
    <w:rsid w:val="00110206"/>
    <w:rsid w:val="0011020C"/>
    <w:rsid w:val="00110454"/>
    <w:rsid w:val="00110D23"/>
    <w:rsid w:val="00110DC0"/>
    <w:rsid w:val="00110F77"/>
    <w:rsid w:val="001113D8"/>
    <w:rsid w:val="001113F6"/>
    <w:rsid w:val="001114C1"/>
    <w:rsid w:val="0011150D"/>
    <w:rsid w:val="001115B1"/>
    <w:rsid w:val="001115DB"/>
    <w:rsid w:val="00111964"/>
    <w:rsid w:val="00111C9D"/>
    <w:rsid w:val="00111C9F"/>
    <w:rsid w:val="0011232C"/>
    <w:rsid w:val="001129FF"/>
    <w:rsid w:val="00112B4B"/>
    <w:rsid w:val="00112D42"/>
    <w:rsid w:val="001136F4"/>
    <w:rsid w:val="00113D2A"/>
    <w:rsid w:val="00113E4F"/>
    <w:rsid w:val="00114139"/>
    <w:rsid w:val="001141C2"/>
    <w:rsid w:val="00114718"/>
    <w:rsid w:val="00114A82"/>
    <w:rsid w:val="00114AD4"/>
    <w:rsid w:val="00114E53"/>
    <w:rsid w:val="0011503B"/>
    <w:rsid w:val="001151AC"/>
    <w:rsid w:val="001157ED"/>
    <w:rsid w:val="0011582D"/>
    <w:rsid w:val="0011596C"/>
    <w:rsid w:val="00115D67"/>
    <w:rsid w:val="001160BC"/>
    <w:rsid w:val="00116898"/>
    <w:rsid w:val="00117469"/>
    <w:rsid w:val="00117483"/>
    <w:rsid w:val="001202A9"/>
    <w:rsid w:val="001207D8"/>
    <w:rsid w:val="00120BAC"/>
    <w:rsid w:val="00120FD4"/>
    <w:rsid w:val="0012125A"/>
    <w:rsid w:val="0012132F"/>
    <w:rsid w:val="0012147E"/>
    <w:rsid w:val="00121546"/>
    <w:rsid w:val="00121809"/>
    <w:rsid w:val="00121ABF"/>
    <w:rsid w:val="00121DF4"/>
    <w:rsid w:val="00121E79"/>
    <w:rsid w:val="00121EAB"/>
    <w:rsid w:val="00121FA5"/>
    <w:rsid w:val="00122151"/>
    <w:rsid w:val="001221FB"/>
    <w:rsid w:val="00122395"/>
    <w:rsid w:val="001226BA"/>
    <w:rsid w:val="00122B06"/>
    <w:rsid w:val="00122D06"/>
    <w:rsid w:val="00122D7F"/>
    <w:rsid w:val="00123185"/>
    <w:rsid w:val="001232BB"/>
    <w:rsid w:val="001236FF"/>
    <w:rsid w:val="00123B69"/>
    <w:rsid w:val="00123CA9"/>
    <w:rsid w:val="00123CDB"/>
    <w:rsid w:val="00123D76"/>
    <w:rsid w:val="00123D7A"/>
    <w:rsid w:val="00123FA7"/>
    <w:rsid w:val="0012434B"/>
    <w:rsid w:val="00124837"/>
    <w:rsid w:val="0012492F"/>
    <w:rsid w:val="00125692"/>
    <w:rsid w:val="00125A0E"/>
    <w:rsid w:val="00125D2D"/>
    <w:rsid w:val="00125D71"/>
    <w:rsid w:val="00125D78"/>
    <w:rsid w:val="00125D7D"/>
    <w:rsid w:val="00126640"/>
    <w:rsid w:val="0012680D"/>
    <w:rsid w:val="00127153"/>
    <w:rsid w:val="00127217"/>
    <w:rsid w:val="001273DD"/>
    <w:rsid w:val="0012751B"/>
    <w:rsid w:val="001277D5"/>
    <w:rsid w:val="00127E3C"/>
    <w:rsid w:val="00127E7B"/>
    <w:rsid w:val="001300F2"/>
    <w:rsid w:val="001302AC"/>
    <w:rsid w:val="00130ECF"/>
    <w:rsid w:val="00130EFC"/>
    <w:rsid w:val="001310E0"/>
    <w:rsid w:val="001313FF"/>
    <w:rsid w:val="0013180D"/>
    <w:rsid w:val="00131ADF"/>
    <w:rsid w:val="00131D4E"/>
    <w:rsid w:val="00131D95"/>
    <w:rsid w:val="00132317"/>
    <w:rsid w:val="00132788"/>
    <w:rsid w:val="00132923"/>
    <w:rsid w:val="0013297E"/>
    <w:rsid w:val="00132AC9"/>
    <w:rsid w:val="00132E19"/>
    <w:rsid w:val="00132FC7"/>
    <w:rsid w:val="0013330A"/>
    <w:rsid w:val="00133742"/>
    <w:rsid w:val="001339F2"/>
    <w:rsid w:val="00133D47"/>
    <w:rsid w:val="001341F0"/>
    <w:rsid w:val="001342E9"/>
    <w:rsid w:val="001343D4"/>
    <w:rsid w:val="00134C08"/>
    <w:rsid w:val="00134E47"/>
    <w:rsid w:val="001357D5"/>
    <w:rsid w:val="00135AF9"/>
    <w:rsid w:val="00135B62"/>
    <w:rsid w:val="001366B0"/>
    <w:rsid w:val="001366BA"/>
    <w:rsid w:val="001366BC"/>
    <w:rsid w:val="00136AC3"/>
    <w:rsid w:val="00136B42"/>
    <w:rsid w:val="001370AF"/>
    <w:rsid w:val="00137687"/>
    <w:rsid w:val="001376AA"/>
    <w:rsid w:val="00137C00"/>
    <w:rsid w:val="001400F1"/>
    <w:rsid w:val="0014025D"/>
    <w:rsid w:val="001402DB"/>
    <w:rsid w:val="0014055A"/>
    <w:rsid w:val="001408C3"/>
    <w:rsid w:val="001409A5"/>
    <w:rsid w:val="00140A77"/>
    <w:rsid w:val="00140BE6"/>
    <w:rsid w:val="00140F96"/>
    <w:rsid w:val="001412EA"/>
    <w:rsid w:val="001414A7"/>
    <w:rsid w:val="001414AE"/>
    <w:rsid w:val="00141880"/>
    <w:rsid w:val="00142553"/>
    <w:rsid w:val="00142889"/>
    <w:rsid w:val="00142A92"/>
    <w:rsid w:val="00142BE2"/>
    <w:rsid w:val="00142C9D"/>
    <w:rsid w:val="001432AA"/>
    <w:rsid w:val="001432C1"/>
    <w:rsid w:val="00143AD0"/>
    <w:rsid w:val="001441D8"/>
    <w:rsid w:val="0014431C"/>
    <w:rsid w:val="00144516"/>
    <w:rsid w:val="001448BB"/>
    <w:rsid w:val="00144917"/>
    <w:rsid w:val="00144BE0"/>
    <w:rsid w:val="001455FD"/>
    <w:rsid w:val="0014599F"/>
    <w:rsid w:val="001466B5"/>
    <w:rsid w:val="00146762"/>
    <w:rsid w:val="001468F3"/>
    <w:rsid w:val="00146A4C"/>
    <w:rsid w:val="00146C8B"/>
    <w:rsid w:val="001471A8"/>
    <w:rsid w:val="001503BC"/>
    <w:rsid w:val="0015073F"/>
    <w:rsid w:val="0015078F"/>
    <w:rsid w:val="0015096F"/>
    <w:rsid w:val="001509A7"/>
    <w:rsid w:val="00150B94"/>
    <w:rsid w:val="00150C22"/>
    <w:rsid w:val="00150F03"/>
    <w:rsid w:val="00150F67"/>
    <w:rsid w:val="001513D2"/>
    <w:rsid w:val="00151599"/>
    <w:rsid w:val="001516AC"/>
    <w:rsid w:val="00151C16"/>
    <w:rsid w:val="001520A7"/>
    <w:rsid w:val="00152179"/>
    <w:rsid w:val="001527E7"/>
    <w:rsid w:val="00152935"/>
    <w:rsid w:val="00152DFA"/>
    <w:rsid w:val="00152F0B"/>
    <w:rsid w:val="001535EB"/>
    <w:rsid w:val="0015365C"/>
    <w:rsid w:val="001536FB"/>
    <w:rsid w:val="00153B8A"/>
    <w:rsid w:val="00153EF6"/>
    <w:rsid w:val="00154061"/>
    <w:rsid w:val="00154175"/>
    <w:rsid w:val="00154467"/>
    <w:rsid w:val="00154C38"/>
    <w:rsid w:val="0015547A"/>
    <w:rsid w:val="001557CB"/>
    <w:rsid w:val="00155849"/>
    <w:rsid w:val="00155941"/>
    <w:rsid w:val="00155E01"/>
    <w:rsid w:val="00156036"/>
    <w:rsid w:val="0015604B"/>
    <w:rsid w:val="0015630E"/>
    <w:rsid w:val="0015631F"/>
    <w:rsid w:val="00156C16"/>
    <w:rsid w:val="001574D7"/>
    <w:rsid w:val="00157C6D"/>
    <w:rsid w:val="00157E55"/>
    <w:rsid w:val="00157F27"/>
    <w:rsid w:val="001600BA"/>
    <w:rsid w:val="00160187"/>
    <w:rsid w:val="0016064C"/>
    <w:rsid w:val="001606AE"/>
    <w:rsid w:val="00160B3E"/>
    <w:rsid w:val="001610F2"/>
    <w:rsid w:val="00161139"/>
    <w:rsid w:val="00161198"/>
    <w:rsid w:val="001612A1"/>
    <w:rsid w:val="00161595"/>
    <w:rsid w:val="00161DD3"/>
    <w:rsid w:val="00161E0E"/>
    <w:rsid w:val="00161F5E"/>
    <w:rsid w:val="001621AD"/>
    <w:rsid w:val="001623A3"/>
    <w:rsid w:val="0016257E"/>
    <w:rsid w:val="0016262F"/>
    <w:rsid w:val="00163520"/>
    <w:rsid w:val="00163643"/>
    <w:rsid w:val="00163820"/>
    <w:rsid w:val="00163DDA"/>
    <w:rsid w:val="001641BD"/>
    <w:rsid w:val="00164331"/>
    <w:rsid w:val="00164442"/>
    <w:rsid w:val="0016456C"/>
    <w:rsid w:val="0016467A"/>
    <w:rsid w:val="0016496C"/>
    <w:rsid w:val="00164C57"/>
    <w:rsid w:val="00164E16"/>
    <w:rsid w:val="00165076"/>
    <w:rsid w:val="0016524E"/>
    <w:rsid w:val="0016525E"/>
    <w:rsid w:val="00165680"/>
    <w:rsid w:val="001656CD"/>
    <w:rsid w:val="00165A9D"/>
    <w:rsid w:val="00165D05"/>
    <w:rsid w:val="00165F75"/>
    <w:rsid w:val="00166D78"/>
    <w:rsid w:val="0016722D"/>
    <w:rsid w:val="0016773D"/>
    <w:rsid w:val="001679AD"/>
    <w:rsid w:val="00167AF3"/>
    <w:rsid w:val="00167B87"/>
    <w:rsid w:val="00167DDC"/>
    <w:rsid w:val="00167E7B"/>
    <w:rsid w:val="00167E87"/>
    <w:rsid w:val="00167EB5"/>
    <w:rsid w:val="00167FC6"/>
    <w:rsid w:val="00170ADA"/>
    <w:rsid w:val="00170C53"/>
    <w:rsid w:val="00170D2A"/>
    <w:rsid w:val="00170E6F"/>
    <w:rsid w:val="0017118F"/>
    <w:rsid w:val="00171335"/>
    <w:rsid w:val="00171410"/>
    <w:rsid w:val="00171746"/>
    <w:rsid w:val="0017175F"/>
    <w:rsid w:val="00171818"/>
    <w:rsid w:val="0017192D"/>
    <w:rsid w:val="00171B97"/>
    <w:rsid w:val="00172118"/>
    <w:rsid w:val="001725F2"/>
    <w:rsid w:val="00172F11"/>
    <w:rsid w:val="001734D6"/>
    <w:rsid w:val="00173D07"/>
    <w:rsid w:val="001742A9"/>
    <w:rsid w:val="00174405"/>
    <w:rsid w:val="0017490C"/>
    <w:rsid w:val="00174BE2"/>
    <w:rsid w:val="00174C0D"/>
    <w:rsid w:val="00174DCA"/>
    <w:rsid w:val="00174ED7"/>
    <w:rsid w:val="0017521E"/>
    <w:rsid w:val="0017581A"/>
    <w:rsid w:val="0017589C"/>
    <w:rsid w:val="0017592E"/>
    <w:rsid w:val="00175A19"/>
    <w:rsid w:val="00175A33"/>
    <w:rsid w:val="00175D4B"/>
    <w:rsid w:val="00175D74"/>
    <w:rsid w:val="001761D9"/>
    <w:rsid w:val="00176644"/>
    <w:rsid w:val="00176C02"/>
    <w:rsid w:val="00176C0B"/>
    <w:rsid w:val="00176CDD"/>
    <w:rsid w:val="00176FB9"/>
    <w:rsid w:val="001771FE"/>
    <w:rsid w:val="00177270"/>
    <w:rsid w:val="00177311"/>
    <w:rsid w:val="0017756C"/>
    <w:rsid w:val="00177C3F"/>
    <w:rsid w:val="00177F98"/>
    <w:rsid w:val="001802AF"/>
    <w:rsid w:val="00180368"/>
    <w:rsid w:val="001806AE"/>
    <w:rsid w:val="001807CD"/>
    <w:rsid w:val="00181119"/>
    <w:rsid w:val="0018139E"/>
    <w:rsid w:val="0018147C"/>
    <w:rsid w:val="001815E5"/>
    <w:rsid w:val="00181862"/>
    <w:rsid w:val="00181CFB"/>
    <w:rsid w:val="001826D2"/>
    <w:rsid w:val="001827D0"/>
    <w:rsid w:val="00182D5B"/>
    <w:rsid w:val="00182F83"/>
    <w:rsid w:val="001834B2"/>
    <w:rsid w:val="00183582"/>
    <w:rsid w:val="001840A1"/>
    <w:rsid w:val="00184105"/>
    <w:rsid w:val="00184143"/>
    <w:rsid w:val="0018420A"/>
    <w:rsid w:val="00184668"/>
    <w:rsid w:val="00184B6A"/>
    <w:rsid w:val="00185A87"/>
    <w:rsid w:val="00185D48"/>
    <w:rsid w:val="00185EE8"/>
    <w:rsid w:val="00185F5C"/>
    <w:rsid w:val="0018632B"/>
    <w:rsid w:val="00186395"/>
    <w:rsid w:val="001864A9"/>
    <w:rsid w:val="001864DF"/>
    <w:rsid w:val="001865D1"/>
    <w:rsid w:val="00186601"/>
    <w:rsid w:val="00186C44"/>
    <w:rsid w:val="00187017"/>
    <w:rsid w:val="0018740D"/>
    <w:rsid w:val="00187489"/>
    <w:rsid w:val="0018755F"/>
    <w:rsid w:val="00187729"/>
    <w:rsid w:val="00187C32"/>
    <w:rsid w:val="001901BE"/>
    <w:rsid w:val="0019063A"/>
    <w:rsid w:val="00190693"/>
    <w:rsid w:val="00190A2E"/>
    <w:rsid w:val="00190CBF"/>
    <w:rsid w:val="00190D6B"/>
    <w:rsid w:val="0019183D"/>
    <w:rsid w:val="00191C72"/>
    <w:rsid w:val="001922B3"/>
    <w:rsid w:val="00193A8C"/>
    <w:rsid w:val="00193ABE"/>
    <w:rsid w:val="00193BC5"/>
    <w:rsid w:val="0019408D"/>
    <w:rsid w:val="00194616"/>
    <w:rsid w:val="0019492E"/>
    <w:rsid w:val="00195263"/>
    <w:rsid w:val="0019542F"/>
    <w:rsid w:val="00195586"/>
    <w:rsid w:val="00195697"/>
    <w:rsid w:val="00195900"/>
    <w:rsid w:val="00195B07"/>
    <w:rsid w:val="00195DCB"/>
    <w:rsid w:val="00195F0C"/>
    <w:rsid w:val="00195F36"/>
    <w:rsid w:val="001966BA"/>
    <w:rsid w:val="00196CDF"/>
    <w:rsid w:val="00196ED9"/>
    <w:rsid w:val="00197554"/>
    <w:rsid w:val="00197A70"/>
    <w:rsid w:val="001A02C1"/>
    <w:rsid w:val="001A042F"/>
    <w:rsid w:val="001A0685"/>
    <w:rsid w:val="001A0B7D"/>
    <w:rsid w:val="001A0B9B"/>
    <w:rsid w:val="001A119D"/>
    <w:rsid w:val="001A1289"/>
    <w:rsid w:val="001A1297"/>
    <w:rsid w:val="001A141B"/>
    <w:rsid w:val="001A14A8"/>
    <w:rsid w:val="001A1A65"/>
    <w:rsid w:val="001A1C8C"/>
    <w:rsid w:val="001A1D30"/>
    <w:rsid w:val="001A1D5C"/>
    <w:rsid w:val="001A1DC7"/>
    <w:rsid w:val="001A1E7A"/>
    <w:rsid w:val="001A1E84"/>
    <w:rsid w:val="001A2413"/>
    <w:rsid w:val="001A2454"/>
    <w:rsid w:val="001A30DC"/>
    <w:rsid w:val="001A3143"/>
    <w:rsid w:val="001A32B8"/>
    <w:rsid w:val="001A3487"/>
    <w:rsid w:val="001A3507"/>
    <w:rsid w:val="001A354F"/>
    <w:rsid w:val="001A3770"/>
    <w:rsid w:val="001A40C2"/>
    <w:rsid w:val="001A4163"/>
    <w:rsid w:val="001A422E"/>
    <w:rsid w:val="001A47CD"/>
    <w:rsid w:val="001A4F3E"/>
    <w:rsid w:val="001A534F"/>
    <w:rsid w:val="001A549B"/>
    <w:rsid w:val="001A5547"/>
    <w:rsid w:val="001A58F3"/>
    <w:rsid w:val="001A5ACA"/>
    <w:rsid w:val="001A5B19"/>
    <w:rsid w:val="001A5EAE"/>
    <w:rsid w:val="001A60CF"/>
    <w:rsid w:val="001A6218"/>
    <w:rsid w:val="001A625E"/>
    <w:rsid w:val="001A63B3"/>
    <w:rsid w:val="001A6654"/>
    <w:rsid w:val="001A6F17"/>
    <w:rsid w:val="001B046A"/>
    <w:rsid w:val="001B058A"/>
    <w:rsid w:val="001B072D"/>
    <w:rsid w:val="001B097B"/>
    <w:rsid w:val="001B0D29"/>
    <w:rsid w:val="001B0D2D"/>
    <w:rsid w:val="001B140F"/>
    <w:rsid w:val="001B1433"/>
    <w:rsid w:val="001B165E"/>
    <w:rsid w:val="001B17C8"/>
    <w:rsid w:val="001B186C"/>
    <w:rsid w:val="001B187B"/>
    <w:rsid w:val="001B1E14"/>
    <w:rsid w:val="001B1F37"/>
    <w:rsid w:val="001B2230"/>
    <w:rsid w:val="001B26D2"/>
    <w:rsid w:val="001B283C"/>
    <w:rsid w:val="001B285C"/>
    <w:rsid w:val="001B295F"/>
    <w:rsid w:val="001B2E33"/>
    <w:rsid w:val="001B33C7"/>
    <w:rsid w:val="001B3668"/>
    <w:rsid w:val="001B3868"/>
    <w:rsid w:val="001B3A88"/>
    <w:rsid w:val="001B3A9E"/>
    <w:rsid w:val="001B3B7E"/>
    <w:rsid w:val="001B3BDB"/>
    <w:rsid w:val="001B3EC7"/>
    <w:rsid w:val="001B42AA"/>
    <w:rsid w:val="001B4428"/>
    <w:rsid w:val="001B4767"/>
    <w:rsid w:val="001B4A8B"/>
    <w:rsid w:val="001B4B43"/>
    <w:rsid w:val="001B4CDA"/>
    <w:rsid w:val="001B53F5"/>
    <w:rsid w:val="001B54EE"/>
    <w:rsid w:val="001B5A9F"/>
    <w:rsid w:val="001B5BF0"/>
    <w:rsid w:val="001B6237"/>
    <w:rsid w:val="001B6245"/>
    <w:rsid w:val="001B637F"/>
    <w:rsid w:val="001B64EE"/>
    <w:rsid w:val="001B6B1B"/>
    <w:rsid w:val="001B6C76"/>
    <w:rsid w:val="001B6E14"/>
    <w:rsid w:val="001B7085"/>
    <w:rsid w:val="001B7346"/>
    <w:rsid w:val="001B76E7"/>
    <w:rsid w:val="001B7969"/>
    <w:rsid w:val="001B7A42"/>
    <w:rsid w:val="001B7C45"/>
    <w:rsid w:val="001B7DD5"/>
    <w:rsid w:val="001C0459"/>
    <w:rsid w:val="001C076B"/>
    <w:rsid w:val="001C080B"/>
    <w:rsid w:val="001C0AF8"/>
    <w:rsid w:val="001C0D26"/>
    <w:rsid w:val="001C1136"/>
    <w:rsid w:val="001C1251"/>
    <w:rsid w:val="001C1584"/>
    <w:rsid w:val="001C2060"/>
    <w:rsid w:val="001C2397"/>
    <w:rsid w:val="001C28D1"/>
    <w:rsid w:val="001C2B6C"/>
    <w:rsid w:val="001C329E"/>
    <w:rsid w:val="001C34FA"/>
    <w:rsid w:val="001C351A"/>
    <w:rsid w:val="001C3B61"/>
    <w:rsid w:val="001C3F26"/>
    <w:rsid w:val="001C438B"/>
    <w:rsid w:val="001C454B"/>
    <w:rsid w:val="001C45B1"/>
    <w:rsid w:val="001C467F"/>
    <w:rsid w:val="001C48E1"/>
    <w:rsid w:val="001C53EA"/>
    <w:rsid w:val="001C56E4"/>
    <w:rsid w:val="001C5D1F"/>
    <w:rsid w:val="001C5D4F"/>
    <w:rsid w:val="001C5EC1"/>
    <w:rsid w:val="001C5FFE"/>
    <w:rsid w:val="001C61D0"/>
    <w:rsid w:val="001C643E"/>
    <w:rsid w:val="001C65AE"/>
    <w:rsid w:val="001C73DE"/>
    <w:rsid w:val="001C75DA"/>
    <w:rsid w:val="001C789A"/>
    <w:rsid w:val="001C78E6"/>
    <w:rsid w:val="001C79A6"/>
    <w:rsid w:val="001C7A15"/>
    <w:rsid w:val="001C7D25"/>
    <w:rsid w:val="001D0278"/>
    <w:rsid w:val="001D0327"/>
    <w:rsid w:val="001D0F08"/>
    <w:rsid w:val="001D182A"/>
    <w:rsid w:val="001D1A1C"/>
    <w:rsid w:val="001D1A6F"/>
    <w:rsid w:val="001D1A89"/>
    <w:rsid w:val="001D1B88"/>
    <w:rsid w:val="001D2058"/>
    <w:rsid w:val="001D24B3"/>
    <w:rsid w:val="001D258C"/>
    <w:rsid w:val="001D263E"/>
    <w:rsid w:val="001D2792"/>
    <w:rsid w:val="001D29F1"/>
    <w:rsid w:val="001D2CB5"/>
    <w:rsid w:val="001D2EE6"/>
    <w:rsid w:val="001D366D"/>
    <w:rsid w:val="001D36AD"/>
    <w:rsid w:val="001D3AE1"/>
    <w:rsid w:val="001D4603"/>
    <w:rsid w:val="001D4E80"/>
    <w:rsid w:val="001D50AA"/>
    <w:rsid w:val="001D511B"/>
    <w:rsid w:val="001D532C"/>
    <w:rsid w:val="001D557A"/>
    <w:rsid w:val="001D558E"/>
    <w:rsid w:val="001D56DA"/>
    <w:rsid w:val="001D58E3"/>
    <w:rsid w:val="001D5C5E"/>
    <w:rsid w:val="001D66D5"/>
    <w:rsid w:val="001D6CC3"/>
    <w:rsid w:val="001D6D31"/>
    <w:rsid w:val="001D6E14"/>
    <w:rsid w:val="001D727C"/>
    <w:rsid w:val="001D7683"/>
    <w:rsid w:val="001E0390"/>
    <w:rsid w:val="001E03C4"/>
    <w:rsid w:val="001E0B2F"/>
    <w:rsid w:val="001E0D12"/>
    <w:rsid w:val="001E102A"/>
    <w:rsid w:val="001E17F5"/>
    <w:rsid w:val="001E1942"/>
    <w:rsid w:val="001E19F1"/>
    <w:rsid w:val="001E1A9E"/>
    <w:rsid w:val="001E1E59"/>
    <w:rsid w:val="001E1F87"/>
    <w:rsid w:val="001E1FE4"/>
    <w:rsid w:val="001E20C2"/>
    <w:rsid w:val="001E220D"/>
    <w:rsid w:val="001E25B5"/>
    <w:rsid w:val="001E281F"/>
    <w:rsid w:val="001E28F7"/>
    <w:rsid w:val="001E29E2"/>
    <w:rsid w:val="001E3281"/>
    <w:rsid w:val="001E33A7"/>
    <w:rsid w:val="001E34B7"/>
    <w:rsid w:val="001E39B3"/>
    <w:rsid w:val="001E3D29"/>
    <w:rsid w:val="001E4AD5"/>
    <w:rsid w:val="001E4B75"/>
    <w:rsid w:val="001E4C67"/>
    <w:rsid w:val="001E4FB7"/>
    <w:rsid w:val="001E522C"/>
    <w:rsid w:val="001E5414"/>
    <w:rsid w:val="001E5CB4"/>
    <w:rsid w:val="001E5DEC"/>
    <w:rsid w:val="001E61CD"/>
    <w:rsid w:val="001E6416"/>
    <w:rsid w:val="001E645E"/>
    <w:rsid w:val="001E6474"/>
    <w:rsid w:val="001E663D"/>
    <w:rsid w:val="001E6C49"/>
    <w:rsid w:val="001E7983"/>
    <w:rsid w:val="001E7C8E"/>
    <w:rsid w:val="001E7E62"/>
    <w:rsid w:val="001E7FBA"/>
    <w:rsid w:val="001E7FC5"/>
    <w:rsid w:val="001F0395"/>
    <w:rsid w:val="001F14BF"/>
    <w:rsid w:val="001F14D3"/>
    <w:rsid w:val="001F1521"/>
    <w:rsid w:val="001F18DB"/>
    <w:rsid w:val="001F1C64"/>
    <w:rsid w:val="001F1D20"/>
    <w:rsid w:val="001F234C"/>
    <w:rsid w:val="001F252C"/>
    <w:rsid w:val="001F2E91"/>
    <w:rsid w:val="001F330F"/>
    <w:rsid w:val="001F36FF"/>
    <w:rsid w:val="001F379A"/>
    <w:rsid w:val="001F37EF"/>
    <w:rsid w:val="001F398A"/>
    <w:rsid w:val="001F3C9B"/>
    <w:rsid w:val="001F490B"/>
    <w:rsid w:val="001F4CE7"/>
    <w:rsid w:val="001F4EBD"/>
    <w:rsid w:val="001F500A"/>
    <w:rsid w:val="001F5100"/>
    <w:rsid w:val="001F5336"/>
    <w:rsid w:val="001F554A"/>
    <w:rsid w:val="001F5717"/>
    <w:rsid w:val="001F5782"/>
    <w:rsid w:val="001F581C"/>
    <w:rsid w:val="001F5D8C"/>
    <w:rsid w:val="001F5FE5"/>
    <w:rsid w:val="001F62BE"/>
    <w:rsid w:val="001F6B82"/>
    <w:rsid w:val="001F6DB8"/>
    <w:rsid w:val="001F709D"/>
    <w:rsid w:val="001F7225"/>
    <w:rsid w:val="001F768B"/>
    <w:rsid w:val="001F7ED5"/>
    <w:rsid w:val="001F7F43"/>
    <w:rsid w:val="00200098"/>
    <w:rsid w:val="002004BB"/>
    <w:rsid w:val="002005F4"/>
    <w:rsid w:val="00201624"/>
    <w:rsid w:val="0020169A"/>
    <w:rsid w:val="002028BF"/>
    <w:rsid w:val="00202F00"/>
    <w:rsid w:val="00202F2C"/>
    <w:rsid w:val="00203389"/>
    <w:rsid w:val="002034AD"/>
    <w:rsid w:val="002036E5"/>
    <w:rsid w:val="002037E4"/>
    <w:rsid w:val="00203899"/>
    <w:rsid w:val="00204173"/>
    <w:rsid w:val="00204199"/>
    <w:rsid w:val="002041BB"/>
    <w:rsid w:val="00204473"/>
    <w:rsid w:val="002045B9"/>
    <w:rsid w:val="00204CD8"/>
    <w:rsid w:val="00204F8B"/>
    <w:rsid w:val="00205138"/>
    <w:rsid w:val="0020519D"/>
    <w:rsid w:val="00205262"/>
    <w:rsid w:val="00205269"/>
    <w:rsid w:val="00205B60"/>
    <w:rsid w:val="00205C62"/>
    <w:rsid w:val="00205DAC"/>
    <w:rsid w:val="00206078"/>
    <w:rsid w:val="00206303"/>
    <w:rsid w:val="002069B2"/>
    <w:rsid w:val="00206AF4"/>
    <w:rsid w:val="00206D26"/>
    <w:rsid w:val="00206FA1"/>
    <w:rsid w:val="002073F5"/>
    <w:rsid w:val="002074AD"/>
    <w:rsid w:val="002077E2"/>
    <w:rsid w:val="002078EA"/>
    <w:rsid w:val="00207B64"/>
    <w:rsid w:val="00207C4B"/>
    <w:rsid w:val="00207C8F"/>
    <w:rsid w:val="00207F2E"/>
    <w:rsid w:val="00207FBC"/>
    <w:rsid w:val="002101AF"/>
    <w:rsid w:val="002102EF"/>
    <w:rsid w:val="00210410"/>
    <w:rsid w:val="00210A7B"/>
    <w:rsid w:val="00210F18"/>
    <w:rsid w:val="00211591"/>
    <w:rsid w:val="0021194C"/>
    <w:rsid w:val="00211C12"/>
    <w:rsid w:val="00211C42"/>
    <w:rsid w:val="002123FD"/>
    <w:rsid w:val="00212574"/>
    <w:rsid w:val="00212988"/>
    <w:rsid w:val="00212B77"/>
    <w:rsid w:val="00212F42"/>
    <w:rsid w:val="0021324F"/>
    <w:rsid w:val="002134EB"/>
    <w:rsid w:val="00213968"/>
    <w:rsid w:val="00213B1F"/>
    <w:rsid w:val="00213C99"/>
    <w:rsid w:val="00213D7C"/>
    <w:rsid w:val="00213F83"/>
    <w:rsid w:val="00214601"/>
    <w:rsid w:val="0021498C"/>
    <w:rsid w:val="00214B49"/>
    <w:rsid w:val="00214D3D"/>
    <w:rsid w:val="0021519B"/>
    <w:rsid w:val="00215238"/>
    <w:rsid w:val="00215ACE"/>
    <w:rsid w:val="00215D1C"/>
    <w:rsid w:val="00215F2A"/>
    <w:rsid w:val="002165D1"/>
    <w:rsid w:val="002166B8"/>
    <w:rsid w:val="00216766"/>
    <w:rsid w:val="00216788"/>
    <w:rsid w:val="00216A64"/>
    <w:rsid w:val="00216B0C"/>
    <w:rsid w:val="00216D31"/>
    <w:rsid w:val="00216E17"/>
    <w:rsid w:val="002172AD"/>
    <w:rsid w:val="00217841"/>
    <w:rsid w:val="0021794F"/>
    <w:rsid w:val="00217AD3"/>
    <w:rsid w:val="00217D03"/>
    <w:rsid w:val="00217F9F"/>
    <w:rsid w:val="00217FF1"/>
    <w:rsid w:val="002201BC"/>
    <w:rsid w:val="0022036E"/>
    <w:rsid w:val="00220C13"/>
    <w:rsid w:val="00220ECE"/>
    <w:rsid w:val="0022110B"/>
    <w:rsid w:val="00221934"/>
    <w:rsid w:val="00221C65"/>
    <w:rsid w:val="00221E4E"/>
    <w:rsid w:val="00221F06"/>
    <w:rsid w:val="00222380"/>
    <w:rsid w:val="0022239E"/>
    <w:rsid w:val="002223AD"/>
    <w:rsid w:val="002225E8"/>
    <w:rsid w:val="00222CC9"/>
    <w:rsid w:val="00222EB7"/>
    <w:rsid w:val="00222EDC"/>
    <w:rsid w:val="002230C6"/>
    <w:rsid w:val="00223553"/>
    <w:rsid w:val="002239FC"/>
    <w:rsid w:val="00223A23"/>
    <w:rsid w:val="0022417B"/>
    <w:rsid w:val="0022418F"/>
    <w:rsid w:val="00224283"/>
    <w:rsid w:val="0022442A"/>
    <w:rsid w:val="00224759"/>
    <w:rsid w:val="00224B47"/>
    <w:rsid w:val="00224CF8"/>
    <w:rsid w:val="00224F19"/>
    <w:rsid w:val="0022541D"/>
    <w:rsid w:val="00225501"/>
    <w:rsid w:val="00225971"/>
    <w:rsid w:val="002260D7"/>
    <w:rsid w:val="002263C9"/>
    <w:rsid w:val="00226551"/>
    <w:rsid w:val="0022671A"/>
    <w:rsid w:val="0022749C"/>
    <w:rsid w:val="002274F3"/>
    <w:rsid w:val="00227551"/>
    <w:rsid w:val="00227762"/>
    <w:rsid w:val="00227B2B"/>
    <w:rsid w:val="0023001E"/>
    <w:rsid w:val="002303B6"/>
    <w:rsid w:val="002303D8"/>
    <w:rsid w:val="00230458"/>
    <w:rsid w:val="002305BC"/>
    <w:rsid w:val="00230B59"/>
    <w:rsid w:val="00230DD9"/>
    <w:rsid w:val="00230E7C"/>
    <w:rsid w:val="0023100F"/>
    <w:rsid w:val="0023187D"/>
    <w:rsid w:val="00231E21"/>
    <w:rsid w:val="0023253A"/>
    <w:rsid w:val="00232805"/>
    <w:rsid w:val="00232BAF"/>
    <w:rsid w:val="00232E0D"/>
    <w:rsid w:val="0023309C"/>
    <w:rsid w:val="0023377D"/>
    <w:rsid w:val="00233874"/>
    <w:rsid w:val="00233E71"/>
    <w:rsid w:val="00234350"/>
    <w:rsid w:val="0023441E"/>
    <w:rsid w:val="002344D5"/>
    <w:rsid w:val="00234930"/>
    <w:rsid w:val="00234AF5"/>
    <w:rsid w:val="00234C64"/>
    <w:rsid w:val="00234DBA"/>
    <w:rsid w:val="00235086"/>
    <w:rsid w:val="002357D5"/>
    <w:rsid w:val="0023598E"/>
    <w:rsid w:val="00235BB3"/>
    <w:rsid w:val="00235EEA"/>
    <w:rsid w:val="00235F86"/>
    <w:rsid w:val="00236181"/>
    <w:rsid w:val="00236485"/>
    <w:rsid w:val="00236FC9"/>
    <w:rsid w:val="00236FCB"/>
    <w:rsid w:val="00237A24"/>
    <w:rsid w:val="00237ACF"/>
    <w:rsid w:val="00237AFC"/>
    <w:rsid w:val="0024006A"/>
    <w:rsid w:val="00240194"/>
    <w:rsid w:val="00240268"/>
    <w:rsid w:val="0024064F"/>
    <w:rsid w:val="00240DA3"/>
    <w:rsid w:val="00240FAA"/>
    <w:rsid w:val="00240FED"/>
    <w:rsid w:val="00241436"/>
    <w:rsid w:val="00241D3D"/>
    <w:rsid w:val="00242201"/>
    <w:rsid w:val="002426FA"/>
    <w:rsid w:val="00242992"/>
    <w:rsid w:val="00242DE7"/>
    <w:rsid w:val="002430CB"/>
    <w:rsid w:val="002430DE"/>
    <w:rsid w:val="0024318F"/>
    <w:rsid w:val="002432C1"/>
    <w:rsid w:val="00243419"/>
    <w:rsid w:val="00243447"/>
    <w:rsid w:val="00243D92"/>
    <w:rsid w:val="002442B8"/>
    <w:rsid w:val="002443F9"/>
    <w:rsid w:val="00244902"/>
    <w:rsid w:val="00244C77"/>
    <w:rsid w:val="002453DB"/>
    <w:rsid w:val="002456E4"/>
    <w:rsid w:val="00245D1B"/>
    <w:rsid w:val="00245E69"/>
    <w:rsid w:val="00245FC2"/>
    <w:rsid w:val="002462DD"/>
    <w:rsid w:val="00246865"/>
    <w:rsid w:val="00246B84"/>
    <w:rsid w:val="00246CF8"/>
    <w:rsid w:val="00246D7D"/>
    <w:rsid w:val="00246DDB"/>
    <w:rsid w:val="0024772C"/>
    <w:rsid w:val="00247949"/>
    <w:rsid w:val="00247967"/>
    <w:rsid w:val="00247A29"/>
    <w:rsid w:val="00247DA2"/>
    <w:rsid w:val="00250631"/>
    <w:rsid w:val="0025084B"/>
    <w:rsid w:val="00250C93"/>
    <w:rsid w:val="00250DF4"/>
    <w:rsid w:val="00250F3D"/>
    <w:rsid w:val="00251031"/>
    <w:rsid w:val="002512CF"/>
    <w:rsid w:val="002513C8"/>
    <w:rsid w:val="002518BA"/>
    <w:rsid w:val="00251ADF"/>
    <w:rsid w:val="00251E1B"/>
    <w:rsid w:val="00252010"/>
    <w:rsid w:val="00252B08"/>
    <w:rsid w:val="00252EDF"/>
    <w:rsid w:val="00253454"/>
    <w:rsid w:val="0025347C"/>
    <w:rsid w:val="00253703"/>
    <w:rsid w:val="00253D47"/>
    <w:rsid w:val="00253DF0"/>
    <w:rsid w:val="00253F0F"/>
    <w:rsid w:val="00253F4C"/>
    <w:rsid w:val="00254B45"/>
    <w:rsid w:val="00254BFB"/>
    <w:rsid w:val="00254E73"/>
    <w:rsid w:val="00255073"/>
    <w:rsid w:val="00255804"/>
    <w:rsid w:val="00255C81"/>
    <w:rsid w:val="002561DF"/>
    <w:rsid w:val="0025666C"/>
    <w:rsid w:val="00256E7C"/>
    <w:rsid w:val="00256F84"/>
    <w:rsid w:val="0025710C"/>
    <w:rsid w:val="00257129"/>
    <w:rsid w:val="00257130"/>
    <w:rsid w:val="002573A0"/>
    <w:rsid w:val="002574A3"/>
    <w:rsid w:val="002574C2"/>
    <w:rsid w:val="0025781F"/>
    <w:rsid w:val="00257CFE"/>
    <w:rsid w:val="002607D6"/>
    <w:rsid w:val="002609CF"/>
    <w:rsid w:val="00260A8A"/>
    <w:rsid w:val="00260AC2"/>
    <w:rsid w:val="00260AF8"/>
    <w:rsid w:val="00260C1A"/>
    <w:rsid w:val="002611FF"/>
    <w:rsid w:val="00261D3D"/>
    <w:rsid w:val="00261D51"/>
    <w:rsid w:val="00262279"/>
    <w:rsid w:val="002628D9"/>
    <w:rsid w:val="002633A3"/>
    <w:rsid w:val="0026344E"/>
    <w:rsid w:val="002634D8"/>
    <w:rsid w:val="002636EE"/>
    <w:rsid w:val="00263ED6"/>
    <w:rsid w:val="0026425E"/>
    <w:rsid w:val="00264321"/>
    <w:rsid w:val="0026470A"/>
    <w:rsid w:val="00264CB7"/>
    <w:rsid w:val="002650A3"/>
    <w:rsid w:val="002652B9"/>
    <w:rsid w:val="00265406"/>
    <w:rsid w:val="00265408"/>
    <w:rsid w:val="00265481"/>
    <w:rsid w:val="0026551F"/>
    <w:rsid w:val="00265578"/>
    <w:rsid w:val="002657C6"/>
    <w:rsid w:val="002659E7"/>
    <w:rsid w:val="00265A03"/>
    <w:rsid w:val="00265A1B"/>
    <w:rsid w:val="00266168"/>
    <w:rsid w:val="0026625F"/>
    <w:rsid w:val="002663EE"/>
    <w:rsid w:val="002665BC"/>
    <w:rsid w:val="00266C66"/>
    <w:rsid w:val="002671E8"/>
    <w:rsid w:val="0026750A"/>
    <w:rsid w:val="002677F0"/>
    <w:rsid w:val="002678D7"/>
    <w:rsid w:val="002679F9"/>
    <w:rsid w:val="00267F74"/>
    <w:rsid w:val="002701DE"/>
    <w:rsid w:val="0027070F"/>
    <w:rsid w:val="0027079F"/>
    <w:rsid w:val="00270BE9"/>
    <w:rsid w:val="00270D64"/>
    <w:rsid w:val="00270D67"/>
    <w:rsid w:val="00270EF0"/>
    <w:rsid w:val="00271133"/>
    <w:rsid w:val="002713EE"/>
    <w:rsid w:val="002718CB"/>
    <w:rsid w:val="00271A15"/>
    <w:rsid w:val="00271B4C"/>
    <w:rsid w:val="00271BE8"/>
    <w:rsid w:val="00271D26"/>
    <w:rsid w:val="00271DC7"/>
    <w:rsid w:val="00271E6B"/>
    <w:rsid w:val="0027234B"/>
    <w:rsid w:val="00272457"/>
    <w:rsid w:val="0027277C"/>
    <w:rsid w:val="00272A4D"/>
    <w:rsid w:val="00272D68"/>
    <w:rsid w:val="002733B2"/>
    <w:rsid w:val="00273767"/>
    <w:rsid w:val="00273D03"/>
    <w:rsid w:val="00274417"/>
    <w:rsid w:val="00274C05"/>
    <w:rsid w:val="00274DD1"/>
    <w:rsid w:val="00275D84"/>
    <w:rsid w:val="00275DFA"/>
    <w:rsid w:val="00276252"/>
    <w:rsid w:val="0027695B"/>
    <w:rsid w:val="00276E23"/>
    <w:rsid w:val="00276EB9"/>
    <w:rsid w:val="00276F02"/>
    <w:rsid w:val="00276F60"/>
    <w:rsid w:val="00276F73"/>
    <w:rsid w:val="00276FC1"/>
    <w:rsid w:val="00277389"/>
    <w:rsid w:val="002777C7"/>
    <w:rsid w:val="00277AD3"/>
    <w:rsid w:val="00277E91"/>
    <w:rsid w:val="00280215"/>
    <w:rsid w:val="0028021C"/>
    <w:rsid w:val="00280431"/>
    <w:rsid w:val="002808FC"/>
    <w:rsid w:val="00280BC6"/>
    <w:rsid w:val="00280EF2"/>
    <w:rsid w:val="00281691"/>
    <w:rsid w:val="002817E5"/>
    <w:rsid w:val="00281B77"/>
    <w:rsid w:val="00281E5D"/>
    <w:rsid w:val="00282086"/>
    <w:rsid w:val="002824F5"/>
    <w:rsid w:val="00282587"/>
    <w:rsid w:val="00282F15"/>
    <w:rsid w:val="00283703"/>
    <w:rsid w:val="002837BE"/>
    <w:rsid w:val="00283A48"/>
    <w:rsid w:val="00283AF3"/>
    <w:rsid w:val="00284349"/>
    <w:rsid w:val="002843B3"/>
    <w:rsid w:val="0028456E"/>
    <w:rsid w:val="0028479C"/>
    <w:rsid w:val="00284AFD"/>
    <w:rsid w:val="00284B3C"/>
    <w:rsid w:val="0028570C"/>
    <w:rsid w:val="00286167"/>
    <w:rsid w:val="002868B5"/>
    <w:rsid w:val="00286A11"/>
    <w:rsid w:val="00286D5E"/>
    <w:rsid w:val="002870AA"/>
    <w:rsid w:val="002871EE"/>
    <w:rsid w:val="00287316"/>
    <w:rsid w:val="00287594"/>
    <w:rsid w:val="002875C6"/>
    <w:rsid w:val="002878AF"/>
    <w:rsid w:val="00287ADB"/>
    <w:rsid w:val="00287B08"/>
    <w:rsid w:val="00287EF1"/>
    <w:rsid w:val="00290192"/>
    <w:rsid w:val="00290470"/>
    <w:rsid w:val="002904DC"/>
    <w:rsid w:val="002906CB"/>
    <w:rsid w:val="00290ABD"/>
    <w:rsid w:val="00290C7F"/>
    <w:rsid w:val="00290D2D"/>
    <w:rsid w:val="00290EBD"/>
    <w:rsid w:val="00291104"/>
    <w:rsid w:val="002912B9"/>
    <w:rsid w:val="002916ED"/>
    <w:rsid w:val="00292113"/>
    <w:rsid w:val="0029249A"/>
    <w:rsid w:val="00292BB5"/>
    <w:rsid w:val="00292BD7"/>
    <w:rsid w:val="0029304B"/>
    <w:rsid w:val="002930D2"/>
    <w:rsid w:val="0029346F"/>
    <w:rsid w:val="00293D74"/>
    <w:rsid w:val="00294156"/>
    <w:rsid w:val="002941B6"/>
    <w:rsid w:val="00294315"/>
    <w:rsid w:val="002945B7"/>
    <w:rsid w:val="0029476A"/>
    <w:rsid w:val="00294800"/>
    <w:rsid w:val="00294EF7"/>
    <w:rsid w:val="00295862"/>
    <w:rsid w:val="00295A42"/>
    <w:rsid w:val="00295AD8"/>
    <w:rsid w:val="00295EEA"/>
    <w:rsid w:val="00295FCD"/>
    <w:rsid w:val="00296094"/>
    <w:rsid w:val="002961E8"/>
    <w:rsid w:val="00296670"/>
    <w:rsid w:val="002967AC"/>
    <w:rsid w:val="0029692B"/>
    <w:rsid w:val="00296AEC"/>
    <w:rsid w:val="00296C8A"/>
    <w:rsid w:val="00297196"/>
    <w:rsid w:val="0029744D"/>
    <w:rsid w:val="00297AC3"/>
    <w:rsid w:val="00297C6B"/>
    <w:rsid w:val="00297EBA"/>
    <w:rsid w:val="002A01CA"/>
    <w:rsid w:val="002A043C"/>
    <w:rsid w:val="002A05D7"/>
    <w:rsid w:val="002A0ADA"/>
    <w:rsid w:val="002A0F08"/>
    <w:rsid w:val="002A0F22"/>
    <w:rsid w:val="002A0F32"/>
    <w:rsid w:val="002A127E"/>
    <w:rsid w:val="002A14FF"/>
    <w:rsid w:val="002A1F93"/>
    <w:rsid w:val="002A1FB0"/>
    <w:rsid w:val="002A222D"/>
    <w:rsid w:val="002A2416"/>
    <w:rsid w:val="002A2732"/>
    <w:rsid w:val="002A28CD"/>
    <w:rsid w:val="002A2B0C"/>
    <w:rsid w:val="002A2BCA"/>
    <w:rsid w:val="002A2CCC"/>
    <w:rsid w:val="002A2EA9"/>
    <w:rsid w:val="002A2EFA"/>
    <w:rsid w:val="002A3120"/>
    <w:rsid w:val="002A3188"/>
    <w:rsid w:val="002A35B6"/>
    <w:rsid w:val="002A3D18"/>
    <w:rsid w:val="002A3F43"/>
    <w:rsid w:val="002A3F81"/>
    <w:rsid w:val="002A438D"/>
    <w:rsid w:val="002A4857"/>
    <w:rsid w:val="002A4C6F"/>
    <w:rsid w:val="002A4DB4"/>
    <w:rsid w:val="002A530C"/>
    <w:rsid w:val="002A5447"/>
    <w:rsid w:val="002A54F0"/>
    <w:rsid w:val="002A5757"/>
    <w:rsid w:val="002A5B48"/>
    <w:rsid w:val="002A5B8F"/>
    <w:rsid w:val="002A63EF"/>
    <w:rsid w:val="002A6F60"/>
    <w:rsid w:val="002A7018"/>
    <w:rsid w:val="002A7042"/>
    <w:rsid w:val="002A70DE"/>
    <w:rsid w:val="002A7160"/>
    <w:rsid w:val="002A71B3"/>
    <w:rsid w:val="002A78E7"/>
    <w:rsid w:val="002A7C44"/>
    <w:rsid w:val="002A7E0E"/>
    <w:rsid w:val="002B000F"/>
    <w:rsid w:val="002B0A08"/>
    <w:rsid w:val="002B0ED1"/>
    <w:rsid w:val="002B0F1E"/>
    <w:rsid w:val="002B1A16"/>
    <w:rsid w:val="002B1DE0"/>
    <w:rsid w:val="002B23B4"/>
    <w:rsid w:val="002B2655"/>
    <w:rsid w:val="002B2825"/>
    <w:rsid w:val="002B29D7"/>
    <w:rsid w:val="002B29DB"/>
    <w:rsid w:val="002B2C71"/>
    <w:rsid w:val="002B2D33"/>
    <w:rsid w:val="002B2DD1"/>
    <w:rsid w:val="002B2EC9"/>
    <w:rsid w:val="002B3904"/>
    <w:rsid w:val="002B3F94"/>
    <w:rsid w:val="002B4015"/>
    <w:rsid w:val="002B4333"/>
    <w:rsid w:val="002B47F1"/>
    <w:rsid w:val="002B48EB"/>
    <w:rsid w:val="002B48F7"/>
    <w:rsid w:val="002B4975"/>
    <w:rsid w:val="002B49AE"/>
    <w:rsid w:val="002B4D39"/>
    <w:rsid w:val="002B5101"/>
    <w:rsid w:val="002B5530"/>
    <w:rsid w:val="002B58DC"/>
    <w:rsid w:val="002B5D37"/>
    <w:rsid w:val="002B647D"/>
    <w:rsid w:val="002B6687"/>
    <w:rsid w:val="002B6830"/>
    <w:rsid w:val="002B717B"/>
    <w:rsid w:val="002B73DF"/>
    <w:rsid w:val="002B7658"/>
    <w:rsid w:val="002B7B80"/>
    <w:rsid w:val="002B7CE2"/>
    <w:rsid w:val="002B7D95"/>
    <w:rsid w:val="002B7E5F"/>
    <w:rsid w:val="002C02B9"/>
    <w:rsid w:val="002C0853"/>
    <w:rsid w:val="002C08CB"/>
    <w:rsid w:val="002C0DF0"/>
    <w:rsid w:val="002C0E72"/>
    <w:rsid w:val="002C0E85"/>
    <w:rsid w:val="002C0EE5"/>
    <w:rsid w:val="002C17FF"/>
    <w:rsid w:val="002C18F2"/>
    <w:rsid w:val="002C1942"/>
    <w:rsid w:val="002C1BC5"/>
    <w:rsid w:val="002C1DCE"/>
    <w:rsid w:val="002C1E06"/>
    <w:rsid w:val="002C1F94"/>
    <w:rsid w:val="002C2290"/>
    <w:rsid w:val="002C28F4"/>
    <w:rsid w:val="002C2B5B"/>
    <w:rsid w:val="002C2D41"/>
    <w:rsid w:val="002C329A"/>
    <w:rsid w:val="002C36B5"/>
    <w:rsid w:val="002C3985"/>
    <w:rsid w:val="002C455B"/>
    <w:rsid w:val="002C48C7"/>
    <w:rsid w:val="002C4D58"/>
    <w:rsid w:val="002C4F89"/>
    <w:rsid w:val="002C543D"/>
    <w:rsid w:val="002C5E54"/>
    <w:rsid w:val="002C6105"/>
    <w:rsid w:val="002C61CC"/>
    <w:rsid w:val="002C6BB6"/>
    <w:rsid w:val="002C6F71"/>
    <w:rsid w:val="002C71F3"/>
    <w:rsid w:val="002C76E9"/>
    <w:rsid w:val="002C7A43"/>
    <w:rsid w:val="002C7BA0"/>
    <w:rsid w:val="002D0452"/>
    <w:rsid w:val="002D0669"/>
    <w:rsid w:val="002D0728"/>
    <w:rsid w:val="002D09BF"/>
    <w:rsid w:val="002D0C27"/>
    <w:rsid w:val="002D11CF"/>
    <w:rsid w:val="002D1BF5"/>
    <w:rsid w:val="002D2043"/>
    <w:rsid w:val="002D21AD"/>
    <w:rsid w:val="002D25AD"/>
    <w:rsid w:val="002D26C4"/>
    <w:rsid w:val="002D28A9"/>
    <w:rsid w:val="002D2D89"/>
    <w:rsid w:val="002D32C2"/>
    <w:rsid w:val="002D3300"/>
    <w:rsid w:val="002D3736"/>
    <w:rsid w:val="002D3E82"/>
    <w:rsid w:val="002D3F26"/>
    <w:rsid w:val="002D3FEF"/>
    <w:rsid w:val="002D3FFB"/>
    <w:rsid w:val="002D45C8"/>
    <w:rsid w:val="002D54F0"/>
    <w:rsid w:val="002D5B91"/>
    <w:rsid w:val="002D62CC"/>
    <w:rsid w:val="002D6550"/>
    <w:rsid w:val="002D6849"/>
    <w:rsid w:val="002D6895"/>
    <w:rsid w:val="002D6987"/>
    <w:rsid w:val="002D6E7E"/>
    <w:rsid w:val="002D6EA5"/>
    <w:rsid w:val="002D701B"/>
    <w:rsid w:val="002D721E"/>
    <w:rsid w:val="002D759E"/>
    <w:rsid w:val="002D77AB"/>
    <w:rsid w:val="002E03A5"/>
    <w:rsid w:val="002E08D1"/>
    <w:rsid w:val="002E0F74"/>
    <w:rsid w:val="002E13BE"/>
    <w:rsid w:val="002E177C"/>
    <w:rsid w:val="002E1B93"/>
    <w:rsid w:val="002E1B94"/>
    <w:rsid w:val="002E1C92"/>
    <w:rsid w:val="002E1DC7"/>
    <w:rsid w:val="002E2255"/>
    <w:rsid w:val="002E2488"/>
    <w:rsid w:val="002E2ACA"/>
    <w:rsid w:val="002E2DC8"/>
    <w:rsid w:val="002E2E6E"/>
    <w:rsid w:val="002E2E80"/>
    <w:rsid w:val="002E3069"/>
    <w:rsid w:val="002E3288"/>
    <w:rsid w:val="002E3302"/>
    <w:rsid w:val="002E347D"/>
    <w:rsid w:val="002E3807"/>
    <w:rsid w:val="002E38F3"/>
    <w:rsid w:val="002E39ED"/>
    <w:rsid w:val="002E42AA"/>
    <w:rsid w:val="002E437D"/>
    <w:rsid w:val="002E44B2"/>
    <w:rsid w:val="002E45B6"/>
    <w:rsid w:val="002E48D6"/>
    <w:rsid w:val="002E4C42"/>
    <w:rsid w:val="002E4C86"/>
    <w:rsid w:val="002E4D6C"/>
    <w:rsid w:val="002E4FAD"/>
    <w:rsid w:val="002E577C"/>
    <w:rsid w:val="002E5B6A"/>
    <w:rsid w:val="002E5E78"/>
    <w:rsid w:val="002E5F6A"/>
    <w:rsid w:val="002E6212"/>
    <w:rsid w:val="002E71E9"/>
    <w:rsid w:val="002E7404"/>
    <w:rsid w:val="002E7CD3"/>
    <w:rsid w:val="002E7E3F"/>
    <w:rsid w:val="002F031A"/>
    <w:rsid w:val="002F0648"/>
    <w:rsid w:val="002F075C"/>
    <w:rsid w:val="002F07C0"/>
    <w:rsid w:val="002F07D5"/>
    <w:rsid w:val="002F1904"/>
    <w:rsid w:val="002F1F50"/>
    <w:rsid w:val="002F2362"/>
    <w:rsid w:val="002F2513"/>
    <w:rsid w:val="002F2D63"/>
    <w:rsid w:val="002F2D7B"/>
    <w:rsid w:val="002F2D8D"/>
    <w:rsid w:val="002F2F77"/>
    <w:rsid w:val="002F3003"/>
    <w:rsid w:val="002F34A1"/>
    <w:rsid w:val="002F37B8"/>
    <w:rsid w:val="002F3909"/>
    <w:rsid w:val="002F3EFD"/>
    <w:rsid w:val="002F41E8"/>
    <w:rsid w:val="002F42B2"/>
    <w:rsid w:val="002F4AA9"/>
    <w:rsid w:val="002F502F"/>
    <w:rsid w:val="002F528B"/>
    <w:rsid w:val="002F52AC"/>
    <w:rsid w:val="002F5308"/>
    <w:rsid w:val="002F56FC"/>
    <w:rsid w:val="002F5951"/>
    <w:rsid w:val="002F599E"/>
    <w:rsid w:val="002F5B19"/>
    <w:rsid w:val="002F6570"/>
    <w:rsid w:val="002F665A"/>
    <w:rsid w:val="002F67FB"/>
    <w:rsid w:val="002F6829"/>
    <w:rsid w:val="002F6E60"/>
    <w:rsid w:val="002F705D"/>
    <w:rsid w:val="002F730C"/>
    <w:rsid w:val="002F7755"/>
    <w:rsid w:val="002F7B0E"/>
    <w:rsid w:val="002F7E2B"/>
    <w:rsid w:val="00300346"/>
    <w:rsid w:val="00300521"/>
    <w:rsid w:val="00300752"/>
    <w:rsid w:val="00300A67"/>
    <w:rsid w:val="00300C9B"/>
    <w:rsid w:val="00300FF8"/>
    <w:rsid w:val="003013C2"/>
    <w:rsid w:val="003015C3"/>
    <w:rsid w:val="003016D4"/>
    <w:rsid w:val="003016DF"/>
    <w:rsid w:val="00301701"/>
    <w:rsid w:val="00301ED5"/>
    <w:rsid w:val="00301F04"/>
    <w:rsid w:val="003029D2"/>
    <w:rsid w:val="003032CB"/>
    <w:rsid w:val="003033BE"/>
    <w:rsid w:val="00303855"/>
    <w:rsid w:val="003038B8"/>
    <w:rsid w:val="00303B52"/>
    <w:rsid w:val="00303F63"/>
    <w:rsid w:val="00304257"/>
    <w:rsid w:val="003046BA"/>
    <w:rsid w:val="0030480D"/>
    <w:rsid w:val="00304AA5"/>
    <w:rsid w:val="00304B28"/>
    <w:rsid w:val="00304FB6"/>
    <w:rsid w:val="0030521C"/>
    <w:rsid w:val="00305422"/>
    <w:rsid w:val="003057E9"/>
    <w:rsid w:val="003058B6"/>
    <w:rsid w:val="0030590E"/>
    <w:rsid w:val="0030624C"/>
    <w:rsid w:val="0030651D"/>
    <w:rsid w:val="00306759"/>
    <w:rsid w:val="00306927"/>
    <w:rsid w:val="00306EC5"/>
    <w:rsid w:val="003073E8"/>
    <w:rsid w:val="0030743E"/>
    <w:rsid w:val="00307DB5"/>
    <w:rsid w:val="00307DC9"/>
    <w:rsid w:val="0031018C"/>
    <w:rsid w:val="003104C3"/>
    <w:rsid w:val="00310B98"/>
    <w:rsid w:val="00310CA9"/>
    <w:rsid w:val="003110D2"/>
    <w:rsid w:val="00312160"/>
    <w:rsid w:val="0031238C"/>
    <w:rsid w:val="003124C1"/>
    <w:rsid w:val="00312663"/>
    <w:rsid w:val="003126E3"/>
    <w:rsid w:val="00312FE6"/>
    <w:rsid w:val="00313564"/>
    <w:rsid w:val="003136E0"/>
    <w:rsid w:val="00313941"/>
    <w:rsid w:val="00313C3E"/>
    <w:rsid w:val="00313DD9"/>
    <w:rsid w:val="003140C1"/>
    <w:rsid w:val="00314453"/>
    <w:rsid w:val="00314550"/>
    <w:rsid w:val="00314B37"/>
    <w:rsid w:val="00315242"/>
    <w:rsid w:val="00315624"/>
    <w:rsid w:val="00315863"/>
    <w:rsid w:val="003158D2"/>
    <w:rsid w:val="003160CF"/>
    <w:rsid w:val="0031631B"/>
    <w:rsid w:val="003163AF"/>
    <w:rsid w:val="00316557"/>
    <w:rsid w:val="00316B5E"/>
    <w:rsid w:val="00316E2D"/>
    <w:rsid w:val="0031706E"/>
    <w:rsid w:val="0031743D"/>
    <w:rsid w:val="00317F07"/>
    <w:rsid w:val="00317F64"/>
    <w:rsid w:val="0032013D"/>
    <w:rsid w:val="00320158"/>
    <w:rsid w:val="003204FA"/>
    <w:rsid w:val="00320957"/>
    <w:rsid w:val="00320EE5"/>
    <w:rsid w:val="003210E4"/>
    <w:rsid w:val="00321271"/>
    <w:rsid w:val="0032154D"/>
    <w:rsid w:val="00321853"/>
    <w:rsid w:val="003218C0"/>
    <w:rsid w:val="00321CF4"/>
    <w:rsid w:val="00321F46"/>
    <w:rsid w:val="00322018"/>
    <w:rsid w:val="00322097"/>
    <w:rsid w:val="00322367"/>
    <w:rsid w:val="003223F6"/>
    <w:rsid w:val="00322485"/>
    <w:rsid w:val="003228A7"/>
    <w:rsid w:val="00322BD4"/>
    <w:rsid w:val="00322CAC"/>
    <w:rsid w:val="00322EF2"/>
    <w:rsid w:val="003234D2"/>
    <w:rsid w:val="003237A0"/>
    <w:rsid w:val="003238E5"/>
    <w:rsid w:val="00324028"/>
    <w:rsid w:val="00324430"/>
    <w:rsid w:val="0032462E"/>
    <w:rsid w:val="003246E2"/>
    <w:rsid w:val="003246F8"/>
    <w:rsid w:val="003248D0"/>
    <w:rsid w:val="0032549B"/>
    <w:rsid w:val="00325597"/>
    <w:rsid w:val="0032567F"/>
    <w:rsid w:val="0032590E"/>
    <w:rsid w:val="003259F6"/>
    <w:rsid w:val="00325E77"/>
    <w:rsid w:val="00326396"/>
    <w:rsid w:val="00326577"/>
    <w:rsid w:val="003265A1"/>
    <w:rsid w:val="003265A6"/>
    <w:rsid w:val="0032684C"/>
    <w:rsid w:val="003269BB"/>
    <w:rsid w:val="00326AD4"/>
    <w:rsid w:val="00326D7B"/>
    <w:rsid w:val="00326F1F"/>
    <w:rsid w:val="003300B1"/>
    <w:rsid w:val="0033015B"/>
    <w:rsid w:val="0033050B"/>
    <w:rsid w:val="00330621"/>
    <w:rsid w:val="00330732"/>
    <w:rsid w:val="00330C45"/>
    <w:rsid w:val="00330C60"/>
    <w:rsid w:val="00330EEC"/>
    <w:rsid w:val="00330FC6"/>
    <w:rsid w:val="003314EA"/>
    <w:rsid w:val="003315AF"/>
    <w:rsid w:val="00331A5A"/>
    <w:rsid w:val="00331D61"/>
    <w:rsid w:val="00331EE6"/>
    <w:rsid w:val="003329D8"/>
    <w:rsid w:val="00332D76"/>
    <w:rsid w:val="00333251"/>
    <w:rsid w:val="003337B6"/>
    <w:rsid w:val="003338AC"/>
    <w:rsid w:val="00333A90"/>
    <w:rsid w:val="00333AD5"/>
    <w:rsid w:val="00333C3F"/>
    <w:rsid w:val="003341CE"/>
    <w:rsid w:val="00334457"/>
    <w:rsid w:val="0033477D"/>
    <w:rsid w:val="00334C60"/>
    <w:rsid w:val="00334D9D"/>
    <w:rsid w:val="00335F5D"/>
    <w:rsid w:val="003369BA"/>
    <w:rsid w:val="00336A44"/>
    <w:rsid w:val="00336CC9"/>
    <w:rsid w:val="00336E3A"/>
    <w:rsid w:val="00336E41"/>
    <w:rsid w:val="00336EBF"/>
    <w:rsid w:val="003373D8"/>
    <w:rsid w:val="00337417"/>
    <w:rsid w:val="003376A4"/>
    <w:rsid w:val="0033781B"/>
    <w:rsid w:val="00337D55"/>
    <w:rsid w:val="00340093"/>
    <w:rsid w:val="0034024D"/>
    <w:rsid w:val="003405C6"/>
    <w:rsid w:val="003405D4"/>
    <w:rsid w:val="003407C9"/>
    <w:rsid w:val="0034080B"/>
    <w:rsid w:val="003408B8"/>
    <w:rsid w:val="00340CF2"/>
    <w:rsid w:val="00340E26"/>
    <w:rsid w:val="0034115A"/>
    <w:rsid w:val="00341752"/>
    <w:rsid w:val="00341F04"/>
    <w:rsid w:val="003421FB"/>
    <w:rsid w:val="003423C1"/>
    <w:rsid w:val="003423DC"/>
    <w:rsid w:val="003428E0"/>
    <w:rsid w:val="003433C6"/>
    <w:rsid w:val="00343CCF"/>
    <w:rsid w:val="00343DA9"/>
    <w:rsid w:val="00343F3A"/>
    <w:rsid w:val="00344409"/>
    <w:rsid w:val="00344D39"/>
    <w:rsid w:val="00345181"/>
    <w:rsid w:val="00345C85"/>
    <w:rsid w:val="00345CAC"/>
    <w:rsid w:val="00345EBB"/>
    <w:rsid w:val="00345EF6"/>
    <w:rsid w:val="003465DE"/>
    <w:rsid w:val="003466AE"/>
    <w:rsid w:val="00346A19"/>
    <w:rsid w:val="00347650"/>
    <w:rsid w:val="00347ABB"/>
    <w:rsid w:val="00347C5B"/>
    <w:rsid w:val="00347DF1"/>
    <w:rsid w:val="00347EE0"/>
    <w:rsid w:val="00347F81"/>
    <w:rsid w:val="00350032"/>
    <w:rsid w:val="00350108"/>
    <w:rsid w:val="00350119"/>
    <w:rsid w:val="003504C6"/>
    <w:rsid w:val="003508AC"/>
    <w:rsid w:val="00350934"/>
    <w:rsid w:val="00350A9E"/>
    <w:rsid w:val="00350AE4"/>
    <w:rsid w:val="00350B55"/>
    <w:rsid w:val="00350E0F"/>
    <w:rsid w:val="00351A2E"/>
    <w:rsid w:val="00351A9B"/>
    <w:rsid w:val="00352259"/>
    <w:rsid w:val="00352359"/>
    <w:rsid w:val="003525D2"/>
    <w:rsid w:val="00352770"/>
    <w:rsid w:val="00352E96"/>
    <w:rsid w:val="00352F88"/>
    <w:rsid w:val="003533DA"/>
    <w:rsid w:val="00353FA3"/>
    <w:rsid w:val="003541D5"/>
    <w:rsid w:val="00354631"/>
    <w:rsid w:val="003546B1"/>
    <w:rsid w:val="00354779"/>
    <w:rsid w:val="00354AF6"/>
    <w:rsid w:val="00354B6C"/>
    <w:rsid w:val="00354BB3"/>
    <w:rsid w:val="00354F9B"/>
    <w:rsid w:val="00354FC0"/>
    <w:rsid w:val="003551AD"/>
    <w:rsid w:val="00355E06"/>
    <w:rsid w:val="00355EFE"/>
    <w:rsid w:val="00356B77"/>
    <w:rsid w:val="00357658"/>
    <w:rsid w:val="00357825"/>
    <w:rsid w:val="00357B95"/>
    <w:rsid w:val="00357E61"/>
    <w:rsid w:val="00357F5D"/>
    <w:rsid w:val="003600E0"/>
    <w:rsid w:val="003603D1"/>
    <w:rsid w:val="0036062E"/>
    <w:rsid w:val="003606A6"/>
    <w:rsid w:val="00360CB4"/>
    <w:rsid w:val="00360F5F"/>
    <w:rsid w:val="003612BA"/>
    <w:rsid w:val="00361428"/>
    <w:rsid w:val="003615B2"/>
    <w:rsid w:val="003616A2"/>
    <w:rsid w:val="003619D2"/>
    <w:rsid w:val="003619DF"/>
    <w:rsid w:val="00361F7C"/>
    <w:rsid w:val="00362249"/>
    <w:rsid w:val="003624C7"/>
    <w:rsid w:val="003626AA"/>
    <w:rsid w:val="00362DA0"/>
    <w:rsid w:val="00363341"/>
    <w:rsid w:val="00363343"/>
    <w:rsid w:val="00363A30"/>
    <w:rsid w:val="00363EB0"/>
    <w:rsid w:val="0036409E"/>
    <w:rsid w:val="00364334"/>
    <w:rsid w:val="00364946"/>
    <w:rsid w:val="00364B2D"/>
    <w:rsid w:val="00364BD3"/>
    <w:rsid w:val="00364C58"/>
    <w:rsid w:val="00364D6D"/>
    <w:rsid w:val="00364E38"/>
    <w:rsid w:val="00366122"/>
    <w:rsid w:val="00366548"/>
    <w:rsid w:val="00366694"/>
    <w:rsid w:val="00366697"/>
    <w:rsid w:val="00366839"/>
    <w:rsid w:val="00366999"/>
    <w:rsid w:val="00366AF1"/>
    <w:rsid w:val="00366B88"/>
    <w:rsid w:val="00366D37"/>
    <w:rsid w:val="00366DC8"/>
    <w:rsid w:val="00367177"/>
    <w:rsid w:val="00367729"/>
    <w:rsid w:val="0036779C"/>
    <w:rsid w:val="0036791E"/>
    <w:rsid w:val="00367D70"/>
    <w:rsid w:val="0037047E"/>
    <w:rsid w:val="003706D6"/>
    <w:rsid w:val="0037090F"/>
    <w:rsid w:val="00370CCD"/>
    <w:rsid w:val="00370ED7"/>
    <w:rsid w:val="00371177"/>
    <w:rsid w:val="00371359"/>
    <w:rsid w:val="003714DB"/>
    <w:rsid w:val="00371583"/>
    <w:rsid w:val="0037183F"/>
    <w:rsid w:val="00371A26"/>
    <w:rsid w:val="00371B91"/>
    <w:rsid w:val="00371DCF"/>
    <w:rsid w:val="00371EAE"/>
    <w:rsid w:val="00371F2D"/>
    <w:rsid w:val="00372308"/>
    <w:rsid w:val="003724B8"/>
    <w:rsid w:val="003726F5"/>
    <w:rsid w:val="00372A88"/>
    <w:rsid w:val="00372E8E"/>
    <w:rsid w:val="00373171"/>
    <w:rsid w:val="00373BF0"/>
    <w:rsid w:val="00373E36"/>
    <w:rsid w:val="00374381"/>
    <w:rsid w:val="0037441D"/>
    <w:rsid w:val="003744BB"/>
    <w:rsid w:val="00374B2D"/>
    <w:rsid w:val="00374F0A"/>
    <w:rsid w:val="003754BB"/>
    <w:rsid w:val="0037673E"/>
    <w:rsid w:val="00376B12"/>
    <w:rsid w:val="00376D07"/>
    <w:rsid w:val="003773D2"/>
    <w:rsid w:val="003777AA"/>
    <w:rsid w:val="0037781E"/>
    <w:rsid w:val="00377D38"/>
    <w:rsid w:val="00377F32"/>
    <w:rsid w:val="00380116"/>
    <w:rsid w:val="00380839"/>
    <w:rsid w:val="00380C08"/>
    <w:rsid w:val="00380CDD"/>
    <w:rsid w:val="00380F80"/>
    <w:rsid w:val="00381036"/>
    <w:rsid w:val="0038136E"/>
    <w:rsid w:val="0038147B"/>
    <w:rsid w:val="00381770"/>
    <w:rsid w:val="00381948"/>
    <w:rsid w:val="00381A1B"/>
    <w:rsid w:val="00381B8E"/>
    <w:rsid w:val="00382002"/>
    <w:rsid w:val="0038240F"/>
    <w:rsid w:val="003824AC"/>
    <w:rsid w:val="003826E9"/>
    <w:rsid w:val="00382712"/>
    <w:rsid w:val="0038275A"/>
    <w:rsid w:val="00382E6B"/>
    <w:rsid w:val="00383757"/>
    <w:rsid w:val="003839DA"/>
    <w:rsid w:val="00383A52"/>
    <w:rsid w:val="00383D2D"/>
    <w:rsid w:val="00383F21"/>
    <w:rsid w:val="00384152"/>
    <w:rsid w:val="00384251"/>
    <w:rsid w:val="003843D1"/>
    <w:rsid w:val="00384BDA"/>
    <w:rsid w:val="00384EB7"/>
    <w:rsid w:val="0038516F"/>
    <w:rsid w:val="003857A0"/>
    <w:rsid w:val="00385F2A"/>
    <w:rsid w:val="00386012"/>
    <w:rsid w:val="00386053"/>
    <w:rsid w:val="00386633"/>
    <w:rsid w:val="00386B87"/>
    <w:rsid w:val="00386B90"/>
    <w:rsid w:val="00386BC2"/>
    <w:rsid w:val="00386C72"/>
    <w:rsid w:val="00387023"/>
    <w:rsid w:val="00387476"/>
    <w:rsid w:val="00390142"/>
    <w:rsid w:val="0039036B"/>
    <w:rsid w:val="00390469"/>
    <w:rsid w:val="00390856"/>
    <w:rsid w:val="00390BDC"/>
    <w:rsid w:val="00390EAB"/>
    <w:rsid w:val="00390F07"/>
    <w:rsid w:val="00391F95"/>
    <w:rsid w:val="00392219"/>
    <w:rsid w:val="0039287A"/>
    <w:rsid w:val="00392ECE"/>
    <w:rsid w:val="00393CA4"/>
    <w:rsid w:val="00393CE1"/>
    <w:rsid w:val="00393DDB"/>
    <w:rsid w:val="00394212"/>
    <w:rsid w:val="00394623"/>
    <w:rsid w:val="0039466D"/>
    <w:rsid w:val="00394A3C"/>
    <w:rsid w:val="00395242"/>
    <w:rsid w:val="003956BF"/>
    <w:rsid w:val="00395CF5"/>
    <w:rsid w:val="00396932"/>
    <w:rsid w:val="00396BF1"/>
    <w:rsid w:val="00396C10"/>
    <w:rsid w:val="00396DB4"/>
    <w:rsid w:val="00397344"/>
    <w:rsid w:val="00397512"/>
    <w:rsid w:val="0039782D"/>
    <w:rsid w:val="00397C18"/>
    <w:rsid w:val="003A0375"/>
    <w:rsid w:val="003A0476"/>
    <w:rsid w:val="003A04CD"/>
    <w:rsid w:val="003A104D"/>
    <w:rsid w:val="003A193F"/>
    <w:rsid w:val="003A2040"/>
    <w:rsid w:val="003A2095"/>
    <w:rsid w:val="003A274C"/>
    <w:rsid w:val="003A2BBC"/>
    <w:rsid w:val="003A31BB"/>
    <w:rsid w:val="003A35D1"/>
    <w:rsid w:val="003A3930"/>
    <w:rsid w:val="003A3E7F"/>
    <w:rsid w:val="003A3F71"/>
    <w:rsid w:val="003A444D"/>
    <w:rsid w:val="003A44A8"/>
    <w:rsid w:val="003A4D65"/>
    <w:rsid w:val="003A4E42"/>
    <w:rsid w:val="003A5308"/>
    <w:rsid w:val="003A5AAF"/>
    <w:rsid w:val="003A5BED"/>
    <w:rsid w:val="003A5CA3"/>
    <w:rsid w:val="003A6090"/>
    <w:rsid w:val="003A6301"/>
    <w:rsid w:val="003A64FE"/>
    <w:rsid w:val="003A6B69"/>
    <w:rsid w:val="003A6C1A"/>
    <w:rsid w:val="003A6DE1"/>
    <w:rsid w:val="003A6F10"/>
    <w:rsid w:val="003A7008"/>
    <w:rsid w:val="003A707D"/>
    <w:rsid w:val="003A7197"/>
    <w:rsid w:val="003A71A1"/>
    <w:rsid w:val="003A7EDA"/>
    <w:rsid w:val="003B008C"/>
    <w:rsid w:val="003B04D7"/>
    <w:rsid w:val="003B067E"/>
    <w:rsid w:val="003B07FA"/>
    <w:rsid w:val="003B0ED6"/>
    <w:rsid w:val="003B1055"/>
    <w:rsid w:val="003B15FF"/>
    <w:rsid w:val="003B17EA"/>
    <w:rsid w:val="003B1B51"/>
    <w:rsid w:val="003B1D19"/>
    <w:rsid w:val="003B2440"/>
    <w:rsid w:val="003B264F"/>
    <w:rsid w:val="003B2988"/>
    <w:rsid w:val="003B29ED"/>
    <w:rsid w:val="003B2D98"/>
    <w:rsid w:val="003B2FEC"/>
    <w:rsid w:val="003B33E8"/>
    <w:rsid w:val="003B3863"/>
    <w:rsid w:val="003B39D0"/>
    <w:rsid w:val="003B3D73"/>
    <w:rsid w:val="003B3E26"/>
    <w:rsid w:val="003B4648"/>
    <w:rsid w:val="003B4F2C"/>
    <w:rsid w:val="003B4F58"/>
    <w:rsid w:val="003B508B"/>
    <w:rsid w:val="003B520D"/>
    <w:rsid w:val="003B54B6"/>
    <w:rsid w:val="003B54D4"/>
    <w:rsid w:val="003B5908"/>
    <w:rsid w:val="003B5A81"/>
    <w:rsid w:val="003B5B24"/>
    <w:rsid w:val="003B5DEF"/>
    <w:rsid w:val="003B5E86"/>
    <w:rsid w:val="003B6928"/>
    <w:rsid w:val="003B6982"/>
    <w:rsid w:val="003B6BA2"/>
    <w:rsid w:val="003B6F9B"/>
    <w:rsid w:val="003B7762"/>
    <w:rsid w:val="003B792D"/>
    <w:rsid w:val="003B7DA3"/>
    <w:rsid w:val="003C02B3"/>
    <w:rsid w:val="003C0501"/>
    <w:rsid w:val="003C07A8"/>
    <w:rsid w:val="003C0AD3"/>
    <w:rsid w:val="003C0B2A"/>
    <w:rsid w:val="003C0E0D"/>
    <w:rsid w:val="003C10BC"/>
    <w:rsid w:val="003C1650"/>
    <w:rsid w:val="003C1972"/>
    <w:rsid w:val="003C1986"/>
    <w:rsid w:val="003C19F0"/>
    <w:rsid w:val="003C2051"/>
    <w:rsid w:val="003C2D60"/>
    <w:rsid w:val="003C3143"/>
    <w:rsid w:val="003C359E"/>
    <w:rsid w:val="003C3787"/>
    <w:rsid w:val="003C408B"/>
    <w:rsid w:val="003C442A"/>
    <w:rsid w:val="003C50C3"/>
    <w:rsid w:val="003C55BE"/>
    <w:rsid w:val="003C5697"/>
    <w:rsid w:val="003C5BB6"/>
    <w:rsid w:val="003C609F"/>
    <w:rsid w:val="003C6313"/>
    <w:rsid w:val="003C6494"/>
    <w:rsid w:val="003C670F"/>
    <w:rsid w:val="003C6806"/>
    <w:rsid w:val="003C6A90"/>
    <w:rsid w:val="003C6D50"/>
    <w:rsid w:val="003D03E4"/>
    <w:rsid w:val="003D0798"/>
    <w:rsid w:val="003D0908"/>
    <w:rsid w:val="003D15D8"/>
    <w:rsid w:val="003D1863"/>
    <w:rsid w:val="003D1E0E"/>
    <w:rsid w:val="003D1E60"/>
    <w:rsid w:val="003D1E9E"/>
    <w:rsid w:val="003D202E"/>
    <w:rsid w:val="003D2261"/>
    <w:rsid w:val="003D227B"/>
    <w:rsid w:val="003D27A4"/>
    <w:rsid w:val="003D299F"/>
    <w:rsid w:val="003D2C02"/>
    <w:rsid w:val="003D2F81"/>
    <w:rsid w:val="003D3066"/>
    <w:rsid w:val="003D3195"/>
    <w:rsid w:val="003D31F9"/>
    <w:rsid w:val="003D346B"/>
    <w:rsid w:val="003D356E"/>
    <w:rsid w:val="003D35D0"/>
    <w:rsid w:val="003D35D5"/>
    <w:rsid w:val="003D3742"/>
    <w:rsid w:val="003D37A0"/>
    <w:rsid w:val="003D3DB9"/>
    <w:rsid w:val="003D4487"/>
    <w:rsid w:val="003D4602"/>
    <w:rsid w:val="003D4AFE"/>
    <w:rsid w:val="003D56EF"/>
    <w:rsid w:val="003D59CB"/>
    <w:rsid w:val="003D5BC3"/>
    <w:rsid w:val="003D5BDB"/>
    <w:rsid w:val="003D5CF7"/>
    <w:rsid w:val="003D5CF8"/>
    <w:rsid w:val="003D5D95"/>
    <w:rsid w:val="003D5DCD"/>
    <w:rsid w:val="003D5FAC"/>
    <w:rsid w:val="003D6160"/>
    <w:rsid w:val="003D640E"/>
    <w:rsid w:val="003D6655"/>
    <w:rsid w:val="003D682E"/>
    <w:rsid w:val="003D6BAC"/>
    <w:rsid w:val="003D6D87"/>
    <w:rsid w:val="003D72A2"/>
    <w:rsid w:val="003D73A7"/>
    <w:rsid w:val="003D7B34"/>
    <w:rsid w:val="003D7C5D"/>
    <w:rsid w:val="003E01EB"/>
    <w:rsid w:val="003E04BF"/>
    <w:rsid w:val="003E06D8"/>
    <w:rsid w:val="003E0A9F"/>
    <w:rsid w:val="003E0C50"/>
    <w:rsid w:val="003E0FBA"/>
    <w:rsid w:val="003E1024"/>
    <w:rsid w:val="003E11EE"/>
    <w:rsid w:val="003E1352"/>
    <w:rsid w:val="003E1810"/>
    <w:rsid w:val="003E198B"/>
    <w:rsid w:val="003E20A5"/>
    <w:rsid w:val="003E23B9"/>
    <w:rsid w:val="003E2462"/>
    <w:rsid w:val="003E3545"/>
    <w:rsid w:val="003E378F"/>
    <w:rsid w:val="003E38D2"/>
    <w:rsid w:val="003E4018"/>
    <w:rsid w:val="003E40C5"/>
    <w:rsid w:val="003E40FE"/>
    <w:rsid w:val="003E4512"/>
    <w:rsid w:val="003E452B"/>
    <w:rsid w:val="003E4780"/>
    <w:rsid w:val="003E47FF"/>
    <w:rsid w:val="003E51B8"/>
    <w:rsid w:val="003E51C8"/>
    <w:rsid w:val="003E5A67"/>
    <w:rsid w:val="003E5D68"/>
    <w:rsid w:val="003E6866"/>
    <w:rsid w:val="003E6BE9"/>
    <w:rsid w:val="003E6BF0"/>
    <w:rsid w:val="003E6CC2"/>
    <w:rsid w:val="003E6D43"/>
    <w:rsid w:val="003E6E25"/>
    <w:rsid w:val="003E6EC9"/>
    <w:rsid w:val="003E6F90"/>
    <w:rsid w:val="003E7571"/>
    <w:rsid w:val="003E7C5A"/>
    <w:rsid w:val="003E7E73"/>
    <w:rsid w:val="003F015B"/>
    <w:rsid w:val="003F01C2"/>
    <w:rsid w:val="003F0490"/>
    <w:rsid w:val="003F0802"/>
    <w:rsid w:val="003F0E5E"/>
    <w:rsid w:val="003F1408"/>
    <w:rsid w:val="003F14D0"/>
    <w:rsid w:val="003F153C"/>
    <w:rsid w:val="003F18E5"/>
    <w:rsid w:val="003F1E02"/>
    <w:rsid w:val="003F1F33"/>
    <w:rsid w:val="003F219A"/>
    <w:rsid w:val="003F2730"/>
    <w:rsid w:val="003F2CDD"/>
    <w:rsid w:val="003F2ED4"/>
    <w:rsid w:val="003F304E"/>
    <w:rsid w:val="003F3142"/>
    <w:rsid w:val="003F31DA"/>
    <w:rsid w:val="003F3203"/>
    <w:rsid w:val="003F386E"/>
    <w:rsid w:val="003F3D21"/>
    <w:rsid w:val="003F3D9C"/>
    <w:rsid w:val="003F413F"/>
    <w:rsid w:val="003F42DD"/>
    <w:rsid w:val="003F42F0"/>
    <w:rsid w:val="003F47C1"/>
    <w:rsid w:val="003F49D1"/>
    <w:rsid w:val="003F5070"/>
    <w:rsid w:val="003F5622"/>
    <w:rsid w:val="003F5926"/>
    <w:rsid w:val="003F5A53"/>
    <w:rsid w:val="003F5ACB"/>
    <w:rsid w:val="003F5CCA"/>
    <w:rsid w:val="003F5D6F"/>
    <w:rsid w:val="003F6060"/>
    <w:rsid w:val="003F6416"/>
    <w:rsid w:val="003F6981"/>
    <w:rsid w:val="003F69C5"/>
    <w:rsid w:val="003F6E4F"/>
    <w:rsid w:val="003F7208"/>
    <w:rsid w:val="003F7575"/>
    <w:rsid w:val="003F76A1"/>
    <w:rsid w:val="003F79C5"/>
    <w:rsid w:val="003F7A63"/>
    <w:rsid w:val="003F7A64"/>
    <w:rsid w:val="003F7E65"/>
    <w:rsid w:val="0040013C"/>
    <w:rsid w:val="00400B9D"/>
    <w:rsid w:val="00400C90"/>
    <w:rsid w:val="0040101B"/>
    <w:rsid w:val="0040120B"/>
    <w:rsid w:val="00401369"/>
    <w:rsid w:val="0040173D"/>
    <w:rsid w:val="004021B8"/>
    <w:rsid w:val="00402459"/>
    <w:rsid w:val="004026D4"/>
    <w:rsid w:val="00402972"/>
    <w:rsid w:val="00402C2C"/>
    <w:rsid w:val="00402CC5"/>
    <w:rsid w:val="00402E6C"/>
    <w:rsid w:val="00403450"/>
    <w:rsid w:val="0040375A"/>
    <w:rsid w:val="00403D03"/>
    <w:rsid w:val="00404148"/>
    <w:rsid w:val="004043E7"/>
    <w:rsid w:val="00404496"/>
    <w:rsid w:val="00404824"/>
    <w:rsid w:val="00404A3D"/>
    <w:rsid w:val="00404B4E"/>
    <w:rsid w:val="00405350"/>
    <w:rsid w:val="004056AD"/>
    <w:rsid w:val="004059CE"/>
    <w:rsid w:val="00405B14"/>
    <w:rsid w:val="00405E17"/>
    <w:rsid w:val="00405E50"/>
    <w:rsid w:val="00405F6F"/>
    <w:rsid w:val="00406124"/>
    <w:rsid w:val="0040623E"/>
    <w:rsid w:val="004069F7"/>
    <w:rsid w:val="00406A52"/>
    <w:rsid w:val="00407103"/>
    <w:rsid w:val="00407272"/>
    <w:rsid w:val="00407C4D"/>
    <w:rsid w:val="00410E1C"/>
    <w:rsid w:val="00410F3C"/>
    <w:rsid w:val="004111A1"/>
    <w:rsid w:val="004113A9"/>
    <w:rsid w:val="004113AF"/>
    <w:rsid w:val="00411575"/>
    <w:rsid w:val="00411FA2"/>
    <w:rsid w:val="004120C4"/>
    <w:rsid w:val="00412429"/>
    <w:rsid w:val="004125BF"/>
    <w:rsid w:val="00413178"/>
    <w:rsid w:val="004138C1"/>
    <w:rsid w:val="004140BA"/>
    <w:rsid w:val="0041427D"/>
    <w:rsid w:val="0041447B"/>
    <w:rsid w:val="00414797"/>
    <w:rsid w:val="00414BDE"/>
    <w:rsid w:val="00414FDA"/>
    <w:rsid w:val="00415162"/>
    <w:rsid w:val="00415528"/>
    <w:rsid w:val="004156DE"/>
    <w:rsid w:val="0041628C"/>
    <w:rsid w:val="004165BD"/>
    <w:rsid w:val="00416829"/>
    <w:rsid w:val="00416866"/>
    <w:rsid w:val="00416CF5"/>
    <w:rsid w:val="004177E7"/>
    <w:rsid w:val="00417811"/>
    <w:rsid w:val="00417898"/>
    <w:rsid w:val="00417BD0"/>
    <w:rsid w:val="00420063"/>
    <w:rsid w:val="004203B9"/>
    <w:rsid w:val="00420DA2"/>
    <w:rsid w:val="004210B6"/>
    <w:rsid w:val="0042180D"/>
    <w:rsid w:val="00421A93"/>
    <w:rsid w:val="004221A7"/>
    <w:rsid w:val="00422F95"/>
    <w:rsid w:val="00423256"/>
    <w:rsid w:val="00423753"/>
    <w:rsid w:val="004239B1"/>
    <w:rsid w:val="00423FE5"/>
    <w:rsid w:val="004240F3"/>
    <w:rsid w:val="00424270"/>
    <w:rsid w:val="0042445E"/>
    <w:rsid w:val="004247ED"/>
    <w:rsid w:val="00424B70"/>
    <w:rsid w:val="00424C7F"/>
    <w:rsid w:val="00424CFA"/>
    <w:rsid w:val="00424D5F"/>
    <w:rsid w:val="0042553F"/>
    <w:rsid w:val="00425552"/>
    <w:rsid w:val="0042594B"/>
    <w:rsid w:val="00425C2A"/>
    <w:rsid w:val="00426035"/>
    <w:rsid w:val="004262CD"/>
    <w:rsid w:val="004264D9"/>
    <w:rsid w:val="00426BD1"/>
    <w:rsid w:val="004273AD"/>
    <w:rsid w:val="004273B4"/>
    <w:rsid w:val="004273F8"/>
    <w:rsid w:val="004274BD"/>
    <w:rsid w:val="004278F3"/>
    <w:rsid w:val="00427EBF"/>
    <w:rsid w:val="00427F60"/>
    <w:rsid w:val="00430A5D"/>
    <w:rsid w:val="00430B60"/>
    <w:rsid w:val="00430C1F"/>
    <w:rsid w:val="00430C3D"/>
    <w:rsid w:val="00430C77"/>
    <w:rsid w:val="00431747"/>
    <w:rsid w:val="00431904"/>
    <w:rsid w:val="00431D6A"/>
    <w:rsid w:val="00431DAD"/>
    <w:rsid w:val="00431E13"/>
    <w:rsid w:val="00432129"/>
    <w:rsid w:val="004323E2"/>
    <w:rsid w:val="00432614"/>
    <w:rsid w:val="00432629"/>
    <w:rsid w:val="00432814"/>
    <w:rsid w:val="0043294F"/>
    <w:rsid w:val="00432D52"/>
    <w:rsid w:val="00432FC4"/>
    <w:rsid w:val="00433105"/>
    <w:rsid w:val="004334A6"/>
    <w:rsid w:val="00433714"/>
    <w:rsid w:val="00433B69"/>
    <w:rsid w:val="00433F33"/>
    <w:rsid w:val="004340BE"/>
    <w:rsid w:val="004341BB"/>
    <w:rsid w:val="004344BB"/>
    <w:rsid w:val="00434548"/>
    <w:rsid w:val="00434708"/>
    <w:rsid w:val="00434B15"/>
    <w:rsid w:val="00434C0B"/>
    <w:rsid w:val="00434C7F"/>
    <w:rsid w:val="0043514C"/>
    <w:rsid w:val="00435742"/>
    <w:rsid w:val="00436189"/>
    <w:rsid w:val="0043628E"/>
    <w:rsid w:val="00436369"/>
    <w:rsid w:val="00437304"/>
    <w:rsid w:val="00437535"/>
    <w:rsid w:val="00437771"/>
    <w:rsid w:val="00437B3D"/>
    <w:rsid w:val="00437C74"/>
    <w:rsid w:val="00440667"/>
    <w:rsid w:val="00440743"/>
    <w:rsid w:val="00440900"/>
    <w:rsid w:val="00440BBA"/>
    <w:rsid w:val="00440D49"/>
    <w:rsid w:val="00441509"/>
    <w:rsid w:val="0044170F"/>
    <w:rsid w:val="004421E3"/>
    <w:rsid w:val="004422AF"/>
    <w:rsid w:val="004423AB"/>
    <w:rsid w:val="0044244C"/>
    <w:rsid w:val="004427E3"/>
    <w:rsid w:val="00442900"/>
    <w:rsid w:val="004429D1"/>
    <w:rsid w:val="00442AB6"/>
    <w:rsid w:val="00442B8A"/>
    <w:rsid w:val="00442C5C"/>
    <w:rsid w:val="00442E35"/>
    <w:rsid w:val="00443489"/>
    <w:rsid w:val="004434F6"/>
    <w:rsid w:val="00443847"/>
    <w:rsid w:val="004438CA"/>
    <w:rsid w:val="00443FCF"/>
    <w:rsid w:val="00444147"/>
    <w:rsid w:val="00444DD5"/>
    <w:rsid w:val="004454C8"/>
    <w:rsid w:val="004457D3"/>
    <w:rsid w:val="00446044"/>
    <w:rsid w:val="004467D0"/>
    <w:rsid w:val="00446A8A"/>
    <w:rsid w:val="00446E90"/>
    <w:rsid w:val="00446F0F"/>
    <w:rsid w:val="00446F2E"/>
    <w:rsid w:val="00447653"/>
    <w:rsid w:val="004476ED"/>
    <w:rsid w:val="0045010F"/>
    <w:rsid w:val="00450229"/>
    <w:rsid w:val="004503B8"/>
    <w:rsid w:val="00450498"/>
    <w:rsid w:val="00450700"/>
    <w:rsid w:val="00450909"/>
    <w:rsid w:val="00450A38"/>
    <w:rsid w:val="00450B64"/>
    <w:rsid w:val="004511AE"/>
    <w:rsid w:val="004511C8"/>
    <w:rsid w:val="0045126A"/>
    <w:rsid w:val="0045134D"/>
    <w:rsid w:val="00451532"/>
    <w:rsid w:val="00451606"/>
    <w:rsid w:val="00451B09"/>
    <w:rsid w:val="00451D29"/>
    <w:rsid w:val="00451F29"/>
    <w:rsid w:val="00452311"/>
    <w:rsid w:val="00452527"/>
    <w:rsid w:val="00452565"/>
    <w:rsid w:val="0045297C"/>
    <w:rsid w:val="00452AA8"/>
    <w:rsid w:val="00452B18"/>
    <w:rsid w:val="004530BF"/>
    <w:rsid w:val="00453278"/>
    <w:rsid w:val="004533F1"/>
    <w:rsid w:val="004535C4"/>
    <w:rsid w:val="0045380F"/>
    <w:rsid w:val="00453CCB"/>
    <w:rsid w:val="00453DB1"/>
    <w:rsid w:val="00453DF1"/>
    <w:rsid w:val="00454393"/>
    <w:rsid w:val="00454431"/>
    <w:rsid w:val="00454534"/>
    <w:rsid w:val="0045469A"/>
    <w:rsid w:val="00454747"/>
    <w:rsid w:val="0045481B"/>
    <w:rsid w:val="00454AFF"/>
    <w:rsid w:val="00454FBF"/>
    <w:rsid w:val="004550EA"/>
    <w:rsid w:val="00455257"/>
    <w:rsid w:val="0045532E"/>
    <w:rsid w:val="0045539B"/>
    <w:rsid w:val="004554E7"/>
    <w:rsid w:val="004554FB"/>
    <w:rsid w:val="00455DF2"/>
    <w:rsid w:val="00455E91"/>
    <w:rsid w:val="004561A7"/>
    <w:rsid w:val="0045631D"/>
    <w:rsid w:val="00456691"/>
    <w:rsid w:val="00456E29"/>
    <w:rsid w:val="00456EB6"/>
    <w:rsid w:val="00457169"/>
    <w:rsid w:val="004571A1"/>
    <w:rsid w:val="004571E0"/>
    <w:rsid w:val="004572D4"/>
    <w:rsid w:val="00457C55"/>
    <w:rsid w:val="00457D9C"/>
    <w:rsid w:val="00457EBD"/>
    <w:rsid w:val="0046017F"/>
    <w:rsid w:val="004601C7"/>
    <w:rsid w:val="004606D0"/>
    <w:rsid w:val="00460B09"/>
    <w:rsid w:val="00460C10"/>
    <w:rsid w:val="00460F69"/>
    <w:rsid w:val="00461084"/>
    <w:rsid w:val="004614A2"/>
    <w:rsid w:val="00461869"/>
    <w:rsid w:val="00461ABB"/>
    <w:rsid w:val="00461D9C"/>
    <w:rsid w:val="00461F07"/>
    <w:rsid w:val="00462077"/>
    <w:rsid w:val="00462D55"/>
    <w:rsid w:val="0046303A"/>
    <w:rsid w:val="00463A5F"/>
    <w:rsid w:val="00464097"/>
    <w:rsid w:val="00464363"/>
    <w:rsid w:val="0046441A"/>
    <w:rsid w:val="0046453C"/>
    <w:rsid w:val="00464C3F"/>
    <w:rsid w:val="00465100"/>
    <w:rsid w:val="00465458"/>
    <w:rsid w:val="004656C3"/>
    <w:rsid w:val="00465A58"/>
    <w:rsid w:val="00466240"/>
    <w:rsid w:val="0046630E"/>
    <w:rsid w:val="00466318"/>
    <w:rsid w:val="00466560"/>
    <w:rsid w:val="00466F5D"/>
    <w:rsid w:val="0046710B"/>
    <w:rsid w:val="0046711C"/>
    <w:rsid w:val="00467B22"/>
    <w:rsid w:val="00467DF1"/>
    <w:rsid w:val="00467E1E"/>
    <w:rsid w:val="00467E74"/>
    <w:rsid w:val="0047013D"/>
    <w:rsid w:val="00470493"/>
    <w:rsid w:val="004705D9"/>
    <w:rsid w:val="004707CE"/>
    <w:rsid w:val="00470A74"/>
    <w:rsid w:val="00470F9A"/>
    <w:rsid w:val="00470FE0"/>
    <w:rsid w:val="00471415"/>
    <w:rsid w:val="00471F1D"/>
    <w:rsid w:val="0047248D"/>
    <w:rsid w:val="0047265F"/>
    <w:rsid w:val="00472D0F"/>
    <w:rsid w:val="00472F2C"/>
    <w:rsid w:val="00473022"/>
    <w:rsid w:val="00473A4C"/>
    <w:rsid w:val="00473C7A"/>
    <w:rsid w:val="00474276"/>
    <w:rsid w:val="004745A4"/>
    <w:rsid w:val="0047483E"/>
    <w:rsid w:val="00474DEE"/>
    <w:rsid w:val="00475420"/>
    <w:rsid w:val="00475870"/>
    <w:rsid w:val="00475C80"/>
    <w:rsid w:val="00475D84"/>
    <w:rsid w:val="00475F2C"/>
    <w:rsid w:val="0047659C"/>
    <w:rsid w:val="0047689D"/>
    <w:rsid w:val="004769DC"/>
    <w:rsid w:val="0047725A"/>
    <w:rsid w:val="0047729B"/>
    <w:rsid w:val="00477386"/>
    <w:rsid w:val="004777D0"/>
    <w:rsid w:val="004802BA"/>
    <w:rsid w:val="0048044F"/>
    <w:rsid w:val="0048108F"/>
    <w:rsid w:val="004812CA"/>
    <w:rsid w:val="004816CD"/>
    <w:rsid w:val="0048190B"/>
    <w:rsid w:val="00481CF9"/>
    <w:rsid w:val="0048213F"/>
    <w:rsid w:val="00482626"/>
    <w:rsid w:val="00482998"/>
    <w:rsid w:val="004829B4"/>
    <w:rsid w:val="00482A8F"/>
    <w:rsid w:val="00482E85"/>
    <w:rsid w:val="00483133"/>
    <w:rsid w:val="00483613"/>
    <w:rsid w:val="004837FC"/>
    <w:rsid w:val="00483A64"/>
    <w:rsid w:val="00483DEA"/>
    <w:rsid w:val="00483E5E"/>
    <w:rsid w:val="00484482"/>
    <w:rsid w:val="00484A37"/>
    <w:rsid w:val="00484A62"/>
    <w:rsid w:val="00484FB1"/>
    <w:rsid w:val="00485668"/>
    <w:rsid w:val="00485D41"/>
    <w:rsid w:val="004860C0"/>
    <w:rsid w:val="004866BA"/>
    <w:rsid w:val="00487407"/>
    <w:rsid w:val="00487809"/>
    <w:rsid w:val="00487868"/>
    <w:rsid w:val="00490291"/>
    <w:rsid w:val="00490319"/>
    <w:rsid w:val="00490EB6"/>
    <w:rsid w:val="00490EC7"/>
    <w:rsid w:val="00491293"/>
    <w:rsid w:val="00491327"/>
    <w:rsid w:val="004919B0"/>
    <w:rsid w:val="00491A4F"/>
    <w:rsid w:val="00491D6E"/>
    <w:rsid w:val="00491E8F"/>
    <w:rsid w:val="004923C8"/>
    <w:rsid w:val="00492905"/>
    <w:rsid w:val="00492D7E"/>
    <w:rsid w:val="00492FEF"/>
    <w:rsid w:val="0049320C"/>
    <w:rsid w:val="00493350"/>
    <w:rsid w:val="00493425"/>
    <w:rsid w:val="0049439C"/>
    <w:rsid w:val="00494504"/>
    <w:rsid w:val="004945C5"/>
    <w:rsid w:val="0049469D"/>
    <w:rsid w:val="00494A49"/>
    <w:rsid w:val="00494C7B"/>
    <w:rsid w:val="00494F36"/>
    <w:rsid w:val="00495125"/>
    <w:rsid w:val="004956E8"/>
    <w:rsid w:val="004960BF"/>
    <w:rsid w:val="004963FE"/>
    <w:rsid w:val="00496753"/>
    <w:rsid w:val="00496F74"/>
    <w:rsid w:val="004971E7"/>
    <w:rsid w:val="004A0304"/>
    <w:rsid w:val="004A082E"/>
    <w:rsid w:val="004A0A4C"/>
    <w:rsid w:val="004A0B84"/>
    <w:rsid w:val="004A0B9E"/>
    <w:rsid w:val="004A0CBB"/>
    <w:rsid w:val="004A0FBF"/>
    <w:rsid w:val="004A119D"/>
    <w:rsid w:val="004A1999"/>
    <w:rsid w:val="004A1BFA"/>
    <w:rsid w:val="004A1EDB"/>
    <w:rsid w:val="004A2090"/>
    <w:rsid w:val="004A2105"/>
    <w:rsid w:val="004A215D"/>
    <w:rsid w:val="004A249C"/>
    <w:rsid w:val="004A25A5"/>
    <w:rsid w:val="004A260A"/>
    <w:rsid w:val="004A2656"/>
    <w:rsid w:val="004A2663"/>
    <w:rsid w:val="004A286D"/>
    <w:rsid w:val="004A28A8"/>
    <w:rsid w:val="004A28DC"/>
    <w:rsid w:val="004A298E"/>
    <w:rsid w:val="004A2A74"/>
    <w:rsid w:val="004A2C1D"/>
    <w:rsid w:val="004A2DD4"/>
    <w:rsid w:val="004A31B1"/>
    <w:rsid w:val="004A3396"/>
    <w:rsid w:val="004A34CC"/>
    <w:rsid w:val="004A3639"/>
    <w:rsid w:val="004A36FE"/>
    <w:rsid w:val="004A370E"/>
    <w:rsid w:val="004A3A0D"/>
    <w:rsid w:val="004A3A5D"/>
    <w:rsid w:val="004A425C"/>
    <w:rsid w:val="004A4312"/>
    <w:rsid w:val="004A4323"/>
    <w:rsid w:val="004A4326"/>
    <w:rsid w:val="004A43D6"/>
    <w:rsid w:val="004A4442"/>
    <w:rsid w:val="004A4590"/>
    <w:rsid w:val="004A46B4"/>
    <w:rsid w:val="004A49CE"/>
    <w:rsid w:val="004A4B98"/>
    <w:rsid w:val="004A58DC"/>
    <w:rsid w:val="004A5D84"/>
    <w:rsid w:val="004A5F8B"/>
    <w:rsid w:val="004A6D6E"/>
    <w:rsid w:val="004A718B"/>
    <w:rsid w:val="004A731B"/>
    <w:rsid w:val="004A7452"/>
    <w:rsid w:val="004A757F"/>
    <w:rsid w:val="004A7B55"/>
    <w:rsid w:val="004A7FB7"/>
    <w:rsid w:val="004B04BD"/>
    <w:rsid w:val="004B0792"/>
    <w:rsid w:val="004B080A"/>
    <w:rsid w:val="004B0A1F"/>
    <w:rsid w:val="004B0CB9"/>
    <w:rsid w:val="004B12D5"/>
    <w:rsid w:val="004B1667"/>
    <w:rsid w:val="004B1B8A"/>
    <w:rsid w:val="004B1BE2"/>
    <w:rsid w:val="004B20AB"/>
    <w:rsid w:val="004B22FF"/>
    <w:rsid w:val="004B2502"/>
    <w:rsid w:val="004B2619"/>
    <w:rsid w:val="004B27B3"/>
    <w:rsid w:val="004B291C"/>
    <w:rsid w:val="004B2A64"/>
    <w:rsid w:val="004B2A91"/>
    <w:rsid w:val="004B2D21"/>
    <w:rsid w:val="004B2D55"/>
    <w:rsid w:val="004B2E06"/>
    <w:rsid w:val="004B33EC"/>
    <w:rsid w:val="004B3562"/>
    <w:rsid w:val="004B3924"/>
    <w:rsid w:val="004B3970"/>
    <w:rsid w:val="004B3A46"/>
    <w:rsid w:val="004B3B1E"/>
    <w:rsid w:val="004B45E6"/>
    <w:rsid w:val="004B46B0"/>
    <w:rsid w:val="004B49A0"/>
    <w:rsid w:val="004B4BA6"/>
    <w:rsid w:val="004B5397"/>
    <w:rsid w:val="004B5679"/>
    <w:rsid w:val="004B5C27"/>
    <w:rsid w:val="004B602E"/>
    <w:rsid w:val="004B630E"/>
    <w:rsid w:val="004B65D7"/>
    <w:rsid w:val="004B6617"/>
    <w:rsid w:val="004B662F"/>
    <w:rsid w:val="004B6764"/>
    <w:rsid w:val="004B6CA6"/>
    <w:rsid w:val="004B6D20"/>
    <w:rsid w:val="004B7210"/>
    <w:rsid w:val="004B7492"/>
    <w:rsid w:val="004B74CC"/>
    <w:rsid w:val="004B74E2"/>
    <w:rsid w:val="004B7532"/>
    <w:rsid w:val="004B7B2B"/>
    <w:rsid w:val="004B7D94"/>
    <w:rsid w:val="004B7E33"/>
    <w:rsid w:val="004B7EFF"/>
    <w:rsid w:val="004C024A"/>
    <w:rsid w:val="004C0459"/>
    <w:rsid w:val="004C0C3D"/>
    <w:rsid w:val="004C0F45"/>
    <w:rsid w:val="004C1046"/>
    <w:rsid w:val="004C144A"/>
    <w:rsid w:val="004C15BA"/>
    <w:rsid w:val="004C1748"/>
    <w:rsid w:val="004C17FC"/>
    <w:rsid w:val="004C1A18"/>
    <w:rsid w:val="004C1EBA"/>
    <w:rsid w:val="004C21B6"/>
    <w:rsid w:val="004C21BD"/>
    <w:rsid w:val="004C221F"/>
    <w:rsid w:val="004C2640"/>
    <w:rsid w:val="004C2B2B"/>
    <w:rsid w:val="004C2C84"/>
    <w:rsid w:val="004C31BF"/>
    <w:rsid w:val="004C3331"/>
    <w:rsid w:val="004C334D"/>
    <w:rsid w:val="004C3A06"/>
    <w:rsid w:val="004C3B5A"/>
    <w:rsid w:val="004C3C40"/>
    <w:rsid w:val="004C3CF6"/>
    <w:rsid w:val="004C3D86"/>
    <w:rsid w:val="004C4B80"/>
    <w:rsid w:val="004C4BCE"/>
    <w:rsid w:val="004C4C62"/>
    <w:rsid w:val="004C4C79"/>
    <w:rsid w:val="004C4C93"/>
    <w:rsid w:val="004C5672"/>
    <w:rsid w:val="004C56CA"/>
    <w:rsid w:val="004C5A46"/>
    <w:rsid w:val="004C5BBB"/>
    <w:rsid w:val="004C5EDB"/>
    <w:rsid w:val="004C61DD"/>
    <w:rsid w:val="004C65AF"/>
    <w:rsid w:val="004C6927"/>
    <w:rsid w:val="004C6D12"/>
    <w:rsid w:val="004C6F22"/>
    <w:rsid w:val="004C73A6"/>
    <w:rsid w:val="004C73D5"/>
    <w:rsid w:val="004C7762"/>
    <w:rsid w:val="004C7D34"/>
    <w:rsid w:val="004C7E2C"/>
    <w:rsid w:val="004C7E85"/>
    <w:rsid w:val="004D00C4"/>
    <w:rsid w:val="004D016D"/>
    <w:rsid w:val="004D0270"/>
    <w:rsid w:val="004D0A06"/>
    <w:rsid w:val="004D0ACA"/>
    <w:rsid w:val="004D0CEB"/>
    <w:rsid w:val="004D0D23"/>
    <w:rsid w:val="004D0F9F"/>
    <w:rsid w:val="004D1246"/>
    <w:rsid w:val="004D1891"/>
    <w:rsid w:val="004D1DBE"/>
    <w:rsid w:val="004D1E21"/>
    <w:rsid w:val="004D20B4"/>
    <w:rsid w:val="004D2581"/>
    <w:rsid w:val="004D2EC7"/>
    <w:rsid w:val="004D3243"/>
    <w:rsid w:val="004D337F"/>
    <w:rsid w:val="004D3933"/>
    <w:rsid w:val="004D3C99"/>
    <w:rsid w:val="004D3D29"/>
    <w:rsid w:val="004D4140"/>
    <w:rsid w:val="004D4758"/>
    <w:rsid w:val="004D4B56"/>
    <w:rsid w:val="004D4D83"/>
    <w:rsid w:val="004D4FA2"/>
    <w:rsid w:val="004D551D"/>
    <w:rsid w:val="004D59BF"/>
    <w:rsid w:val="004D59C7"/>
    <w:rsid w:val="004D5C57"/>
    <w:rsid w:val="004D5F01"/>
    <w:rsid w:val="004D60EF"/>
    <w:rsid w:val="004D656D"/>
    <w:rsid w:val="004D66AC"/>
    <w:rsid w:val="004D67F0"/>
    <w:rsid w:val="004D6801"/>
    <w:rsid w:val="004D68ED"/>
    <w:rsid w:val="004D6C3D"/>
    <w:rsid w:val="004D6DC5"/>
    <w:rsid w:val="004D76FB"/>
    <w:rsid w:val="004D7C8E"/>
    <w:rsid w:val="004D7F8A"/>
    <w:rsid w:val="004E00DB"/>
    <w:rsid w:val="004E04DA"/>
    <w:rsid w:val="004E07B5"/>
    <w:rsid w:val="004E0B27"/>
    <w:rsid w:val="004E0B28"/>
    <w:rsid w:val="004E0DA4"/>
    <w:rsid w:val="004E0FE7"/>
    <w:rsid w:val="004E112E"/>
    <w:rsid w:val="004E1A54"/>
    <w:rsid w:val="004E1D60"/>
    <w:rsid w:val="004E1F9B"/>
    <w:rsid w:val="004E224B"/>
    <w:rsid w:val="004E23F6"/>
    <w:rsid w:val="004E2779"/>
    <w:rsid w:val="004E3102"/>
    <w:rsid w:val="004E33E0"/>
    <w:rsid w:val="004E37FE"/>
    <w:rsid w:val="004E3914"/>
    <w:rsid w:val="004E3C0B"/>
    <w:rsid w:val="004E3CE6"/>
    <w:rsid w:val="004E3DDD"/>
    <w:rsid w:val="004E4198"/>
    <w:rsid w:val="004E46B7"/>
    <w:rsid w:val="004E49DE"/>
    <w:rsid w:val="004E4CE7"/>
    <w:rsid w:val="004E50F4"/>
    <w:rsid w:val="004E5577"/>
    <w:rsid w:val="004E5839"/>
    <w:rsid w:val="004E5889"/>
    <w:rsid w:val="004E5894"/>
    <w:rsid w:val="004E58E2"/>
    <w:rsid w:val="004E5A38"/>
    <w:rsid w:val="004E5B3C"/>
    <w:rsid w:val="004E5D47"/>
    <w:rsid w:val="004E5EA9"/>
    <w:rsid w:val="004E5FBD"/>
    <w:rsid w:val="004E60DB"/>
    <w:rsid w:val="004E630A"/>
    <w:rsid w:val="004E66A0"/>
    <w:rsid w:val="004E696C"/>
    <w:rsid w:val="004E6B65"/>
    <w:rsid w:val="004E6BFB"/>
    <w:rsid w:val="004E6EED"/>
    <w:rsid w:val="004E771B"/>
    <w:rsid w:val="004E777C"/>
    <w:rsid w:val="004F03E4"/>
    <w:rsid w:val="004F03FB"/>
    <w:rsid w:val="004F083E"/>
    <w:rsid w:val="004F0B0E"/>
    <w:rsid w:val="004F0D2F"/>
    <w:rsid w:val="004F1257"/>
    <w:rsid w:val="004F1312"/>
    <w:rsid w:val="004F15A9"/>
    <w:rsid w:val="004F1638"/>
    <w:rsid w:val="004F16E8"/>
    <w:rsid w:val="004F1D3B"/>
    <w:rsid w:val="004F1DBE"/>
    <w:rsid w:val="004F1EAA"/>
    <w:rsid w:val="004F1F0D"/>
    <w:rsid w:val="004F1FAB"/>
    <w:rsid w:val="004F21E6"/>
    <w:rsid w:val="004F271C"/>
    <w:rsid w:val="004F2A0E"/>
    <w:rsid w:val="004F2D0F"/>
    <w:rsid w:val="004F2EFD"/>
    <w:rsid w:val="004F32C1"/>
    <w:rsid w:val="004F33F3"/>
    <w:rsid w:val="004F3430"/>
    <w:rsid w:val="004F38A1"/>
    <w:rsid w:val="004F3C71"/>
    <w:rsid w:val="004F405A"/>
    <w:rsid w:val="004F4466"/>
    <w:rsid w:val="004F4674"/>
    <w:rsid w:val="004F4878"/>
    <w:rsid w:val="004F4890"/>
    <w:rsid w:val="004F489F"/>
    <w:rsid w:val="004F49E2"/>
    <w:rsid w:val="004F517E"/>
    <w:rsid w:val="004F51B4"/>
    <w:rsid w:val="004F52E7"/>
    <w:rsid w:val="004F5AB1"/>
    <w:rsid w:val="004F60EE"/>
    <w:rsid w:val="004F613C"/>
    <w:rsid w:val="004F640A"/>
    <w:rsid w:val="004F650C"/>
    <w:rsid w:val="004F66BF"/>
    <w:rsid w:val="004F6977"/>
    <w:rsid w:val="004F7570"/>
    <w:rsid w:val="004F766E"/>
    <w:rsid w:val="004F776B"/>
    <w:rsid w:val="004F798D"/>
    <w:rsid w:val="004F7EC4"/>
    <w:rsid w:val="00500420"/>
    <w:rsid w:val="005005A4"/>
    <w:rsid w:val="005008DB"/>
    <w:rsid w:val="00500B56"/>
    <w:rsid w:val="00500C76"/>
    <w:rsid w:val="00500F09"/>
    <w:rsid w:val="00500F28"/>
    <w:rsid w:val="00500F7C"/>
    <w:rsid w:val="00501935"/>
    <w:rsid w:val="005020AE"/>
    <w:rsid w:val="005023CE"/>
    <w:rsid w:val="005034E0"/>
    <w:rsid w:val="0050372D"/>
    <w:rsid w:val="005046A6"/>
    <w:rsid w:val="00504930"/>
    <w:rsid w:val="0050556F"/>
    <w:rsid w:val="0050589A"/>
    <w:rsid w:val="00505A6F"/>
    <w:rsid w:val="00505B45"/>
    <w:rsid w:val="005064CE"/>
    <w:rsid w:val="0050666F"/>
    <w:rsid w:val="005067EF"/>
    <w:rsid w:val="00506A47"/>
    <w:rsid w:val="00506DC6"/>
    <w:rsid w:val="00506EAC"/>
    <w:rsid w:val="00506EB0"/>
    <w:rsid w:val="00507A9A"/>
    <w:rsid w:val="00507E3A"/>
    <w:rsid w:val="005102C5"/>
    <w:rsid w:val="00510410"/>
    <w:rsid w:val="00510508"/>
    <w:rsid w:val="0051142F"/>
    <w:rsid w:val="00511655"/>
    <w:rsid w:val="00511662"/>
    <w:rsid w:val="00511C00"/>
    <w:rsid w:val="00511CA3"/>
    <w:rsid w:val="0051202D"/>
    <w:rsid w:val="005121B0"/>
    <w:rsid w:val="00512B02"/>
    <w:rsid w:val="00512B7B"/>
    <w:rsid w:val="00512DDA"/>
    <w:rsid w:val="005131B1"/>
    <w:rsid w:val="005135C5"/>
    <w:rsid w:val="00513633"/>
    <w:rsid w:val="00513748"/>
    <w:rsid w:val="005138E4"/>
    <w:rsid w:val="00513BB4"/>
    <w:rsid w:val="005140CE"/>
    <w:rsid w:val="0051413F"/>
    <w:rsid w:val="00514268"/>
    <w:rsid w:val="00514444"/>
    <w:rsid w:val="005144F9"/>
    <w:rsid w:val="0051459B"/>
    <w:rsid w:val="005146A6"/>
    <w:rsid w:val="00514A09"/>
    <w:rsid w:val="00514ACE"/>
    <w:rsid w:val="00514B68"/>
    <w:rsid w:val="0051509D"/>
    <w:rsid w:val="00515D5A"/>
    <w:rsid w:val="00516BBA"/>
    <w:rsid w:val="00516E16"/>
    <w:rsid w:val="00516E7D"/>
    <w:rsid w:val="00517740"/>
    <w:rsid w:val="0051774E"/>
    <w:rsid w:val="00517B73"/>
    <w:rsid w:val="00517FCA"/>
    <w:rsid w:val="00520168"/>
    <w:rsid w:val="00520962"/>
    <w:rsid w:val="00520F64"/>
    <w:rsid w:val="005218D6"/>
    <w:rsid w:val="00521D71"/>
    <w:rsid w:val="00521DFF"/>
    <w:rsid w:val="00521EAC"/>
    <w:rsid w:val="00521FD1"/>
    <w:rsid w:val="00521FEC"/>
    <w:rsid w:val="005222C8"/>
    <w:rsid w:val="0052244A"/>
    <w:rsid w:val="00522A85"/>
    <w:rsid w:val="00522B02"/>
    <w:rsid w:val="00522D82"/>
    <w:rsid w:val="0052317A"/>
    <w:rsid w:val="00523808"/>
    <w:rsid w:val="00523EEB"/>
    <w:rsid w:val="005241FB"/>
    <w:rsid w:val="00524568"/>
    <w:rsid w:val="0052496C"/>
    <w:rsid w:val="00524A6C"/>
    <w:rsid w:val="00524DDC"/>
    <w:rsid w:val="00524FBB"/>
    <w:rsid w:val="00525D4D"/>
    <w:rsid w:val="00525DFC"/>
    <w:rsid w:val="00525ED0"/>
    <w:rsid w:val="00525F54"/>
    <w:rsid w:val="00525FF5"/>
    <w:rsid w:val="00526001"/>
    <w:rsid w:val="005260CB"/>
    <w:rsid w:val="005267F8"/>
    <w:rsid w:val="00526884"/>
    <w:rsid w:val="0052692D"/>
    <w:rsid w:val="00526AED"/>
    <w:rsid w:val="00526D86"/>
    <w:rsid w:val="005271AA"/>
    <w:rsid w:val="005272E6"/>
    <w:rsid w:val="00527361"/>
    <w:rsid w:val="00527467"/>
    <w:rsid w:val="005275AB"/>
    <w:rsid w:val="00527808"/>
    <w:rsid w:val="00527812"/>
    <w:rsid w:val="005302DA"/>
    <w:rsid w:val="0053041D"/>
    <w:rsid w:val="00530B2E"/>
    <w:rsid w:val="0053111D"/>
    <w:rsid w:val="00531442"/>
    <w:rsid w:val="005318B4"/>
    <w:rsid w:val="005322FF"/>
    <w:rsid w:val="005329A7"/>
    <w:rsid w:val="00532BDE"/>
    <w:rsid w:val="00532F5B"/>
    <w:rsid w:val="005333A8"/>
    <w:rsid w:val="0053344A"/>
    <w:rsid w:val="00533B3B"/>
    <w:rsid w:val="00534287"/>
    <w:rsid w:val="00534A2D"/>
    <w:rsid w:val="00534AA7"/>
    <w:rsid w:val="00535138"/>
    <w:rsid w:val="0053526C"/>
    <w:rsid w:val="00535289"/>
    <w:rsid w:val="0053578A"/>
    <w:rsid w:val="00535BB9"/>
    <w:rsid w:val="00535CBE"/>
    <w:rsid w:val="0053632E"/>
    <w:rsid w:val="0053634D"/>
    <w:rsid w:val="005368F2"/>
    <w:rsid w:val="00536F45"/>
    <w:rsid w:val="0053717F"/>
    <w:rsid w:val="005377CC"/>
    <w:rsid w:val="00537993"/>
    <w:rsid w:val="00537DB5"/>
    <w:rsid w:val="0054013D"/>
    <w:rsid w:val="005402D3"/>
    <w:rsid w:val="00540316"/>
    <w:rsid w:val="0054045B"/>
    <w:rsid w:val="005405AD"/>
    <w:rsid w:val="0054084D"/>
    <w:rsid w:val="00540B7F"/>
    <w:rsid w:val="00540D7C"/>
    <w:rsid w:val="00540E09"/>
    <w:rsid w:val="00541392"/>
    <w:rsid w:val="00541728"/>
    <w:rsid w:val="0054186B"/>
    <w:rsid w:val="00541EF8"/>
    <w:rsid w:val="00541FA6"/>
    <w:rsid w:val="00542629"/>
    <w:rsid w:val="00542F46"/>
    <w:rsid w:val="005432EC"/>
    <w:rsid w:val="0054369D"/>
    <w:rsid w:val="00543E9D"/>
    <w:rsid w:val="005441BB"/>
    <w:rsid w:val="005443C6"/>
    <w:rsid w:val="0054462B"/>
    <w:rsid w:val="00544D74"/>
    <w:rsid w:val="00544FB9"/>
    <w:rsid w:val="00544FFB"/>
    <w:rsid w:val="00545BC8"/>
    <w:rsid w:val="00545C35"/>
    <w:rsid w:val="00545E25"/>
    <w:rsid w:val="00545E33"/>
    <w:rsid w:val="0054658F"/>
    <w:rsid w:val="00546D38"/>
    <w:rsid w:val="005470B6"/>
    <w:rsid w:val="005472CA"/>
    <w:rsid w:val="005478FC"/>
    <w:rsid w:val="0054790A"/>
    <w:rsid w:val="00547923"/>
    <w:rsid w:val="005501A2"/>
    <w:rsid w:val="005502B3"/>
    <w:rsid w:val="0055066F"/>
    <w:rsid w:val="00550941"/>
    <w:rsid w:val="00550A97"/>
    <w:rsid w:val="00551436"/>
    <w:rsid w:val="005518D5"/>
    <w:rsid w:val="00551CA8"/>
    <w:rsid w:val="00551D47"/>
    <w:rsid w:val="00552117"/>
    <w:rsid w:val="0055284C"/>
    <w:rsid w:val="00552B2E"/>
    <w:rsid w:val="00552C9C"/>
    <w:rsid w:val="005532B6"/>
    <w:rsid w:val="00553F3D"/>
    <w:rsid w:val="0055416D"/>
    <w:rsid w:val="005541F4"/>
    <w:rsid w:val="005546E3"/>
    <w:rsid w:val="00554A20"/>
    <w:rsid w:val="00554AA9"/>
    <w:rsid w:val="00554C12"/>
    <w:rsid w:val="00554CB9"/>
    <w:rsid w:val="00554CC1"/>
    <w:rsid w:val="00554E51"/>
    <w:rsid w:val="00554EDE"/>
    <w:rsid w:val="00555181"/>
    <w:rsid w:val="005551FB"/>
    <w:rsid w:val="00555261"/>
    <w:rsid w:val="005555AF"/>
    <w:rsid w:val="00555F6C"/>
    <w:rsid w:val="00556358"/>
    <w:rsid w:val="00556620"/>
    <w:rsid w:val="00556AB5"/>
    <w:rsid w:val="0055714C"/>
    <w:rsid w:val="0055741F"/>
    <w:rsid w:val="005576DB"/>
    <w:rsid w:val="00557752"/>
    <w:rsid w:val="005577E6"/>
    <w:rsid w:val="00557A62"/>
    <w:rsid w:val="00557BEC"/>
    <w:rsid w:val="00557E3D"/>
    <w:rsid w:val="00557F73"/>
    <w:rsid w:val="00557FB9"/>
    <w:rsid w:val="005604DD"/>
    <w:rsid w:val="0056051F"/>
    <w:rsid w:val="00560838"/>
    <w:rsid w:val="00560BAA"/>
    <w:rsid w:val="005611B1"/>
    <w:rsid w:val="0056126C"/>
    <w:rsid w:val="005614D9"/>
    <w:rsid w:val="00561533"/>
    <w:rsid w:val="005619B0"/>
    <w:rsid w:val="00561FF4"/>
    <w:rsid w:val="0056237E"/>
    <w:rsid w:val="0056275B"/>
    <w:rsid w:val="0056280D"/>
    <w:rsid w:val="00562907"/>
    <w:rsid w:val="00562BFA"/>
    <w:rsid w:val="00562C8B"/>
    <w:rsid w:val="00563000"/>
    <w:rsid w:val="00563371"/>
    <w:rsid w:val="005633D5"/>
    <w:rsid w:val="00563E01"/>
    <w:rsid w:val="00564015"/>
    <w:rsid w:val="005648B2"/>
    <w:rsid w:val="00564C14"/>
    <w:rsid w:val="00564D88"/>
    <w:rsid w:val="00565366"/>
    <w:rsid w:val="00565533"/>
    <w:rsid w:val="00565767"/>
    <w:rsid w:val="00565898"/>
    <w:rsid w:val="00565AF7"/>
    <w:rsid w:val="005667D5"/>
    <w:rsid w:val="00566DAC"/>
    <w:rsid w:val="005672D0"/>
    <w:rsid w:val="005673FE"/>
    <w:rsid w:val="00567447"/>
    <w:rsid w:val="00567AE3"/>
    <w:rsid w:val="0057006A"/>
    <w:rsid w:val="00570414"/>
    <w:rsid w:val="0057054B"/>
    <w:rsid w:val="0057076A"/>
    <w:rsid w:val="00570975"/>
    <w:rsid w:val="00570D8B"/>
    <w:rsid w:val="00570F48"/>
    <w:rsid w:val="00570F66"/>
    <w:rsid w:val="00571211"/>
    <w:rsid w:val="00571297"/>
    <w:rsid w:val="00571353"/>
    <w:rsid w:val="00571358"/>
    <w:rsid w:val="0057166D"/>
    <w:rsid w:val="0057179D"/>
    <w:rsid w:val="00571EB7"/>
    <w:rsid w:val="00571EBC"/>
    <w:rsid w:val="00572198"/>
    <w:rsid w:val="00572397"/>
    <w:rsid w:val="005723E4"/>
    <w:rsid w:val="00572767"/>
    <w:rsid w:val="0057293F"/>
    <w:rsid w:val="00572CB4"/>
    <w:rsid w:val="00572E0A"/>
    <w:rsid w:val="00573361"/>
    <w:rsid w:val="00573425"/>
    <w:rsid w:val="0057353F"/>
    <w:rsid w:val="00573789"/>
    <w:rsid w:val="005738A1"/>
    <w:rsid w:val="005739DA"/>
    <w:rsid w:val="00573A82"/>
    <w:rsid w:val="00573DCA"/>
    <w:rsid w:val="005742DB"/>
    <w:rsid w:val="005746C1"/>
    <w:rsid w:val="005749DA"/>
    <w:rsid w:val="00574D70"/>
    <w:rsid w:val="00574DF1"/>
    <w:rsid w:val="00574E33"/>
    <w:rsid w:val="0057522C"/>
    <w:rsid w:val="00575728"/>
    <w:rsid w:val="0057581C"/>
    <w:rsid w:val="005758CF"/>
    <w:rsid w:val="00575BFB"/>
    <w:rsid w:val="00575CB1"/>
    <w:rsid w:val="005765B6"/>
    <w:rsid w:val="005769D3"/>
    <w:rsid w:val="005769E1"/>
    <w:rsid w:val="00576EEB"/>
    <w:rsid w:val="00577011"/>
    <w:rsid w:val="00577581"/>
    <w:rsid w:val="0058052C"/>
    <w:rsid w:val="005808B7"/>
    <w:rsid w:val="00581187"/>
    <w:rsid w:val="005813E5"/>
    <w:rsid w:val="005814DC"/>
    <w:rsid w:val="0058166F"/>
    <w:rsid w:val="005816D9"/>
    <w:rsid w:val="00581877"/>
    <w:rsid w:val="00581995"/>
    <w:rsid w:val="00581B52"/>
    <w:rsid w:val="00581B8A"/>
    <w:rsid w:val="00581E48"/>
    <w:rsid w:val="00581E97"/>
    <w:rsid w:val="00582149"/>
    <w:rsid w:val="005822E5"/>
    <w:rsid w:val="00582797"/>
    <w:rsid w:val="0058282F"/>
    <w:rsid w:val="005829D6"/>
    <w:rsid w:val="00582A34"/>
    <w:rsid w:val="00582C79"/>
    <w:rsid w:val="00582EE3"/>
    <w:rsid w:val="005832CC"/>
    <w:rsid w:val="00583D86"/>
    <w:rsid w:val="00583DF0"/>
    <w:rsid w:val="005843AC"/>
    <w:rsid w:val="005843B5"/>
    <w:rsid w:val="00584465"/>
    <w:rsid w:val="005844AE"/>
    <w:rsid w:val="00584594"/>
    <w:rsid w:val="00584A65"/>
    <w:rsid w:val="00584C4E"/>
    <w:rsid w:val="005857D2"/>
    <w:rsid w:val="00585833"/>
    <w:rsid w:val="0058598F"/>
    <w:rsid w:val="00585A7C"/>
    <w:rsid w:val="00585E15"/>
    <w:rsid w:val="00586AE3"/>
    <w:rsid w:val="00586F64"/>
    <w:rsid w:val="00587074"/>
    <w:rsid w:val="00587624"/>
    <w:rsid w:val="005879E6"/>
    <w:rsid w:val="00587A6B"/>
    <w:rsid w:val="00587B4C"/>
    <w:rsid w:val="005901C4"/>
    <w:rsid w:val="005904DC"/>
    <w:rsid w:val="005905A7"/>
    <w:rsid w:val="00590A64"/>
    <w:rsid w:val="00590B90"/>
    <w:rsid w:val="00590C54"/>
    <w:rsid w:val="00590CBE"/>
    <w:rsid w:val="0059121C"/>
    <w:rsid w:val="00591245"/>
    <w:rsid w:val="00591696"/>
    <w:rsid w:val="00591B00"/>
    <w:rsid w:val="005922E6"/>
    <w:rsid w:val="00592897"/>
    <w:rsid w:val="00592A87"/>
    <w:rsid w:val="00592E58"/>
    <w:rsid w:val="005931A3"/>
    <w:rsid w:val="005931EC"/>
    <w:rsid w:val="00593B47"/>
    <w:rsid w:val="005943C5"/>
    <w:rsid w:val="005953D8"/>
    <w:rsid w:val="005955D7"/>
    <w:rsid w:val="00595628"/>
    <w:rsid w:val="00595A5A"/>
    <w:rsid w:val="00596246"/>
    <w:rsid w:val="00596D6F"/>
    <w:rsid w:val="005976EF"/>
    <w:rsid w:val="005978FB"/>
    <w:rsid w:val="00597B33"/>
    <w:rsid w:val="00597C01"/>
    <w:rsid w:val="00597F49"/>
    <w:rsid w:val="005A009B"/>
    <w:rsid w:val="005A044F"/>
    <w:rsid w:val="005A0603"/>
    <w:rsid w:val="005A0B06"/>
    <w:rsid w:val="005A0EE1"/>
    <w:rsid w:val="005A11F9"/>
    <w:rsid w:val="005A1200"/>
    <w:rsid w:val="005A135D"/>
    <w:rsid w:val="005A1AAD"/>
    <w:rsid w:val="005A1DB1"/>
    <w:rsid w:val="005A210E"/>
    <w:rsid w:val="005A241D"/>
    <w:rsid w:val="005A2788"/>
    <w:rsid w:val="005A2C74"/>
    <w:rsid w:val="005A312F"/>
    <w:rsid w:val="005A3436"/>
    <w:rsid w:val="005A3880"/>
    <w:rsid w:val="005A3920"/>
    <w:rsid w:val="005A4081"/>
    <w:rsid w:val="005A4453"/>
    <w:rsid w:val="005A44CC"/>
    <w:rsid w:val="005A4A19"/>
    <w:rsid w:val="005A4C73"/>
    <w:rsid w:val="005A4E7C"/>
    <w:rsid w:val="005A53A6"/>
    <w:rsid w:val="005A5CFB"/>
    <w:rsid w:val="005A61F2"/>
    <w:rsid w:val="005A62F4"/>
    <w:rsid w:val="005A6794"/>
    <w:rsid w:val="005A67BD"/>
    <w:rsid w:val="005A684B"/>
    <w:rsid w:val="005A6AF5"/>
    <w:rsid w:val="005A6D6B"/>
    <w:rsid w:val="005A6FEC"/>
    <w:rsid w:val="005A775E"/>
    <w:rsid w:val="005A7B9C"/>
    <w:rsid w:val="005B004B"/>
    <w:rsid w:val="005B0979"/>
    <w:rsid w:val="005B0C89"/>
    <w:rsid w:val="005B122D"/>
    <w:rsid w:val="005B1394"/>
    <w:rsid w:val="005B163E"/>
    <w:rsid w:val="005B18E2"/>
    <w:rsid w:val="005B1941"/>
    <w:rsid w:val="005B1C94"/>
    <w:rsid w:val="005B1D5D"/>
    <w:rsid w:val="005B2049"/>
    <w:rsid w:val="005B20A4"/>
    <w:rsid w:val="005B2162"/>
    <w:rsid w:val="005B217C"/>
    <w:rsid w:val="005B265D"/>
    <w:rsid w:val="005B291B"/>
    <w:rsid w:val="005B29C8"/>
    <w:rsid w:val="005B2C4A"/>
    <w:rsid w:val="005B2CE1"/>
    <w:rsid w:val="005B2D63"/>
    <w:rsid w:val="005B2D7A"/>
    <w:rsid w:val="005B2E87"/>
    <w:rsid w:val="005B2F87"/>
    <w:rsid w:val="005B304B"/>
    <w:rsid w:val="005B30F3"/>
    <w:rsid w:val="005B3AAE"/>
    <w:rsid w:val="005B3C33"/>
    <w:rsid w:val="005B3CFB"/>
    <w:rsid w:val="005B3E38"/>
    <w:rsid w:val="005B3F63"/>
    <w:rsid w:val="005B405B"/>
    <w:rsid w:val="005B4C6F"/>
    <w:rsid w:val="005B4D00"/>
    <w:rsid w:val="005B515C"/>
    <w:rsid w:val="005B527D"/>
    <w:rsid w:val="005B539F"/>
    <w:rsid w:val="005B5997"/>
    <w:rsid w:val="005B602F"/>
    <w:rsid w:val="005B6595"/>
    <w:rsid w:val="005B7075"/>
    <w:rsid w:val="005B739D"/>
    <w:rsid w:val="005B73EE"/>
    <w:rsid w:val="005B7DFB"/>
    <w:rsid w:val="005C0152"/>
    <w:rsid w:val="005C0780"/>
    <w:rsid w:val="005C09CF"/>
    <w:rsid w:val="005C0BA6"/>
    <w:rsid w:val="005C0D4F"/>
    <w:rsid w:val="005C0EE8"/>
    <w:rsid w:val="005C12A6"/>
    <w:rsid w:val="005C14DF"/>
    <w:rsid w:val="005C164D"/>
    <w:rsid w:val="005C1830"/>
    <w:rsid w:val="005C1CBC"/>
    <w:rsid w:val="005C2005"/>
    <w:rsid w:val="005C211C"/>
    <w:rsid w:val="005C2237"/>
    <w:rsid w:val="005C2617"/>
    <w:rsid w:val="005C26B1"/>
    <w:rsid w:val="005C29D9"/>
    <w:rsid w:val="005C2ED6"/>
    <w:rsid w:val="005C2F3C"/>
    <w:rsid w:val="005C3288"/>
    <w:rsid w:val="005C3A76"/>
    <w:rsid w:val="005C3B85"/>
    <w:rsid w:val="005C3CCE"/>
    <w:rsid w:val="005C3CE2"/>
    <w:rsid w:val="005C3DD7"/>
    <w:rsid w:val="005C4104"/>
    <w:rsid w:val="005C437F"/>
    <w:rsid w:val="005C48B6"/>
    <w:rsid w:val="005C5440"/>
    <w:rsid w:val="005C57A1"/>
    <w:rsid w:val="005C5887"/>
    <w:rsid w:val="005C5A2E"/>
    <w:rsid w:val="005C5A7B"/>
    <w:rsid w:val="005C5FCE"/>
    <w:rsid w:val="005C600E"/>
    <w:rsid w:val="005C66EE"/>
    <w:rsid w:val="005C6974"/>
    <w:rsid w:val="005C7939"/>
    <w:rsid w:val="005D039E"/>
    <w:rsid w:val="005D078C"/>
    <w:rsid w:val="005D0957"/>
    <w:rsid w:val="005D0AC0"/>
    <w:rsid w:val="005D0D4E"/>
    <w:rsid w:val="005D1233"/>
    <w:rsid w:val="005D12B1"/>
    <w:rsid w:val="005D1307"/>
    <w:rsid w:val="005D14A4"/>
    <w:rsid w:val="005D1CD8"/>
    <w:rsid w:val="005D1DCA"/>
    <w:rsid w:val="005D25E0"/>
    <w:rsid w:val="005D25F7"/>
    <w:rsid w:val="005D2A3F"/>
    <w:rsid w:val="005D2AF6"/>
    <w:rsid w:val="005D2DA7"/>
    <w:rsid w:val="005D2F7F"/>
    <w:rsid w:val="005D3661"/>
    <w:rsid w:val="005D3A68"/>
    <w:rsid w:val="005D43AE"/>
    <w:rsid w:val="005D4578"/>
    <w:rsid w:val="005D4A57"/>
    <w:rsid w:val="005D4B51"/>
    <w:rsid w:val="005D4D0A"/>
    <w:rsid w:val="005D4DE0"/>
    <w:rsid w:val="005D4E14"/>
    <w:rsid w:val="005D5136"/>
    <w:rsid w:val="005D540C"/>
    <w:rsid w:val="005D5CF9"/>
    <w:rsid w:val="005D6165"/>
    <w:rsid w:val="005D6AD0"/>
    <w:rsid w:val="005D6AE6"/>
    <w:rsid w:val="005D6CA1"/>
    <w:rsid w:val="005D6DF2"/>
    <w:rsid w:val="005D6FB1"/>
    <w:rsid w:val="005D743C"/>
    <w:rsid w:val="005D74C8"/>
    <w:rsid w:val="005D7562"/>
    <w:rsid w:val="005D76EF"/>
    <w:rsid w:val="005D7CCB"/>
    <w:rsid w:val="005E000F"/>
    <w:rsid w:val="005E03B8"/>
    <w:rsid w:val="005E098C"/>
    <w:rsid w:val="005E0A7F"/>
    <w:rsid w:val="005E0E99"/>
    <w:rsid w:val="005E111A"/>
    <w:rsid w:val="005E15F3"/>
    <w:rsid w:val="005E19DD"/>
    <w:rsid w:val="005E1A48"/>
    <w:rsid w:val="005E1DA5"/>
    <w:rsid w:val="005E1F29"/>
    <w:rsid w:val="005E20C4"/>
    <w:rsid w:val="005E2109"/>
    <w:rsid w:val="005E298C"/>
    <w:rsid w:val="005E2AA9"/>
    <w:rsid w:val="005E2C59"/>
    <w:rsid w:val="005E2DE1"/>
    <w:rsid w:val="005E3111"/>
    <w:rsid w:val="005E3440"/>
    <w:rsid w:val="005E3F16"/>
    <w:rsid w:val="005E45EB"/>
    <w:rsid w:val="005E4641"/>
    <w:rsid w:val="005E481C"/>
    <w:rsid w:val="005E4D70"/>
    <w:rsid w:val="005E528A"/>
    <w:rsid w:val="005E5353"/>
    <w:rsid w:val="005E546C"/>
    <w:rsid w:val="005E57D1"/>
    <w:rsid w:val="005E58F1"/>
    <w:rsid w:val="005E592F"/>
    <w:rsid w:val="005E6304"/>
    <w:rsid w:val="005E6639"/>
    <w:rsid w:val="005E663D"/>
    <w:rsid w:val="005E68ED"/>
    <w:rsid w:val="005E7056"/>
    <w:rsid w:val="005E70A5"/>
    <w:rsid w:val="005E76F4"/>
    <w:rsid w:val="005E789F"/>
    <w:rsid w:val="005E7BA6"/>
    <w:rsid w:val="005E7C04"/>
    <w:rsid w:val="005E7EE0"/>
    <w:rsid w:val="005F0209"/>
    <w:rsid w:val="005F0885"/>
    <w:rsid w:val="005F09BE"/>
    <w:rsid w:val="005F0DB7"/>
    <w:rsid w:val="005F133C"/>
    <w:rsid w:val="005F14D2"/>
    <w:rsid w:val="005F1CAC"/>
    <w:rsid w:val="005F1E4B"/>
    <w:rsid w:val="005F1E66"/>
    <w:rsid w:val="005F22CA"/>
    <w:rsid w:val="005F2604"/>
    <w:rsid w:val="005F2A4D"/>
    <w:rsid w:val="005F2F4D"/>
    <w:rsid w:val="005F302B"/>
    <w:rsid w:val="005F305E"/>
    <w:rsid w:val="005F30C9"/>
    <w:rsid w:val="005F3340"/>
    <w:rsid w:val="005F3506"/>
    <w:rsid w:val="005F3647"/>
    <w:rsid w:val="005F385E"/>
    <w:rsid w:val="005F3BD3"/>
    <w:rsid w:val="005F3C73"/>
    <w:rsid w:val="005F3DF7"/>
    <w:rsid w:val="005F4067"/>
    <w:rsid w:val="005F44C8"/>
    <w:rsid w:val="005F4733"/>
    <w:rsid w:val="005F4BC7"/>
    <w:rsid w:val="005F4C16"/>
    <w:rsid w:val="005F59E3"/>
    <w:rsid w:val="005F5ED0"/>
    <w:rsid w:val="005F5FA0"/>
    <w:rsid w:val="005F6322"/>
    <w:rsid w:val="005F68C6"/>
    <w:rsid w:val="005F6AE5"/>
    <w:rsid w:val="005F6D4A"/>
    <w:rsid w:val="005F708A"/>
    <w:rsid w:val="005F73E4"/>
    <w:rsid w:val="005F7566"/>
    <w:rsid w:val="005F7646"/>
    <w:rsid w:val="005F7647"/>
    <w:rsid w:val="005F7A54"/>
    <w:rsid w:val="005F7E72"/>
    <w:rsid w:val="00600043"/>
    <w:rsid w:val="006001F7"/>
    <w:rsid w:val="00600428"/>
    <w:rsid w:val="00600872"/>
    <w:rsid w:val="0060102C"/>
    <w:rsid w:val="00601052"/>
    <w:rsid w:val="006013A8"/>
    <w:rsid w:val="00601537"/>
    <w:rsid w:val="0060168F"/>
    <w:rsid w:val="00601FB3"/>
    <w:rsid w:val="00602767"/>
    <w:rsid w:val="00602821"/>
    <w:rsid w:val="00602A09"/>
    <w:rsid w:val="00603191"/>
    <w:rsid w:val="006031D5"/>
    <w:rsid w:val="006034A0"/>
    <w:rsid w:val="00603511"/>
    <w:rsid w:val="00603A94"/>
    <w:rsid w:val="006042F0"/>
    <w:rsid w:val="00604314"/>
    <w:rsid w:val="006045C6"/>
    <w:rsid w:val="006046B1"/>
    <w:rsid w:val="00604787"/>
    <w:rsid w:val="006049FB"/>
    <w:rsid w:val="00604AB8"/>
    <w:rsid w:val="00604B8C"/>
    <w:rsid w:val="00604D8D"/>
    <w:rsid w:val="00604EFA"/>
    <w:rsid w:val="00605547"/>
    <w:rsid w:val="00605E19"/>
    <w:rsid w:val="00605F25"/>
    <w:rsid w:val="0060623D"/>
    <w:rsid w:val="00606756"/>
    <w:rsid w:val="0060686D"/>
    <w:rsid w:val="006068DA"/>
    <w:rsid w:val="00606DE7"/>
    <w:rsid w:val="00606E6B"/>
    <w:rsid w:val="00607167"/>
    <w:rsid w:val="00607318"/>
    <w:rsid w:val="006076E9"/>
    <w:rsid w:val="00607D6F"/>
    <w:rsid w:val="0061039D"/>
    <w:rsid w:val="006107A9"/>
    <w:rsid w:val="006107DC"/>
    <w:rsid w:val="00610971"/>
    <w:rsid w:val="00610B25"/>
    <w:rsid w:val="00610B74"/>
    <w:rsid w:val="00610D94"/>
    <w:rsid w:val="00611567"/>
    <w:rsid w:val="006119F8"/>
    <w:rsid w:val="00611A7A"/>
    <w:rsid w:val="00611B21"/>
    <w:rsid w:val="00611D94"/>
    <w:rsid w:val="00612019"/>
    <w:rsid w:val="0061238B"/>
    <w:rsid w:val="006123E5"/>
    <w:rsid w:val="0061297F"/>
    <w:rsid w:val="00612A2A"/>
    <w:rsid w:val="00612A79"/>
    <w:rsid w:val="00612E6E"/>
    <w:rsid w:val="00612F61"/>
    <w:rsid w:val="006130CB"/>
    <w:rsid w:val="00613164"/>
    <w:rsid w:val="00613443"/>
    <w:rsid w:val="00613625"/>
    <w:rsid w:val="00613968"/>
    <w:rsid w:val="00613D3D"/>
    <w:rsid w:val="00614156"/>
    <w:rsid w:val="006141EA"/>
    <w:rsid w:val="00615135"/>
    <w:rsid w:val="006151C1"/>
    <w:rsid w:val="006155BF"/>
    <w:rsid w:val="0061578C"/>
    <w:rsid w:val="00615A4B"/>
    <w:rsid w:val="00615BE0"/>
    <w:rsid w:val="00615E70"/>
    <w:rsid w:val="00616BAA"/>
    <w:rsid w:val="00616E58"/>
    <w:rsid w:val="00616EC6"/>
    <w:rsid w:val="006172D9"/>
    <w:rsid w:val="006173E8"/>
    <w:rsid w:val="00617413"/>
    <w:rsid w:val="006178F0"/>
    <w:rsid w:val="00617B26"/>
    <w:rsid w:val="00617DF7"/>
    <w:rsid w:val="00617E11"/>
    <w:rsid w:val="00617E4A"/>
    <w:rsid w:val="00617FFC"/>
    <w:rsid w:val="00620365"/>
    <w:rsid w:val="006206F0"/>
    <w:rsid w:val="00620A78"/>
    <w:rsid w:val="00620BDC"/>
    <w:rsid w:val="006212C8"/>
    <w:rsid w:val="00621593"/>
    <w:rsid w:val="00621858"/>
    <w:rsid w:val="00621CE2"/>
    <w:rsid w:val="00621D5E"/>
    <w:rsid w:val="00621E4F"/>
    <w:rsid w:val="00621EC5"/>
    <w:rsid w:val="00621F39"/>
    <w:rsid w:val="00622A1E"/>
    <w:rsid w:val="00622A77"/>
    <w:rsid w:val="00622BE3"/>
    <w:rsid w:val="00622EFF"/>
    <w:rsid w:val="00623237"/>
    <w:rsid w:val="00623587"/>
    <w:rsid w:val="006235CD"/>
    <w:rsid w:val="0062373F"/>
    <w:rsid w:val="0062376C"/>
    <w:rsid w:val="00623B9B"/>
    <w:rsid w:val="006241DA"/>
    <w:rsid w:val="00624228"/>
    <w:rsid w:val="00624309"/>
    <w:rsid w:val="006245B8"/>
    <w:rsid w:val="00624D27"/>
    <w:rsid w:val="00624DE6"/>
    <w:rsid w:val="00625171"/>
    <w:rsid w:val="006253CD"/>
    <w:rsid w:val="00625479"/>
    <w:rsid w:val="00625B3E"/>
    <w:rsid w:val="00625BB7"/>
    <w:rsid w:val="00625BCA"/>
    <w:rsid w:val="00625CFE"/>
    <w:rsid w:val="00625D2E"/>
    <w:rsid w:val="006260CE"/>
    <w:rsid w:val="00626337"/>
    <w:rsid w:val="0062645E"/>
    <w:rsid w:val="006264C9"/>
    <w:rsid w:val="00626912"/>
    <w:rsid w:val="00626B83"/>
    <w:rsid w:val="00626BDC"/>
    <w:rsid w:val="00626CEA"/>
    <w:rsid w:val="006276F4"/>
    <w:rsid w:val="00627705"/>
    <w:rsid w:val="006278DC"/>
    <w:rsid w:val="006279E0"/>
    <w:rsid w:val="00627DD8"/>
    <w:rsid w:val="006307AE"/>
    <w:rsid w:val="00630AA0"/>
    <w:rsid w:val="00630B09"/>
    <w:rsid w:val="00630BD7"/>
    <w:rsid w:val="00630F28"/>
    <w:rsid w:val="00630FAE"/>
    <w:rsid w:val="00631188"/>
    <w:rsid w:val="00631194"/>
    <w:rsid w:val="006311AD"/>
    <w:rsid w:val="00631259"/>
    <w:rsid w:val="006312D3"/>
    <w:rsid w:val="00631984"/>
    <w:rsid w:val="00631A0D"/>
    <w:rsid w:val="00631A5F"/>
    <w:rsid w:val="00631A82"/>
    <w:rsid w:val="00631C8D"/>
    <w:rsid w:val="00631E1D"/>
    <w:rsid w:val="00631E21"/>
    <w:rsid w:val="00631E2D"/>
    <w:rsid w:val="00631E49"/>
    <w:rsid w:val="00631E9F"/>
    <w:rsid w:val="0063276F"/>
    <w:rsid w:val="00632B85"/>
    <w:rsid w:val="00632B96"/>
    <w:rsid w:val="00632BD3"/>
    <w:rsid w:val="00632D3C"/>
    <w:rsid w:val="00632ED9"/>
    <w:rsid w:val="00633117"/>
    <w:rsid w:val="0063364B"/>
    <w:rsid w:val="00633858"/>
    <w:rsid w:val="00633ACE"/>
    <w:rsid w:val="006342AD"/>
    <w:rsid w:val="00634937"/>
    <w:rsid w:val="006349F6"/>
    <w:rsid w:val="0063562D"/>
    <w:rsid w:val="0063594F"/>
    <w:rsid w:val="00635D63"/>
    <w:rsid w:val="00636663"/>
    <w:rsid w:val="00636B12"/>
    <w:rsid w:val="00636D73"/>
    <w:rsid w:val="0063707A"/>
    <w:rsid w:val="0063753A"/>
    <w:rsid w:val="00637767"/>
    <w:rsid w:val="006377FF"/>
    <w:rsid w:val="006378D2"/>
    <w:rsid w:val="00637B04"/>
    <w:rsid w:val="00637B42"/>
    <w:rsid w:val="00637B4B"/>
    <w:rsid w:val="00637C34"/>
    <w:rsid w:val="00637CEC"/>
    <w:rsid w:val="00640303"/>
    <w:rsid w:val="006403D7"/>
    <w:rsid w:val="00640CE0"/>
    <w:rsid w:val="006412BC"/>
    <w:rsid w:val="00641BEA"/>
    <w:rsid w:val="006421D3"/>
    <w:rsid w:val="00642213"/>
    <w:rsid w:val="00642264"/>
    <w:rsid w:val="0064236C"/>
    <w:rsid w:val="00642FC9"/>
    <w:rsid w:val="00643068"/>
    <w:rsid w:val="006430B0"/>
    <w:rsid w:val="00643525"/>
    <w:rsid w:val="00643A5B"/>
    <w:rsid w:val="00643B4B"/>
    <w:rsid w:val="0064413B"/>
    <w:rsid w:val="006449DA"/>
    <w:rsid w:val="00644F28"/>
    <w:rsid w:val="00645298"/>
    <w:rsid w:val="0064532B"/>
    <w:rsid w:val="00645604"/>
    <w:rsid w:val="00645731"/>
    <w:rsid w:val="00645B01"/>
    <w:rsid w:val="00645EDD"/>
    <w:rsid w:val="00646749"/>
    <w:rsid w:val="006468DA"/>
    <w:rsid w:val="00646BCC"/>
    <w:rsid w:val="00646C2A"/>
    <w:rsid w:val="00646D22"/>
    <w:rsid w:val="00646D7E"/>
    <w:rsid w:val="00646E75"/>
    <w:rsid w:val="00647669"/>
    <w:rsid w:val="0064788C"/>
    <w:rsid w:val="00647A22"/>
    <w:rsid w:val="00647FCC"/>
    <w:rsid w:val="006503E5"/>
    <w:rsid w:val="00650514"/>
    <w:rsid w:val="00650542"/>
    <w:rsid w:val="006506B8"/>
    <w:rsid w:val="00650836"/>
    <w:rsid w:val="00650A6D"/>
    <w:rsid w:val="00650CD4"/>
    <w:rsid w:val="00650E33"/>
    <w:rsid w:val="0065138D"/>
    <w:rsid w:val="0065187B"/>
    <w:rsid w:val="00651B11"/>
    <w:rsid w:val="00651BA7"/>
    <w:rsid w:val="00651F22"/>
    <w:rsid w:val="00651F2D"/>
    <w:rsid w:val="00652556"/>
    <w:rsid w:val="00652856"/>
    <w:rsid w:val="006529CB"/>
    <w:rsid w:val="00652E68"/>
    <w:rsid w:val="00653088"/>
    <w:rsid w:val="0065386D"/>
    <w:rsid w:val="00653F83"/>
    <w:rsid w:val="00653FB4"/>
    <w:rsid w:val="0065424F"/>
    <w:rsid w:val="0065488B"/>
    <w:rsid w:val="006554CE"/>
    <w:rsid w:val="00655958"/>
    <w:rsid w:val="00655A23"/>
    <w:rsid w:val="00655CC7"/>
    <w:rsid w:val="00656234"/>
    <w:rsid w:val="006562C3"/>
    <w:rsid w:val="006569F3"/>
    <w:rsid w:val="00656E86"/>
    <w:rsid w:val="006571A5"/>
    <w:rsid w:val="00657A6E"/>
    <w:rsid w:val="00660855"/>
    <w:rsid w:val="00661157"/>
    <w:rsid w:val="00661204"/>
    <w:rsid w:val="0066134B"/>
    <w:rsid w:val="00661AEB"/>
    <w:rsid w:val="00661BA1"/>
    <w:rsid w:val="006620DD"/>
    <w:rsid w:val="006623DA"/>
    <w:rsid w:val="00662D7A"/>
    <w:rsid w:val="006631BA"/>
    <w:rsid w:val="00663248"/>
    <w:rsid w:val="00663C2D"/>
    <w:rsid w:val="006640E1"/>
    <w:rsid w:val="006646D6"/>
    <w:rsid w:val="006649B7"/>
    <w:rsid w:val="00664FCD"/>
    <w:rsid w:val="00665017"/>
    <w:rsid w:val="006650F8"/>
    <w:rsid w:val="006654A9"/>
    <w:rsid w:val="0066575E"/>
    <w:rsid w:val="00665831"/>
    <w:rsid w:val="00665A16"/>
    <w:rsid w:val="00665AE4"/>
    <w:rsid w:val="00665D56"/>
    <w:rsid w:val="00665DFD"/>
    <w:rsid w:val="0066609A"/>
    <w:rsid w:val="0066629B"/>
    <w:rsid w:val="0066679A"/>
    <w:rsid w:val="00666B92"/>
    <w:rsid w:val="00666E14"/>
    <w:rsid w:val="00666E42"/>
    <w:rsid w:val="00667025"/>
    <w:rsid w:val="0066796A"/>
    <w:rsid w:val="00667B9C"/>
    <w:rsid w:val="00670045"/>
    <w:rsid w:val="006702CE"/>
    <w:rsid w:val="00670C9B"/>
    <w:rsid w:val="00670E1A"/>
    <w:rsid w:val="00670FEE"/>
    <w:rsid w:val="00671D50"/>
    <w:rsid w:val="00671D8B"/>
    <w:rsid w:val="00671F72"/>
    <w:rsid w:val="00671FAC"/>
    <w:rsid w:val="00672194"/>
    <w:rsid w:val="0067248F"/>
    <w:rsid w:val="0067280C"/>
    <w:rsid w:val="0067286F"/>
    <w:rsid w:val="00672AAA"/>
    <w:rsid w:val="00672BC0"/>
    <w:rsid w:val="00672F60"/>
    <w:rsid w:val="00673095"/>
    <w:rsid w:val="006735C1"/>
    <w:rsid w:val="00673BB2"/>
    <w:rsid w:val="00673DCE"/>
    <w:rsid w:val="00673DD0"/>
    <w:rsid w:val="00673ED3"/>
    <w:rsid w:val="00673FF1"/>
    <w:rsid w:val="006745B9"/>
    <w:rsid w:val="0067475B"/>
    <w:rsid w:val="00674937"/>
    <w:rsid w:val="00674D5D"/>
    <w:rsid w:val="00674EAB"/>
    <w:rsid w:val="006750C8"/>
    <w:rsid w:val="0067579A"/>
    <w:rsid w:val="00675EF2"/>
    <w:rsid w:val="00676167"/>
    <w:rsid w:val="006764A8"/>
    <w:rsid w:val="006766C4"/>
    <w:rsid w:val="0067690E"/>
    <w:rsid w:val="00676982"/>
    <w:rsid w:val="00676BE1"/>
    <w:rsid w:val="00677191"/>
    <w:rsid w:val="0067741F"/>
    <w:rsid w:val="00677845"/>
    <w:rsid w:val="00677D38"/>
    <w:rsid w:val="00677F2D"/>
    <w:rsid w:val="00680267"/>
    <w:rsid w:val="00680C8D"/>
    <w:rsid w:val="00680CB0"/>
    <w:rsid w:val="0068162F"/>
    <w:rsid w:val="006819B7"/>
    <w:rsid w:val="00681A6D"/>
    <w:rsid w:val="00681B01"/>
    <w:rsid w:val="00681D2F"/>
    <w:rsid w:val="00681D5A"/>
    <w:rsid w:val="0068211A"/>
    <w:rsid w:val="00682290"/>
    <w:rsid w:val="00682AFA"/>
    <w:rsid w:val="00682B1C"/>
    <w:rsid w:val="00682CB5"/>
    <w:rsid w:val="00682D75"/>
    <w:rsid w:val="00683323"/>
    <w:rsid w:val="006833E6"/>
    <w:rsid w:val="0068351A"/>
    <w:rsid w:val="00683E65"/>
    <w:rsid w:val="0068418E"/>
    <w:rsid w:val="00684305"/>
    <w:rsid w:val="00684888"/>
    <w:rsid w:val="00684E5A"/>
    <w:rsid w:val="00684FD1"/>
    <w:rsid w:val="0068517E"/>
    <w:rsid w:val="00685291"/>
    <w:rsid w:val="00685366"/>
    <w:rsid w:val="0068547D"/>
    <w:rsid w:val="00685C2F"/>
    <w:rsid w:val="0068604C"/>
    <w:rsid w:val="0068682B"/>
    <w:rsid w:val="006869C8"/>
    <w:rsid w:val="00686F3D"/>
    <w:rsid w:val="00687234"/>
    <w:rsid w:val="006876EF"/>
    <w:rsid w:val="00687841"/>
    <w:rsid w:val="00690370"/>
    <w:rsid w:val="00690AA9"/>
    <w:rsid w:val="00690EC3"/>
    <w:rsid w:val="00690EE9"/>
    <w:rsid w:val="006911A5"/>
    <w:rsid w:val="00691363"/>
    <w:rsid w:val="006914C3"/>
    <w:rsid w:val="006915BF"/>
    <w:rsid w:val="00691692"/>
    <w:rsid w:val="0069183D"/>
    <w:rsid w:val="00691D89"/>
    <w:rsid w:val="00692496"/>
    <w:rsid w:val="00692542"/>
    <w:rsid w:val="0069267A"/>
    <w:rsid w:val="00692C34"/>
    <w:rsid w:val="00692C8A"/>
    <w:rsid w:val="00692F06"/>
    <w:rsid w:val="0069329A"/>
    <w:rsid w:val="00693522"/>
    <w:rsid w:val="0069361D"/>
    <w:rsid w:val="00693715"/>
    <w:rsid w:val="00693A6B"/>
    <w:rsid w:val="00693A82"/>
    <w:rsid w:val="00693D6D"/>
    <w:rsid w:val="006940AC"/>
    <w:rsid w:val="00694153"/>
    <w:rsid w:val="00694333"/>
    <w:rsid w:val="00694522"/>
    <w:rsid w:val="0069452F"/>
    <w:rsid w:val="006947EC"/>
    <w:rsid w:val="00694C30"/>
    <w:rsid w:val="00695347"/>
    <w:rsid w:val="00695419"/>
    <w:rsid w:val="00695622"/>
    <w:rsid w:val="00695834"/>
    <w:rsid w:val="0069669D"/>
    <w:rsid w:val="00696EA5"/>
    <w:rsid w:val="00696FD0"/>
    <w:rsid w:val="00697083"/>
    <w:rsid w:val="0069715A"/>
    <w:rsid w:val="006976BD"/>
    <w:rsid w:val="00697B8D"/>
    <w:rsid w:val="00697C15"/>
    <w:rsid w:val="006A007F"/>
    <w:rsid w:val="006A014F"/>
    <w:rsid w:val="006A0DBE"/>
    <w:rsid w:val="006A0DED"/>
    <w:rsid w:val="006A0EE5"/>
    <w:rsid w:val="006A0FF2"/>
    <w:rsid w:val="006A12C0"/>
    <w:rsid w:val="006A13F7"/>
    <w:rsid w:val="006A1BC8"/>
    <w:rsid w:val="006A1C12"/>
    <w:rsid w:val="006A1D00"/>
    <w:rsid w:val="006A2401"/>
    <w:rsid w:val="006A2850"/>
    <w:rsid w:val="006A2993"/>
    <w:rsid w:val="006A2CEF"/>
    <w:rsid w:val="006A38F9"/>
    <w:rsid w:val="006A3A9C"/>
    <w:rsid w:val="006A3D6A"/>
    <w:rsid w:val="006A4389"/>
    <w:rsid w:val="006A4D13"/>
    <w:rsid w:val="006A4DD0"/>
    <w:rsid w:val="006A4F27"/>
    <w:rsid w:val="006A51BA"/>
    <w:rsid w:val="006A539D"/>
    <w:rsid w:val="006A566F"/>
    <w:rsid w:val="006A5830"/>
    <w:rsid w:val="006A661E"/>
    <w:rsid w:val="006A677E"/>
    <w:rsid w:val="006A68C1"/>
    <w:rsid w:val="006A6E72"/>
    <w:rsid w:val="006A6FBD"/>
    <w:rsid w:val="006A7297"/>
    <w:rsid w:val="006A7794"/>
    <w:rsid w:val="006A77BE"/>
    <w:rsid w:val="006A7E56"/>
    <w:rsid w:val="006B019F"/>
    <w:rsid w:val="006B04DD"/>
    <w:rsid w:val="006B05B1"/>
    <w:rsid w:val="006B0623"/>
    <w:rsid w:val="006B0EB1"/>
    <w:rsid w:val="006B1023"/>
    <w:rsid w:val="006B1940"/>
    <w:rsid w:val="006B19E6"/>
    <w:rsid w:val="006B2549"/>
    <w:rsid w:val="006B2D7D"/>
    <w:rsid w:val="006B30A0"/>
    <w:rsid w:val="006B30DA"/>
    <w:rsid w:val="006B31AD"/>
    <w:rsid w:val="006B36FC"/>
    <w:rsid w:val="006B3980"/>
    <w:rsid w:val="006B3AAD"/>
    <w:rsid w:val="006B3D97"/>
    <w:rsid w:val="006B40AC"/>
    <w:rsid w:val="006B4C65"/>
    <w:rsid w:val="006B5078"/>
    <w:rsid w:val="006B5214"/>
    <w:rsid w:val="006B52AC"/>
    <w:rsid w:val="006B52FE"/>
    <w:rsid w:val="006B5775"/>
    <w:rsid w:val="006B58EE"/>
    <w:rsid w:val="006B671A"/>
    <w:rsid w:val="006B6DF0"/>
    <w:rsid w:val="006B7089"/>
    <w:rsid w:val="006B742C"/>
    <w:rsid w:val="006B74BB"/>
    <w:rsid w:val="006B775C"/>
    <w:rsid w:val="006B775F"/>
    <w:rsid w:val="006B7CE3"/>
    <w:rsid w:val="006B7F98"/>
    <w:rsid w:val="006C02AD"/>
    <w:rsid w:val="006C033E"/>
    <w:rsid w:val="006C05BD"/>
    <w:rsid w:val="006C0C6B"/>
    <w:rsid w:val="006C1302"/>
    <w:rsid w:val="006C1427"/>
    <w:rsid w:val="006C17A7"/>
    <w:rsid w:val="006C17B4"/>
    <w:rsid w:val="006C1E3E"/>
    <w:rsid w:val="006C20D6"/>
    <w:rsid w:val="006C2280"/>
    <w:rsid w:val="006C2676"/>
    <w:rsid w:val="006C279C"/>
    <w:rsid w:val="006C2994"/>
    <w:rsid w:val="006C30B4"/>
    <w:rsid w:val="006C347D"/>
    <w:rsid w:val="006C3826"/>
    <w:rsid w:val="006C389F"/>
    <w:rsid w:val="006C3C5E"/>
    <w:rsid w:val="006C3C8B"/>
    <w:rsid w:val="006C3E35"/>
    <w:rsid w:val="006C4150"/>
    <w:rsid w:val="006C441F"/>
    <w:rsid w:val="006C4449"/>
    <w:rsid w:val="006C44E8"/>
    <w:rsid w:val="006C451C"/>
    <w:rsid w:val="006C484B"/>
    <w:rsid w:val="006C4B06"/>
    <w:rsid w:val="006C4E8F"/>
    <w:rsid w:val="006C50CB"/>
    <w:rsid w:val="006C538C"/>
    <w:rsid w:val="006C5604"/>
    <w:rsid w:val="006C561D"/>
    <w:rsid w:val="006C57BB"/>
    <w:rsid w:val="006C57FD"/>
    <w:rsid w:val="006C5891"/>
    <w:rsid w:val="006C5934"/>
    <w:rsid w:val="006C5B4D"/>
    <w:rsid w:val="006C5F6F"/>
    <w:rsid w:val="006C616C"/>
    <w:rsid w:val="006C649B"/>
    <w:rsid w:val="006C6B95"/>
    <w:rsid w:val="006C6C09"/>
    <w:rsid w:val="006C6DA9"/>
    <w:rsid w:val="006C6EA4"/>
    <w:rsid w:val="006C6F00"/>
    <w:rsid w:val="006C7634"/>
    <w:rsid w:val="006C7698"/>
    <w:rsid w:val="006C76AF"/>
    <w:rsid w:val="006C77F0"/>
    <w:rsid w:val="006C7AE7"/>
    <w:rsid w:val="006C7B0D"/>
    <w:rsid w:val="006D02E4"/>
    <w:rsid w:val="006D0507"/>
    <w:rsid w:val="006D0910"/>
    <w:rsid w:val="006D09DD"/>
    <w:rsid w:val="006D09EB"/>
    <w:rsid w:val="006D1020"/>
    <w:rsid w:val="006D1496"/>
    <w:rsid w:val="006D1802"/>
    <w:rsid w:val="006D1965"/>
    <w:rsid w:val="006D19A6"/>
    <w:rsid w:val="006D1A3A"/>
    <w:rsid w:val="006D1BC0"/>
    <w:rsid w:val="006D1BD7"/>
    <w:rsid w:val="006D2DB8"/>
    <w:rsid w:val="006D2EC6"/>
    <w:rsid w:val="006D3036"/>
    <w:rsid w:val="006D32C5"/>
    <w:rsid w:val="006D3315"/>
    <w:rsid w:val="006D3988"/>
    <w:rsid w:val="006D3A3A"/>
    <w:rsid w:val="006D3BDE"/>
    <w:rsid w:val="006D3E1C"/>
    <w:rsid w:val="006D4458"/>
    <w:rsid w:val="006D45C0"/>
    <w:rsid w:val="006D473A"/>
    <w:rsid w:val="006D4B52"/>
    <w:rsid w:val="006D4E12"/>
    <w:rsid w:val="006D4FA6"/>
    <w:rsid w:val="006D5040"/>
    <w:rsid w:val="006D50C9"/>
    <w:rsid w:val="006D512D"/>
    <w:rsid w:val="006D56B1"/>
    <w:rsid w:val="006D5B16"/>
    <w:rsid w:val="006D5B21"/>
    <w:rsid w:val="006D604F"/>
    <w:rsid w:val="006D6561"/>
    <w:rsid w:val="006D663D"/>
    <w:rsid w:val="006D6667"/>
    <w:rsid w:val="006D6746"/>
    <w:rsid w:val="006D679C"/>
    <w:rsid w:val="006D6FD5"/>
    <w:rsid w:val="006D706B"/>
    <w:rsid w:val="006D709A"/>
    <w:rsid w:val="006D745E"/>
    <w:rsid w:val="006D7CA0"/>
    <w:rsid w:val="006E09C5"/>
    <w:rsid w:val="006E0C3B"/>
    <w:rsid w:val="006E1B07"/>
    <w:rsid w:val="006E1B2A"/>
    <w:rsid w:val="006E1EB9"/>
    <w:rsid w:val="006E1FE0"/>
    <w:rsid w:val="006E204D"/>
    <w:rsid w:val="006E205E"/>
    <w:rsid w:val="006E2391"/>
    <w:rsid w:val="006E244D"/>
    <w:rsid w:val="006E2C02"/>
    <w:rsid w:val="006E2D26"/>
    <w:rsid w:val="006E3458"/>
    <w:rsid w:val="006E384F"/>
    <w:rsid w:val="006E3D84"/>
    <w:rsid w:val="006E448F"/>
    <w:rsid w:val="006E4DB7"/>
    <w:rsid w:val="006E55F5"/>
    <w:rsid w:val="006E5708"/>
    <w:rsid w:val="006E571D"/>
    <w:rsid w:val="006E5D07"/>
    <w:rsid w:val="006E5F8F"/>
    <w:rsid w:val="006E61A0"/>
    <w:rsid w:val="006E65E0"/>
    <w:rsid w:val="006E6921"/>
    <w:rsid w:val="006E762F"/>
    <w:rsid w:val="006E7AC8"/>
    <w:rsid w:val="006E7BF1"/>
    <w:rsid w:val="006F0339"/>
    <w:rsid w:val="006F081A"/>
    <w:rsid w:val="006F0827"/>
    <w:rsid w:val="006F0E99"/>
    <w:rsid w:val="006F103E"/>
    <w:rsid w:val="006F11BF"/>
    <w:rsid w:val="006F1905"/>
    <w:rsid w:val="006F1A46"/>
    <w:rsid w:val="006F1E0E"/>
    <w:rsid w:val="006F2208"/>
    <w:rsid w:val="006F229F"/>
    <w:rsid w:val="006F230D"/>
    <w:rsid w:val="006F2441"/>
    <w:rsid w:val="006F2549"/>
    <w:rsid w:val="006F345C"/>
    <w:rsid w:val="006F3598"/>
    <w:rsid w:val="006F3865"/>
    <w:rsid w:val="006F39A7"/>
    <w:rsid w:val="006F3AC2"/>
    <w:rsid w:val="006F3D22"/>
    <w:rsid w:val="006F3DA0"/>
    <w:rsid w:val="006F414B"/>
    <w:rsid w:val="006F47EB"/>
    <w:rsid w:val="006F49E8"/>
    <w:rsid w:val="006F4EB2"/>
    <w:rsid w:val="006F5535"/>
    <w:rsid w:val="006F55F7"/>
    <w:rsid w:val="006F5916"/>
    <w:rsid w:val="006F5E24"/>
    <w:rsid w:val="006F5EA6"/>
    <w:rsid w:val="006F5F43"/>
    <w:rsid w:val="006F6194"/>
    <w:rsid w:val="006F61AA"/>
    <w:rsid w:val="006F68CB"/>
    <w:rsid w:val="006F6993"/>
    <w:rsid w:val="006F6B63"/>
    <w:rsid w:val="006F7135"/>
    <w:rsid w:val="006F7625"/>
    <w:rsid w:val="006F7685"/>
    <w:rsid w:val="006F76E3"/>
    <w:rsid w:val="006F781A"/>
    <w:rsid w:val="006F79A7"/>
    <w:rsid w:val="006F7ADB"/>
    <w:rsid w:val="006F7DCE"/>
    <w:rsid w:val="007008F3"/>
    <w:rsid w:val="00700A61"/>
    <w:rsid w:val="00700AC4"/>
    <w:rsid w:val="0070146F"/>
    <w:rsid w:val="0070189A"/>
    <w:rsid w:val="0070191E"/>
    <w:rsid w:val="00701D81"/>
    <w:rsid w:val="00701DC7"/>
    <w:rsid w:val="00701EC4"/>
    <w:rsid w:val="00701F7A"/>
    <w:rsid w:val="00702008"/>
    <w:rsid w:val="00702046"/>
    <w:rsid w:val="007021BA"/>
    <w:rsid w:val="007023F1"/>
    <w:rsid w:val="00702876"/>
    <w:rsid w:val="00702878"/>
    <w:rsid w:val="00702BA4"/>
    <w:rsid w:val="00702CAB"/>
    <w:rsid w:val="00702DE1"/>
    <w:rsid w:val="00702EF7"/>
    <w:rsid w:val="0070303A"/>
    <w:rsid w:val="007032B2"/>
    <w:rsid w:val="007039C3"/>
    <w:rsid w:val="00703B87"/>
    <w:rsid w:val="00703F26"/>
    <w:rsid w:val="00704298"/>
    <w:rsid w:val="00704924"/>
    <w:rsid w:val="00704956"/>
    <w:rsid w:val="0070495B"/>
    <w:rsid w:val="007049DB"/>
    <w:rsid w:val="00704AA4"/>
    <w:rsid w:val="00704C5E"/>
    <w:rsid w:val="00704D8D"/>
    <w:rsid w:val="00705058"/>
    <w:rsid w:val="00705114"/>
    <w:rsid w:val="0070537F"/>
    <w:rsid w:val="007055CD"/>
    <w:rsid w:val="00705686"/>
    <w:rsid w:val="00705AE0"/>
    <w:rsid w:val="007063CA"/>
    <w:rsid w:val="00706495"/>
    <w:rsid w:val="0070649C"/>
    <w:rsid w:val="007065AE"/>
    <w:rsid w:val="007067CE"/>
    <w:rsid w:val="00706942"/>
    <w:rsid w:val="00706A11"/>
    <w:rsid w:val="00706E28"/>
    <w:rsid w:val="00706EFB"/>
    <w:rsid w:val="007070C9"/>
    <w:rsid w:val="0070711E"/>
    <w:rsid w:val="00707730"/>
    <w:rsid w:val="00707745"/>
    <w:rsid w:val="00707A2E"/>
    <w:rsid w:val="00707B5F"/>
    <w:rsid w:val="00707D49"/>
    <w:rsid w:val="00707F2F"/>
    <w:rsid w:val="00710444"/>
    <w:rsid w:val="0071057E"/>
    <w:rsid w:val="00711098"/>
    <w:rsid w:val="0071118E"/>
    <w:rsid w:val="007114D1"/>
    <w:rsid w:val="0071153E"/>
    <w:rsid w:val="00711A98"/>
    <w:rsid w:val="00711AEE"/>
    <w:rsid w:val="00711D0D"/>
    <w:rsid w:val="00711E3D"/>
    <w:rsid w:val="007124CA"/>
    <w:rsid w:val="0071295C"/>
    <w:rsid w:val="00712AEE"/>
    <w:rsid w:val="007131F7"/>
    <w:rsid w:val="0071334A"/>
    <w:rsid w:val="0071379E"/>
    <w:rsid w:val="007139F9"/>
    <w:rsid w:val="00714237"/>
    <w:rsid w:val="007142E6"/>
    <w:rsid w:val="007148AE"/>
    <w:rsid w:val="0071492F"/>
    <w:rsid w:val="007149F4"/>
    <w:rsid w:val="00714E7D"/>
    <w:rsid w:val="007150D1"/>
    <w:rsid w:val="007153C4"/>
    <w:rsid w:val="00715405"/>
    <w:rsid w:val="00715446"/>
    <w:rsid w:val="0071559F"/>
    <w:rsid w:val="00715948"/>
    <w:rsid w:val="00715A54"/>
    <w:rsid w:val="00715EC4"/>
    <w:rsid w:val="00715FA5"/>
    <w:rsid w:val="0071610C"/>
    <w:rsid w:val="007162D3"/>
    <w:rsid w:val="007166E9"/>
    <w:rsid w:val="007168FD"/>
    <w:rsid w:val="00716EFB"/>
    <w:rsid w:val="00717392"/>
    <w:rsid w:val="0071740A"/>
    <w:rsid w:val="00717456"/>
    <w:rsid w:val="00717742"/>
    <w:rsid w:val="007179C6"/>
    <w:rsid w:val="00717A97"/>
    <w:rsid w:val="00717ADB"/>
    <w:rsid w:val="00717B97"/>
    <w:rsid w:val="00717E39"/>
    <w:rsid w:val="007200B3"/>
    <w:rsid w:val="007203A0"/>
    <w:rsid w:val="0072059B"/>
    <w:rsid w:val="007205AA"/>
    <w:rsid w:val="00720B89"/>
    <w:rsid w:val="00720F52"/>
    <w:rsid w:val="00721467"/>
    <w:rsid w:val="00721607"/>
    <w:rsid w:val="00721EA2"/>
    <w:rsid w:val="00721F7C"/>
    <w:rsid w:val="0072200E"/>
    <w:rsid w:val="0072203D"/>
    <w:rsid w:val="00722202"/>
    <w:rsid w:val="007223EA"/>
    <w:rsid w:val="00722864"/>
    <w:rsid w:val="00722965"/>
    <w:rsid w:val="00722B3A"/>
    <w:rsid w:val="00722CA0"/>
    <w:rsid w:val="00723BB8"/>
    <w:rsid w:val="00723F15"/>
    <w:rsid w:val="007240B3"/>
    <w:rsid w:val="007240B9"/>
    <w:rsid w:val="007244AC"/>
    <w:rsid w:val="00724534"/>
    <w:rsid w:val="007246EE"/>
    <w:rsid w:val="00724722"/>
    <w:rsid w:val="007248E7"/>
    <w:rsid w:val="00724B6A"/>
    <w:rsid w:val="00724ED4"/>
    <w:rsid w:val="00725307"/>
    <w:rsid w:val="00725444"/>
    <w:rsid w:val="00725F6E"/>
    <w:rsid w:val="0072687C"/>
    <w:rsid w:val="00726969"/>
    <w:rsid w:val="00726B31"/>
    <w:rsid w:val="00726BB4"/>
    <w:rsid w:val="00726D3F"/>
    <w:rsid w:val="00726EDB"/>
    <w:rsid w:val="007273A9"/>
    <w:rsid w:val="007276AB"/>
    <w:rsid w:val="00727844"/>
    <w:rsid w:val="00727D1B"/>
    <w:rsid w:val="0073005A"/>
    <w:rsid w:val="007301E3"/>
    <w:rsid w:val="00730248"/>
    <w:rsid w:val="007303DD"/>
    <w:rsid w:val="0073049C"/>
    <w:rsid w:val="00731008"/>
    <w:rsid w:val="00731768"/>
    <w:rsid w:val="00731A9D"/>
    <w:rsid w:val="00731E24"/>
    <w:rsid w:val="00732039"/>
    <w:rsid w:val="007320C6"/>
    <w:rsid w:val="007327DA"/>
    <w:rsid w:val="0073280C"/>
    <w:rsid w:val="00732F22"/>
    <w:rsid w:val="0073305C"/>
    <w:rsid w:val="00733070"/>
    <w:rsid w:val="007330CE"/>
    <w:rsid w:val="007330E0"/>
    <w:rsid w:val="007331B1"/>
    <w:rsid w:val="0073359A"/>
    <w:rsid w:val="007336FC"/>
    <w:rsid w:val="00733839"/>
    <w:rsid w:val="00733975"/>
    <w:rsid w:val="00733AC9"/>
    <w:rsid w:val="00734718"/>
    <w:rsid w:val="00734B2D"/>
    <w:rsid w:val="00734F2C"/>
    <w:rsid w:val="0073527B"/>
    <w:rsid w:val="007352D1"/>
    <w:rsid w:val="0073556B"/>
    <w:rsid w:val="007359F3"/>
    <w:rsid w:val="00736BE6"/>
    <w:rsid w:val="00736CBB"/>
    <w:rsid w:val="00736E32"/>
    <w:rsid w:val="0073728D"/>
    <w:rsid w:val="00737494"/>
    <w:rsid w:val="00737A01"/>
    <w:rsid w:val="00737B90"/>
    <w:rsid w:val="00737DE5"/>
    <w:rsid w:val="0074006B"/>
    <w:rsid w:val="007402E0"/>
    <w:rsid w:val="00740349"/>
    <w:rsid w:val="0074047C"/>
    <w:rsid w:val="00740CC3"/>
    <w:rsid w:val="00741668"/>
    <w:rsid w:val="0074178A"/>
    <w:rsid w:val="007418D5"/>
    <w:rsid w:val="007418DC"/>
    <w:rsid w:val="00742477"/>
    <w:rsid w:val="0074275C"/>
    <w:rsid w:val="0074295F"/>
    <w:rsid w:val="00742AA7"/>
    <w:rsid w:val="007430F7"/>
    <w:rsid w:val="007431FD"/>
    <w:rsid w:val="00743D31"/>
    <w:rsid w:val="00743E38"/>
    <w:rsid w:val="00744045"/>
    <w:rsid w:val="0074440E"/>
    <w:rsid w:val="007444AD"/>
    <w:rsid w:val="00744556"/>
    <w:rsid w:val="00744CD8"/>
    <w:rsid w:val="0074538E"/>
    <w:rsid w:val="007455A3"/>
    <w:rsid w:val="007455DC"/>
    <w:rsid w:val="00745834"/>
    <w:rsid w:val="00745A24"/>
    <w:rsid w:val="00745C81"/>
    <w:rsid w:val="007460A8"/>
    <w:rsid w:val="007463AB"/>
    <w:rsid w:val="0074661C"/>
    <w:rsid w:val="007467EE"/>
    <w:rsid w:val="00746818"/>
    <w:rsid w:val="00746A00"/>
    <w:rsid w:val="00746CDD"/>
    <w:rsid w:val="00746F37"/>
    <w:rsid w:val="00746F7C"/>
    <w:rsid w:val="0074713E"/>
    <w:rsid w:val="0074736E"/>
    <w:rsid w:val="00747ADF"/>
    <w:rsid w:val="00747BC6"/>
    <w:rsid w:val="00747C2D"/>
    <w:rsid w:val="00747EB8"/>
    <w:rsid w:val="00747F19"/>
    <w:rsid w:val="00750206"/>
    <w:rsid w:val="00750274"/>
    <w:rsid w:val="007502F8"/>
    <w:rsid w:val="0075063B"/>
    <w:rsid w:val="007508A7"/>
    <w:rsid w:val="00750914"/>
    <w:rsid w:val="00750992"/>
    <w:rsid w:val="00750ACC"/>
    <w:rsid w:val="00751304"/>
    <w:rsid w:val="00751364"/>
    <w:rsid w:val="00751873"/>
    <w:rsid w:val="00751D63"/>
    <w:rsid w:val="00752838"/>
    <w:rsid w:val="0075297F"/>
    <w:rsid w:val="00752BF9"/>
    <w:rsid w:val="00752C5A"/>
    <w:rsid w:val="00752DB7"/>
    <w:rsid w:val="00753038"/>
    <w:rsid w:val="00753BBB"/>
    <w:rsid w:val="00753ECA"/>
    <w:rsid w:val="00754343"/>
    <w:rsid w:val="00754E63"/>
    <w:rsid w:val="0075511A"/>
    <w:rsid w:val="00755D24"/>
    <w:rsid w:val="00755F4A"/>
    <w:rsid w:val="00756119"/>
    <w:rsid w:val="00756128"/>
    <w:rsid w:val="00756391"/>
    <w:rsid w:val="00756495"/>
    <w:rsid w:val="007564D9"/>
    <w:rsid w:val="00756822"/>
    <w:rsid w:val="0075684B"/>
    <w:rsid w:val="007568D6"/>
    <w:rsid w:val="00756985"/>
    <w:rsid w:val="00756A51"/>
    <w:rsid w:val="00756C34"/>
    <w:rsid w:val="00756D51"/>
    <w:rsid w:val="00756F88"/>
    <w:rsid w:val="00756FDA"/>
    <w:rsid w:val="00757ECB"/>
    <w:rsid w:val="00757F10"/>
    <w:rsid w:val="00757F73"/>
    <w:rsid w:val="007606F9"/>
    <w:rsid w:val="00760A6A"/>
    <w:rsid w:val="00760ACD"/>
    <w:rsid w:val="007615A7"/>
    <w:rsid w:val="00761659"/>
    <w:rsid w:val="00761715"/>
    <w:rsid w:val="007619EE"/>
    <w:rsid w:val="00761B71"/>
    <w:rsid w:val="00761FD8"/>
    <w:rsid w:val="007622BE"/>
    <w:rsid w:val="0076264B"/>
    <w:rsid w:val="00762797"/>
    <w:rsid w:val="00762898"/>
    <w:rsid w:val="00762FE0"/>
    <w:rsid w:val="00763267"/>
    <w:rsid w:val="007632EA"/>
    <w:rsid w:val="007633D1"/>
    <w:rsid w:val="00763400"/>
    <w:rsid w:val="0076364C"/>
    <w:rsid w:val="007637EC"/>
    <w:rsid w:val="007639F0"/>
    <w:rsid w:val="00763D92"/>
    <w:rsid w:val="00764578"/>
    <w:rsid w:val="00764682"/>
    <w:rsid w:val="00764CF1"/>
    <w:rsid w:val="0076552A"/>
    <w:rsid w:val="0076555C"/>
    <w:rsid w:val="00765712"/>
    <w:rsid w:val="007658CE"/>
    <w:rsid w:val="00765B19"/>
    <w:rsid w:val="00765C9E"/>
    <w:rsid w:val="00765DD1"/>
    <w:rsid w:val="0076629F"/>
    <w:rsid w:val="0076644F"/>
    <w:rsid w:val="00766585"/>
    <w:rsid w:val="00766873"/>
    <w:rsid w:val="00766924"/>
    <w:rsid w:val="00766DB6"/>
    <w:rsid w:val="00766DD7"/>
    <w:rsid w:val="0076733E"/>
    <w:rsid w:val="00767602"/>
    <w:rsid w:val="00767D15"/>
    <w:rsid w:val="00767FB2"/>
    <w:rsid w:val="00770098"/>
    <w:rsid w:val="00770631"/>
    <w:rsid w:val="007706F8"/>
    <w:rsid w:val="00770D54"/>
    <w:rsid w:val="00770F5A"/>
    <w:rsid w:val="00770FF2"/>
    <w:rsid w:val="007715A9"/>
    <w:rsid w:val="007715D5"/>
    <w:rsid w:val="00771C5F"/>
    <w:rsid w:val="00771D59"/>
    <w:rsid w:val="00771F65"/>
    <w:rsid w:val="00772154"/>
    <w:rsid w:val="007724FC"/>
    <w:rsid w:val="00772C96"/>
    <w:rsid w:val="00772D41"/>
    <w:rsid w:val="0077314B"/>
    <w:rsid w:val="007738CF"/>
    <w:rsid w:val="00773B70"/>
    <w:rsid w:val="00773F5B"/>
    <w:rsid w:val="00774507"/>
    <w:rsid w:val="00774509"/>
    <w:rsid w:val="0077456C"/>
    <w:rsid w:val="00774ED9"/>
    <w:rsid w:val="00774FF8"/>
    <w:rsid w:val="00775631"/>
    <w:rsid w:val="00776032"/>
    <w:rsid w:val="00776050"/>
    <w:rsid w:val="00776468"/>
    <w:rsid w:val="0077666A"/>
    <w:rsid w:val="007766E4"/>
    <w:rsid w:val="0077678A"/>
    <w:rsid w:val="007767E9"/>
    <w:rsid w:val="0077687D"/>
    <w:rsid w:val="00776EE8"/>
    <w:rsid w:val="00776FF5"/>
    <w:rsid w:val="0077733F"/>
    <w:rsid w:val="00777469"/>
    <w:rsid w:val="007777FA"/>
    <w:rsid w:val="00777A1C"/>
    <w:rsid w:val="00777E5F"/>
    <w:rsid w:val="00777FCB"/>
    <w:rsid w:val="0078000B"/>
    <w:rsid w:val="007802B6"/>
    <w:rsid w:val="00780384"/>
    <w:rsid w:val="00780807"/>
    <w:rsid w:val="00780920"/>
    <w:rsid w:val="00780F0A"/>
    <w:rsid w:val="00780F11"/>
    <w:rsid w:val="0078102C"/>
    <w:rsid w:val="00781310"/>
    <w:rsid w:val="00781374"/>
    <w:rsid w:val="0078156F"/>
    <w:rsid w:val="0078177C"/>
    <w:rsid w:val="00781A17"/>
    <w:rsid w:val="00781D24"/>
    <w:rsid w:val="007820B3"/>
    <w:rsid w:val="00782363"/>
    <w:rsid w:val="00782396"/>
    <w:rsid w:val="0078239F"/>
    <w:rsid w:val="00782428"/>
    <w:rsid w:val="007826D2"/>
    <w:rsid w:val="00782808"/>
    <w:rsid w:val="00782AA3"/>
    <w:rsid w:val="00782B59"/>
    <w:rsid w:val="00782D9D"/>
    <w:rsid w:val="00783593"/>
    <w:rsid w:val="0078359E"/>
    <w:rsid w:val="0078368E"/>
    <w:rsid w:val="0078392B"/>
    <w:rsid w:val="00783D67"/>
    <w:rsid w:val="00783EA3"/>
    <w:rsid w:val="00784783"/>
    <w:rsid w:val="007849ED"/>
    <w:rsid w:val="00785179"/>
    <w:rsid w:val="00785549"/>
    <w:rsid w:val="007855F1"/>
    <w:rsid w:val="007857B6"/>
    <w:rsid w:val="007857C9"/>
    <w:rsid w:val="00785954"/>
    <w:rsid w:val="007859D3"/>
    <w:rsid w:val="00785AD3"/>
    <w:rsid w:val="00785C48"/>
    <w:rsid w:val="00785C58"/>
    <w:rsid w:val="00786899"/>
    <w:rsid w:val="00786BF6"/>
    <w:rsid w:val="00787AD5"/>
    <w:rsid w:val="00787CDC"/>
    <w:rsid w:val="00787CF2"/>
    <w:rsid w:val="00787E0C"/>
    <w:rsid w:val="00787E66"/>
    <w:rsid w:val="00787F3E"/>
    <w:rsid w:val="007903FC"/>
    <w:rsid w:val="00790516"/>
    <w:rsid w:val="00790661"/>
    <w:rsid w:val="00790919"/>
    <w:rsid w:val="00790A09"/>
    <w:rsid w:val="00790BCF"/>
    <w:rsid w:val="00790E00"/>
    <w:rsid w:val="00790FEB"/>
    <w:rsid w:val="007912AB"/>
    <w:rsid w:val="00791459"/>
    <w:rsid w:val="00791589"/>
    <w:rsid w:val="007915CC"/>
    <w:rsid w:val="007915DD"/>
    <w:rsid w:val="00792110"/>
    <w:rsid w:val="00792475"/>
    <w:rsid w:val="00792BBF"/>
    <w:rsid w:val="00792FA5"/>
    <w:rsid w:val="00793E8F"/>
    <w:rsid w:val="00794275"/>
    <w:rsid w:val="00794361"/>
    <w:rsid w:val="007943AA"/>
    <w:rsid w:val="007944F3"/>
    <w:rsid w:val="00794BD2"/>
    <w:rsid w:val="00794CB4"/>
    <w:rsid w:val="00794CD7"/>
    <w:rsid w:val="00795233"/>
    <w:rsid w:val="00795768"/>
    <w:rsid w:val="00795BB5"/>
    <w:rsid w:val="00795C0C"/>
    <w:rsid w:val="00795F69"/>
    <w:rsid w:val="007960E2"/>
    <w:rsid w:val="007963A5"/>
    <w:rsid w:val="00796485"/>
    <w:rsid w:val="00796597"/>
    <w:rsid w:val="00796A24"/>
    <w:rsid w:val="00796A88"/>
    <w:rsid w:val="00796DEB"/>
    <w:rsid w:val="007970B1"/>
    <w:rsid w:val="00797710"/>
    <w:rsid w:val="007978FD"/>
    <w:rsid w:val="00797CD3"/>
    <w:rsid w:val="00797DE0"/>
    <w:rsid w:val="007A014B"/>
    <w:rsid w:val="007A030C"/>
    <w:rsid w:val="007A094C"/>
    <w:rsid w:val="007A09DE"/>
    <w:rsid w:val="007A0B6B"/>
    <w:rsid w:val="007A0E71"/>
    <w:rsid w:val="007A12EA"/>
    <w:rsid w:val="007A192F"/>
    <w:rsid w:val="007A1AB8"/>
    <w:rsid w:val="007A1CA1"/>
    <w:rsid w:val="007A1F8D"/>
    <w:rsid w:val="007A1F98"/>
    <w:rsid w:val="007A229D"/>
    <w:rsid w:val="007A22C9"/>
    <w:rsid w:val="007A2536"/>
    <w:rsid w:val="007A261C"/>
    <w:rsid w:val="007A28C3"/>
    <w:rsid w:val="007A28F1"/>
    <w:rsid w:val="007A2993"/>
    <w:rsid w:val="007A2AEB"/>
    <w:rsid w:val="007A2C64"/>
    <w:rsid w:val="007A30FC"/>
    <w:rsid w:val="007A360B"/>
    <w:rsid w:val="007A3935"/>
    <w:rsid w:val="007A3FE5"/>
    <w:rsid w:val="007A42CF"/>
    <w:rsid w:val="007A4841"/>
    <w:rsid w:val="007A4DBB"/>
    <w:rsid w:val="007A5032"/>
    <w:rsid w:val="007A5610"/>
    <w:rsid w:val="007A5EFD"/>
    <w:rsid w:val="007A640B"/>
    <w:rsid w:val="007A64CE"/>
    <w:rsid w:val="007A6744"/>
    <w:rsid w:val="007A696A"/>
    <w:rsid w:val="007A6B21"/>
    <w:rsid w:val="007A71A2"/>
    <w:rsid w:val="007A730E"/>
    <w:rsid w:val="007A738E"/>
    <w:rsid w:val="007A76B7"/>
    <w:rsid w:val="007A77B2"/>
    <w:rsid w:val="007A79C7"/>
    <w:rsid w:val="007A7C46"/>
    <w:rsid w:val="007A7C58"/>
    <w:rsid w:val="007A7DA6"/>
    <w:rsid w:val="007A7E2F"/>
    <w:rsid w:val="007A7E98"/>
    <w:rsid w:val="007B070C"/>
    <w:rsid w:val="007B0BD4"/>
    <w:rsid w:val="007B1427"/>
    <w:rsid w:val="007B1ED9"/>
    <w:rsid w:val="007B25A2"/>
    <w:rsid w:val="007B2C9F"/>
    <w:rsid w:val="007B2DA6"/>
    <w:rsid w:val="007B31D5"/>
    <w:rsid w:val="007B36AC"/>
    <w:rsid w:val="007B37BA"/>
    <w:rsid w:val="007B3AC2"/>
    <w:rsid w:val="007B3B52"/>
    <w:rsid w:val="007B3EAA"/>
    <w:rsid w:val="007B3FFF"/>
    <w:rsid w:val="007B4500"/>
    <w:rsid w:val="007B4525"/>
    <w:rsid w:val="007B467C"/>
    <w:rsid w:val="007B4856"/>
    <w:rsid w:val="007B5190"/>
    <w:rsid w:val="007B51CD"/>
    <w:rsid w:val="007B5948"/>
    <w:rsid w:val="007B5AE4"/>
    <w:rsid w:val="007B5BDA"/>
    <w:rsid w:val="007B5FFB"/>
    <w:rsid w:val="007B62F6"/>
    <w:rsid w:val="007B6CBB"/>
    <w:rsid w:val="007B6D1B"/>
    <w:rsid w:val="007B6E9E"/>
    <w:rsid w:val="007B7163"/>
    <w:rsid w:val="007B7C34"/>
    <w:rsid w:val="007C01AE"/>
    <w:rsid w:val="007C02D7"/>
    <w:rsid w:val="007C055D"/>
    <w:rsid w:val="007C060B"/>
    <w:rsid w:val="007C061F"/>
    <w:rsid w:val="007C0853"/>
    <w:rsid w:val="007C0A22"/>
    <w:rsid w:val="007C0D18"/>
    <w:rsid w:val="007C0E01"/>
    <w:rsid w:val="007C1372"/>
    <w:rsid w:val="007C15B2"/>
    <w:rsid w:val="007C22FB"/>
    <w:rsid w:val="007C27AF"/>
    <w:rsid w:val="007C2B74"/>
    <w:rsid w:val="007C301C"/>
    <w:rsid w:val="007C32B5"/>
    <w:rsid w:val="007C37B6"/>
    <w:rsid w:val="007C3B98"/>
    <w:rsid w:val="007C3C6A"/>
    <w:rsid w:val="007C4237"/>
    <w:rsid w:val="007C4E2E"/>
    <w:rsid w:val="007C4E34"/>
    <w:rsid w:val="007C4EDF"/>
    <w:rsid w:val="007C5481"/>
    <w:rsid w:val="007C5653"/>
    <w:rsid w:val="007C5C05"/>
    <w:rsid w:val="007C5E4B"/>
    <w:rsid w:val="007C5FB3"/>
    <w:rsid w:val="007C6582"/>
    <w:rsid w:val="007C6636"/>
    <w:rsid w:val="007C6762"/>
    <w:rsid w:val="007C6824"/>
    <w:rsid w:val="007C6889"/>
    <w:rsid w:val="007C689C"/>
    <w:rsid w:val="007C6928"/>
    <w:rsid w:val="007C692A"/>
    <w:rsid w:val="007C6B0F"/>
    <w:rsid w:val="007C6BF5"/>
    <w:rsid w:val="007C6C3B"/>
    <w:rsid w:val="007C6E00"/>
    <w:rsid w:val="007C6ED9"/>
    <w:rsid w:val="007C6F29"/>
    <w:rsid w:val="007C70B0"/>
    <w:rsid w:val="007C72A0"/>
    <w:rsid w:val="007C7A16"/>
    <w:rsid w:val="007C7CCE"/>
    <w:rsid w:val="007D008A"/>
    <w:rsid w:val="007D00AA"/>
    <w:rsid w:val="007D0326"/>
    <w:rsid w:val="007D07F9"/>
    <w:rsid w:val="007D082B"/>
    <w:rsid w:val="007D099E"/>
    <w:rsid w:val="007D0B46"/>
    <w:rsid w:val="007D0B9C"/>
    <w:rsid w:val="007D0C4F"/>
    <w:rsid w:val="007D12F3"/>
    <w:rsid w:val="007D154D"/>
    <w:rsid w:val="007D155D"/>
    <w:rsid w:val="007D1609"/>
    <w:rsid w:val="007D264A"/>
    <w:rsid w:val="007D2B27"/>
    <w:rsid w:val="007D2F2E"/>
    <w:rsid w:val="007D3293"/>
    <w:rsid w:val="007D3456"/>
    <w:rsid w:val="007D36BB"/>
    <w:rsid w:val="007D3A89"/>
    <w:rsid w:val="007D3B33"/>
    <w:rsid w:val="007D3C7E"/>
    <w:rsid w:val="007D41B5"/>
    <w:rsid w:val="007D46A1"/>
    <w:rsid w:val="007D4999"/>
    <w:rsid w:val="007D4DB0"/>
    <w:rsid w:val="007D4F87"/>
    <w:rsid w:val="007D5036"/>
    <w:rsid w:val="007D52FE"/>
    <w:rsid w:val="007D532A"/>
    <w:rsid w:val="007D59EE"/>
    <w:rsid w:val="007D5BF2"/>
    <w:rsid w:val="007D5C38"/>
    <w:rsid w:val="007D6166"/>
    <w:rsid w:val="007D6D4E"/>
    <w:rsid w:val="007D7256"/>
    <w:rsid w:val="007D7650"/>
    <w:rsid w:val="007D7663"/>
    <w:rsid w:val="007E03B8"/>
    <w:rsid w:val="007E042C"/>
    <w:rsid w:val="007E0B3E"/>
    <w:rsid w:val="007E0D3A"/>
    <w:rsid w:val="007E19BB"/>
    <w:rsid w:val="007E28DC"/>
    <w:rsid w:val="007E2CB8"/>
    <w:rsid w:val="007E338C"/>
    <w:rsid w:val="007E3547"/>
    <w:rsid w:val="007E37B5"/>
    <w:rsid w:val="007E39D9"/>
    <w:rsid w:val="007E3B26"/>
    <w:rsid w:val="007E4482"/>
    <w:rsid w:val="007E4991"/>
    <w:rsid w:val="007E4A23"/>
    <w:rsid w:val="007E4A25"/>
    <w:rsid w:val="007E4B0C"/>
    <w:rsid w:val="007E4C57"/>
    <w:rsid w:val="007E4DF5"/>
    <w:rsid w:val="007E4FB9"/>
    <w:rsid w:val="007E5084"/>
    <w:rsid w:val="007E5413"/>
    <w:rsid w:val="007E623D"/>
    <w:rsid w:val="007E6763"/>
    <w:rsid w:val="007E78DE"/>
    <w:rsid w:val="007E7B1D"/>
    <w:rsid w:val="007E7C1B"/>
    <w:rsid w:val="007E7F84"/>
    <w:rsid w:val="007F0097"/>
    <w:rsid w:val="007F013C"/>
    <w:rsid w:val="007F0140"/>
    <w:rsid w:val="007F034C"/>
    <w:rsid w:val="007F054B"/>
    <w:rsid w:val="007F0793"/>
    <w:rsid w:val="007F0820"/>
    <w:rsid w:val="007F0BCC"/>
    <w:rsid w:val="007F10F1"/>
    <w:rsid w:val="007F1208"/>
    <w:rsid w:val="007F144C"/>
    <w:rsid w:val="007F1886"/>
    <w:rsid w:val="007F1A2A"/>
    <w:rsid w:val="007F1B6D"/>
    <w:rsid w:val="007F2121"/>
    <w:rsid w:val="007F239D"/>
    <w:rsid w:val="007F258C"/>
    <w:rsid w:val="007F2A29"/>
    <w:rsid w:val="007F2CFE"/>
    <w:rsid w:val="007F2D64"/>
    <w:rsid w:val="007F304B"/>
    <w:rsid w:val="007F3253"/>
    <w:rsid w:val="007F3AD1"/>
    <w:rsid w:val="007F3D0B"/>
    <w:rsid w:val="007F3E01"/>
    <w:rsid w:val="007F3FFF"/>
    <w:rsid w:val="007F412F"/>
    <w:rsid w:val="007F447A"/>
    <w:rsid w:val="007F4668"/>
    <w:rsid w:val="007F52D7"/>
    <w:rsid w:val="007F52FE"/>
    <w:rsid w:val="007F56C2"/>
    <w:rsid w:val="007F58B7"/>
    <w:rsid w:val="007F5950"/>
    <w:rsid w:val="007F5B16"/>
    <w:rsid w:val="007F5CD6"/>
    <w:rsid w:val="007F5EBC"/>
    <w:rsid w:val="007F6522"/>
    <w:rsid w:val="007F673F"/>
    <w:rsid w:val="007F6C6C"/>
    <w:rsid w:val="007F6EB8"/>
    <w:rsid w:val="007F6FCA"/>
    <w:rsid w:val="007F73B1"/>
    <w:rsid w:val="007F75A4"/>
    <w:rsid w:val="007F7697"/>
    <w:rsid w:val="007F7E06"/>
    <w:rsid w:val="008001B0"/>
    <w:rsid w:val="00800AC2"/>
    <w:rsid w:val="00800ED9"/>
    <w:rsid w:val="0080198A"/>
    <w:rsid w:val="00801BFC"/>
    <w:rsid w:val="00801C21"/>
    <w:rsid w:val="00801D04"/>
    <w:rsid w:val="00801DB6"/>
    <w:rsid w:val="00801E0C"/>
    <w:rsid w:val="00801E82"/>
    <w:rsid w:val="008020A6"/>
    <w:rsid w:val="0080217D"/>
    <w:rsid w:val="008025C1"/>
    <w:rsid w:val="00802844"/>
    <w:rsid w:val="00802935"/>
    <w:rsid w:val="00802B0B"/>
    <w:rsid w:val="00802B91"/>
    <w:rsid w:val="00803ADE"/>
    <w:rsid w:val="00803E46"/>
    <w:rsid w:val="008043C4"/>
    <w:rsid w:val="008044E2"/>
    <w:rsid w:val="00804853"/>
    <w:rsid w:val="00804A8E"/>
    <w:rsid w:val="00804B66"/>
    <w:rsid w:val="00804C22"/>
    <w:rsid w:val="00804CCD"/>
    <w:rsid w:val="00804D16"/>
    <w:rsid w:val="00804D9D"/>
    <w:rsid w:val="00804EB7"/>
    <w:rsid w:val="008052C2"/>
    <w:rsid w:val="008056B9"/>
    <w:rsid w:val="00805B68"/>
    <w:rsid w:val="00805C3B"/>
    <w:rsid w:val="0080623B"/>
    <w:rsid w:val="0080698E"/>
    <w:rsid w:val="00806B6C"/>
    <w:rsid w:val="00807346"/>
    <w:rsid w:val="008074DC"/>
    <w:rsid w:val="008075D1"/>
    <w:rsid w:val="0080764D"/>
    <w:rsid w:val="00807F30"/>
    <w:rsid w:val="00810642"/>
    <w:rsid w:val="0081073C"/>
    <w:rsid w:val="00810A2D"/>
    <w:rsid w:val="00810C45"/>
    <w:rsid w:val="00810E78"/>
    <w:rsid w:val="0081103C"/>
    <w:rsid w:val="008111B7"/>
    <w:rsid w:val="0081126C"/>
    <w:rsid w:val="0081134B"/>
    <w:rsid w:val="00811592"/>
    <w:rsid w:val="0081170E"/>
    <w:rsid w:val="008119BA"/>
    <w:rsid w:val="00811FB0"/>
    <w:rsid w:val="008122CE"/>
    <w:rsid w:val="008125C0"/>
    <w:rsid w:val="00812E90"/>
    <w:rsid w:val="00812F54"/>
    <w:rsid w:val="00813005"/>
    <w:rsid w:val="008135BD"/>
    <w:rsid w:val="0081376A"/>
    <w:rsid w:val="008137CD"/>
    <w:rsid w:val="00813BBE"/>
    <w:rsid w:val="00813C4A"/>
    <w:rsid w:val="00813CA8"/>
    <w:rsid w:val="00813F88"/>
    <w:rsid w:val="008143DD"/>
    <w:rsid w:val="0081468B"/>
    <w:rsid w:val="008146A5"/>
    <w:rsid w:val="008149C0"/>
    <w:rsid w:val="008149FA"/>
    <w:rsid w:val="00814B63"/>
    <w:rsid w:val="00814E86"/>
    <w:rsid w:val="0081626D"/>
    <w:rsid w:val="00816AED"/>
    <w:rsid w:val="00816E86"/>
    <w:rsid w:val="00816F32"/>
    <w:rsid w:val="008170ED"/>
    <w:rsid w:val="008172B7"/>
    <w:rsid w:val="00817962"/>
    <w:rsid w:val="00817AE4"/>
    <w:rsid w:val="00817BB2"/>
    <w:rsid w:val="00817BFE"/>
    <w:rsid w:val="00820131"/>
    <w:rsid w:val="00820B5F"/>
    <w:rsid w:val="00820D6D"/>
    <w:rsid w:val="00820F6A"/>
    <w:rsid w:val="00821438"/>
    <w:rsid w:val="00821ED4"/>
    <w:rsid w:val="008222DB"/>
    <w:rsid w:val="0082234A"/>
    <w:rsid w:val="008228EA"/>
    <w:rsid w:val="0082303C"/>
    <w:rsid w:val="00823311"/>
    <w:rsid w:val="00823375"/>
    <w:rsid w:val="00823418"/>
    <w:rsid w:val="008235F0"/>
    <w:rsid w:val="0082365C"/>
    <w:rsid w:val="008236EB"/>
    <w:rsid w:val="008236EC"/>
    <w:rsid w:val="00823742"/>
    <w:rsid w:val="00823987"/>
    <w:rsid w:val="00823AA9"/>
    <w:rsid w:val="00823B54"/>
    <w:rsid w:val="00823B8C"/>
    <w:rsid w:val="00823F56"/>
    <w:rsid w:val="00824424"/>
    <w:rsid w:val="00824902"/>
    <w:rsid w:val="00824F66"/>
    <w:rsid w:val="008251C3"/>
    <w:rsid w:val="008251E6"/>
    <w:rsid w:val="008253DF"/>
    <w:rsid w:val="008253F8"/>
    <w:rsid w:val="008255FC"/>
    <w:rsid w:val="00825C87"/>
    <w:rsid w:val="008262D4"/>
    <w:rsid w:val="0082751B"/>
    <w:rsid w:val="00827576"/>
    <w:rsid w:val="008277AD"/>
    <w:rsid w:val="00827F59"/>
    <w:rsid w:val="0083037C"/>
    <w:rsid w:val="00830395"/>
    <w:rsid w:val="008303E2"/>
    <w:rsid w:val="0083043A"/>
    <w:rsid w:val="00830897"/>
    <w:rsid w:val="00830928"/>
    <w:rsid w:val="0083092C"/>
    <w:rsid w:val="00830B12"/>
    <w:rsid w:val="00830B83"/>
    <w:rsid w:val="00830BE8"/>
    <w:rsid w:val="00830CDE"/>
    <w:rsid w:val="00830FF1"/>
    <w:rsid w:val="008310F9"/>
    <w:rsid w:val="00831104"/>
    <w:rsid w:val="00831650"/>
    <w:rsid w:val="008319EE"/>
    <w:rsid w:val="00831C2C"/>
    <w:rsid w:val="008325CD"/>
    <w:rsid w:val="00832D23"/>
    <w:rsid w:val="00833351"/>
    <w:rsid w:val="0083349B"/>
    <w:rsid w:val="008337D1"/>
    <w:rsid w:val="00833932"/>
    <w:rsid w:val="00833AA5"/>
    <w:rsid w:val="00833AFB"/>
    <w:rsid w:val="00833D58"/>
    <w:rsid w:val="0083406F"/>
    <w:rsid w:val="008342CE"/>
    <w:rsid w:val="0083490F"/>
    <w:rsid w:val="00834B4E"/>
    <w:rsid w:val="00834BD5"/>
    <w:rsid w:val="00834C25"/>
    <w:rsid w:val="00835175"/>
    <w:rsid w:val="008352E6"/>
    <w:rsid w:val="00835330"/>
    <w:rsid w:val="00835A69"/>
    <w:rsid w:val="00835D38"/>
    <w:rsid w:val="00835DD3"/>
    <w:rsid w:val="00835EEF"/>
    <w:rsid w:val="00836109"/>
    <w:rsid w:val="008364DC"/>
    <w:rsid w:val="00836680"/>
    <w:rsid w:val="00836853"/>
    <w:rsid w:val="00836C3A"/>
    <w:rsid w:val="008370F0"/>
    <w:rsid w:val="0083778D"/>
    <w:rsid w:val="00837AF5"/>
    <w:rsid w:val="00837C76"/>
    <w:rsid w:val="00837D89"/>
    <w:rsid w:val="00837F15"/>
    <w:rsid w:val="00837F82"/>
    <w:rsid w:val="00837F99"/>
    <w:rsid w:val="008402C2"/>
    <w:rsid w:val="00840EF7"/>
    <w:rsid w:val="008416B6"/>
    <w:rsid w:val="00841B4F"/>
    <w:rsid w:val="00841F60"/>
    <w:rsid w:val="0084252B"/>
    <w:rsid w:val="00842D7D"/>
    <w:rsid w:val="00842DCE"/>
    <w:rsid w:val="0084325E"/>
    <w:rsid w:val="0084330E"/>
    <w:rsid w:val="00843632"/>
    <w:rsid w:val="008436C2"/>
    <w:rsid w:val="008439E9"/>
    <w:rsid w:val="00843C16"/>
    <w:rsid w:val="00844165"/>
    <w:rsid w:val="008443F7"/>
    <w:rsid w:val="008446BC"/>
    <w:rsid w:val="008446E6"/>
    <w:rsid w:val="00844B76"/>
    <w:rsid w:val="00844DAC"/>
    <w:rsid w:val="0084574D"/>
    <w:rsid w:val="0084615E"/>
    <w:rsid w:val="00846735"/>
    <w:rsid w:val="00846D05"/>
    <w:rsid w:val="00846D73"/>
    <w:rsid w:val="0084721D"/>
    <w:rsid w:val="00850604"/>
    <w:rsid w:val="0085077E"/>
    <w:rsid w:val="00850B9B"/>
    <w:rsid w:val="00850BEC"/>
    <w:rsid w:val="00851798"/>
    <w:rsid w:val="00851C13"/>
    <w:rsid w:val="00851DE3"/>
    <w:rsid w:val="00852256"/>
    <w:rsid w:val="008522A2"/>
    <w:rsid w:val="00852493"/>
    <w:rsid w:val="008524CF"/>
    <w:rsid w:val="00853D21"/>
    <w:rsid w:val="00853FA3"/>
    <w:rsid w:val="0085550C"/>
    <w:rsid w:val="00855579"/>
    <w:rsid w:val="008556E4"/>
    <w:rsid w:val="00855867"/>
    <w:rsid w:val="00855907"/>
    <w:rsid w:val="00855A8A"/>
    <w:rsid w:val="00855F3E"/>
    <w:rsid w:val="008565C2"/>
    <w:rsid w:val="008568CC"/>
    <w:rsid w:val="008569AD"/>
    <w:rsid w:val="00856C7A"/>
    <w:rsid w:val="00856EA1"/>
    <w:rsid w:val="0085714F"/>
    <w:rsid w:val="00857261"/>
    <w:rsid w:val="008574F3"/>
    <w:rsid w:val="00857727"/>
    <w:rsid w:val="00857C88"/>
    <w:rsid w:val="008604FD"/>
    <w:rsid w:val="00860945"/>
    <w:rsid w:val="00860965"/>
    <w:rsid w:val="00860A4F"/>
    <w:rsid w:val="00860B44"/>
    <w:rsid w:val="00860BE4"/>
    <w:rsid w:val="00860D77"/>
    <w:rsid w:val="008613E4"/>
    <w:rsid w:val="0086159F"/>
    <w:rsid w:val="008615C3"/>
    <w:rsid w:val="0086166B"/>
    <w:rsid w:val="00861BFD"/>
    <w:rsid w:val="00861CB9"/>
    <w:rsid w:val="00862189"/>
    <w:rsid w:val="008626B4"/>
    <w:rsid w:val="00862759"/>
    <w:rsid w:val="00862B57"/>
    <w:rsid w:val="00863519"/>
    <w:rsid w:val="00863548"/>
    <w:rsid w:val="0086397C"/>
    <w:rsid w:val="00863BB2"/>
    <w:rsid w:val="00863DFC"/>
    <w:rsid w:val="0086406C"/>
    <w:rsid w:val="008645B3"/>
    <w:rsid w:val="0086475D"/>
    <w:rsid w:val="00864F3A"/>
    <w:rsid w:val="0086511A"/>
    <w:rsid w:val="008655AF"/>
    <w:rsid w:val="0086570A"/>
    <w:rsid w:val="00865CF0"/>
    <w:rsid w:val="00865ECE"/>
    <w:rsid w:val="00866102"/>
    <w:rsid w:val="00866B62"/>
    <w:rsid w:val="00866C7A"/>
    <w:rsid w:val="00866E18"/>
    <w:rsid w:val="00866EE6"/>
    <w:rsid w:val="00866FB5"/>
    <w:rsid w:val="00867225"/>
    <w:rsid w:val="0086746A"/>
    <w:rsid w:val="008674DC"/>
    <w:rsid w:val="008676E9"/>
    <w:rsid w:val="0086772D"/>
    <w:rsid w:val="00867824"/>
    <w:rsid w:val="0086788C"/>
    <w:rsid w:val="00867CBB"/>
    <w:rsid w:val="00867CD8"/>
    <w:rsid w:val="00867F29"/>
    <w:rsid w:val="0087010D"/>
    <w:rsid w:val="00870141"/>
    <w:rsid w:val="008703F8"/>
    <w:rsid w:val="008709A6"/>
    <w:rsid w:val="00870D70"/>
    <w:rsid w:val="00870E3A"/>
    <w:rsid w:val="0087113C"/>
    <w:rsid w:val="008711ED"/>
    <w:rsid w:val="00871433"/>
    <w:rsid w:val="00871600"/>
    <w:rsid w:val="0087274E"/>
    <w:rsid w:val="00872CE8"/>
    <w:rsid w:val="00872ED2"/>
    <w:rsid w:val="00873087"/>
    <w:rsid w:val="00873756"/>
    <w:rsid w:val="0087375B"/>
    <w:rsid w:val="008739AF"/>
    <w:rsid w:val="008741EA"/>
    <w:rsid w:val="00874219"/>
    <w:rsid w:val="00874597"/>
    <w:rsid w:val="00874D88"/>
    <w:rsid w:val="00874EFE"/>
    <w:rsid w:val="0087588B"/>
    <w:rsid w:val="00875C89"/>
    <w:rsid w:val="00875E22"/>
    <w:rsid w:val="00876189"/>
    <w:rsid w:val="008761AC"/>
    <w:rsid w:val="0087633B"/>
    <w:rsid w:val="00876732"/>
    <w:rsid w:val="00876871"/>
    <w:rsid w:val="00876CC5"/>
    <w:rsid w:val="00876F83"/>
    <w:rsid w:val="00877238"/>
    <w:rsid w:val="00877453"/>
    <w:rsid w:val="008775B6"/>
    <w:rsid w:val="008776D0"/>
    <w:rsid w:val="00877790"/>
    <w:rsid w:val="0087791A"/>
    <w:rsid w:val="0088012E"/>
    <w:rsid w:val="00880361"/>
    <w:rsid w:val="00880553"/>
    <w:rsid w:val="00880555"/>
    <w:rsid w:val="00880589"/>
    <w:rsid w:val="0088066E"/>
    <w:rsid w:val="00880D1E"/>
    <w:rsid w:val="00880EC0"/>
    <w:rsid w:val="00880ED8"/>
    <w:rsid w:val="0088113F"/>
    <w:rsid w:val="00881160"/>
    <w:rsid w:val="008812B8"/>
    <w:rsid w:val="008813AB"/>
    <w:rsid w:val="008819C0"/>
    <w:rsid w:val="00881DCC"/>
    <w:rsid w:val="00882EC1"/>
    <w:rsid w:val="008831BE"/>
    <w:rsid w:val="00883441"/>
    <w:rsid w:val="0088350F"/>
    <w:rsid w:val="00883878"/>
    <w:rsid w:val="00883AD8"/>
    <w:rsid w:val="00883CDF"/>
    <w:rsid w:val="00884444"/>
    <w:rsid w:val="00884A47"/>
    <w:rsid w:val="00884AF3"/>
    <w:rsid w:val="00884CC3"/>
    <w:rsid w:val="00884FA7"/>
    <w:rsid w:val="00885114"/>
    <w:rsid w:val="008855D7"/>
    <w:rsid w:val="008856B2"/>
    <w:rsid w:val="00885908"/>
    <w:rsid w:val="00885C4C"/>
    <w:rsid w:val="0088632F"/>
    <w:rsid w:val="008865EE"/>
    <w:rsid w:val="008866B4"/>
    <w:rsid w:val="008867AE"/>
    <w:rsid w:val="00886CD4"/>
    <w:rsid w:val="00886E82"/>
    <w:rsid w:val="00886F92"/>
    <w:rsid w:val="00887073"/>
    <w:rsid w:val="008871C5"/>
    <w:rsid w:val="00887366"/>
    <w:rsid w:val="008873D5"/>
    <w:rsid w:val="0088792E"/>
    <w:rsid w:val="00887A71"/>
    <w:rsid w:val="00887A8F"/>
    <w:rsid w:val="00887E8C"/>
    <w:rsid w:val="00887EAE"/>
    <w:rsid w:val="00887FF0"/>
    <w:rsid w:val="00890168"/>
    <w:rsid w:val="008907D4"/>
    <w:rsid w:val="00890874"/>
    <w:rsid w:val="00890890"/>
    <w:rsid w:val="00890A0F"/>
    <w:rsid w:val="00890C7C"/>
    <w:rsid w:val="00890D02"/>
    <w:rsid w:val="00890D4E"/>
    <w:rsid w:val="00890D9D"/>
    <w:rsid w:val="00890EAE"/>
    <w:rsid w:val="0089100B"/>
    <w:rsid w:val="00891A19"/>
    <w:rsid w:val="00891B79"/>
    <w:rsid w:val="00891E66"/>
    <w:rsid w:val="00891F77"/>
    <w:rsid w:val="008920D2"/>
    <w:rsid w:val="0089218D"/>
    <w:rsid w:val="00892478"/>
    <w:rsid w:val="00892C69"/>
    <w:rsid w:val="00892D71"/>
    <w:rsid w:val="008931C6"/>
    <w:rsid w:val="0089325E"/>
    <w:rsid w:val="0089345F"/>
    <w:rsid w:val="00893A25"/>
    <w:rsid w:val="00894072"/>
    <w:rsid w:val="00894A3C"/>
    <w:rsid w:val="00894AFF"/>
    <w:rsid w:val="00894DAA"/>
    <w:rsid w:val="00894DDF"/>
    <w:rsid w:val="00894E66"/>
    <w:rsid w:val="00895101"/>
    <w:rsid w:val="00895784"/>
    <w:rsid w:val="00895877"/>
    <w:rsid w:val="008958B1"/>
    <w:rsid w:val="00895B0A"/>
    <w:rsid w:val="00895FEB"/>
    <w:rsid w:val="008960E6"/>
    <w:rsid w:val="008965BE"/>
    <w:rsid w:val="00896660"/>
    <w:rsid w:val="0089674E"/>
    <w:rsid w:val="008967FB"/>
    <w:rsid w:val="008968B6"/>
    <w:rsid w:val="00896CC6"/>
    <w:rsid w:val="00896ED4"/>
    <w:rsid w:val="008973FB"/>
    <w:rsid w:val="00897806"/>
    <w:rsid w:val="008979D4"/>
    <w:rsid w:val="00897B8C"/>
    <w:rsid w:val="00897C75"/>
    <w:rsid w:val="008A0038"/>
    <w:rsid w:val="008A0299"/>
    <w:rsid w:val="008A044C"/>
    <w:rsid w:val="008A059C"/>
    <w:rsid w:val="008A0788"/>
    <w:rsid w:val="008A07FB"/>
    <w:rsid w:val="008A0A51"/>
    <w:rsid w:val="008A0ABA"/>
    <w:rsid w:val="008A0F81"/>
    <w:rsid w:val="008A126A"/>
    <w:rsid w:val="008A12E9"/>
    <w:rsid w:val="008A1632"/>
    <w:rsid w:val="008A16B3"/>
    <w:rsid w:val="008A18B8"/>
    <w:rsid w:val="008A1A91"/>
    <w:rsid w:val="008A2097"/>
    <w:rsid w:val="008A21E2"/>
    <w:rsid w:val="008A24D8"/>
    <w:rsid w:val="008A27CE"/>
    <w:rsid w:val="008A27E3"/>
    <w:rsid w:val="008A2B84"/>
    <w:rsid w:val="008A43EB"/>
    <w:rsid w:val="008A4DBD"/>
    <w:rsid w:val="008A545B"/>
    <w:rsid w:val="008A5CD0"/>
    <w:rsid w:val="008A5D0F"/>
    <w:rsid w:val="008A5FC0"/>
    <w:rsid w:val="008A5FDA"/>
    <w:rsid w:val="008A6217"/>
    <w:rsid w:val="008A6259"/>
    <w:rsid w:val="008A6355"/>
    <w:rsid w:val="008A644F"/>
    <w:rsid w:val="008A65AA"/>
    <w:rsid w:val="008A679B"/>
    <w:rsid w:val="008A6963"/>
    <w:rsid w:val="008A698A"/>
    <w:rsid w:val="008A7099"/>
    <w:rsid w:val="008A74A0"/>
    <w:rsid w:val="008A74CB"/>
    <w:rsid w:val="008A7DD2"/>
    <w:rsid w:val="008A7FD6"/>
    <w:rsid w:val="008B0590"/>
    <w:rsid w:val="008B060B"/>
    <w:rsid w:val="008B0942"/>
    <w:rsid w:val="008B0AFA"/>
    <w:rsid w:val="008B0F5C"/>
    <w:rsid w:val="008B1181"/>
    <w:rsid w:val="008B14A1"/>
    <w:rsid w:val="008B1615"/>
    <w:rsid w:val="008B1685"/>
    <w:rsid w:val="008B1693"/>
    <w:rsid w:val="008B1B21"/>
    <w:rsid w:val="008B219B"/>
    <w:rsid w:val="008B280E"/>
    <w:rsid w:val="008B4709"/>
    <w:rsid w:val="008B47D5"/>
    <w:rsid w:val="008B5023"/>
    <w:rsid w:val="008B51B7"/>
    <w:rsid w:val="008B52C0"/>
    <w:rsid w:val="008B540B"/>
    <w:rsid w:val="008B5760"/>
    <w:rsid w:val="008B5BC6"/>
    <w:rsid w:val="008B6585"/>
    <w:rsid w:val="008B68EC"/>
    <w:rsid w:val="008B6F6F"/>
    <w:rsid w:val="008B728A"/>
    <w:rsid w:val="008B7851"/>
    <w:rsid w:val="008B786D"/>
    <w:rsid w:val="008B78E7"/>
    <w:rsid w:val="008B798D"/>
    <w:rsid w:val="008B7B9F"/>
    <w:rsid w:val="008B7CEB"/>
    <w:rsid w:val="008B7D54"/>
    <w:rsid w:val="008B7DC7"/>
    <w:rsid w:val="008B7EDF"/>
    <w:rsid w:val="008C01C1"/>
    <w:rsid w:val="008C0619"/>
    <w:rsid w:val="008C091D"/>
    <w:rsid w:val="008C09C8"/>
    <w:rsid w:val="008C0EA3"/>
    <w:rsid w:val="008C0ED1"/>
    <w:rsid w:val="008C0F45"/>
    <w:rsid w:val="008C15C0"/>
    <w:rsid w:val="008C19FD"/>
    <w:rsid w:val="008C1A98"/>
    <w:rsid w:val="008C1E44"/>
    <w:rsid w:val="008C2405"/>
    <w:rsid w:val="008C27D8"/>
    <w:rsid w:val="008C2AE8"/>
    <w:rsid w:val="008C2D48"/>
    <w:rsid w:val="008C3885"/>
    <w:rsid w:val="008C396F"/>
    <w:rsid w:val="008C3FC9"/>
    <w:rsid w:val="008C40D7"/>
    <w:rsid w:val="008C445C"/>
    <w:rsid w:val="008C4531"/>
    <w:rsid w:val="008C4545"/>
    <w:rsid w:val="008C470A"/>
    <w:rsid w:val="008C47A2"/>
    <w:rsid w:val="008C48D3"/>
    <w:rsid w:val="008C4CB7"/>
    <w:rsid w:val="008C4D10"/>
    <w:rsid w:val="008C5334"/>
    <w:rsid w:val="008C5416"/>
    <w:rsid w:val="008C5830"/>
    <w:rsid w:val="008C5938"/>
    <w:rsid w:val="008C5ADE"/>
    <w:rsid w:val="008C5C34"/>
    <w:rsid w:val="008C5DBA"/>
    <w:rsid w:val="008C63D0"/>
    <w:rsid w:val="008C63FE"/>
    <w:rsid w:val="008C6A19"/>
    <w:rsid w:val="008C6CD1"/>
    <w:rsid w:val="008C6CE6"/>
    <w:rsid w:val="008C6F28"/>
    <w:rsid w:val="008C6F9E"/>
    <w:rsid w:val="008C7267"/>
    <w:rsid w:val="008C77CE"/>
    <w:rsid w:val="008C795A"/>
    <w:rsid w:val="008C7B01"/>
    <w:rsid w:val="008C7B5F"/>
    <w:rsid w:val="008D01F3"/>
    <w:rsid w:val="008D0264"/>
    <w:rsid w:val="008D0334"/>
    <w:rsid w:val="008D04D6"/>
    <w:rsid w:val="008D04D8"/>
    <w:rsid w:val="008D0569"/>
    <w:rsid w:val="008D0AEF"/>
    <w:rsid w:val="008D0B0C"/>
    <w:rsid w:val="008D0BCE"/>
    <w:rsid w:val="008D0EBD"/>
    <w:rsid w:val="008D0FDE"/>
    <w:rsid w:val="008D11D3"/>
    <w:rsid w:val="008D11FF"/>
    <w:rsid w:val="008D12C8"/>
    <w:rsid w:val="008D138F"/>
    <w:rsid w:val="008D15DE"/>
    <w:rsid w:val="008D17F0"/>
    <w:rsid w:val="008D183D"/>
    <w:rsid w:val="008D1893"/>
    <w:rsid w:val="008D2A3A"/>
    <w:rsid w:val="008D2C77"/>
    <w:rsid w:val="008D32A8"/>
    <w:rsid w:val="008D3759"/>
    <w:rsid w:val="008D39E2"/>
    <w:rsid w:val="008D3DF4"/>
    <w:rsid w:val="008D434A"/>
    <w:rsid w:val="008D45E0"/>
    <w:rsid w:val="008D464A"/>
    <w:rsid w:val="008D4A20"/>
    <w:rsid w:val="008D4CD1"/>
    <w:rsid w:val="008D4E6D"/>
    <w:rsid w:val="008D4EDD"/>
    <w:rsid w:val="008D5433"/>
    <w:rsid w:val="008D57AC"/>
    <w:rsid w:val="008D5CBE"/>
    <w:rsid w:val="008D73E9"/>
    <w:rsid w:val="008D7552"/>
    <w:rsid w:val="008D7860"/>
    <w:rsid w:val="008D78E9"/>
    <w:rsid w:val="008D79F0"/>
    <w:rsid w:val="008D7A24"/>
    <w:rsid w:val="008D7A2E"/>
    <w:rsid w:val="008D7B6F"/>
    <w:rsid w:val="008D7CD8"/>
    <w:rsid w:val="008D7DF7"/>
    <w:rsid w:val="008D7ECA"/>
    <w:rsid w:val="008E01B9"/>
    <w:rsid w:val="008E0313"/>
    <w:rsid w:val="008E0348"/>
    <w:rsid w:val="008E06C1"/>
    <w:rsid w:val="008E07B8"/>
    <w:rsid w:val="008E0DA5"/>
    <w:rsid w:val="008E0F6A"/>
    <w:rsid w:val="008E0F80"/>
    <w:rsid w:val="008E1070"/>
    <w:rsid w:val="008E125E"/>
    <w:rsid w:val="008E152D"/>
    <w:rsid w:val="008E18F1"/>
    <w:rsid w:val="008E1962"/>
    <w:rsid w:val="008E1D3F"/>
    <w:rsid w:val="008E21B5"/>
    <w:rsid w:val="008E2628"/>
    <w:rsid w:val="008E2AA9"/>
    <w:rsid w:val="008E2AC5"/>
    <w:rsid w:val="008E2E41"/>
    <w:rsid w:val="008E2F6D"/>
    <w:rsid w:val="008E30B0"/>
    <w:rsid w:val="008E3258"/>
    <w:rsid w:val="008E3AB2"/>
    <w:rsid w:val="008E3D53"/>
    <w:rsid w:val="008E3DD4"/>
    <w:rsid w:val="008E46F8"/>
    <w:rsid w:val="008E4914"/>
    <w:rsid w:val="008E4AD6"/>
    <w:rsid w:val="008E5BB4"/>
    <w:rsid w:val="008E5C30"/>
    <w:rsid w:val="008E5D22"/>
    <w:rsid w:val="008E5E02"/>
    <w:rsid w:val="008E5F9C"/>
    <w:rsid w:val="008E6510"/>
    <w:rsid w:val="008E65C5"/>
    <w:rsid w:val="008E66D3"/>
    <w:rsid w:val="008E681B"/>
    <w:rsid w:val="008E6C58"/>
    <w:rsid w:val="008E6E2F"/>
    <w:rsid w:val="008E727F"/>
    <w:rsid w:val="008E7386"/>
    <w:rsid w:val="008F0075"/>
    <w:rsid w:val="008F096B"/>
    <w:rsid w:val="008F10E8"/>
    <w:rsid w:val="008F1569"/>
    <w:rsid w:val="008F1706"/>
    <w:rsid w:val="008F17BF"/>
    <w:rsid w:val="008F1D95"/>
    <w:rsid w:val="008F1D9C"/>
    <w:rsid w:val="008F202C"/>
    <w:rsid w:val="008F20AD"/>
    <w:rsid w:val="008F26B1"/>
    <w:rsid w:val="008F2B20"/>
    <w:rsid w:val="008F2C38"/>
    <w:rsid w:val="008F2E73"/>
    <w:rsid w:val="008F31C7"/>
    <w:rsid w:val="008F3421"/>
    <w:rsid w:val="008F364B"/>
    <w:rsid w:val="008F366F"/>
    <w:rsid w:val="008F36DA"/>
    <w:rsid w:val="008F3DB7"/>
    <w:rsid w:val="008F3F2D"/>
    <w:rsid w:val="008F440D"/>
    <w:rsid w:val="008F4655"/>
    <w:rsid w:val="008F4709"/>
    <w:rsid w:val="008F4A47"/>
    <w:rsid w:val="008F4B54"/>
    <w:rsid w:val="008F4CD1"/>
    <w:rsid w:val="008F5087"/>
    <w:rsid w:val="008F5402"/>
    <w:rsid w:val="008F5448"/>
    <w:rsid w:val="008F54AF"/>
    <w:rsid w:val="008F572B"/>
    <w:rsid w:val="008F5821"/>
    <w:rsid w:val="008F5A48"/>
    <w:rsid w:val="008F5A79"/>
    <w:rsid w:val="008F65C9"/>
    <w:rsid w:val="008F6706"/>
    <w:rsid w:val="008F6A68"/>
    <w:rsid w:val="008F6F4F"/>
    <w:rsid w:val="008F6FB5"/>
    <w:rsid w:val="008F740B"/>
    <w:rsid w:val="008F766B"/>
    <w:rsid w:val="008F7945"/>
    <w:rsid w:val="008F7E59"/>
    <w:rsid w:val="0090045E"/>
    <w:rsid w:val="00900E4A"/>
    <w:rsid w:val="009019C9"/>
    <w:rsid w:val="00901A07"/>
    <w:rsid w:val="00902EE8"/>
    <w:rsid w:val="00903527"/>
    <w:rsid w:val="009038A5"/>
    <w:rsid w:val="009038D8"/>
    <w:rsid w:val="00903953"/>
    <w:rsid w:val="00904173"/>
    <w:rsid w:val="00904884"/>
    <w:rsid w:val="00904EB7"/>
    <w:rsid w:val="0090515F"/>
    <w:rsid w:val="009055B5"/>
    <w:rsid w:val="00905869"/>
    <w:rsid w:val="00905B29"/>
    <w:rsid w:val="00905C51"/>
    <w:rsid w:val="00906176"/>
    <w:rsid w:val="00906439"/>
    <w:rsid w:val="0090690A"/>
    <w:rsid w:val="00906952"/>
    <w:rsid w:val="00907186"/>
    <w:rsid w:val="0090744B"/>
    <w:rsid w:val="00907972"/>
    <w:rsid w:val="00907A4D"/>
    <w:rsid w:val="00907FBB"/>
    <w:rsid w:val="0091004D"/>
    <w:rsid w:val="00910FD7"/>
    <w:rsid w:val="0091146D"/>
    <w:rsid w:val="00911529"/>
    <w:rsid w:val="00911648"/>
    <w:rsid w:val="0091173D"/>
    <w:rsid w:val="00911D31"/>
    <w:rsid w:val="00911DB4"/>
    <w:rsid w:val="00912312"/>
    <w:rsid w:val="009126B4"/>
    <w:rsid w:val="00912B6B"/>
    <w:rsid w:val="00912F8A"/>
    <w:rsid w:val="009133B5"/>
    <w:rsid w:val="00913A7D"/>
    <w:rsid w:val="00913F6E"/>
    <w:rsid w:val="00914214"/>
    <w:rsid w:val="009143A4"/>
    <w:rsid w:val="00914721"/>
    <w:rsid w:val="00914988"/>
    <w:rsid w:val="00914C75"/>
    <w:rsid w:val="0091521D"/>
    <w:rsid w:val="00915AD4"/>
    <w:rsid w:val="00915C95"/>
    <w:rsid w:val="00915E82"/>
    <w:rsid w:val="009163A6"/>
    <w:rsid w:val="00916854"/>
    <w:rsid w:val="0091698A"/>
    <w:rsid w:val="00917582"/>
    <w:rsid w:val="00920084"/>
    <w:rsid w:val="009200E6"/>
    <w:rsid w:val="009206B5"/>
    <w:rsid w:val="0092088F"/>
    <w:rsid w:val="00920F20"/>
    <w:rsid w:val="00921BCE"/>
    <w:rsid w:val="00921C49"/>
    <w:rsid w:val="00921D26"/>
    <w:rsid w:val="00921D96"/>
    <w:rsid w:val="00921E83"/>
    <w:rsid w:val="00921FBC"/>
    <w:rsid w:val="00922668"/>
    <w:rsid w:val="00923449"/>
    <w:rsid w:val="0092368E"/>
    <w:rsid w:val="00923796"/>
    <w:rsid w:val="009238EE"/>
    <w:rsid w:val="00923AAD"/>
    <w:rsid w:val="00923E7B"/>
    <w:rsid w:val="00923F07"/>
    <w:rsid w:val="00924309"/>
    <w:rsid w:val="00924316"/>
    <w:rsid w:val="00924954"/>
    <w:rsid w:val="009249C5"/>
    <w:rsid w:val="00925478"/>
    <w:rsid w:val="009254AC"/>
    <w:rsid w:val="0092561F"/>
    <w:rsid w:val="009260EE"/>
    <w:rsid w:val="0092616B"/>
    <w:rsid w:val="00926477"/>
    <w:rsid w:val="00926599"/>
    <w:rsid w:val="00926752"/>
    <w:rsid w:val="009268A4"/>
    <w:rsid w:val="00926C44"/>
    <w:rsid w:val="00926CC0"/>
    <w:rsid w:val="00927072"/>
    <w:rsid w:val="009274B1"/>
    <w:rsid w:val="00927A49"/>
    <w:rsid w:val="00927D65"/>
    <w:rsid w:val="009305F2"/>
    <w:rsid w:val="00930746"/>
    <w:rsid w:val="00930BEC"/>
    <w:rsid w:val="00930C9D"/>
    <w:rsid w:val="0093136E"/>
    <w:rsid w:val="00931386"/>
    <w:rsid w:val="00931D2F"/>
    <w:rsid w:val="00931DE1"/>
    <w:rsid w:val="00931F4A"/>
    <w:rsid w:val="00931FE0"/>
    <w:rsid w:val="00932673"/>
    <w:rsid w:val="009326E7"/>
    <w:rsid w:val="00932B05"/>
    <w:rsid w:val="00932D64"/>
    <w:rsid w:val="00932E17"/>
    <w:rsid w:val="00932E18"/>
    <w:rsid w:val="009330AC"/>
    <w:rsid w:val="009332DD"/>
    <w:rsid w:val="009348B5"/>
    <w:rsid w:val="00934CAB"/>
    <w:rsid w:val="00934FED"/>
    <w:rsid w:val="0093578A"/>
    <w:rsid w:val="009357C7"/>
    <w:rsid w:val="00935A43"/>
    <w:rsid w:val="00935CD9"/>
    <w:rsid w:val="0093603B"/>
    <w:rsid w:val="0093642E"/>
    <w:rsid w:val="00936546"/>
    <w:rsid w:val="009366F1"/>
    <w:rsid w:val="00936823"/>
    <w:rsid w:val="009369C1"/>
    <w:rsid w:val="00936C38"/>
    <w:rsid w:val="00937072"/>
    <w:rsid w:val="009370D5"/>
    <w:rsid w:val="009374AB"/>
    <w:rsid w:val="00937512"/>
    <w:rsid w:val="00937709"/>
    <w:rsid w:val="009378C9"/>
    <w:rsid w:val="00937B2A"/>
    <w:rsid w:val="00937B97"/>
    <w:rsid w:val="00937D9E"/>
    <w:rsid w:val="00940210"/>
    <w:rsid w:val="0094039C"/>
    <w:rsid w:val="009403AE"/>
    <w:rsid w:val="009405AC"/>
    <w:rsid w:val="0094061D"/>
    <w:rsid w:val="0094068C"/>
    <w:rsid w:val="00940EED"/>
    <w:rsid w:val="00940F75"/>
    <w:rsid w:val="00941103"/>
    <w:rsid w:val="0094121E"/>
    <w:rsid w:val="00941247"/>
    <w:rsid w:val="00941859"/>
    <w:rsid w:val="00941B0D"/>
    <w:rsid w:val="00941DD6"/>
    <w:rsid w:val="00942125"/>
    <w:rsid w:val="0094222B"/>
    <w:rsid w:val="0094229A"/>
    <w:rsid w:val="00942357"/>
    <w:rsid w:val="00942A01"/>
    <w:rsid w:val="00942A9E"/>
    <w:rsid w:val="00942E45"/>
    <w:rsid w:val="00942E55"/>
    <w:rsid w:val="009430DF"/>
    <w:rsid w:val="0094334F"/>
    <w:rsid w:val="0094339C"/>
    <w:rsid w:val="009435C2"/>
    <w:rsid w:val="009436F5"/>
    <w:rsid w:val="00943958"/>
    <w:rsid w:val="00943A7A"/>
    <w:rsid w:val="00943C54"/>
    <w:rsid w:val="00943E99"/>
    <w:rsid w:val="009452C2"/>
    <w:rsid w:val="0094567E"/>
    <w:rsid w:val="00945C19"/>
    <w:rsid w:val="00945EC4"/>
    <w:rsid w:val="0094620B"/>
    <w:rsid w:val="0094633C"/>
    <w:rsid w:val="009464D7"/>
    <w:rsid w:val="00946600"/>
    <w:rsid w:val="009466F2"/>
    <w:rsid w:val="00946F2A"/>
    <w:rsid w:val="00946FCD"/>
    <w:rsid w:val="00947857"/>
    <w:rsid w:val="00947860"/>
    <w:rsid w:val="00947D1E"/>
    <w:rsid w:val="0095003F"/>
    <w:rsid w:val="009501FD"/>
    <w:rsid w:val="0095026E"/>
    <w:rsid w:val="00950621"/>
    <w:rsid w:val="00950C0F"/>
    <w:rsid w:val="00950E6F"/>
    <w:rsid w:val="0095108D"/>
    <w:rsid w:val="009511D0"/>
    <w:rsid w:val="0095129B"/>
    <w:rsid w:val="00951693"/>
    <w:rsid w:val="009518BF"/>
    <w:rsid w:val="00951A4A"/>
    <w:rsid w:val="00951AB2"/>
    <w:rsid w:val="009520CD"/>
    <w:rsid w:val="00952281"/>
    <w:rsid w:val="009523DC"/>
    <w:rsid w:val="009524F2"/>
    <w:rsid w:val="00952727"/>
    <w:rsid w:val="0095288F"/>
    <w:rsid w:val="00952923"/>
    <w:rsid w:val="00952B41"/>
    <w:rsid w:val="0095312F"/>
    <w:rsid w:val="0095323E"/>
    <w:rsid w:val="009538BB"/>
    <w:rsid w:val="009540B5"/>
    <w:rsid w:val="00954574"/>
    <w:rsid w:val="0095496E"/>
    <w:rsid w:val="00954BB7"/>
    <w:rsid w:val="00954EA7"/>
    <w:rsid w:val="00955197"/>
    <w:rsid w:val="00955656"/>
    <w:rsid w:val="0095565F"/>
    <w:rsid w:val="009561F5"/>
    <w:rsid w:val="00956396"/>
    <w:rsid w:val="00956975"/>
    <w:rsid w:val="00957064"/>
    <w:rsid w:val="00957220"/>
    <w:rsid w:val="00957409"/>
    <w:rsid w:val="009574D7"/>
    <w:rsid w:val="009576E8"/>
    <w:rsid w:val="009576FE"/>
    <w:rsid w:val="00957840"/>
    <w:rsid w:val="009579AD"/>
    <w:rsid w:val="00957DFC"/>
    <w:rsid w:val="00957F9C"/>
    <w:rsid w:val="00957FC2"/>
    <w:rsid w:val="0096002C"/>
    <w:rsid w:val="00960201"/>
    <w:rsid w:val="009602E7"/>
    <w:rsid w:val="00960425"/>
    <w:rsid w:val="00960537"/>
    <w:rsid w:val="0096090F"/>
    <w:rsid w:val="00961026"/>
    <w:rsid w:val="0096160D"/>
    <w:rsid w:val="00961B5E"/>
    <w:rsid w:val="00961D7D"/>
    <w:rsid w:val="00962287"/>
    <w:rsid w:val="0096254F"/>
    <w:rsid w:val="00962887"/>
    <w:rsid w:val="00962A51"/>
    <w:rsid w:val="009631F2"/>
    <w:rsid w:val="00963427"/>
    <w:rsid w:val="00963703"/>
    <w:rsid w:val="00964080"/>
    <w:rsid w:val="009643C7"/>
    <w:rsid w:val="009644E0"/>
    <w:rsid w:val="00964976"/>
    <w:rsid w:val="00964EDB"/>
    <w:rsid w:val="00965243"/>
    <w:rsid w:val="0096524D"/>
    <w:rsid w:val="00965663"/>
    <w:rsid w:val="00965940"/>
    <w:rsid w:val="00965F66"/>
    <w:rsid w:val="009666A3"/>
    <w:rsid w:val="00967380"/>
    <w:rsid w:val="00967444"/>
    <w:rsid w:val="009675CB"/>
    <w:rsid w:val="00967C85"/>
    <w:rsid w:val="00967CB3"/>
    <w:rsid w:val="009704E2"/>
    <w:rsid w:val="00970571"/>
    <w:rsid w:val="00970622"/>
    <w:rsid w:val="00970D0D"/>
    <w:rsid w:val="00971038"/>
    <w:rsid w:val="00971842"/>
    <w:rsid w:val="00971BE7"/>
    <w:rsid w:val="00971DF1"/>
    <w:rsid w:val="00971DF3"/>
    <w:rsid w:val="00972394"/>
    <w:rsid w:val="0097249A"/>
    <w:rsid w:val="009725A3"/>
    <w:rsid w:val="009728EC"/>
    <w:rsid w:val="00972E71"/>
    <w:rsid w:val="0097347C"/>
    <w:rsid w:val="009735D5"/>
    <w:rsid w:val="009736AB"/>
    <w:rsid w:val="00973736"/>
    <w:rsid w:val="009740EF"/>
    <w:rsid w:val="00974154"/>
    <w:rsid w:val="00974174"/>
    <w:rsid w:val="0097440C"/>
    <w:rsid w:val="0097444E"/>
    <w:rsid w:val="009744F2"/>
    <w:rsid w:val="009746F0"/>
    <w:rsid w:val="009749DA"/>
    <w:rsid w:val="00974B0A"/>
    <w:rsid w:val="00974C53"/>
    <w:rsid w:val="00974F3F"/>
    <w:rsid w:val="009756E0"/>
    <w:rsid w:val="00975894"/>
    <w:rsid w:val="00975929"/>
    <w:rsid w:val="00975F54"/>
    <w:rsid w:val="0097602C"/>
    <w:rsid w:val="0097644A"/>
    <w:rsid w:val="00976621"/>
    <w:rsid w:val="00976898"/>
    <w:rsid w:val="00976AF5"/>
    <w:rsid w:val="009773F0"/>
    <w:rsid w:val="00977763"/>
    <w:rsid w:val="00977E0B"/>
    <w:rsid w:val="0098085D"/>
    <w:rsid w:val="009808CD"/>
    <w:rsid w:val="009808EC"/>
    <w:rsid w:val="00980BE3"/>
    <w:rsid w:val="00980CA0"/>
    <w:rsid w:val="00981F5E"/>
    <w:rsid w:val="00981FE2"/>
    <w:rsid w:val="009823AD"/>
    <w:rsid w:val="0098242B"/>
    <w:rsid w:val="009829C4"/>
    <w:rsid w:val="00982AF5"/>
    <w:rsid w:val="00982D3E"/>
    <w:rsid w:val="00983230"/>
    <w:rsid w:val="0098344D"/>
    <w:rsid w:val="0098367D"/>
    <w:rsid w:val="009837A0"/>
    <w:rsid w:val="009839F3"/>
    <w:rsid w:val="00983AAE"/>
    <w:rsid w:val="00983E73"/>
    <w:rsid w:val="00984223"/>
    <w:rsid w:val="0098461A"/>
    <w:rsid w:val="009846EB"/>
    <w:rsid w:val="0098486D"/>
    <w:rsid w:val="009848F7"/>
    <w:rsid w:val="00984BD3"/>
    <w:rsid w:val="00984CEF"/>
    <w:rsid w:val="00984DF9"/>
    <w:rsid w:val="00984E40"/>
    <w:rsid w:val="00985683"/>
    <w:rsid w:val="00985AAE"/>
    <w:rsid w:val="0098617B"/>
    <w:rsid w:val="009862ED"/>
    <w:rsid w:val="00986655"/>
    <w:rsid w:val="009867E0"/>
    <w:rsid w:val="00986B5B"/>
    <w:rsid w:val="00987380"/>
    <w:rsid w:val="0098745F"/>
    <w:rsid w:val="009876E3"/>
    <w:rsid w:val="00987CBF"/>
    <w:rsid w:val="00987DFA"/>
    <w:rsid w:val="00987E4B"/>
    <w:rsid w:val="00990175"/>
    <w:rsid w:val="00990517"/>
    <w:rsid w:val="00990622"/>
    <w:rsid w:val="0099092A"/>
    <w:rsid w:val="0099099E"/>
    <w:rsid w:val="00990C36"/>
    <w:rsid w:val="00990D05"/>
    <w:rsid w:val="00990FBB"/>
    <w:rsid w:val="00990FC2"/>
    <w:rsid w:val="00991070"/>
    <w:rsid w:val="009911CB"/>
    <w:rsid w:val="009912B8"/>
    <w:rsid w:val="009912BC"/>
    <w:rsid w:val="009912F5"/>
    <w:rsid w:val="00991669"/>
    <w:rsid w:val="00991ABF"/>
    <w:rsid w:val="00991BC8"/>
    <w:rsid w:val="00991E28"/>
    <w:rsid w:val="00991E5B"/>
    <w:rsid w:val="0099238A"/>
    <w:rsid w:val="0099250B"/>
    <w:rsid w:val="0099252D"/>
    <w:rsid w:val="00992CD8"/>
    <w:rsid w:val="00993404"/>
    <w:rsid w:val="009935B1"/>
    <w:rsid w:val="00993841"/>
    <w:rsid w:val="00993BF2"/>
    <w:rsid w:val="00993D7E"/>
    <w:rsid w:val="00993DAC"/>
    <w:rsid w:val="00994083"/>
    <w:rsid w:val="009941FB"/>
    <w:rsid w:val="009945D3"/>
    <w:rsid w:val="00994626"/>
    <w:rsid w:val="00995A16"/>
    <w:rsid w:val="00995B10"/>
    <w:rsid w:val="00995C9B"/>
    <w:rsid w:val="00995D6F"/>
    <w:rsid w:val="00995FDD"/>
    <w:rsid w:val="00996043"/>
    <w:rsid w:val="009962E8"/>
    <w:rsid w:val="009963CD"/>
    <w:rsid w:val="009964B8"/>
    <w:rsid w:val="00996575"/>
    <w:rsid w:val="0099692F"/>
    <w:rsid w:val="00996AAD"/>
    <w:rsid w:val="00996EFB"/>
    <w:rsid w:val="009971CB"/>
    <w:rsid w:val="0099729D"/>
    <w:rsid w:val="0099755E"/>
    <w:rsid w:val="009978A7"/>
    <w:rsid w:val="00997D2F"/>
    <w:rsid w:val="009A0121"/>
    <w:rsid w:val="009A03EC"/>
    <w:rsid w:val="009A0582"/>
    <w:rsid w:val="009A0E85"/>
    <w:rsid w:val="009A0FBF"/>
    <w:rsid w:val="009A1119"/>
    <w:rsid w:val="009A1494"/>
    <w:rsid w:val="009A1E2B"/>
    <w:rsid w:val="009A22D3"/>
    <w:rsid w:val="009A2423"/>
    <w:rsid w:val="009A2572"/>
    <w:rsid w:val="009A2688"/>
    <w:rsid w:val="009A26D7"/>
    <w:rsid w:val="009A284A"/>
    <w:rsid w:val="009A294D"/>
    <w:rsid w:val="009A2AFF"/>
    <w:rsid w:val="009A301D"/>
    <w:rsid w:val="009A3046"/>
    <w:rsid w:val="009A3703"/>
    <w:rsid w:val="009A3AD0"/>
    <w:rsid w:val="009A3DDE"/>
    <w:rsid w:val="009A3E9B"/>
    <w:rsid w:val="009A4268"/>
    <w:rsid w:val="009A4531"/>
    <w:rsid w:val="009A484A"/>
    <w:rsid w:val="009A4B12"/>
    <w:rsid w:val="009A52A8"/>
    <w:rsid w:val="009A52E4"/>
    <w:rsid w:val="009A5401"/>
    <w:rsid w:val="009A572B"/>
    <w:rsid w:val="009A5AB9"/>
    <w:rsid w:val="009A5AEF"/>
    <w:rsid w:val="009A5EC9"/>
    <w:rsid w:val="009A5FD7"/>
    <w:rsid w:val="009A629E"/>
    <w:rsid w:val="009A6473"/>
    <w:rsid w:val="009A6541"/>
    <w:rsid w:val="009A6774"/>
    <w:rsid w:val="009A6984"/>
    <w:rsid w:val="009A6A85"/>
    <w:rsid w:val="009A6E28"/>
    <w:rsid w:val="009A7017"/>
    <w:rsid w:val="009A737D"/>
    <w:rsid w:val="009A7568"/>
    <w:rsid w:val="009A7812"/>
    <w:rsid w:val="009A7B4D"/>
    <w:rsid w:val="009A7B78"/>
    <w:rsid w:val="009A7CEF"/>
    <w:rsid w:val="009B03B7"/>
    <w:rsid w:val="009B050C"/>
    <w:rsid w:val="009B0CDB"/>
    <w:rsid w:val="009B0EC3"/>
    <w:rsid w:val="009B0FDF"/>
    <w:rsid w:val="009B100D"/>
    <w:rsid w:val="009B122E"/>
    <w:rsid w:val="009B18DE"/>
    <w:rsid w:val="009B1B3A"/>
    <w:rsid w:val="009B1B5F"/>
    <w:rsid w:val="009B1CC6"/>
    <w:rsid w:val="009B1D9C"/>
    <w:rsid w:val="009B1DA3"/>
    <w:rsid w:val="009B2247"/>
    <w:rsid w:val="009B22C4"/>
    <w:rsid w:val="009B2613"/>
    <w:rsid w:val="009B295F"/>
    <w:rsid w:val="009B2A29"/>
    <w:rsid w:val="009B2D8F"/>
    <w:rsid w:val="009B2DE7"/>
    <w:rsid w:val="009B34CF"/>
    <w:rsid w:val="009B35E9"/>
    <w:rsid w:val="009B37DB"/>
    <w:rsid w:val="009B381E"/>
    <w:rsid w:val="009B398A"/>
    <w:rsid w:val="009B3C83"/>
    <w:rsid w:val="009B40DE"/>
    <w:rsid w:val="009B436B"/>
    <w:rsid w:val="009B46E2"/>
    <w:rsid w:val="009B4A96"/>
    <w:rsid w:val="009B65C5"/>
    <w:rsid w:val="009B6742"/>
    <w:rsid w:val="009B6AD0"/>
    <w:rsid w:val="009B6F48"/>
    <w:rsid w:val="009B75CD"/>
    <w:rsid w:val="009B7E5D"/>
    <w:rsid w:val="009C006D"/>
    <w:rsid w:val="009C02C9"/>
    <w:rsid w:val="009C04C1"/>
    <w:rsid w:val="009C0B25"/>
    <w:rsid w:val="009C0B3D"/>
    <w:rsid w:val="009C0BCC"/>
    <w:rsid w:val="009C0C72"/>
    <w:rsid w:val="009C0DAD"/>
    <w:rsid w:val="009C132B"/>
    <w:rsid w:val="009C1723"/>
    <w:rsid w:val="009C229D"/>
    <w:rsid w:val="009C2305"/>
    <w:rsid w:val="009C24DD"/>
    <w:rsid w:val="009C2776"/>
    <w:rsid w:val="009C28C4"/>
    <w:rsid w:val="009C3135"/>
    <w:rsid w:val="009C33D0"/>
    <w:rsid w:val="009C347C"/>
    <w:rsid w:val="009C35A9"/>
    <w:rsid w:val="009C3680"/>
    <w:rsid w:val="009C37C3"/>
    <w:rsid w:val="009C3F8F"/>
    <w:rsid w:val="009C432F"/>
    <w:rsid w:val="009C43BA"/>
    <w:rsid w:val="009C4870"/>
    <w:rsid w:val="009C56C3"/>
    <w:rsid w:val="009C591F"/>
    <w:rsid w:val="009C5B7F"/>
    <w:rsid w:val="009C5E96"/>
    <w:rsid w:val="009C5F93"/>
    <w:rsid w:val="009C6126"/>
    <w:rsid w:val="009C66D0"/>
    <w:rsid w:val="009C719A"/>
    <w:rsid w:val="009C7213"/>
    <w:rsid w:val="009C7CEE"/>
    <w:rsid w:val="009D00BB"/>
    <w:rsid w:val="009D0825"/>
    <w:rsid w:val="009D092A"/>
    <w:rsid w:val="009D0AF7"/>
    <w:rsid w:val="009D0C10"/>
    <w:rsid w:val="009D0CA1"/>
    <w:rsid w:val="009D1047"/>
    <w:rsid w:val="009D12F6"/>
    <w:rsid w:val="009D1754"/>
    <w:rsid w:val="009D17B1"/>
    <w:rsid w:val="009D17BF"/>
    <w:rsid w:val="009D2568"/>
    <w:rsid w:val="009D2726"/>
    <w:rsid w:val="009D2C97"/>
    <w:rsid w:val="009D2CE7"/>
    <w:rsid w:val="009D34E6"/>
    <w:rsid w:val="009D3B1C"/>
    <w:rsid w:val="009D3B88"/>
    <w:rsid w:val="009D3CD9"/>
    <w:rsid w:val="009D4002"/>
    <w:rsid w:val="009D402E"/>
    <w:rsid w:val="009D4241"/>
    <w:rsid w:val="009D48C7"/>
    <w:rsid w:val="009D4A05"/>
    <w:rsid w:val="009D4B77"/>
    <w:rsid w:val="009D5185"/>
    <w:rsid w:val="009D56CD"/>
    <w:rsid w:val="009D57D5"/>
    <w:rsid w:val="009D5889"/>
    <w:rsid w:val="009D598C"/>
    <w:rsid w:val="009D5BA6"/>
    <w:rsid w:val="009D5E23"/>
    <w:rsid w:val="009D62CE"/>
    <w:rsid w:val="009D631E"/>
    <w:rsid w:val="009D64F3"/>
    <w:rsid w:val="009D6768"/>
    <w:rsid w:val="009D6CC1"/>
    <w:rsid w:val="009D6CC9"/>
    <w:rsid w:val="009D70E1"/>
    <w:rsid w:val="009D7144"/>
    <w:rsid w:val="009D72CB"/>
    <w:rsid w:val="009D7632"/>
    <w:rsid w:val="009D7754"/>
    <w:rsid w:val="009D781A"/>
    <w:rsid w:val="009D7954"/>
    <w:rsid w:val="009D79B5"/>
    <w:rsid w:val="009D7CAF"/>
    <w:rsid w:val="009E0738"/>
    <w:rsid w:val="009E0D8C"/>
    <w:rsid w:val="009E0DF3"/>
    <w:rsid w:val="009E1374"/>
    <w:rsid w:val="009E1C53"/>
    <w:rsid w:val="009E1CCB"/>
    <w:rsid w:val="009E1CFA"/>
    <w:rsid w:val="009E1D6F"/>
    <w:rsid w:val="009E1FAE"/>
    <w:rsid w:val="009E23FC"/>
    <w:rsid w:val="009E271C"/>
    <w:rsid w:val="009E27B4"/>
    <w:rsid w:val="009E28FA"/>
    <w:rsid w:val="009E2EAB"/>
    <w:rsid w:val="009E3103"/>
    <w:rsid w:val="009E39A8"/>
    <w:rsid w:val="009E3C85"/>
    <w:rsid w:val="009E3D48"/>
    <w:rsid w:val="009E410E"/>
    <w:rsid w:val="009E418A"/>
    <w:rsid w:val="009E42CA"/>
    <w:rsid w:val="009E45C6"/>
    <w:rsid w:val="009E45FD"/>
    <w:rsid w:val="009E494A"/>
    <w:rsid w:val="009E4993"/>
    <w:rsid w:val="009E4B2F"/>
    <w:rsid w:val="009E4D6E"/>
    <w:rsid w:val="009E4FFD"/>
    <w:rsid w:val="009E501F"/>
    <w:rsid w:val="009E5080"/>
    <w:rsid w:val="009E577B"/>
    <w:rsid w:val="009E58EB"/>
    <w:rsid w:val="009E5985"/>
    <w:rsid w:val="009E59AF"/>
    <w:rsid w:val="009E5A13"/>
    <w:rsid w:val="009E60ED"/>
    <w:rsid w:val="009E6401"/>
    <w:rsid w:val="009E6A4A"/>
    <w:rsid w:val="009E6D55"/>
    <w:rsid w:val="009E7038"/>
    <w:rsid w:val="009E708F"/>
    <w:rsid w:val="009E70B0"/>
    <w:rsid w:val="009E70CD"/>
    <w:rsid w:val="009E7243"/>
    <w:rsid w:val="009E76E9"/>
    <w:rsid w:val="009E7D06"/>
    <w:rsid w:val="009E7D0D"/>
    <w:rsid w:val="009F0127"/>
    <w:rsid w:val="009F072F"/>
    <w:rsid w:val="009F0C57"/>
    <w:rsid w:val="009F0D73"/>
    <w:rsid w:val="009F1689"/>
    <w:rsid w:val="009F18C9"/>
    <w:rsid w:val="009F1A62"/>
    <w:rsid w:val="009F22F8"/>
    <w:rsid w:val="009F2CC1"/>
    <w:rsid w:val="009F2EAD"/>
    <w:rsid w:val="009F2FC1"/>
    <w:rsid w:val="009F36A1"/>
    <w:rsid w:val="009F3E7B"/>
    <w:rsid w:val="009F4099"/>
    <w:rsid w:val="009F4606"/>
    <w:rsid w:val="009F49F8"/>
    <w:rsid w:val="009F50CE"/>
    <w:rsid w:val="009F551D"/>
    <w:rsid w:val="009F560F"/>
    <w:rsid w:val="009F5916"/>
    <w:rsid w:val="009F59A9"/>
    <w:rsid w:val="009F5D64"/>
    <w:rsid w:val="009F5F97"/>
    <w:rsid w:val="009F6CF7"/>
    <w:rsid w:val="009F6EC2"/>
    <w:rsid w:val="009F6EF8"/>
    <w:rsid w:val="009F6F94"/>
    <w:rsid w:val="009F716D"/>
    <w:rsid w:val="009F7764"/>
    <w:rsid w:val="009F78A5"/>
    <w:rsid w:val="009F79D8"/>
    <w:rsid w:val="009F79FB"/>
    <w:rsid w:val="009F7CB0"/>
    <w:rsid w:val="009F7F2A"/>
    <w:rsid w:val="009F7FA7"/>
    <w:rsid w:val="009F7FEE"/>
    <w:rsid w:val="00A0028A"/>
    <w:rsid w:val="00A00595"/>
    <w:rsid w:val="00A00998"/>
    <w:rsid w:val="00A00D67"/>
    <w:rsid w:val="00A00D69"/>
    <w:rsid w:val="00A0109C"/>
    <w:rsid w:val="00A012B6"/>
    <w:rsid w:val="00A012F2"/>
    <w:rsid w:val="00A0153E"/>
    <w:rsid w:val="00A016D5"/>
    <w:rsid w:val="00A02CF0"/>
    <w:rsid w:val="00A03266"/>
    <w:rsid w:val="00A03365"/>
    <w:rsid w:val="00A035DE"/>
    <w:rsid w:val="00A036D1"/>
    <w:rsid w:val="00A038C9"/>
    <w:rsid w:val="00A043B4"/>
    <w:rsid w:val="00A04402"/>
    <w:rsid w:val="00A04813"/>
    <w:rsid w:val="00A04B2D"/>
    <w:rsid w:val="00A04BBA"/>
    <w:rsid w:val="00A04CBC"/>
    <w:rsid w:val="00A04D3A"/>
    <w:rsid w:val="00A04EE0"/>
    <w:rsid w:val="00A051A7"/>
    <w:rsid w:val="00A051FC"/>
    <w:rsid w:val="00A053BA"/>
    <w:rsid w:val="00A053CC"/>
    <w:rsid w:val="00A0551A"/>
    <w:rsid w:val="00A05582"/>
    <w:rsid w:val="00A05AF7"/>
    <w:rsid w:val="00A05B39"/>
    <w:rsid w:val="00A05D29"/>
    <w:rsid w:val="00A06122"/>
    <w:rsid w:val="00A0656E"/>
    <w:rsid w:val="00A065FB"/>
    <w:rsid w:val="00A0692F"/>
    <w:rsid w:val="00A06988"/>
    <w:rsid w:val="00A06E7E"/>
    <w:rsid w:val="00A072F5"/>
    <w:rsid w:val="00A072FB"/>
    <w:rsid w:val="00A0741D"/>
    <w:rsid w:val="00A074B6"/>
    <w:rsid w:val="00A0779E"/>
    <w:rsid w:val="00A101C2"/>
    <w:rsid w:val="00A10494"/>
    <w:rsid w:val="00A105BE"/>
    <w:rsid w:val="00A10796"/>
    <w:rsid w:val="00A11355"/>
    <w:rsid w:val="00A115BE"/>
    <w:rsid w:val="00A117CA"/>
    <w:rsid w:val="00A118AD"/>
    <w:rsid w:val="00A11D92"/>
    <w:rsid w:val="00A11F30"/>
    <w:rsid w:val="00A121BC"/>
    <w:rsid w:val="00A12529"/>
    <w:rsid w:val="00A12796"/>
    <w:rsid w:val="00A12859"/>
    <w:rsid w:val="00A12967"/>
    <w:rsid w:val="00A12A49"/>
    <w:rsid w:val="00A12DFE"/>
    <w:rsid w:val="00A13023"/>
    <w:rsid w:val="00A1315F"/>
    <w:rsid w:val="00A13328"/>
    <w:rsid w:val="00A1348B"/>
    <w:rsid w:val="00A13678"/>
    <w:rsid w:val="00A14112"/>
    <w:rsid w:val="00A1440E"/>
    <w:rsid w:val="00A148E1"/>
    <w:rsid w:val="00A148FD"/>
    <w:rsid w:val="00A14B9E"/>
    <w:rsid w:val="00A14DB0"/>
    <w:rsid w:val="00A14DE0"/>
    <w:rsid w:val="00A14F4A"/>
    <w:rsid w:val="00A15596"/>
    <w:rsid w:val="00A155C1"/>
    <w:rsid w:val="00A15739"/>
    <w:rsid w:val="00A15D1A"/>
    <w:rsid w:val="00A16438"/>
    <w:rsid w:val="00A16610"/>
    <w:rsid w:val="00A1708C"/>
    <w:rsid w:val="00A173E4"/>
    <w:rsid w:val="00A1757D"/>
    <w:rsid w:val="00A17633"/>
    <w:rsid w:val="00A17BBE"/>
    <w:rsid w:val="00A17CE7"/>
    <w:rsid w:val="00A17EE1"/>
    <w:rsid w:val="00A20481"/>
    <w:rsid w:val="00A2093F"/>
    <w:rsid w:val="00A20C68"/>
    <w:rsid w:val="00A20FB1"/>
    <w:rsid w:val="00A21305"/>
    <w:rsid w:val="00A215A9"/>
    <w:rsid w:val="00A21690"/>
    <w:rsid w:val="00A21879"/>
    <w:rsid w:val="00A21966"/>
    <w:rsid w:val="00A219AE"/>
    <w:rsid w:val="00A21E67"/>
    <w:rsid w:val="00A22A6D"/>
    <w:rsid w:val="00A23286"/>
    <w:rsid w:val="00A232CE"/>
    <w:rsid w:val="00A238BC"/>
    <w:rsid w:val="00A240CF"/>
    <w:rsid w:val="00A24191"/>
    <w:rsid w:val="00A24258"/>
    <w:rsid w:val="00A24449"/>
    <w:rsid w:val="00A2449B"/>
    <w:rsid w:val="00A24668"/>
    <w:rsid w:val="00A24A46"/>
    <w:rsid w:val="00A25128"/>
    <w:rsid w:val="00A25247"/>
    <w:rsid w:val="00A2594D"/>
    <w:rsid w:val="00A25989"/>
    <w:rsid w:val="00A25D3D"/>
    <w:rsid w:val="00A25EA7"/>
    <w:rsid w:val="00A260E9"/>
    <w:rsid w:val="00A26118"/>
    <w:rsid w:val="00A26128"/>
    <w:rsid w:val="00A262A0"/>
    <w:rsid w:val="00A264E7"/>
    <w:rsid w:val="00A265A9"/>
    <w:rsid w:val="00A267DE"/>
    <w:rsid w:val="00A268EA"/>
    <w:rsid w:val="00A2701D"/>
    <w:rsid w:val="00A27785"/>
    <w:rsid w:val="00A278A8"/>
    <w:rsid w:val="00A27B7A"/>
    <w:rsid w:val="00A27D54"/>
    <w:rsid w:val="00A27EF3"/>
    <w:rsid w:val="00A27F5D"/>
    <w:rsid w:val="00A3003D"/>
    <w:rsid w:val="00A303C1"/>
    <w:rsid w:val="00A3088D"/>
    <w:rsid w:val="00A30B15"/>
    <w:rsid w:val="00A30BAC"/>
    <w:rsid w:val="00A31063"/>
    <w:rsid w:val="00A31160"/>
    <w:rsid w:val="00A3130F"/>
    <w:rsid w:val="00A319E0"/>
    <w:rsid w:val="00A319F0"/>
    <w:rsid w:val="00A31D26"/>
    <w:rsid w:val="00A31F4C"/>
    <w:rsid w:val="00A31F59"/>
    <w:rsid w:val="00A31F9E"/>
    <w:rsid w:val="00A3277F"/>
    <w:rsid w:val="00A32D79"/>
    <w:rsid w:val="00A33076"/>
    <w:rsid w:val="00A33175"/>
    <w:rsid w:val="00A334E5"/>
    <w:rsid w:val="00A338F2"/>
    <w:rsid w:val="00A33BF3"/>
    <w:rsid w:val="00A33E8D"/>
    <w:rsid w:val="00A34165"/>
    <w:rsid w:val="00A34603"/>
    <w:rsid w:val="00A3505A"/>
    <w:rsid w:val="00A35860"/>
    <w:rsid w:val="00A3598D"/>
    <w:rsid w:val="00A35C79"/>
    <w:rsid w:val="00A35FF2"/>
    <w:rsid w:val="00A36B88"/>
    <w:rsid w:val="00A36C22"/>
    <w:rsid w:val="00A37072"/>
    <w:rsid w:val="00A37589"/>
    <w:rsid w:val="00A376AF"/>
    <w:rsid w:val="00A3771E"/>
    <w:rsid w:val="00A37B34"/>
    <w:rsid w:val="00A4014D"/>
    <w:rsid w:val="00A40192"/>
    <w:rsid w:val="00A4031B"/>
    <w:rsid w:val="00A404D2"/>
    <w:rsid w:val="00A40700"/>
    <w:rsid w:val="00A4103D"/>
    <w:rsid w:val="00A411E9"/>
    <w:rsid w:val="00A41218"/>
    <w:rsid w:val="00A41370"/>
    <w:rsid w:val="00A41477"/>
    <w:rsid w:val="00A417BF"/>
    <w:rsid w:val="00A41B44"/>
    <w:rsid w:val="00A41CC1"/>
    <w:rsid w:val="00A41FCC"/>
    <w:rsid w:val="00A42199"/>
    <w:rsid w:val="00A4220D"/>
    <w:rsid w:val="00A422EB"/>
    <w:rsid w:val="00A422F8"/>
    <w:rsid w:val="00A42677"/>
    <w:rsid w:val="00A42DEC"/>
    <w:rsid w:val="00A42F2A"/>
    <w:rsid w:val="00A43139"/>
    <w:rsid w:val="00A43A68"/>
    <w:rsid w:val="00A43E4B"/>
    <w:rsid w:val="00A44129"/>
    <w:rsid w:val="00A443BD"/>
    <w:rsid w:val="00A4463A"/>
    <w:rsid w:val="00A447A3"/>
    <w:rsid w:val="00A449AF"/>
    <w:rsid w:val="00A44A5C"/>
    <w:rsid w:val="00A44C46"/>
    <w:rsid w:val="00A451B1"/>
    <w:rsid w:val="00A451D8"/>
    <w:rsid w:val="00A452A2"/>
    <w:rsid w:val="00A452E9"/>
    <w:rsid w:val="00A4562A"/>
    <w:rsid w:val="00A45729"/>
    <w:rsid w:val="00A45808"/>
    <w:rsid w:val="00A462DC"/>
    <w:rsid w:val="00A465B9"/>
    <w:rsid w:val="00A4683C"/>
    <w:rsid w:val="00A469F1"/>
    <w:rsid w:val="00A46C75"/>
    <w:rsid w:val="00A46ECA"/>
    <w:rsid w:val="00A46F15"/>
    <w:rsid w:val="00A4721B"/>
    <w:rsid w:val="00A47386"/>
    <w:rsid w:val="00A473B6"/>
    <w:rsid w:val="00A4752B"/>
    <w:rsid w:val="00A47786"/>
    <w:rsid w:val="00A50131"/>
    <w:rsid w:val="00A50625"/>
    <w:rsid w:val="00A5062C"/>
    <w:rsid w:val="00A50CC7"/>
    <w:rsid w:val="00A50DDB"/>
    <w:rsid w:val="00A50E97"/>
    <w:rsid w:val="00A51002"/>
    <w:rsid w:val="00A51072"/>
    <w:rsid w:val="00A510F8"/>
    <w:rsid w:val="00A5119C"/>
    <w:rsid w:val="00A51796"/>
    <w:rsid w:val="00A51975"/>
    <w:rsid w:val="00A51FDF"/>
    <w:rsid w:val="00A52271"/>
    <w:rsid w:val="00A526E9"/>
    <w:rsid w:val="00A5290A"/>
    <w:rsid w:val="00A52925"/>
    <w:rsid w:val="00A52E90"/>
    <w:rsid w:val="00A5329D"/>
    <w:rsid w:val="00A5384A"/>
    <w:rsid w:val="00A53909"/>
    <w:rsid w:val="00A5394A"/>
    <w:rsid w:val="00A53CA1"/>
    <w:rsid w:val="00A53CB1"/>
    <w:rsid w:val="00A54978"/>
    <w:rsid w:val="00A54CCC"/>
    <w:rsid w:val="00A54E36"/>
    <w:rsid w:val="00A54E9F"/>
    <w:rsid w:val="00A54F67"/>
    <w:rsid w:val="00A55193"/>
    <w:rsid w:val="00A5537E"/>
    <w:rsid w:val="00A55670"/>
    <w:rsid w:val="00A55884"/>
    <w:rsid w:val="00A55B08"/>
    <w:rsid w:val="00A55BD1"/>
    <w:rsid w:val="00A55CEB"/>
    <w:rsid w:val="00A55D6A"/>
    <w:rsid w:val="00A563CF"/>
    <w:rsid w:val="00A567E8"/>
    <w:rsid w:val="00A56A0A"/>
    <w:rsid w:val="00A56BDB"/>
    <w:rsid w:val="00A56C29"/>
    <w:rsid w:val="00A56CCB"/>
    <w:rsid w:val="00A5709F"/>
    <w:rsid w:val="00A5730E"/>
    <w:rsid w:val="00A57798"/>
    <w:rsid w:val="00A579BD"/>
    <w:rsid w:val="00A579EA"/>
    <w:rsid w:val="00A57B4E"/>
    <w:rsid w:val="00A57CBB"/>
    <w:rsid w:val="00A57CED"/>
    <w:rsid w:val="00A6016F"/>
    <w:rsid w:val="00A60372"/>
    <w:rsid w:val="00A609FE"/>
    <w:rsid w:val="00A61103"/>
    <w:rsid w:val="00A616A7"/>
    <w:rsid w:val="00A62442"/>
    <w:rsid w:val="00A6244B"/>
    <w:rsid w:val="00A62592"/>
    <w:rsid w:val="00A62682"/>
    <w:rsid w:val="00A629D3"/>
    <w:rsid w:val="00A62C0F"/>
    <w:rsid w:val="00A6314F"/>
    <w:rsid w:val="00A63553"/>
    <w:rsid w:val="00A63EE5"/>
    <w:rsid w:val="00A6425B"/>
    <w:rsid w:val="00A64455"/>
    <w:rsid w:val="00A64586"/>
    <w:rsid w:val="00A65530"/>
    <w:rsid w:val="00A6592E"/>
    <w:rsid w:val="00A659B0"/>
    <w:rsid w:val="00A65E2A"/>
    <w:rsid w:val="00A65FF5"/>
    <w:rsid w:val="00A667D8"/>
    <w:rsid w:val="00A66A13"/>
    <w:rsid w:val="00A66C65"/>
    <w:rsid w:val="00A67237"/>
    <w:rsid w:val="00A6783E"/>
    <w:rsid w:val="00A678BA"/>
    <w:rsid w:val="00A67AA0"/>
    <w:rsid w:val="00A67BC1"/>
    <w:rsid w:val="00A7011E"/>
    <w:rsid w:val="00A71233"/>
    <w:rsid w:val="00A71A43"/>
    <w:rsid w:val="00A7217A"/>
    <w:rsid w:val="00A72363"/>
    <w:rsid w:val="00A72528"/>
    <w:rsid w:val="00A72537"/>
    <w:rsid w:val="00A7292D"/>
    <w:rsid w:val="00A72AE3"/>
    <w:rsid w:val="00A72E58"/>
    <w:rsid w:val="00A73141"/>
    <w:rsid w:val="00A73A8B"/>
    <w:rsid w:val="00A73DEC"/>
    <w:rsid w:val="00A741BB"/>
    <w:rsid w:val="00A74272"/>
    <w:rsid w:val="00A7428B"/>
    <w:rsid w:val="00A74711"/>
    <w:rsid w:val="00A747B5"/>
    <w:rsid w:val="00A747DD"/>
    <w:rsid w:val="00A74C9B"/>
    <w:rsid w:val="00A74D17"/>
    <w:rsid w:val="00A75154"/>
    <w:rsid w:val="00A752A4"/>
    <w:rsid w:val="00A75301"/>
    <w:rsid w:val="00A756AC"/>
    <w:rsid w:val="00A75B98"/>
    <w:rsid w:val="00A76604"/>
    <w:rsid w:val="00A76790"/>
    <w:rsid w:val="00A7684E"/>
    <w:rsid w:val="00A76985"/>
    <w:rsid w:val="00A76C16"/>
    <w:rsid w:val="00A772FC"/>
    <w:rsid w:val="00A77892"/>
    <w:rsid w:val="00A77C76"/>
    <w:rsid w:val="00A800DB"/>
    <w:rsid w:val="00A800DE"/>
    <w:rsid w:val="00A80720"/>
    <w:rsid w:val="00A80840"/>
    <w:rsid w:val="00A80E99"/>
    <w:rsid w:val="00A81850"/>
    <w:rsid w:val="00A818A2"/>
    <w:rsid w:val="00A818DF"/>
    <w:rsid w:val="00A81A02"/>
    <w:rsid w:val="00A81F6F"/>
    <w:rsid w:val="00A825BC"/>
    <w:rsid w:val="00A8263C"/>
    <w:rsid w:val="00A826E1"/>
    <w:rsid w:val="00A82AF1"/>
    <w:rsid w:val="00A83135"/>
    <w:rsid w:val="00A83552"/>
    <w:rsid w:val="00A83CB0"/>
    <w:rsid w:val="00A845D7"/>
    <w:rsid w:val="00A846CE"/>
    <w:rsid w:val="00A8487D"/>
    <w:rsid w:val="00A84BEF"/>
    <w:rsid w:val="00A84DA8"/>
    <w:rsid w:val="00A85720"/>
    <w:rsid w:val="00A8577F"/>
    <w:rsid w:val="00A85873"/>
    <w:rsid w:val="00A85A9D"/>
    <w:rsid w:val="00A85F6F"/>
    <w:rsid w:val="00A85FF4"/>
    <w:rsid w:val="00A861F7"/>
    <w:rsid w:val="00A8624F"/>
    <w:rsid w:val="00A86416"/>
    <w:rsid w:val="00A86B07"/>
    <w:rsid w:val="00A86BDD"/>
    <w:rsid w:val="00A873B2"/>
    <w:rsid w:val="00A875E9"/>
    <w:rsid w:val="00A87DF8"/>
    <w:rsid w:val="00A87E49"/>
    <w:rsid w:val="00A87E88"/>
    <w:rsid w:val="00A87F84"/>
    <w:rsid w:val="00A90068"/>
    <w:rsid w:val="00A906E5"/>
    <w:rsid w:val="00A90AB8"/>
    <w:rsid w:val="00A915D2"/>
    <w:rsid w:val="00A91909"/>
    <w:rsid w:val="00A91EB6"/>
    <w:rsid w:val="00A924EF"/>
    <w:rsid w:val="00A92611"/>
    <w:rsid w:val="00A926A8"/>
    <w:rsid w:val="00A928D9"/>
    <w:rsid w:val="00A92EC2"/>
    <w:rsid w:val="00A92EF4"/>
    <w:rsid w:val="00A93121"/>
    <w:rsid w:val="00A93352"/>
    <w:rsid w:val="00A93740"/>
    <w:rsid w:val="00A93764"/>
    <w:rsid w:val="00A93C0B"/>
    <w:rsid w:val="00A93D67"/>
    <w:rsid w:val="00A93FDA"/>
    <w:rsid w:val="00A946DB"/>
    <w:rsid w:val="00A94B5E"/>
    <w:rsid w:val="00A94DAA"/>
    <w:rsid w:val="00A94FF1"/>
    <w:rsid w:val="00A95280"/>
    <w:rsid w:val="00A95450"/>
    <w:rsid w:val="00A956FD"/>
    <w:rsid w:val="00A95BB0"/>
    <w:rsid w:val="00A95C12"/>
    <w:rsid w:val="00A95D1A"/>
    <w:rsid w:val="00A95D33"/>
    <w:rsid w:val="00A95F74"/>
    <w:rsid w:val="00A96338"/>
    <w:rsid w:val="00A9633A"/>
    <w:rsid w:val="00A96366"/>
    <w:rsid w:val="00A964FF"/>
    <w:rsid w:val="00A965D1"/>
    <w:rsid w:val="00A96649"/>
    <w:rsid w:val="00A972E7"/>
    <w:rsid w:val="00A9782A"/>
    <w:rsid w:val="00A97873"/>
    <w:rsid w:val="00A97B6D"/>
    <w:rsid w:val="00AA0116"/>
    <w:rsid w:val="00AA0219"/>
    <w:rsid w:val="00AA0646"/>
    <w:rsid w:val="00AA0654"/>
    <w:rsid w:val="00AA07D1"/>
    <w:rsid w:val="00AA0AE6"/>
    <w:rsid w:val="00AA13C6"/>
    <w:rsid w:val="00AA146B"/>
    <w:rsid w:val="00AA15FF"/>
    <w:rsid w:val="00AA1989"/>
    <w:rsid w:val="00AA1A21"/>
    <w:rsid w:val="00AA2419"/>
    <w:rsid w:val="00AA2688"/>
    <w:rsid w:val="00AA300D"/>
    <w:rsid w:val="00AA32B9"/>
    <w:rsid w:val="00AA372F"/>
    <w:rsid w:val="00AA3F48"/>
    <w:rsid w:val="00AA42F9"/>
    <w:rsid w:val="00AA4FAB"/>
    <w:rsid w:val="00AA5066"/>
    <w:rsid w:val="00AA58DE"/>
    <w:rsid w:val="00AA5D90"/>
    <w:rsid w:val="00AA5E18"/>
    <w:rsid w:val="00AA5E2B"/>
    <w:rsid w:val="00AA61EC"/>
    <w:rsid w:val="00AA61FC"/>
    <w:rsid w:val="00AA68DE"/>
    <w:rsid w:val="00AA6DFC"/>
    <w:rsid w:val="00AA775A"/>
    <w:rsid w:val="00AA77C8"/>
    <w:rsid w:val="00AB02DB"/>
    <w:rsid w:val="00AB0507"/>
    <w:rsid w:val="00AB054B"/>
    <w:rsid w:val="00AB0582"/>
    <w:rsid w:val="00AB09BB"/>
    <w:rsid w:val="00AB0D8A"/>
    <w:rsid w:val="00AB0DD7"/>
    <w:rsid w:val="00AB0FCF"/>
    <w:rsid w:val="00AB1023"/>
    <w:rsid w:val="00AB109A"/>
    <w:rsid w:val="00AB1156"/>
    <w:rsid w:val="00AB15D3"/>
    <w:rsid w:val="00AB1806"/>
    <w:rsid w:val="00AB19C1"/>
    <w:rsid w:val="00AB1BFC"/>
    <w:rsid w:val="00AB1E7A"/>
    <w:rsid w:val="00AB24EE"/>
    <w:rsid w:val="00AB31D5"/>
    <w:rsid w:val="00AB34C7"/>
    <w:rsid w:val="00AB3A90"/>
    <w:rsid w:val="00AB3B88"/>
    <w:rsid w:val="00AB3BEE"/>
    <w:rsid w:val="00AB3CB1"/>
    <w:rsid w:val="00AB4001"/>
    <w:rsid w:val="00AB428A"/>
    <w:rsid w:val="00AB47C5"/>
    <w:rsid w:val="00AB48DA"/>
    <w:rsid w:val="00AB4E64"/>
    <w:rsid w:val="00AB4F1E"/>
    <w:rsid w:val="00AB4F61"/>
    <w:rsid w:val="00AB5087"/>
    <w:rsid w:val="00AB514C"/>
    <w:rsid w:val="00AB56D8"/>
    <w:rsid w:val="00AB5B3B"/>
    <w:rsid w:val="00AB5EDB"/>
    <w:rsid w:val="00AB6025"/>
    <w:rsid w:val="00AB6417"/>
    <w:rsid w:val="00AB66D6"/>
    <w:rsid w:val="00AB6AF6"/>
    <w:rsid w:val="00AB6C8F"/>
    <w:rsid w:val="00AB6C91"/>
    <w:rsid w:val="00AB6E0C"/>
    <w:rsid w:val="00AB708A"/>
    <w:rsid w:val="00AB723D"/>
    <w:rsid w:val="00AB74CF"/>
    <w:rsid w:val="00AB74D8"/>
    <w:rsid w:val="00AB7773"/>
    <w:rsid w:val="00AB77E2"/>
    <w:rsid w:val="00AB7851"/>
    <w:rsid w:val="00AB7B95"/>
    <w:rsid w:val="00AC0659"/>
    <w:rsid w:val="00AC1440"/>
    <w:rsid w:val="00AC19B3"/>
    <w:rsid w:val="00AC1A6F"/>
    <w:rsid w:val="00AC1AC5"/>
    <w:rsid w:val="00AC1EED"/>
    <w:rsid w:val="00AC1F1B"/>
    <w:rsid w:val="00AC226C"/>
    <w:rsid w:val="00AC2601"/>
    <w:rsid w:val="00AC2CE1"/>
    <w:rsid w:val="00AC30FE"/>
    <w:rsid w:val="00AC3234"/>
    <w:rsid w:val="00AC32E1"/>
    <w:rsid w:val="00AC3669"/>
    <w:rsid w:val="00AC36EC"/>
    <w:rsid w:val="00AC385F"/>
    <w:rsid w:val="00AC3901"/>
    <w:rsid w:val="00AC3B70"/>
    <w:rsid w:val="00AC40BE"/>
    <w:rsid w:val="00AC41CF"/>
    <w:rsid w:val="00AC42B9"/>
    <w:rsid w:val="00AC4422"/>
    <w:rsid w:val="00AC45B0"/>
    <w:rsid w:val="00AC47C1"/>
    <w:rsid w:val="00AC488E"/>
    <w:rsid w:val="00AC4898"/>
    <w:rsid w:val="00AC4CAD"/>
    <w:rsid w:val="00AC4D32"/>
    <w:rsid w:val="00AC4DFA"/>
    <w:rsid w:val="00AC55A0"/>
    <w:rsid w:val="00AC5629"/>
    <w:rsid w:val="00AC5C7F"/>
    <w:rsid w:val="00AC6340"/>
    <w:rsid w:val="00AC6623"/>
    <w:rsid w:val="00AC6CB2"/>
    <w:rsid w:val="00AC70FE"/>
    <w:rsid w:val="00AC7693"/>
    <w:rsid w:val="00AC7A96"/>
    <w:rsid w:val="00AC7B4A"/>
    <w:rsid w:val="00AC7CD5"/>
    <w:rsid w:val="00AC7F50"/>
    <w:rsid w:val="00AD0120"/>
    <w:rsid w:val="00AD0F04"/>
    <w:rsid w:val="00AD17D5"/>
    <w:rsid w:val="00AD1BAE"/>
    <w:rsid w:val="00AD1D43"/>
    <w:rsid w:val="00AD1D58"/>
    <w:rsid w:val="00AD2381"/>
    <w:rsid w:val="00AD26FD"/>
    <w:rsid w:val="00AD28D2"/>
    <w:rsid w:val="00AD29CF"/>
    <w:rsid w:val="00AD2B0F"/>
    <w:rsid w:val="00AD2B2D"/>
    <w:rsid w:val="00AD2B4C"/>
    <w:rsid w:val="00AD2CEF"/>
    <w:rsid w:val="00AD2FDF"/>
    <w:rsid w:val="00AD32A8"/>
    <w:rsid w:val="00AD4081"/>
    <w:rsid w:val="00AD4451"/>
    <w:rsid w:val="00AD4CB6"/>
    <w:rsid w:val="00AD502D"/>
    <w:rsid w:val="00AD5161"/>
    <w:rsid w:val="00AD575E"/>
    <w:rsid w:val="00AD60F2"/>
    <w:rsid w:val="00AD63FF"/>
    <w:rsid w:val="00AD67EE"/>
    <w:rsid w:val="00AD6847"/>
    <w:rsid w:val="00AD6918"/>
    <w:rsid w:val="00AD6E07"/>
    <w:rsid w:val="00AD6FD1"/>
    <w:rsid w:val="00AD7053"/>
    <w:rsid w:val="00AD7058"/>
    <w:rsid w:val="00AD70A1"/>
    <w:rsid w:val="00AD7614"/>
    <w:rsid w:val="00AD7703"/>
    <w:rsid w:val="00AD7BD1"/>
    <w:rsid w:val="00AD7EF5"/>
    <w:rsid w:val="00AE0408"/>
    <w:rsid w:val="00AE0599"/>
    <w:rsid w:val="00AE1273"/>
    <w:rsid w:val="00AE15BE"/>
    <w:rsid w:val="00AE1616"/>
    <w:rsid w:val="00AE1719"/>
    <w:rsid w:val="00AE1810"/>
    <w:rsid w:val="00AE19E1"/>
    <w:rsid w:val="00AE1BDA"/>
    <w:rsid w:val="00AE1FE4"/>
    <w:rsid w:val="00AE20E3"/>
    <w:rsid w:val="00AE2374"/>
    <w:rsid w:val="00AE2B66"/>
    <w:rsid w:val="00AE3109"/>
    <w:rsid w:val="00AE3151"/>
    <w:rsid w:val="00AE33BC"/>
    <w:rsid w:val="00AE35F4"/>
    <w:rsid w:val="00AE39A3"/>
    <w:rsid w:val="00AE3BA3"/>
    <w:rsid w:val="00AE3BEA"/>
    <w:rsid w:val="00AE3ECA"/>
    <w:rsid w:val="00AE449D"/>
    <w:rsid w:val="00AE46EC"/>
    <w:rsid w:val="00AE478F"/>
    <w:rsid w:val="00AE4AA3"/>
    <w:rsid w:val="00AE4E92"/>
    <w:rsid w:val="00AE5090"/>
    <w:rsid w:val="00AE5819"/>
    <w:rsid w:val="00AE583B"/>
    <w:rsid w:val="00AE590D"/>
    <w:rsid w:val="00AE5C11"/>
    <w:rsid w:val="00AE5CFE"/>
    <w:rsid w:val="00AE5D03"/>
    <w:rsid w:val="00AE603B"/>
    <w:rsid w:val="00AE62B3"/>
    <w:rsid w:val="00AE64E8"/>
    <w:rsid w:val="00AE6718"/>
    <w:rsid w:val="00AE6AF8"/>
    <w:rsid w:val="00AE6B0B"/>
    <w:rsid w:val="00AE6B98"/>
    <w:rsid w:val="00AE6BE0"/>
    <w:rsid w:val="00AE7944"/>
    <w:rsid w:val="00AE7B14"/>
    <w:rsid w:val="00AE7C9D"/>
    <w:rsid w:val="00AE7D09"/>
    <w:rsid w:val="00AE7E09"/>
    <w:rsid w:val="00AE7E59"/>
    <w:rsid w:val="00AE7EB7"/>
    <w:rsid w:val="00AE7FC1"/>
    <w:rsid w:val="00AE7FCF"/>
    <w:rsid w:val="00AF0058"/>
    <w:rsid w:val="00AF0253"/>
    <w:rsid w:val="00AF06A4"/>
    <w:rsid w:val="00AF0725"/>
    <w:rsid w:val="00AF0C60"/>
    <w:rsid w:val="00AF14E6"/>
    <w:rsid w:val="00AF1921"/>
    <w:rsid w:val="00AF1B2B"/>
    <w:rsid w:val="00AF1E5E"/>
    <w:rsid w:val="00AF23CA"/>
    <w:rsid w:val="00AF248D"/>
    <w:rsid w:val="00AF2B7E"/>
    <w:rsid w:val="00AF2B8D"/>
    <w:rsid w:val="00AF2E6C"/>
    <w:rsid w:val="00AF2F62"/>
    <w:rsid w:val="00AF30F3"/>
    <w:rsid w:val="00AF32CD"/>
    <w:rsid w:val="00AF35DC"/>
    <w:rsid w:val="00AF3644"/>
    <w:rsid w:val="00AF3944"/>
    <w:rsid w:val="00AF3B90"/>
    <w:rsid w:val="00AF3D26"/>
    <w:rsid w:val="00AF40DC"/>
    <w:rsid w:val="00AF459C"/>
    <w:rsid w:val="00AF479A"/>
    <w:rsid w:val="00AF491A"/>
    <w:rsid w:val="00AF4936"/>
    <w:rsid w:val="00AF4975"/>
    <w:rsid w:val="00AF4A79"/>
    <w:rsid w:val="00AF4D5F"/>
    <w:rsid w:val="00AF4FDC"/>
    <w:rsid w:val="00AF5C56"/>
    <w:rsid w:val="00AF5DC7"/>
    <w:rsid w:val="00AF6052"/>
    <w:rsid w:val="00AF6138"/>
    <w:rsid w:val="00AF66C2"/>
    <w:rsid w:val="00AF6B9D"/>
    <w:rsid w:val="00AF6D4F"/>
    <w:rsid w:val="00AF71C0"/>
    <w:rsid w:val="00AF7AB5"/>
    <w:rsid w:val="00B00514"/>
    <w:rsid w:val="00B00577"/>
    <w:rsid w:val="00B00A32"/>
    <w:rsid w:val="00B01213"/>
    <w:rsid w:val="00B0190A"/>
    <w:rsid w:val="00B02206"/>
    <w:rsid w:val="00B02C75"/>
    <w:rsid w:val="00B03442"/>
    <w:rsid w:val="00B03703"/>
    <w:rsid w:val="00B03750"/>
    <w:rsid w:val="00B03E3D"/>
    <w:rsid w:val="00B03E7C"/>
    <w:rsid w:val="00B045B1"/>
    <w:rsid w:val="00B047BC"/>
    <w:rsid w:val="00B04B6A"/>
    <w:rsid w:val="00B052D6"/>
    <w:rsid w:val="00B0535D"/>
    <w:rsid w:val="00B059A6"/>
    <w:rsid w:val="00B05C5F"/>
    <w:rsid w:val="00B06B3F"/>
    <w:rsid w:val="00B07001"/>
    <w:rsid w:val="00B078F5"/>
    <w:rsid w:val="00B07E37"/>
    <w:rsid w:val="00B102E9"/>
    <w:rsid w:val="00B10461"/>
    <w:rsid w:val="00B10782"/>
    <w:rsid w:val="00B107D4"/>
    <w:rsid w:val="00B10858"/>
    <w:rsid w:val="00B10E88"/>
    <w:rsid w:val="00B115F4"/>
    <w:rsid w:val="00B117B7"/>
    <w:rsid w:val="00B11AC3"/>
    <w:rsid w:val="00B11B22"/>
    <w:rsid w:val="00B11FB3"/>
    <w:rsid w:val="00B12057"/>
    <w:rsid w:val="00B12278"/>
    <w:rsid w:val="00B1237C"/>
    <w:rsid w:val="00B1292E"/>
    <w:rsid w:val="00B12A4C"/>
    <w:rsid w:val="00B12F6E"/>
    <w:rsid w:val="00B13ACE"/>
    <w:rsid w:val="00B13F44"/>
    <w:rsid w:val="00B140DC"/>
    <w:rsid w:val="00B14321"/>
    <w:rsid w:val="00B144BE"/>
    <w:rsid w:val="00B149D5"/>
    <w:rsid w:val="00B14EAB"/>
    <w:rsid w:val="00B14F77"/>
    <w:rsid w:val="00B1505F"/>
    <w:rsid w:val="00B158B3"/>
    <w:rsid w:val="00B15BDD"/>
    <w:rsid w:val="00B15E47"/>
    <w:rsid w:val="00B1605C"/>
    <w:rsid w:val="00B16190"/>
    <w:rsid w:val="00B161FB"/>
    <w:rsid w:val="00B16782"/>
    <w:rsid w:val="00B16AA1"/>
    <w:rsid w:val="00B16D08"/>
    <w:rsid w:val="00B16DE2"/>
    <w:rsid w:val="00B16FD4"/>
    <w:rsid w:val="00B173F1"/>
    <w:rsid w:val="00B174EA"/>
    <w:rsid w:val="00B178CA"/>
    <w:rsid w:val="00B17E17"/>
    <w:rsid w:val="00B17F81"/>
    <w:rsid w:val="00B20307"/>
    <w:rsid w:val="00B20535"/>
    <w:rsid w:val="00B20E43"/>
    <w:rsid w:val="00B20E67"/>
    <w:rsid w:val="00B2145A"/>
    <w:rsid w:val="00B21872"/>
    <w:rsid w:val="00B21980"/>
    <w:rsid w:val="00B21C46"/>
    <w:rsid w:val="00B22456"/>
    <w:rsid w:val="00B22546"/>
    <w:rsid w:val="00B22952"/>
    <w:rsid w:val="00B23804"/>
    <w:rsid w:val="00B2385A"/>
    <w:rsid w:val="00B23D5C"/>
    <w:rsid w:val="00B242B0"/>
    <w:rsid w:val="00B242D6"/>
    <w:rsid w:val="00B24898"/>
    <w:rsid w:val="00B249E1"/>
    <w:rsid w:val="00B24C10"/>
    <w:rsid w:val="00B24C94"/>
    <w:rsid w:val="00B2535D"/>
    <w:rsid w:val="00B2540A"/>
    <w:rsid w:val="00B2563D"/>
    <w:rsid w:val="00B25958"/>
    <w:rsid w:val="00B25FE5"/>
    <w:rsid w:val="00B26005"/>
    <w:rsid w:val="00B26CA9"/>
    <w:rsid w:val="00B26F9E"/>
    <w:rsid w:val="00B27259"/>
    <w:rsid w:val="00B273E6"/>
    <w:rsid w:val="00B274B7"/>
    <w:rsid w:val="00B27750"/>
    <w:rsid w:val="00B27969"/>
    <w:rsid w:val="00B27A62"/>
    <w:rsid w:val="00B301BA"/>
    <w:rsid w:val="00B3049F"/>
    <w:rsid w:val="00B304FC"/>
    <w:rsid w:val="00B3056A"/>
    <w:rsid w:val="00B3071B"/>
    <w:rsid w:val="00B30C67"/>
    <w:rsid w:val="00B31011"/>
    <w:rsid w:val="00B3103C"/>
    <w:rsid w:val="00B312C3"/>
    <w:rsid w:val="00B31361"/>
    <w:rsid w:val="00B316A1"/>
    <w:rsid w:val="00B31B18"/>
    <w:rsid w:val="00B31B3D"/>
    <w:rsid w:val="00B31CEA"/>
    <w:rsid w:val="00B31D3F"/>
    <w:rsid w:val="00B320A0"/>
    <w:rsid w:val="00B3211D"/>
    <w:rsid w:val="00B325D1"/>
    <w:rsid w:val="00B32A93"/>
    <w:rsid w:val="00B32BEA"/>
    <w:rsid w:val="00B32D73"/>
    <w:rsid w:val="00B338B7"/>
    <w:rsid w:val="00B339CD"/>
    <w:rsid w:val="00B33BA1"/>
    <w:rsid w:val="00B34125"/>
    <w:rsid w:val="00B345E7"/>
    <w:rsid w:val="00B34B34"/>
    <w:rsid w:val="00B35618"/>
    <w:rsid w:val="00B35997"/>
    <w:rsid w:val="00B35E71"/>
    <w:rsid w:val="00B36048"/>
    <w:rsid w:val="00B36155"/>
    <w:rsid w:val="00B36206"/>
    <w:rsid w:val="00B36CB8"/>
    <w:rsid w:val="00B37212"/>
    <w:rsid w:val="00B372DA"/>
    <w:rsid w:val="00B3746C"/>
    <w:rsid w:val="00B37938"/>
    <w:rsid w:val="00B379F6"/>
    <w:rsid w:val="00B37A8E"/>
    <w:rsid w:val="00B37CF9"/>
    <w:rsid w:val="00B40194"/>
    <w:rsid w:val="00B402F3"/>
    <w:rsid w:val="00B40583"/>
    <w:rsid w:val="00B409D4"/>
    <w:rsid w:val="00B40D6D"/>
    <w:rsid w:val="00B40F5A"/>
    <w:rsid w:val="00B4164B"/>
    <w:rsid w:val="00B41843"/>
    <w:rsid w:val="00B41D8F"/>
    <w:rsid w:val="00B41E86"/>
    <w:rsid w:val="00B420B5"/>
    <w:rsid w:val="00B4279E"/>
    <w:rsid w:val="00B42B2A"/>
    <w:rsid w:val="00B43302"/>
    <w:rsid w:val="00B43392"/>
    <w:rsid w:val="00B434CC"/>
    <w:rsid w:val="00B43895"/>
    <w:rsid w:val="00B43DB3"/>
    <w:rsid w:val="00B43E2B"/>
    <w:rsid w:val="00B440E8"/>
    <w:rsid w:val="00B4430F"/>
    <w:rsid w:val="00B446BB"/>
    <w:rsid w:val="00B44A72"/>
    <w:rsid w:val="00B45235"/>
    <w:rsid w:val="00B45380"/>
    <w:rsid w:val="00B45599"/>
    <w:rsid w:val="00B4572C"/>
    <w:rsid w:val="00B458D8"/>
    <w:rsid w:val="00B45A0B"/>
    <w:rsid w:val="00B461A3"/>
    <w:rsid w:val="00B466CC"/>
    <w:rsid w:val="00B46973"/>
    <w:rsid w:val="00B46CC9"/>
    <w:rsid w:val="00B472F6"/>
    <w:rsid w:val="00B473A5"/>
    <w:rsid w:val="00B47CBA"/>
    <w:rsid w:val="00B47CD1"/>
    <w:rsid w:val="00B47E7A"/>
    <w:rsid w:val="00B5043F"/>
    <w:rsid w:val="00B50A6B"/>
    <w:rsid w:val="00B50C22"/>
    <w:rsid w:val="00B50C52"/>
    <w:rsid w:val="00B50E0E"/>
    <w:rsid w:val="00B513AE"/>
    <w:rsid w:val="00B514A0"/>
    <w:rsid w:val="00B515CF"/>
    <w:rsid w:val="00B51707"/>
    <w:rsid w:val="00B518F7"/>
    <w:rsid w:val="00B523D8"/>
    <w:rsid w:val="00B524C2"/>
    <w:rsid w:val="00B52888"/>
    <w:rsid w:val="00B529C9"/>
    <w:rsid w:val="00B52C4B"/>
    <w:rsid w:val="00B52C89"/>
    <w:rsid w:val="00B52D5E"/>
    <w:rsid w:val="00B52EB3"/>
    <w:rsid w:val="00B52EB9"/>
    <w:rsid w:val="00B534FF"/>
    <w:rsid w:val="00B538F2"/>
    <w:rsid w:val="00B53BDA"/>
    <w:rsid w:val="00B53E1B"/>
    <w:rsid w:val="00B54179"/>
    <w:rsid w:val="00B54955"/>
    <w:rsid w:val="00B54D0E"/>
    <w:rsid w:val="00B5521F"/>
    <w:rsid w:val="00B55420"/>
    <w:rsid w:val="00B55849"/>
    <w:rsid w:val="00B55859"/>
    <w:rsid w:val="00B5592F"/>
    <w:rsid w:val="00B55D68"/>
    <w:rsid w:val="00B55EE7"/>
    <w:rsid w:val="00B55F97"/>
    <w:rsid w:val="00B56317"/>
    <w:rsid w:val="00B56642"/>
    <w:rsid w:val="00B56821"/>
    <w:rsid w:val="00B56864"/>
    <w:rsid w:val="00B569E7"/>
    <w:rsid w:val="00B56A34"/>
    <w:rsid w:val="00B56E26"/>
    <w:rsid w:val="00B56EF2"/>
    <w:rsid w:val="00B57A38"/>
    <w:rsid w:val="00B57C94"/>
    <w:rsid w:val="00B60164"/>
    <w:rsid w:val="00B6060B"/>
    <w:rsid w:val="00B60627"/>
    <w:rsid w:val="00B60947"/>
    <w:rsid w:val="00B60DA3"/>
    <w:rsid w:val="00B60EBC"/>
    <w:rsid w:val="00B611B1"/>
    <w:rsid w:val="00B619DC"/>
    <w:rsid w:val="00B61F07"/>
    <w:rsid w:val="00B61F14"/>
    <w:rsid w:val="00B61F32"/>
    <w:rsid w:val="00B6244E"/>
    <w:rsid w:val="00B62500"/>
    <w:rsid w:val="00B62759"/>
    <w:rsid w:val="00B62871"/>
    <w:rsid w:val="00B62937"/>
    <w:rsid w:val="00B629E8"/>
    <w:rsid w:val="00B629F5"/>
    <w:rsid w:val="00B62AF6"/>
    <w:rsid w:val="00B62C8E"/>
    <w:rsid w:val="00B63258"/>
    <w:rsid w:val="00B634D8"/>
    <w:rsid w:val="00B641C7"/>
    <w:rsid w:val="00B64324"/>
    <w:rsid w:val="00B643DD"/>
    <w:rsid w:val="00B64523"/>
    <w:rsid w:val="00B65280"/>
    <w:rsid w:val="00B65449"/>
    <w:rsid w:val="00B6558E"/>
    <w:rsid w:val="00B6562A"/>
    <w:rsid w:val="00B660C9"/>
    <w:rsid w:val="00B660E9"/>
    <w:rsid w:val="00B662EA"/>
    <w:rsid w:val="00B664EE"/>
    <w:rsid w:val="00B66546"/>
    <w:rsid w:val="00B6657B"/>
    <w:rsid w:val="00B665F1"/>
    <w:rsid w:val="00B66BD9"/>
    <w:rsid w:val="00B66C55"/>
    <w:rsid w:val="00B66F20"/>
    <w:rsid w:val="00B66F68"/>
    <w:rsid w:val="00B6714C"/>
    <w:rsid w:val="00B6794B"/>
    <w:rsid w:val="00B67D70"/>
    <w:rsid w:val="00B67EFD"/>
    <w:rsid w:val="00B704D8"/>
    <w:rsid w:val="00B7057A"/>
    <w:rsid w:val="00B706B3"/>
    <w:rsid w:val="00B70794"/>
    <w:rsid w:val="00B70B0D"/>
    <w:rsid w:val="00B70D51"/>
    <w:rsid w:val="00B70E5E"/>
    <w:rsid w:val="00B70EA1"/>
    <w:rsid w:val="00B70EE5"/>
    <w:rsid w:val="00B7127D"/>
    <w:rsid w:val="00B71636"/>
    <w:rsid w:val="00B7189D"/>
    <w:rsid w:val="00B72240"/>
    <w:rsid w:val="00B72E68"/>
    <w:rsid w:val="00B730D4"/>
    <w:rsid w:val="00B735EC"/>
    <w:rsid w:val="00B7384B"/>
    <w:rsid w:val="00B73BC7"/>
    <w:rsid w:val="00B73F52"/>
    <w:rsid w:val="00B742AD"/>
    <w:rsid w:val="00B7443F"/>
    <w:rsid w:val="00B744AE"/>
    <w:rsid w:val="00B745FC"/>
    <w:rsid w:val="00B74E63"/>
    <w:rsid w:val="00B74EEF"/>
    <w:rsid w:val="00B75335"/>
    <w:rsid w:val="00B758EF"/>
    <w:rsid w:val="00B75924"/>
    <w:rsid w:val="00B75999"/>
    <w:rsid w:val="00B75A5D"/>
    <w:rsid w:val="00B75A61"/>
    <w:rsid w:val="00B76673"/>
    <w:rsid w:val="00B768B2"/>
    <w:rsid w:val="00B76987"/>
    <w:rsid w:val="00B76A1B"/>
    <w:rsid w:val="00B76AC7"/>
    <w:rsid w:val="00B77060"/>
    <w:rsid w:val="00B772C0"/>
    <w:rsid w:val="00B77460"/>
    <w:rsid w:val="00B77668"/>
    <w:rsid w:val="00B77C59"/>
    <w:rsid w:val="00B80097"/>
    <w:rsid w:val="00B80194"/>
    <w:rsid w:val="00B808DA"/>
    <w:rsid w:val="00B80D2A"/>
    <w:rsid w:val="00B80EE6"/>
    <w:rsid w:val="00B81034"/>
    <w:rsid w:val="00B81162"/>
    <w:rsid w:val="00B8130E"/>
    <w:rsid w:val="00B81634"/>
    <w:rsid w:val="00B816D8"/>
    <w:rsid w:val="00B817DF"/>
    <w:rsid w:val="00B81882"/>
    <w:rsid w:val="00B81908"/>
    <w:rsid w:val="00B81966"/>
    <w:rsid w:val="00B81B6E"/>
    <w:rsid w:val="00B8228B"/>
    <w:rsid w:val="00B82855"/>
    <w:rsid w:val="00B82D0D"/>
    <w:rsid w:val="00B82D32"/>
    <w:rsid w:val="00B82F49"/>
    <w:rsid w:val="00B8327E"/>
    <w:rsid w:val="00B8342A"/>
    <w:rsid w:val="00B8354D"/>
    <w:rsid w:val="00B83799"/>
    <w:rsid w:val="00B837BD"/>
    <w:rsid w:val="00B83875"/>
    <w:rsid w:val="00B83E92"/>
    <w:rsid w:val="00B8438F"/>
    <w:rsid w:val="00B844CD"/>
    <w:rsid w:val="00B84814"/>
    <w:rsid w:val="00B84ADE"/>
    <w:rsid w:val="00B84BED"/>
    <w:rsid w:val="00B84D69"/>
    <w:rsid w:val="00B852D2"/>
    <w:rsid w:val="00B8590D"/>
    <w:rsid w:val="00B85A28"/>
    <w:rsid w:val="00B85F8A"/>
    <w:rsid w:val="00B8600B"/>
    <w:rsid w:val="00B8602D"/>
    <w:rsid w:val="00B86087"/>
    <w:rsid w:val="00B87C0D"/>
    <w:rsid w:val="00B87F5B"/>
    <w:rsid w:val="00B90696"/>
    <w:rsid w:val="00B906A7"/>
    <w:rsid w:val="00B9079B"/>
    <w:rsid w:val="00B907A9"/>
    <w:rsid w:val="00B909FF"/>
    <w:rsid w:val="00B90BA5"/>
    <w:rsid w:val="00B90BAC"/>
    <w:rsid w:val="00B910DE"/>
    <w:rsid w:val="00B9123A"/>
    <w:rsid w:val="00B9127D"/>
    <w:rsid w:val="00B91873"/>
    <w:rsid w:val="00B91FBD"/>
    <w:rsid w:val="00B9221F"/>
    <w:rsid w:val="00B92409"/>
    <w:rsid w:val="00B9253B"/>
    <w:rsid w:val="00B926B5"/>
    <w:rsid w:val="00B927DE"/>
    <w:rsid w:val="00B927E0"/>
    <w:rsid w:val="00B928CA"/>
    <w:rsid w:val="00B92C19"/>
    <w:rsid w:val="00B92E01"/>
    <w:rsid w:val="00B93009"/>
    <w:rsid w:val="00B937B8"/>
    <w:rsid w:val="00B93DE0"/>
    <w:rsid w:val="00B940E3"/>
    <w:rsid w:val="00B943F0"/>
    <w:rsid w:val="00B9440A"/>
    <w:rsid w:val="00B94571"/>
    <w:rsid w:val="00B945E9"/>
    <w:rsid w:val="00B945FF"/>
    <w:rsid w:val="00B94A13"/>
    <w:rsid w:val="00B94D4D"/>
    <w:rsid w:val="00B94F57"/>
    <w:rsid w:val="00B950D1"/>
    <w:rsid w:val="00B9579B"/>
    <w:rsid w:val="00B95939"/>
    <w:rsid w:val="00B95A28"/>
    <w:rsid w:val="00B960D4"/>
    <w:rsid w:val="00B96109"/>
    <w:rsid w:val="00B9641E"/>
    <w:rsid w:val="00B96547"/>
    <w:rsid w:val="00B967FB"/>
    <w:rsid w:val="00B96D21"/>
    <w:rsid w:val="00B96DAA"/>
    <w:rsid w:val="00B96F48"/>
    <w:rsid w:val="00B97597"/>
    <w:rsid w:val="00B976B1"/>
    <w:rsid w:val="00B978EC"/>
    <w:rsid w:val="00B97935"/>
    <w:rsid w:val="00B97B42"/>
    <w:rsid w:val="00B97D76"/>
    <w:rsid w:val="00BA0094"/>
    <w:rsid w:val="00BA00EE"/>
    <w:rsid w:val="00BA0650"/>
    <w:rsid w:val="00BA0A52"/>
    <w:rsid w:val="00BA0FBD"/>
    <w:rsid w:val="00BA110C"/>
    <w:rsid w:val="00BA22DD"/>
    <w:rsid w:val="00BA2300"/>
    <w:rsid w:val="00BA2482"/>
    <w:rsid w:val="00BA2496"/>
    <w:rsid w:val="00BA2B25"/>
    <w:rsid w:val="00BA2C3D"/>
    <w:rsid w:val="00BA31FD"/>
    <w:rsid w:val="00BA3363"/>
    <w:rsid w:val="00BA3509"/>
    <w:rsid w:val="00BA38BA"/>
    <w:rsid w:val="00BA42DC"/>
    <w:rsid w:val="00BA4465"/>
    <w:rsid w:val="00BA4730"/>
    <w:rsid w:val="00BA4A58"/>
    <w:rsid w:val="00BA4D95"/>
    <w:rsid w:val="00BA51D1"/>
    <w:rsid w:val="00BA522E"/>
    <w:rsid w:val="00BA5837"/>
    <w:rsid w:val="00BA59B7"/>
    <w:rsid w:val="00BA5B28"/>
    <w:rsid w:val="00BA5D52"/>
    <w:rsid w:val="00BA629A"/>
    <w:rsid w:val="00BA647C"/>
    <w:rsid w:val="00BA6E33"/>
    <w:rsid w:val="00BA7913"/>
    <w:rsid w:val="00BA7B1C"/>
    <w:rsid w:val="00BA7DE3"/>
    <w:rsid w:val="00BA7F0C"/>
    <w:rsid w:val="00BB0272"/>
    <w:rsid w:val="00BB0296"/>
    <w:rsid w:val="00BB03B9"/>
    <w:rsid w:val="00BB0534"/>
    <w:rsid w:val="00BB0796"/>
    <w:rsid w:val="00BB17A2"/>
    <w:rsid w:val="00BB18A8"/>
    <w:rsid w:val="00BB19F7"/>
    <w:rsid w:val="00BB1A60"/>
    <w:rsid w:val="00BB1D7F"/>
    <w:rsid w:val="00BB25BE"/>
    <w:rsid w:val="00BB2969"/>
    <w:rsid w:val="00BB2E60"/>
    <w:rsid w:val="00BB3091"/>
    <w:rsid w:val="00BB315A"/>
    <w:rsid w:val="00BB31A1"/>
    <w:rsid w:val="00BB356D"/>
    <w:rsid w:val="00BB38C7"/>
    <w:rsid w:val="00BB39B5"/>
    <w:rsid w:val="00BB39E9"/>
    <w:rsid w:val="00BB3A78"/>
    <w:rsid w:val="00BB3AC1"/>
    <w:rsid w:val="00BB3E01"/>
    <w:rsid w:val="00BB3E81"/>
    <w:rsid w:val="00BB3E89"/>
    <w:rsid w:val="00BB4210"/>
    <w:rsid w:val="00BB4383"/>
    <w:rsid w:val="00BB4931"/>
    <w:rsid w:val="00BB4C49"/>
    <w:rsid w:val="00BB4C6A"/>
    <w:rsid w:val="00BB5477"/>
    <w:rsid w:val="00BB55DB"/>
    <w:rsid w:val="00BB55F5"/>
    <w:rsid w:val="00BB5626"/>
    <w:rsid w:val="00BB5DE0"/>
    <w:rsid w:val="00BB658D"/>
    <w:rsid w:val="00BB6A0F"/>
    <w:rsid w:val="00BB6A7D"/>
    <w:rsid w:val="00BB6B6B"/>
    <w:rsid w:val="00BB6B99"/>
    <w:rsid w:val="00BB6F9E"/>
    <w:rsid w:val="00BB71D3"/>
    <w:rsid w:val="00BB7B6E"/>
    <w:rsid w:val="00BB7BDE"/>
    <w:rsid w:val="00BB7CFA"/>
    <w:rsid w:val="00BB7FC5"/>
    <w:rsid w:val="00BC0007"/>
    <w:rsid w:val="00BC00CC"/>
    <w:rsid w:val="00BC0470"/>
    <w:rsid w:val="00BC04E1"/>
    <w:rsid w:val="00BC0669"/>
    <w:rsid w:val="00BC095D"/>
    <w:rsid w:val="00BC16BF"/>
    <w:rsid w:val="00BC1708"/>
    <w:rsid w:val="00BC1A4E"/>
    <w:rsid w:val="00BC1A74"/>
    <w:rsid w:val="00BC1ABE"/>
    <w:rsid w:val="00BC1D4C"/>
    <w:rsid w:val="00BC2105"/>
    <w:rsid w:val="00BC216A"/>
    <w:rsid w:val="00BC27F7"/>
    <w:rsid w:val="00BC2881"/>
    <w:rsid w:val="00BC29FC"/>
    <w:rsid w:val="00BC2C75"/>
    <w:rsid w:val="00BC2CB0"/>
    <w:rsid w:val="00BC2E87"/>
    <w:rsid w:val="00BC2F41"/>
    <w:rsid w:val="00BC322E"/>
    <w:rsid w:val="00BC3580"/>
    <w:rsid w:val="00BC3F9C"/>
    <w:rsid w:val="00BC4119"/>
    <w:rsid w:val="00BC464F"/>
    <w:rsid w:val="00BC47DD"/>
    <w:rsid w:val="00BC4AF8"/>
    <w:rsid w:val="00BC561D"/>
    <w:rsid w:val="00BC594D"/>
    <w:rsid w:val="00BC5A8B"/>
    <w:rsid w:val="00BC5BA3"/>
    <w:rsid w:val="00BC5C31"/>
    <w:rsid w:val="00BC5EE0"/>
    <w:rsid w:val="00BC61BE"/>
    <w:rsid w:val="00BC6C46"/>
    <w:rsid w:val="00BC6D3F"/>
    <w:rsid w:val="00BC6DB8"/>
    <w:rsid w:val="00BC73B6"/>
    <w:rsid w:val="00BC75BC"/>
    <w:rsid w:val="00BC7C7B"/>
    <w:rsid w:val="00BC7F92"/>
    <w:rsid w:val="00BD082B"/>
    <w:rsid w:val="00BD0925"/>
    <w:rsid w:val="00BD0AAF"/>
    <w:rsid w:val="00BD0AB3"/>
    <w:rsid w:val="00BD0AD6"/>
    <w:rsid w:val="00BD12FC"/>
    <w:rsid w:val="00BD1421"/>
    <w:rsid w:val="00BD1666"/>
    <w:rsid w:val="00BD18BA"/>
    <w:rsid w:val="00BD1BCC"/>
    <w:rsid w:val="00BD1DA7"/>
    <w:rsid w:val="00BD2012"/>
    <w:rsid w:val="00BD26AE"/>
    <w:rsid w:val="00BD29F3"/>
    <w:rsid w:val="00BD2C23"/>
    <w:rsid w:val="00BD2DDD"/>
    <w:rsid w:val="00BD2E93"/>
    <w:rsid w:val="00BD3416"/>
    <w:rsid w:val="00BD385A"/>
    <w:rsid w:val="00BD49DF"/>
    <w:rsid w:val="00BD4B2D"/>
    <w:rsid w:val="00BD4DD6"/>
    <w:rsid w:val="00BD4ED6"/>
    <w:rsid w:val="00BD50D3"/>
    <w:rsid w:val="00BD526F"/>
    <w:rsid w:val="00BD5380"/>
    <w:rsid w:val="00BD5692"/>
    <w:rsid w:val="00BD5813"/>
    <w:rsid w:val="00BD5FE7"/>
    <w:rsid w:val="00BD61A2"/>
    <w:rsid w:val="00BD646F"/>
    <w:rsid w:val="00BD6BD5"/>
    <w:rsid w:val="00BD6DB1"/>
    <w:rsid w:val="00BD6ED0"/>
    <w:rsid w:val="00BD7214"/>
    <w:rsid w:val="00BD746C"/>
    <w:rsid w:val="00BD7605"/>
    <w:rsid w:val="00BD7922"/>
    <w:rsid w:val="00BD7E4A"/>
    <w:rsid w:val="00BD7F38"/>
    <w:rsid w:val="00BE00D9"/>
    <w:rsid w:val="00BE0407"/>
    <w:rsid w:val="00BE047A"/>
    <w:rsid w:val="00BE0849"/>
    <w:rsid w:val="00BE0A84"/>
    <w:rsid w:val="00BE0CD7"/>
    <w:rsid w:val="00BE0F3A"/>
    <w:rsid w:val="00BE1056"/>
    <w:rsid w:val="00BE1083"/>
    <w:rsid w:val="00BE10DE"/>
    <w:rsid w:val="00BE149F"/>
    <w:rsid w:val="00BE17D9"/>
    <w:rsid w:val="00BE1A0C"/>
    <w:rsid w:val="00BE201F"/>
    <w:rsid w:val="00BE20E0"/>
    <w:rsid w:val="00BE2435"/>
    <w:rsid w:val="00BE24C7"/>
    <w:rsid w:val="00BE26C2"/>
    <w:rsid w:val="00BE2816"/>
    <w:rsid w:val="00BE2ABF"/>
    <w:rsid w:val="00BE3121"/>
    <w:rsid w:val="00BE3662"/>
    <w:rsid w:val="00BE3B4A"/>
    <w:rsid w:val="00BE3C7A"/>
    <w:rsid w:val="00BE41CB"/>
    <w:rsid w:val="00BE425D"/>
    <w:rsid w:val="00BE43AD"/>
    <w:rsid w:val="00BE44C7"/>
    <w:rsid w:val="00BE4984"/>
    <w:rsid w:val="00BE4C86"/>
    <w:rsid w:val="00BE534D"/>
    <w:rsid w:val="00BE5363"/>
    <w:rsid w:val="00BE5656"/>
    <w:rsid w:val="00BE56A8"/>
    <w:rsid w:val="00BE59D7"/>
    <w:rsid w:val="00BE5DFE"/>
    <w:rsid w:val="00BE5E94"/>
    <w:rsid w:val="00BE61A5"/>
    <w:rsid w:val="00BE6333"/>
    <w:rsid w:val="00BE68A0"/>
    <w:rsid w:val="00BE68D3"/>
    <w:rsid w:val="00BE693A"/>
    <w:rsid w:val="00BE6C64"/>
    <w:rsid w:val="00BE74A7"/>
    <w:rsid w:val="00BE7688"/>
    <w:rsid w:val="00BE77CF"/>
    <w:rsid w:val="00BE7950"/>
    <w:rsid w:val="00BE7C68"/>
    <w:rsid w:val="00BF0DE5"/>
    <w:rsid w:val="00BF10C5"/>
    <w:rsid w:val="00BF1138"/>
    <w:rsid w:val="00BF1821"/>
    <w:rsid w:val="00BF18A9"/>
    <w:rsid w:val="00BF18AB"/>
    <w:rsid w:val="00BF1BAF"/>
    <w:rsid w:val="00BF1DEB"/>
    <w:rsid w:val="00BF213A"/>
    <w:rsid w:val="00BF258E"/>
    <w:rsid w:val="00BF2833"/>
    <w:rsid w:val="00BF2AA5"/>
    <w:rsid w:val="00BF2E97"/>
    <w:rsid w:val="00BF2ECC"/>
    <w:rsid w:val="00BF322A"/>
    <w:rsid w:val="00BF3747"/>
    <w:rsid w:val="00BF37E4"/>
    <w:rsid w:val="00BF385B"/>
    <w:rsid w:val="00BF38DB"/>
    <w:rsid w:val="00BF3B1D"/>
    <w:rsid w:val="00BF3B43"/>
    <w:rsid w:val="00BF42E4"/>
    <w:rsid w:val="00BF46D9"/>
    <w:rsid w:val="00BF4BC8"/>
    <w:rsid w:val="00BF5373"/>
    <w:rsid w:val="00BF5C05"/>
    <w:rsid w:val="00BF5C15"/>
    <w:rsid w:val="00BF61F9"/>
    <w:rsid w:val="00BF6269"/>
    <w:rsid w:val="00BF630B"/>
    <w:rsid w:val="00BF6AA9"/>
    <w:rsid w:val="00BF6DD4"/>
    <w:rsid w:val="00BF6DF9"/>
    <w:rsid w:val="00BF6FB3"/>
    <w:rsid w:val="00BF7002"/>
    <w:rsid w:val="00BF7067"/>
    <w:rsid w:val="00BF70CA"/>
    <w:rsid w:val="00BF70CF"/>
    <w:rsid w:val="00BF7321"/>
    <w:rsid w:val="00C000B5"/>
    <w:rsid w:val="00C0021D"/>
    <w:rsid w:val="00C004C7"/>
    <w:rsid w:val="00C00D87"/>
    <w:rsid w:val="00C01084"/>
    <w:rsid w:val="00C012EB"/>
    <w:rsid w:val="00C014A4"/>
    <w:rsid w:val="00C01883"/>
    <w:rsid w:val="00C01A3D"/>
    <w:rsid w:val="00C0203B"/>
    <w:rsid w:val="00C02041"/>
    <w:rsid w:val="00C022CD"/>
    <w:rsid w:val="00C028A5"/>
    <w:rsid w:val="00C029A9"/>
    <w:rsid w:val="00C02BFB"/>
    <w:rsid w:val="00C02C43"/>
    <w:rsid w:val="00C02E34"/>
    <w:rsid w:val="00C03143"/>
    <w:rsid w:val="00C03614"/>
    <w:rsid w:val="00C03922"/>
    <w:rsid w:val="00C03BA2"/>
    <w:rsid w:val="00C03C14"/>
    <w:rsid w:val="00C04256"/>
    <w:rsid w:val="00C04407"/>
    <w:rsid w:val="00C04D3A"/>
    <w:rsid w:val="00C04EC2"/>
    <w:rsid w:val="00C05390"/>
    <w:rsid w:val="00C0568F"/>
    <w:rsid w:val="00C05798"/>
    <w:rsid w:val="00C05A6F"/>
    <w:rsid w:val="00C05DD5"/>
    <w:rsid w:val="00C05F4A"/>
    <w:rsid w:val="00C061B8"/>
    <w:rsid w:val="00C0686E"/>
    <w:rsid w:val="00C068A2"/>
    <w:rsid w:val="00C06A74"/>
    <w:rsid w:val="00C077BE"/>
    <w:rsid w:val="00C077FB"/>
    <w:rsid w:val="00C0793C"/>
    <w:rsid w:val="00C07AE2"/>
    <w:rsid w:val="00C1010F"/>
    <w:rsid w:val="00C103AA"/>
    <w:rsid w:val="00C104FF"/>
    <w:rsid w:val="00C10FD3"/>
    <w:rsid w:val="00C110A0"/>
    <w:rsid w:val="00C11328"/>
    <w:rsid w:val="00C11A1F"/>
    <w:rsid w:val="00C11F03"/>
    <w:rsid w:val="00C12057"/>
    <w:rsid w:val="00C121DE"/>
    <w:rsid w:val="00C1231A"/>
    <w:rsid w:val="00C12484"/>
    <w:rsid w:val="00C128C6"/>
    <w:rsid w:val="00C12C18"/>
    <w:rsid w:val="00C12FCC"/>
    <w:rsid w:val="00C1303E"/>
    <w:rsid w:val="00C130A6"/>
    <w:rsid w:val="00C135DA"/>
    <w:rsid w:val="00C14076"/>
    <w:rsid w:val="00C140DD"/>
    <w:rsid w:val="00C1425B"/>
    <w:rsid w:val="00C14768"/>
    <w:rsid w:val="00C147D7"/>
    <w:rsid w:val="00C1491F"/>
    <w:rsid w:val="00C14BCB"/>
    <w:rsid w:val="00C14C8C"/>
    <w:rsid w:val="00C15157"/>
    <w:rsid w:val="00C153AB"/>
    <w:rsid w:val="00C15816"/>
    <w:rsid w:val="00C15AB9"/>
    <w:rsid w:val="00C15D9C"/>
    <w:rsid w:val="00C15DE7"/>
    <w:rsid w:val="00C164BA"/>
    <w:rsid w:val="00C16B38"/>
    <w:rsid w:val="00C16CFD"/>
    <w:rsid w:val="00C16DA4"/>
    <w:rsid w:val="00C17057"/>
    <w:rsid w:val="00C17085"/>
    <w:rsid w:val="00C172C6"/>
    <w:rsid w:val="00C177F2"/>
    <w:rsid w:val="00C17915"/>
    <w:rsid w:val="00C20071"/>
    <w:rsid w:val="00C200BD"/>
    <w:rsid w:val="00C20419"/>
    <w:rsid w:val="00C2080F"/>
    <w:rsid w:val="00C210F0"/>
    <w:rsid w:val="00C21A52"/>
    <w:rsid w:val="00C21A7C"/>
    <w:rsid w:val="00C21C80"/>
    <w:rsid w:val="00C21EA8"/>
    <w:rsid w:val="00C224FA"/>
    <w:rsid w:val="00C2265A"/>
    <w:rsid w:val="00C22F0A"/>
    <w:rsid w:val="00C23027"/>
    <w:rsid w:val="00C234B6"/>
    <w:rsid w:val="00C2365E"/>
    <w:rsid w:val="00C23780"/>
    <w:rsid w:val="00C237B8"/>
    <w:rsid w:val="00C23D1E"/>
    <w:rsid w:val="00C23D98"/>
    <w:rsid w:val="00C23ECC"/>
    <w:rsid w:val="00C247AA"/>
    <w:rsid w:val="00C24B20"/>
    <w:rsid w:val="00C24B51"/>
    <w:rsid w:val="00C24DD6"/>
    <w:rsid w:val="00C24F4E"/>
    <w:rsid w:val="00C2532F"/>
    <w:rsid w:val="00C25591"/>
    <w:rsid w:val="00C2561D"/>
    <w:rsid w:val="00C2570A"/>
    <w:rsid w:val="00C25B29"/>
    <w:rsid w:val="00C25D25"/>
    <w:rsid w:val="00C262AF"/>
    <w:rsid w:val="00C265F3"/>
    <w:rsid w:val="00C26A4A"/>
    <w:rsid w:val="00C2708F"/>
    <w:rsid w:val="00C27291"/>
    <w:rsid w:val="00C27466"/>
    <w:rsid w:val="00C276BE"/>
    <w:rsid w:val="00C27A7E"/>
    <w:rsid w:val="00C30072"/>
    <w:rsid w:val="00C30C87"/>
    <w:rsid w:val="00C30D76"/>
    <w:rsid w:val="00C30EF3"/>
    <w:rsid w:val="00C31023"/>
    <w:rsid w:val="00C31051"/>
    <w:rsid w:val="00C311C5"/>
    <w:rsid w:val="00C3123D"/>
    <w:rsid w:val="00C31795"/>
    <w:rsid w:val="00C31B04"/>
    <w:rsid w:val="00C32469"/>
    <w:rsid w:val="00C32903"/>
    <w:rsid w:val="00C32CDE"/>
    <w:rsid w:val="00C3315C"/>
    <w:rsid w:val="00C3336E"/>
    <w:rsid w:val="00C333FB"/>
    <w:rsid w:val="00C339D8"/>
    <w:rsid w:val="00C33A17"/>
    <w:rsid w:val="00C33B18"/>
    <w:rsid w:val="00C33C47"/>
    <w:rsid w:val="00C347DD"/>
    <w:rsid w:val="00C34B32"/>
    <w:rsid w:val="00C34F1C"/>
    <w:rsid w:val="00C353C1"/>
    <w:rsid w:val="00C35544"/>
    <w:rsid w:val="00C3555F"/>
    <w:rsid w:val="00C35852"/>
    <w:rsid w:val="00C35948"/>
    <w:rsid w:val="00C35952"/>
    <w:rsid w:val="00C35A28"/>
    <w:rsid w:val="00C35DFD"/>
    <w:rsid w:val="00C35FCB"/>
    <w:rsid w:val="00C36A57"/>
    <w:rsid w:val="00C36C13"/>
    <w:rsid w:val="00C36EF6"/>
    <w:rsid w:val="00C36F99"/>
    <w:rsid w:val="00C374A8"/>
    <w:rsid w:val="00C37797"/>
    <w:rsid w:val="00C37CE2"/>
    <w:rsid w:val="00C400F3"/>
    <w:rsid w:val="00C40263"/>
    <w:rsid w:val="00C404AD"/>
    <w:rsid w:val="00C406B4"/>
    <w:rsid w:val="00C409EA"/>
    <w:rsid w:val="00C409F1"/>
    <w:rsid w:val="00C40E9E"/>
    <w:rsid w:val="00C413D9"/>
    <w:rsid w:val="00C41917"/>
    <w:rsid w:val="00C41C61"/>
    <w:rsid w:val="00C41E7A"/>
    <w:rsid w:val="00C41FE4"/>
    <w:rsid w:val="00C424FC"/>
    <w:rsid w:val="00C425F3"/>
    <w:rsid w:val="00C42695"/>
    <w:rsid w:val="00C42C7D"/>
    <w:rsid w:val="00C42C8F"/>
    <w:rsid w:val="00C42F41"/>
    <w:rsid w:val="00C42F82"/>
    <w:rsid w:val="00C4316F"/>
    <w:rsid w:val="00C433C4"/>
    <w:rsid w:val="00C4363B"/>
    <w:rsid w:val="00C43652"/>
    <w:rsid w:val="00C43E71"/>
    <w:rsid w:val="00C443AF"/>
    <w:rsid w:val="00C44463"/>
    <w:rsid w:val="00C444F4"/>
    <w:rsid w:val="00C4499D"/>
    <w:rsid w:val="00C44AE9"/>
    <w:rsid w:val="00C44CCE"/>
    <w:rsid w:val="00C44CDF"/>
    <w:rsid w:val="00C44DA3"/>
    <w:rsid w:val="00C4505D"/>
    <w:rsid w:val="00C45101"/>
    <w:rsid w:val="00C453FE"/>
    <w:rsid w:val="00C454E3"/>
    <w:rsid w:val="00C4568E"/>
    <w:rsid w:val="00C45755"/>
    <w:rsid w:val="00C457FD"/>
    <w:rsid w:val="00C45866"/>
    <w:rsid w:val="00C458B6"/>
    <w:rsid w:val="00C4593A"/>
    <w:rsid w:val="00C45E2B"/>
    <w:rsid w:val="00C4620D"/>
    <w:rsid w:val="00C462C6"/>
    <w:rsid w:val="00C463FD"/>
    <w:rsid w:val="00C464BD"/>
    <w:rsid w:val="00C4693F"/>
    <w:rsid w:val="00C469DD"/>
    <w:rsid w:val="00C46D0F"/>
    <w:rsid w:val="00C46D33"/>
    <w:rsid w:val="00C46F1B"/>
    <w:rsid w:val="00C47520"/>
    <w:rsid w:val="00C47611"/>
    <w:rsid w:val="00C47A99"/>
    <w:rsid w:val="00C47B1D"/>
    <w:rsid w:val="00C47CAD"/>
    <w:rsid w:val="00C47ED7"/>
    <w:rsid w:val="00C47F85"/>
    <w:rsid w:val="00C50082"/>
    <w:rsid w:val="00C503A7"/>
    <w:rsid w:val="00C50730"/>
    <w:rsid w:val="00C50789"/>
    <w:rsid w:val="00C51041"/>
    <w:rsid w:val="00C512A0"/>
    <w:rsid w:val="00C518B7"/>
    <w:rsid w:val="00C518B9"/>
    <w:rsid w:val="00C52083"/>
    <w:rsid w:val="00C523A4"/>
    <w:rsid w:val="00C52896"/>
    <w:rsid w:val="00C52F22"/>
    <w:rsid w:val="00C53476"/>
    <w:rsid w:val="00C53574"/>
    <w:rsid w:val="00C53926"/>
    <w:rsid w:val="00C53B40"/>
    <w:rsid w:val="00C53C2D"/>
    <w:rsid w:val="00C54125"/>
    <w:rsid w:val="00C5482C"/>
    <w:rsid w:val="00C549C3"/>
    <w:rsid w:val="00C54A3D"/>
    <w:rsid w:val="00C54BF4"/>
    <w:rsid w:val="00C55170"/>
    <w:rsid w:val="00C55509"/>
    <w:rsid w:val="00C55512"/>
    <w:rsid w:val="00C55635"/>
    <w:rsid w:val="00C5578B"/>
    <w:rsid w:val="00C55ABE"/>
    <w:rsid w:val="00C55D06"/>
    <w:rsid w:val="00C56561"/>
    <w:rsid w:val="00C56642"/>
    <w:rsid w:val="00C568C5"/>
    <w:rsid w:val="00C56984"/>
    <w:rsid w:val="00C56B3E"/>
    <w:rsid w:val="00C56F72"/>
    <w:rsid w:val="00C57440"/>
    <w:rsid w:val="00C5769C"/>
    <w:rsid w:val="00C5785B"/>
    <w:rsid w:val="00C57D09"/>
    <w:rsid w:val="00C57DDE"/>
    <w:rsid w:val="00C57F0A"/>
    <w:rsid w:val="00C60174"/>
    <w:rsid w:val="00C6071A"/>
    <w:rsid w:val="00C61116"/>
    <w:rsid w:val="00C611D0"/>
    <w:rsid w:val="00C61CC9"/>
    <w:rsid w:val="00C6296B"/>
    <w:rsid w:val="00C63591"/>
    <w:rsid w:val="00C637D8"/>
    <w:rsid w:val="00C63904"/>
    <w:rsid w:val="00C63B5F"/>
    <w:rsid w:val="00C63EBC"/>
    <w:rsid w:val="00C6413C"/>
    <w:rsid w:val="00C6486F"/>
    <w:rsid w:val="00C64887"/>
    <w:rsid w:val="00C64EAE"/>
    <w:rsid w:val="00C65299"/>
    <w:rsid w:val="00C65485"/>
    <w:rsid w:val="00C655FF"/>
    <w:rsid w:val="00C659DE"/>
    <w:rsid w:val="00C65C69"/>
    <w:rsid w:val="00C65DA9"/>
    <w:rsid w:val="00C65EEE"/>
    <w:rsid w:val="00C6608A"/>
    <w:rsid w:val="00C6670D"/>
    <w:rsid w:val="00C66C68"/>
    <w:rsid w:val="00C67007"/>
    <w:rsid w:val="00C67450"/>
    <w:rsid w:val="00C67761"/>
    <w:rsid w:val="00C67783"/>
    <w:rsid w:val="00C67852"/>
    <w:rsid w:val="00C678D4"/>
    <w:rsid w:val="00C7031B"/>
    <w:rsid w:val="00C705F8"/>
    <w:rsid w:val="00C70651"/>
    <w:rsid w:val="00C710BE"/>
    <w:rsid w:val="00C713F4"/>
    <w:rsid w:val="00C7148A"/>
    <w:rsid w:val="00C7171C"/>
    <w:rsid w:val="00C71823"/>
    <w:rsid w:val="00C71C13"/>
    <w:rsid w:val="00C71C90"/>
    <w:rsid w:val="00C71D73"/>
    <w:rsid w:val="00C71E50"/>
    <w:rsid w:val="00C72135"/>
    <w:rsid w:val="00C72520"/>
    <w:rsid w:val="00C7300C"/>
    <w:rsid w:val="00C730DF"/>
    <w:rsid w:val="00C7337C"/>
    <w:rsid w:val="00C73D23"/>
    <w:rsid w:val="00C73FA6"/>
    <w:rsid w:val="00C74101"/>
    <w:rsid w:val="00C741E2"/>
    <w:rsid w:val="00C744FD"/>
    <w:rsid w:val="00C74886"/>
    <w:rsid w:val="00C74B4A"/>
    <w:rsid w:val="00C7503B"/>
    <w:rsid w:val="00C75194"/>
    <w:rsid w:val="00C7549A"/>
    <w:rsid w:val="00C75A25"/>
    <w:rsid w:val="00C75C45"/>
    <w:rsid w:val="00C75C66"/>
    <w:rsid w:val="00C75CB2"/>
    <w:rsid w:val="00C76199"/>
    <w:rsid w:val="00C76218"/>
    <w:rsid w:val="00C764F0"/>
    <w:rsid w:val="00C766B9"/>
    <w:rsid w:val="00C76824"/>
    <w:rsid w:val="00C76A10"/>
    <w:rsid w:val="00C76D05"/>
    <w:rsid w:val="00C76DE7"/>
    <w:rsid w:val="00C77388"/>
    <w:rsid w:val="00C77548"/>
    <w:rsid w:val="00C77A8A"/>
    <w:rsid w:val="00C77AF3"/>
    <w:rsid w:val="00C77F79"/>
    <w:rsid w:val="00C8005B"/>
    <w:rsid w:val="00C800F1"/>
    <w:rsid w:val="00C802F8"/>
    <w:rsid w:val="00C804FC"/>
    <w:rsid w:val="00C80B50"/>
    <w:rsid w:val="00C80ED2"/>
    <w:rsid w:val="00C81224"/>
    <w:rsid w:val="00C818D7"/>
    <w:rsid w:val="00C81A4E"/>
    <w:rsid w:val="00C81E57"/>
    <w:rsid w:val="00C823ED"/>
    <w:rsid w:val="00C82436"/>
    <w:rsid w:val="00C825DF"/>
    <w:rsid w:val="00C82BF6"/>
    <w:rsid w:val="00C8302D"/>
    <w:rsid w:val="00C83235"/>
    <w:rsid w:val="00C833CF"/>
    <w:rsid w:val="00C835DA"/>
    <w:rsid w:val="00C836EC"/>
    <w:rsid w:val="00C836ED"/>
    <w:rsid w:val="00C839A9"/>
    <w:rsid w:val="00C83B4B"/>
    <w:rsid w:val="00C83E84"/>
    <w:rsid w:val="00C8400E"/>
    <w:rsid w:val="00C8446E"/>
    <w:rsid w:val="00C848C8"/>
    <w:rsid w:val="00C85067"/>
    <w:rsid w:val="00C850AC"/>
    <w:rsid w:val="00C85187"/>
    <w:rsid w:val="00C8542A"/>
    <w:rsid w:val="00C8579B"/>
    <w:rsid w:val="00C8580F"/>
    <w:rsid w:val="00C85C36"/>
    <w:rsid w:val="00C862A8"/>
    <w:rsid w:val="00C8646A"/>
    <w:rsid w:val="00C86504"/>
    <w:rsid w:val="00C8690D"/>
    <w:rsid w:val="00C86D01"/>
    <w:rsid w:val="00C86D26"/>
    <w:rsid w:val="00C86F46"/>
    <w:rsid w:val="00C87300"/>
    <w:rsid w:val="00C87365"/>
    <w:rsid w:val="00C87877"/>
    <w:rsid w:val="00C87CC0"/>
    <w:rsid w:val="00C87FB2"/>
    <w:rsid w:val="00C90961"/>
    <w:rsid w:val="00C90E77"/>
    <w:rsid w:val="00C9129A"/>
    <w:rsid w:val="00C9133E"/>
    <w:rsid w:val="00C9152C"/>
    <w:rsid w:val="00C9158D"/>
    <w:rsid w:val="00C920F8"/>
    <w:rsid w:val="00C92873"/>
    <w:rsid w:val="00C928F4"/>
    <w:rsid w:val="00C92A7E"/>
    <w:rsid w:val="00C92D5D"/>
    <w:rsid w:val="00C931C4"/>
    <w:rsid w:val="00C934FC"/>
    <w:rsid w:val="00C936E7"/>
    <w:rsid w:val="00C93DE9"/>
    <w:rsid w:val="00C94122"/>
    <w:rsid w:val="00C942AA"/>
    <w:rsid w:val="00C945FB"/>
    <w:rsid w:val="00C9466A"/>
    <w:rsid w:val="00C94B47"/>
    <w:rsid w:val="00C94E6B"/>
    <w:rsid w:val="00C952FB"/>
    <w:rsid w:val="00C95720"/>
    <w:rsid w:val="00C95AB3"/>
    <w:rsid w:val="00C95C52"/>
    <w:rsid w:val="00C95EAC"/>
    <w:rsid w:val="00C967B0"/>
    <w:rsid w:val="00C968EB"/>
    <w:rsid w:val="00C97026"/>
    <w:rsid w:val="00C9744C"/>
    <w:rsid w:val="00C97BAF"/>
    <w:rsid w:val="00C97CE0"/>
    <w:rsid w:val="00C97D42"/>
    <w:rsid w:val="00C97F58"/>
    <w:rsid w:val="00CA004C"/>
    <w:rsid w:val="00CA031B"/>
    <w:rsid w:val="00CA0330"/>
    <w:rsid w:val="00CA034A"/>
    <w:rsid w:val="00CA046E"/>
    <w:rsid w:val="00CA0B3C"/>
    <w:rsid w:val="00CA0E01"/>
    <w:rsid w:val="00CA12C2"/>
    <w:rsid w:val="00CA1521"/>
    <w:rsid w:val="00CA24E4"/>
    <w:rsid w:val="00CA2566"/>
    <w:rsid w:val="00CA2758"/>
    <w:rsid w:val="00CA2946"/>
    <w:rsid w:val="00CA367B"/>
    <w:rsid w:val="00CA3E8F"/>
    <w:rsid w:val="00CA3FA9"/>
    <w:rsid w:val="00CA45AC"/>
    <w:rsid w:val="00CA4B0B"/>
    <w:rsid w:val="00CA50C7"/>
    <w:rsid w:val="00CA519C"/>
    <w:rsid w:val="00CA532F"/>
    <w:rsid w:val="00CA596B"/>
    <w:rsid w:val="00CA5D24"/>
    <w:rsid w:val="00CA5DE4"/>
    <w:rsid w:val="00CA617B"/>
    <w:rsid w:val="00CA65E2"/>
    <w:rsid w:val="00CA68E1"/>
    <w:rsid w:val="00CA6916"/>
    <w:rsid w:val="00CA6A4C"/>
    <w:rsid w:val="00CA7001"/>
    <w:rsid w:val="00CA71D1"/>
    <w:rsid w:val="00CA7274"/>
    <w:rsid w:val="00CA76BD"/>
    <w:rsid w:val="00CA79D6"/>
    <w:rsid w:val="00CA7CF9"/>
    <w:rsid w:val="00CA7EB1"/>
    <w:rsid w:val="00CA7F92"/>
    <w:rsid w:val="00CB0129"/>
    <w:rsid w:val="00CB03E2"/>
    <w:rsid w:val="00CB045F"/>
    <w:rsid w:val="00CB050D"/>
    <w:rsid w:val="00CB0695"/>
    <w:rsid w:val="00CB0698"/>
    <w:rsid w:val="00CB06F9"/>
    <w:rsid w:val="00CB07EF"/>
    <w:rsid w:val="00CB0848"/>
    <w:rsid w:val="00CB1567"/>
    <w:rsid w:val="00CB1701"/>
    <w:rsid w:val="00CB197C"/>
    <w:rsid w:val="00CB1A89"/>
    <w:rsid w:val="00CB1B5F"/>
    <w:rsid w:val="00CB2F16"/>
    <w:rsid w:val="00CB32AA"/>
    <w:rsid w:val="00CB33C7"/>
    <w:rsid w:val="00CB3AB6"/>
    <w:rsid w:val="00CB43EE"/>
    <w:rsid w:val="00CB45DB"/>
    <w:rsid w:val="00CB4930"/>
    <w:rsid w:val="00CB4AF7"/>
    <w:rsid w:val="00CB5388"/>
    <w:rsid w:val="00CB554A"/>
    <w:rsid w:val="00CB5861"/>
    <w:rsid w:val="00CB58C4"/>
    <w:rsid w:val="00CB657A"/>
    <w:rsid w:val="00CB6582"/>
    <w:rsid w:val="00CB6CF3"/>
    <w:rsid w:val="00CB76F1"/>
    <w:rsid w:val="00CB794D"/>
    <w:rsid w:val="00CB7A14"/>
    <w:rsid w:val="00CC00DB"/>
    <w:rsid w:val="00CC0371"/>
    <w:rsid w:val="00CC0431"/>
    <w:rsid w:val="00CC07DA"/>
    <w:rsid w:val="00CC0ABE"/>
    <w:rsid w:val="00CC0D82"/>
    <w:rsid w:val="00CC0E96"/>
    <w:rsid w:val="00CC112D"/>
    <w:rsid w:val="00CC1293"/>
    <w:rsid w:val="00CC1793"/>
    <w:rsid w:val="00CC1DE1"/>
    <w:rsid w:val="00CC1DF3"/>
    <w:rsid w:val="00CC207B"/>
    <w:rsid w:val="00CC290E"/>
    <w:rsid w:val="00CC2C01"/>
    <w:rsid w:val="00CC2CB1"/>
    <w:rsid w:val="00CC2D89"/>
    <w:rsid w:val="00CC2F04"/>
    <w:rsid w:val="00CC3100"/>
    <w:rsid w:val="00CC349E"/>
    <w:rsid w:val="00CC3DAE"/>
    <w:rsid w:val="00CC3E21"/>
    <w:rsid w:val="00CC4154"/>
    <w:rsid w:val="00CC4167"/>
    <w:rsid w:val="00CC48C2"/>
    <w:rsid w:val="00CC4C12"/>
    <w:rsid w:val="00CC4C1D"/>
    <w:rsid w:val="00CC572F"/>
    <w:rsid w:val="00CC5D7E"/>
    <w:rsid w:val="00CC61BC"/>
    <w:rsid w:val="00CC61E9"/>
    <w:rsid w:val="00CC642D"/>
    <w:rsid w:val="00CC71C7"/>
    <w:rsid w:val="00CC7916"/>
    <w:rsid w:val="00CC7D4E"/>
    <w:rsid w:val="00CC7D7A"/>
    <w:rsid w:val="00CD0818"/>
    <w:rsid w:val="00CD0D07"/>
    <w:rsid w:val="00CD1145"/>
    <w:rsid w:val="00CD14E8"/>
    <w:rsid w:val="00CD1828"/>
    <w:rsid w:val="00CD286B"/>
    <w:rsid w:val="00CD293D"/>
    <w:rsid w:val="00CD2D69"/>
    <w:rsid w:val="00CD302C"/>
    <w:rsid w:val="00CD32BF"/>
    <w:rsid w:val="00CD34DB"/>
    <w:rsid w:val="00CD362C"/>
    <w:rsid w:val="00CD3A68"/>
    <w:rsid w:val="00CD4427"/>
    <w:rsid w:val="00CD4994"/>
    <w:rsid w:val="00CD56AD"/>
    <w:rsid w:val="00CD5785"/>
    <w:rsid w:val="00CD5A69"/>
    <w:rsid w:val="00CD5A8B"/>
    <w:rsid w:val="00CD61EE"/>
    <w:rsid w:val="00CD623F"/>
    <w:rsid w:val="00CD659F"/>
    <w:rsid w:val="00CD6A31"/>
    <w:rsid w:val="00CD6A42"/>
    <w:rsid w:val="00CD6C33"/>
    <w:rsid w:val="00CD6CB1"/>
    <w:rsid w:val="00CD7239"/>
    <w:rsid w:val="00CD743F"/>
    <w:rsid w:val="00CD7945"/>
    <w:rsid w:val="00CD7E9E"/>
    <w:rsid w:val="00CD7F09"/>
    <w:rsid w:val="00CE0394"/>
    <w:rsid w:val="00CE04A0"/>
    <w:rsid w:val="00CE06C2"/>
    <w:rsid w:val="00CE0710"/>
    <w:rsid w:val="00CE0752"/>
    <w:rsid w:val="00CE083D"/>
    <w:rsid w:val="00CE088F"/>
    <w:rsid w:val="00CE0C14"/>
    <w:rsid w:val="00CE0E02"/>
    <w:rsid w:val="00CE1044"/>
    <w:rsid w:val="00CE1293"/>
    <w:rsid w:val="00CE13A9"/>
    <w:rsid w:val="00CE16E2"/>
    <w:rsid w:val="00CE1FC8"/>
    <w:rsid w:val="00CE26E7"/>
    <w:rsid w:val="00CE2942"/>
    <w:rsid w:val="00CE2AD1"/>
    <w:rsid w:val="00CE2B2D"/>
    <w:rsid w:val="00CE2C0E"/>
    <w:rsid w:val="00CE3285"/>
    <w:rsid w:val="00CE3629"/>
    <w:rsid w:val="00CE37EC"/>
    <w:rsid w:val="00CE3A09"/>
    <w:rsid w:val="00CE3CA7"/>
    <w:rsid w:val="00CE3CE3"/>
    <w:rsid w:val="00CE3EBB"/>
    <w:rsid w:val="00CE40DA"/>
    <w:rsid w:val="00CE4171"/>
    <w:rsid w:val="00CE42DA"/>
    <w:rsid w:val="00CE5036"/>
    <w:rsid w:val="00CE5205"/>
    <w:rsid w:val="00CE5341"/>
    <w:rsid w:val="00CE55ED"/>
    <w:rsid w:val="00CE5C4C"/>
    <w:rsid w:val="00CE6812"/>
    <w:rsid w:val="00CE68D1"/>
    <w:rsid w:val="00CE69A8"/>
    <w:rsid w:val="00CE6DC9"/>
    <w:rsid w:val="00CE6DE3"/>
    <w:rsid w:val="00CE6E39"/>
    <w:rsid w:val="00CE6F95"/>
    <w:rsid w:val="00CE7022"/>
    <w:rsid w:val="00CE70E7"/>
    <w:rsid w:val="00CE7A39"/>
    <w:rsid w:val="00CE7BA3"/>
    <w:rsid w:val="00CE7E28"/>
    <w:rsid w:val="00CF0301"/>
    <w:rsid w:val="00CF056C"/>
    <w:rsid w:val="00CF075A"/>
    <w:rsid w:val="00CF0C2C"/>
    <w:rsid w:val="00CF0D9F"/>
    <w:rsid w:val="00CF0F86"/>
    <w:rsid w:val="00CF0FFF"/>
    <w:rsid w:val="00CF10FA"/>
    <w:rsid w:val="00CF145F"/>
    <w:rsid w:val="00CF1AC7"/>
    <w:rsid w:val="00CF2030"/>
    <w:rsid w:val="00CF2376"/>
    <w:rsid w:val="00CF2431"/>
    <w:rsid w:val="00CF2552"/>
    <w:rsid w:val="00CF2C21"/>
    <w:rsid w:val="00CF3022"/>
    <w:rsid w:val="00CF3126"/>
    <w:rsid w:val="00CF37F6"/>
    <w:rsid w:val="00CF3867"/>
    <w:rsid w:val="00CF4739"/>
    <w:rsid w:val="00CF492A"/>
    <w:rsid w:val="00CF5228"/>
    <w:rsid w:val="00CF52B7"/>
    <w:rsid w:val="00CF5884"/>
    <w:rsid w:val="00CF5906"/>
    <w:rsid w:val="00CF5996"/>
    <w:rsid w:val="00CF5EB3"/>
    <w:rsid w:val="00CF6148"/>
    <w:rsid w:val="00CF633C"/>
    <w:rsid w:val="00CF63CB"/>
    <w:rsid w:val="00CF6562"/>
    <w:rsid w:val="00CF6726"/>
    <w:rsid w:val="00CF673D"/>
    <w:rsid w:val="00CF6900"/>
    <w:rsid w:val="00CF6AC4"/>
    <w:rsid w:val="00CF6F54"/>
    <w:rsid w:val="00CF7028"/>
    <w:rsid w:val="00CF712F"/>
    <w:rsid w:val="00CF737E"/>
    <w:rsid w:val="00CF78D6"/>
    <w:rsid w:val="00CF7B88"/>
    <w:rsid w:val="00CF7C09"/>
    <w:rsid w:val="00D00510"/>
    <w:rsid w:val="00D005F0"/>
    <w:rsid w:val="00D00B71"/>
    <w:rsid w:val="00D00C33"/>
    <w:rsid w:val="00D011FC"/>
    <w:rsid w:val="00D01267"/>
    <w:rsid w:val="00D012B3"/>
    <w:rsid w:val="00D0136A"/>
    <w:rsid w:val="00D01698"/>
    <w:rsid w:val="00D01751"/>
    <w:rsid w:val="00D0187B"/>
    <w:rsid w:val="00D01ADB"/>
    <w:rsid w:val="00D01B54"/>
    <w:rsid w:val="00D01BD8"/>
    <w:rsid w:val="00D0212C"/>
    <w:rsid w:val="00D02310"/>
    <w:rsid w:val="00D02611"/>
    <w:rsid w:val="00D02752"/>
    <w:rsid w:val="00D02BDC"/>
    <w:rsid w:val="00D02D65"/>
    <w:rsid w:val="00D02E14"/>
    <w:rsid w:val="00D02F24"/>
    <w:rsid w:val="00D030F7"/>
    <w:rsid w:val="00D036E7"/>
    <w:rsid w:val="00D039C7"/>
    <w:rsid w:val="00D03AEE"/>
    <w:rsid w:val="00D04193"/>
    <w:rsid w:val="00D04C6F"/>
    <w:rsid w:val="00D0542D"/>
    <w:rsid w:val="00D0543B"/>
    <w:rsid w:val="00D056AE"/>
    <w:rsid w:val="00D056ED"/>
    <w:rsid w:val="00D05D06"/>
    <w:rsid w:val="00D060AD"/>
    <w:rsid w:val="00D0626F"/>
    <w:rsid w:val="00D066E3"/>
    <w:rsid w:val="00D06794"/>
    <w:rsid w:val="00D067D4"/>
    <w:rsid w:val="00D0680B"/>
    <w:rsid w:val="00D06AD6"/>
    <w:rsid w:val="00D07A74"/>
    <w:rsid w:val="00D07C90"/>
    <w:rsid w:val="00D07D04"/>
    <w:rsid w:val="00D1033F"/>
    <w:rsid w:val="00D10464"/>
    <w:rsid w:val="00D10602"/>
    <w:rsid w:val="00D10B28"/>
    <w:rsid w:val="00D10C6C"/>
    <w:rsid w:val="00D10E2E"/>
    <w:rsid w:val="00D11F1F"/>
    <w:rsid w:val="00D125C3"/>
    <w:rsid w:val="00D12886"/>
    <w:rsid w:val="00D128AF"/>
    <w:rsid w:val="00D12E35"/>
    <w:rsid w:val="00D13060"/>
    <w:rsid w:val="00D13538"/>
    <w:rsid w:val="00D13582"/>
    <w:rsid w:val="00D1383E"/>
    <w:rsid w:val="00D13B6E"/>
    <w:rsid w:val="00D13D05"/>
    <w:rsid w:val="00D14019"/>
    <w:rsid w:val="00D14706"/>
    <w:rsid w:val="00D1476A"/>
    <w:rsid w:val="00D14C5C"/>
    <w:rsid w:val="00D14FA9"/>
    <w:rsid w:val="00D14FB2"/>
    <w:rsid w:val="00D15199"/>
    <w:rsid w:val="00D1530A"/>
    <w:rsid w:val="00D15707"/>
    <w:rsid w:val="00D15791"/>
    <w:rsid w:val="00D15798"/>
    <w:rsid w:val="00D15DED"/>
    <w:rsid w:val="00D16660"/>
    <w:rsid w:val="00D16753"/>
    <w:rsid w:val="00D172EA"/>
    <w:rsid w:val="00D17485"/>
    <w:rsid w:val="00D17627"/>
    <w:rsid w:val="00D1784C"/>
    <w:rsid w:val="00D17A52"/>
    <w:rsid w:val="00D17E3C"/>
    <w:rsid w:val="00D2057C"/>
    <w:rsid w:val="00D20C43"/>
    <w:rsid w:val="00D20CA9"/>
    <w:rsid w:val="00D215A5"/>
    <w:rsid w:val="00D21699"/>
    <w:rsid w:val="00D217AC"/>
    <w:rsid w:val="00D21832"/>
    <w:rsid w:val="00D21AB6"/>
    <w:rsid w:val="00D21C68"/>
    <w:rsid w:val="00D21D0E"/>
    <w:rsid w:val="00D2204A"/>
    <w:rsid w:val="00D22307"/>
    <w:rsid w:val="00D22311"/>
    <w:rsid w:val="00D225F8"/>
    <w:rsid w:val="00D22B14"/>
    <w:rsid w:val="00D22DDA"/>
    <w:rsid w:val="00D23401"/>
    <w:rsid w:val="00D238C3"/>
    <w:rsid w:val="00D239ED"/>
    <w:rsid w:val="00D23A81"/>
    <w:rsid w:val="00D23C5F"/>
    <w:rsid w:val="00D23F38"/>
    <w:rsid w:val="00D23F8B"/>
    <w:rsid w:val="00D2400F"/>
    <w:rsid w:val="00D241DE"/>
    <w:rsid w:val="00D24370"/>
    <w:rsid w:val="00D243D9"/>
    <w:rsid w:val="00D24C21"/>
    <w:rsid w:val="00D2564A"/>
    <w:rsid w:val="00D25695"/>
    <w:rsid w:val="00D257B9"/>
    <w:rsid w:val="00D25ADE"/>
    <w:rsid w:val="00D25B14"/>
    <w:rsid w:val="00D25E8D"/>
    <w:rsid w:val="00D26266"/>
    <w:rsid w:val="00D26808"/>
    <w:rsid w:val="00D26A18"/>
    <w:rsid w:val="00D26F0C"/>
    <w:rsid w:val="00D2738C"/>
    <w:rsid w:val="00D2760D"/>
    <w:rsid w:val="00D27834"/>
    <w:rsid w:val="00D279E2"/>
    <w:rsid w:val="00D27CFD"/>
    <w:rsid w:val="00D30065"/>
    <w:rsid w:val="00D303DF"/>
    <w:rsid w:val="00D304B4"/>
    <w:rsid w:val="00D30B33"/>
    <w:rsid w:val="00D30B76"/>
    <w:rsid w:val="00D30EAA"/>
    <w:rsid w:val="00D30FD7"/>
    <w:rsid w:val="00D313E7"/>
    <w:rsid w:val="00D314F6"/>
    <w:rsid w:val="00D319C7"/>
    <w:rsid w:val="00D31D3D"/>
    <w:rsid w:val="00D32710"/>
    <w:rsid w:val="00D3276C"/>
    <w:rsid w:val="00D32872"/>
    <w:rsid w:val="00D32919"/>
    <w:rsid w:val="00D329DF"/>
    <w:rsid w:val="00D32AEA"/>
    <w:rsid w:val="00D32CC4"/>
    <w:rsid w:val="00D32DD4"/>
    <w:rsid w:val="00D32E49"/>
    <w:rsid w:val="00D32FF9"/>
    <w:rsid w:val="00D337A6"/>
    <w:rsid w:val="00D33822"/>
    <w:rsid w:val="00D33983"/>
    <w:rsid w:val="00D33CD2"/>
    <w:rsid w:val="00D33D26"/>
    <w:rsid w:val="00D33D7A"/>
    <w:rsid w:val="00D34917"/>
    <w:rsid w:val="00D34FE0"/>
    <w:rsid w:val="00D35238"/>
    <w:rsid w:val="00D3564A"/>
    <w:rsid w:val="00D35923"/>
    <w:rsid w:val="00D35994"/>
    <w:rsid w:val="00D35B4F"/>
    <w:rsid w:val="00D35FAA"/>
    <w:rsid w:val="00D365CF"/>
    <w:rsid w:val="00D36827"/>
    <w:rsid w:val="00D36A93"/>
    <w:rsid w:val="00D36EF9"/>
    <w:rsid w:val="00D37241"/>
    <w:rsid w:val="00D373DE"/>
    <w:rsid w:val="00D37552"/>
    <w:rsid w:val="00D37754"/>
    <w:rsid w:val="00D379B5"/>
    <w:rsid w:val="00D37BE6"/>
    <w:rsid w:val="00D37C5F"/>
    <w:rsid w:val="00D37F59"/>
    <w:rsid w:val="00D37F96"/>
    <w:rsid w:val="00D40169"/>
    <w:rsid w:val="00D405E6"/>
    <w:rsid w:val="00D40953"/>
    <w:rsid w:val="00D409A6"/>
    <w:rsid w:val="00D40F1A"/>
    <w:rsid w:val="00D40F5C"/>
    <w:rsid w:val="00D40F95"/>
    <w:rsid w:val="00D412A1"/>
    <w:rsid w:val="00D412CC"/>
    <w:rsid w:val="00D41336"/>
    <w:rsid w:val="00D4149F"/>
    <w:rsid w:val="00D4162C"/>
    <w:rsid w:val="00D41E38"/>
    <w:rsid w:val="00D41FC8"/>
    <w:rsid w:val="00D42138"/>
    <w:rsid w:val="00D421E6"/>
    <w:rsid w:val="00D42270"/>
    <w:rsid w:val="00D4265B"/>
    <w:rsid w:val="00D4279F"/>
    <w:rsid w:val="00D42A13"/>
    <w:rsid w:val="00D42AA4"/>
    <w:rsid w:val="00D42B1C"/>
    <w:rsid w:val="00D42DD1"/>
    <w:rsid w:val="00D430BF"/>
    <w:rsid w:val="00D432E9"/>
    <w:rsid w:val="00D43609"/>
    <w:rsid w:val="00D43853"/>
    <w:rsid w:val="00D43FC4"/>
    <w:rsid w:val="00D44456"/>
    <w:rsid w:val="00D44B75"/>
    <w:rsid w:val="00D4521A"/>
    <w:rsid w:val="00D4529A"/>
    <w:rsid w:val="00D45350"/>
    <w:rsid w:val="00D45643"/>
    <w:rsid w:val="00D4567B"/>
    <w:rsid w:val="00D45A89"/>
    <w:rsid w:val="00D45FED"/>
    <w:rsid w:val="00D4637E"/>
    <w:rsid w:val="00D4657E"/>
    <w:rsid w:val="00D46600"/>
    <w:rsid w:val="00D46A9E"/>
    <w:rsid w:val="00D46C70"/>
    <w:rsid w:val="00D46FA6"/>
    <w:rsid w:val="00D471AE"/>
    <w:rsid w:val="00D4758B"/>
    <w:rsid w:val="00D47761"/>
    <w:rsid w:val="00D47B72"/>
    <w:rsid w:val="00D47FA2"/>
    <w:rsid w:val="00D501BD"/>
    <w:rsid w:val="00D50296"/>
    <w:rsid w:val="00D505A4"/>
    <w:rsid w:val="00D5062A"/>
    <w:rsid w:val="00D5074C"/>
    <w:rsid w:val="00D51138"/>
    <w:rsid w:val="00D5185B"/>
    <w:rsid w:val="00D52130"/>
    <w:rsid w:val="00D52457"/>
    <w:rsid w:val="00D5288E"/>
    <w:rsid w:val="00D5305D"/>
    <w:rsid w:val="00D531F3"/>
    <w:rsid w:val="00D537ED"/>
    <w:rsid w:val="00D538AB"/>
    <w:rsid w:val="00D53F35"/>
    <w:rsid w:val="00D54535"/>
    <w:rsid w:val="00D55012"/>
    <w:rsid w:val="00D552C9"/>
    <w:rsid w:val="00D55441"/>
    <w:rsid w:val="00D5552D"/>
    <w:rsid w:val="00D562C9"/>
    <w:rsid w:val="00D56F4A"/>
    <w:rsid w:val="00D57820"/>
    <w:rsid w:val="00D57C8D"/>
    <w:rsid w:val="00D57F2C"/>
    <w:rsid w:val="00D57F52"/>
    <w:rsid w:val="00D6005B"/>
    <w:rsid w:val="00D602EC"/>
    <w:rsid w:val="00D60357"/>
    <w:rsid w:val="00D6039C"/>
    <w:rsid w:val="00D6051A"/>
    <w:rsid w:val="00D60914"/>
    <w:rsid w:val="00D60B01"/>
    <w:rsid w:val="00D60CF7"/>
    <w:rsid w:val="00D60D08"/>
    <w:rsid w:val="00D610A7"/>
    <w:rsid w:val="00D61192"/>
    <w:rsid w:val="00D61790"/>
    <w:rsid w:val="00D62039"/>
    <w:rsid w:val="00D6208E"/>
    <w:rsid w:val="00D62501"/>
    <w:rsid w:val="00D629BE"/>
    <w:rsid w:val="00D62DC8"/>
    <w:rsid w:val="00D63085"/>
    <w:rsid w:val="00D63480"/>
    <w:rsid w:val="00D6449C"/>
    <w:rsid w:val="00D64613"/>
    <w:rsid w:val="00D6468D"/>
    <w:rsid w:val="00D64960"/>
    <w:rsid w:val="00D649E1"/>
    <w:rsid w:val="00D65502"/>
    <w:rsid w:val="00D65547"/>
    <w:rsid w:val="00D65838"/>
    <w:rsid w:val="00D6593A"/>
    <w:rsid w:val="00D65F8E"/>
    <w:rsid w:val="00D66377"/>
    <w:rsid w:val="00D663FB"/>
    <w:rsid w:val="00D668B6"/>
    <w:rsid w:val="00D66A5A"/>
    <w:rsid w:val="00D66CAE"/>
    <w:rsid w:val="00D67006"/>
    <w:rsid w:val="00D67058"/>
    <w:rsid w:val="00D6706C"/>
    <w:rsid w:val="00D670CC"/>
    <w:rsid w:val="00D67852"/>
    <w:rsid w:val="00D67897"/>
    <w:rsid w:val="00D67AC6"/>
    <w:rsid w:val="00D67CE9"/>
    <w:rsid w:val="00D67D7D"/>
    <w:rsid w:val="00D67E09"/>
    <w:rsid w:val="00D70324"/>
    <w:rsid w:val="00D703EF"/>
    <w:rsid w:val="00D70592"/>
    <w:rsid w:val="00D7067D"/>
    <w:rsid w:val="00D70A7A"/>
    <w:rsid w:val="00D70EF4"/>
    <w:rsid w:val="00D70F10"/>
    <w:rsid w:val="00D70F24"/>
    <w:rsid w:val="00D71831"/>
    <w:rsid w:val="00D71902"/>
    <w:rsid w:val="00D71941"/>
    <w:rsid w:val="00D71A38"/>
    <w:rsid w:val="00D71BFE"/>
    <w:rsid w:val="00D71D24"/>
    <w:rsid w:val="00D71FC4"/>
    <w:rsid w:val="00D7205C"/>
    <w:rsid w:val="00D721A5"/>
    <w:rsid w:val="00D7222C"/>
    <w:rsid w:val="00D72841"/>
    <w:rsid w:val="00D72CFC"/>
    <w:rsid w:val="00D72FDD"/>
    <w:rsid w:val="00D733D5"/>
    <w:rsid w:val="00D73423"/>
    <w:rsid w:val="00D73666"/>
    <w:rsid w:val="00D7370E"/>
    <w:rsid w:val="00D739C3"/>
    <w:rsid w:val="00D73B0A"/>
    <w:rsid w:val="00D73CA4"/>
    <w:rsid w:val="00D73D4E"/>
    <w:rsid w:val="00D73E5E"/>
    <w:rsid w:val="00D73FFE"/>
    <w:rsid w:val="00D742F6"/>
    <w:rsid w:val="00D74B16"/>
    <w:rsid w:val="00D74B2B"/>
    <w:rsid w:val="00D750B3"/>
    <w:rsid w:val="00D750ED"/>
    <w:rsid w:val="00D75130"/>
    <w:rsid w:val="00D75239"/>
    <w:rsid w:val="00D7548E"/>
    <w:rsid w:val="00D7561F"/>
    <w:rsid w:val="00D75677"/>
    <w:rsid w:val="00D75B1F"/>
    <w:rsid w:val="00D75C21"/>
    <w:rsid w:val="00D75FC2"/>
    <w:rsid w:val="00D76268"/>
    <w:rsid w:val="00D76582"/>
    <w:rsid w:val="00D76D1E"/>
    <w:rsid w:val="00D772FB"/>
    <w:rsid w:val="00D801FE"/>
    <w:rsid w:val="00D805C9"/>
    <w:rsid w:val="00D80712"/>
    <w:rsid w:val="00D8083E"/>
    <w:rsid w:val="00D80B4E"/>
    <w:rsid w:val="00D80D2D"/>
    <w:rsid w:val="00D80D51"/>
    <w:rsid w:val="00D81AE5"/>
    <w:rsid w:val="00D81BB8"/>
    <w:rsid w:val="00D81C3B"/>
    <w:rsid w:val="00D81D3A"/>
    <w:rsid w:val="00D81EC7"/>
    <w:rsid w:val="00D82174"/>
    <w:rsid w:val="00D8244D"/>
    <w:rsid w:val="00D82665"/>
    <w:rsid w:val="00D826A3"/>
    <w:rsid w:val="00D82B7D"/>
    <w:rsid w:val="00D82BFD"/>
    <w:rsid w:val="00D82C52"/>
    <w:rsid w:val="00D83411"/>
    <w:rsid w:val="00D8368D"/>
    <w:rsid w:val="00D8383F"/>
    <w:rsid w:val="00D839B3"/>
    <w:rsid w:val="00D83D09"/>
    <w:rsid w:val="00D843FD"/>
    <w:rsid w:val="00D8440C"/>
    <w:rsid w:val="00D845C8"/>
    <w:rsid w:val="00D84CEF"/>
    <w:rsid w:val="00D8654D"/>
    <w:rsid w:val="00D86924"/>
    <w:rsid w:val="00D86B31"/>
    <w:rsid w:val="00D86DFD"/>
    <w:rsid w:val="00D8752A"/>
    <w:rsid w:val="00D876DF"/>
    <w:rsid w:val="00D8778B"/>
    <w:rsid w:val="00D8793D"/>
    <w:rsid w:val="00D87A27"/>
    <w:rsid w:val="00D87D1A"/>
    <w:rsid w:val="00D90109"/>
    <w:rsid w:val="00D9014B"/>
    <w:rsid w:val="00D90218"/>
    <w:rsid w:val="00D9037F"/>
    <w:rsid w:val="00D908E0"/>
    <w:rsid w:val="00D90A41"/>
    <w:rsid w:val="00D90B4B"/>
    <w:rsid w:val="00D90D6E"/>
    <w:rsid w:val="00D90E2E"/>
    <w:rsid w:val="00D91105"/>
    <w:rsid w:val="00D912D8"/>
    <w:rsid w:val="00D9152A"/>
    <w:rsid w:val="00D91651"/>
    <w:rsid w:val="00D916C8"/>
    <w:rsid w:val="00D916DC"/>
    <w:rsid w:val="00D9202E"/>
    <w:rsid w:val="00D92235"/>
    <w:rsid w:val="00D927D0"/>
    <w:rsid w:val="00D92B86"/>
    <w:rsid w:val="00D92F98"/>
    <w:rsid w:val="00D93408"/>
    <w:rsid w:val="00D937A1"/>
    <w:rsid w:val="00D9387E"/>
    <w:rsid w:val="00D93DD7"/>
    <w:rsid w:val="00D9438A"/>
    <w:rsid w:val="00D9451E"/>
    <w:rsid w:val="00D945D6"/>
    <w:rsid w:val="00D94B11"/>
    <w:rsid w:val="00D94D58"/>
    <w:rsid w:val="00D95207"/>
    <w:rsid w:val="00D95311"/>
    <w:rsid w:val="00D95452"/>
    <w:rsid w:val="00D95957"/>
    <w:rsid w:val="00D959EF"/>
    <w:rsid w:val="00D95B87"/>
    <w:rsid w:val="00D95FEF"/>
    <w:rsid w:val="00D966FA"/>
    <w:rsid w:val="00D96A19"/>
    <w:rsid w:val="00D9704D"/>
    <w:rsid w:val="00D971CA"/>
    <w:rsid w:val="00D97518"/>
    <w:rsid w:val="00D97A90"/>
    <w:rsid w:val="00D97B26"/>
    <w:rsid w:val="00D97BA6"/>
    <w:rsid w:val="00D97C43"/>
    <w:rsid w:val="00D97C4A"/>
    <w:rsid w:val="00DA03F0"/>
    <w:rsid w:val="00DA042F"/>
    <w:rsid w:val="00DA0E5F"/>
    <w:rsid w:val="00DA1193"/>
    <w:rsid w:val="00DA27A5"/>
    <w:rsid w:val="00DA2C16"/>
    <w:rsid w:val="00DA3343"/>
    <w:rsid w:val="00DA33B5"/>
    <w:rsid w:val="00DA33C0"/>
    <w:rsid w:val="00DA35FF"/>
    <w:rsid w:val="00DA376E"/>
    <w:rsid w:val="00DA3B59"/>
    <w:rsid w:val="00DA3CCF"/>
    <w:rsid w:val="00DA4138"/>
    <w:rsid w:val="00DA432F"/>
    <w:rsid w:val="00DA4AA3"/>
    <w:rsid w:val="00DA4FB9"/>
    <w:rsid w:val="00DA537B"/>
    <w:rsid w:val="00DA5746"/>
    <w:rsid w:val="00DA59E3"/>
    <w:rsid w:val="00DA5CFF"/>
    <w:rsid w:val="00DA63C4"/>
    <w:rsid w:val="00DA6D7F"/>
    <w:rsid w:val="00DA720B"/>
    <w:rsid w:val="00DA7CA6"/>
    <w:rsid w:val="00DA7E55"/>
    <w:rsid w:val="00DB0134"/>
    <w:rsid w:val="00DB0153"/>
    <w:rsid w:val="00DB02D8"/>
    <w:rsid w:val="00DB0390"/>
    <w:rsid w:val="00DB069F"/>
    <w:rsid w:val="00DB092D"/>
    <w:rsid w:val="00DB0ACA"/>
    <w:rsid w:val="00DB0CAD"/>
    <w:rsid w:val="00DB0FB8"/>
    <w:rsid w:val="00DB114A"/>
    <w:rsid w:val="00DB1301"/>
    <w:rsid w:val="00DB164A"/>
    <w:rsid w:val="00DB1688"/>
    <w:rsid w:val="00DB192B"/>
    <w:rsid w:val="00DB1D82"/>
    <w:rsid w:val="00DB1F43"/>
    <w:rsid w:val="00DB1F62"/>
    <w:rsid w:val="00DB1FA0"/>
    <w:rsid w:val="00DB238D"/>
    <w:rsid w:val="00DB282C"/>
    <w:rsid w:val="00DB2B18"/>
    <w:rsid w:val="00DB2BC4"/>
    <w:rsid w:val="00DB38EC"/>
    <w:rsid w:val="00DB3CA3"/>
    <w:rsid w:val="00DB406A"/>
    <w:rsid w:val="00DB4181"/>
    <w:rsid w:val="00DB4488"/>
    <w:rsid w:val="00DB4520"/>
    <w:rsid w:val="00DB4B97"/>
    <w:rsid w:val="00DB50AB"/>
    <w:rsid w:val="00DB50C7"/>
    <w:rsid w:val="00DB5134"/>
    <w:rsid w:val="00DB550D"/>
    <w:rsid w:val="00DB5959"/>
    <w:rsid w:val="00DB5F16"/>
    <w:rsid w:val="00DB5F67"/>
    <w:rsid w:val="00DB64F9"/>
    <w:rsid w:val="00DB65A2"/>
    <w:rsid w:val="00DB706A"/>
    <w:rsid w:val="00DB7526"/>
    <w:rsid w:val="00DB7810"/>
    <w:rsid w:val="00DB79A1"/>
    <w:rsid w:val="00DB7B1E"/>
    <w:rsid w:val="00DB7B3E"/>
    <w:rsid w:val="00DB7EDD"/>
    <w:rsid w:val="00DC05AD"/>
    <w:rsid w:val="00DC07B3"/>
    <w:rsid w:val="00DC09B7"/>
    <w:rsid w:val="00DC10FB"/>
    <w:rsid w:val="00DC13C7"/>
    <w:rsid w:val="00DC13D7"/>
    <w:rsid w:val="00DC1450"/>
    <w:rsid w:val="00DC1643"/>
    <w:rsid w:val="00DC1A40"/>
    <w:rsid w:val="00DC1D6B"/>
    <w:rsid w:val="00DC1EAF"/>
    <w:rsid w:val="00DC2086"/>
    <w:rsid w:val="00DC23A1"/>
    <w:rsid w:val="00DC2C5B"/>
    <w:rsid w:val="00DC31BE"/>
    <w:rsid w:val="00DC3F6D"/>
    <w:rsid w:val="00DC4825"/>
    <w:rsid w:val="00DC487A"/>
    <w:rsid w:val="00DC4ADE"/>
    <w:rsid w:val="00DC4C59"/>
    <w:rsid w:val="00DC4E06"/>
    <w:rsid w:val="00DC5272"/>
    <w:rsid w:val="00DC54AA"/>
    <w:rsid w:val="00DC5A06"/>
    <w:rsid w:val="00DC5EF2"/>
    <w:rsid w:val="00DC5FD5"/>
    <w:rsid w:val="00DC66CA"/>
    <w:rsid w:val="00DC6D7E"/>
    <w:rsid w:val="00DC73E2"/>
    <w:rsid w:val="00DC744E"/>
    <w:rsid w:val="00DC78BD"/>
    <w:rsid w:val="00DC78D7"/>
    <w:rsid w:val="00DC7A12"/>
    <w:rsid w:val="00DC7B8D"/>
    <w:rsid w:val="00DC7E6B"/>
    <w:rsid w:val="00DD0124"/>
    <w:rsid w:val="00DD02DF"/>
    <w:rsid w:val="00DD08CD"/>
    <w:rsid w:val="00DD1085"/>
    <w:rsid w:val="00DD1456"/>
    <w:rsid w:val="00DD1A49"/>
    <w:rsid w:val="00DD1DBE"/>
    <w:rsid w:val="00DD24F4"/>
    <w:rsid w:val="00DD2516"/>
    <w:rsid w:val="00DD2768"/>
    <w:rsid w:val="00DD29B3"/>
    <w:rsid w:val="00DD2BB8"/>
    <w:rsid w:val="00DD2BDB"/>
    <w:rsid w:val="00DD30ED"/>
    <w:rsid w:val="00DD323D"/>
    <w:rsid w:val="00DD3247"/>
    <w:rsid w:val="00DD34D1"/>
    <w:rsid w:val="00DD35BA"/>
    <w:rsid w:val="00DD4430"/>
    <w:rsid w:val="00DD459D"/>
    <w:rsid w:val="00DD4635"/>
    <w:rsid w:val="00DD4D73"/>
    <w:rsid w:val="00DD4D74"/>
    <w:rsid w:val="00DD4F48"/>
    <w:rsid w:val="00DD5064"/>
    <w:rsid w:val="00DD5109"/>
    <w:rsid w:val="00DD5BDA"/>
    <w:rsid w:val="00DD5FC8"/>
    <w:rsid w:val="00DD69CC"/>
    <w:rsid w:val="00DD6B6D"/>
    <w:rsid w:val="00DD6D3D"/>
    <w:rsid w:val="00DD6D68"/>
    <w:rsid w:val="00DD719F"/>
    <w:rsid w:val="00DD7ADA"/>
    <w:rsid w:val="00DE020B"/>
    <w:rsid w:val="00DE057E"/>
    <w:rsid w:val="00DE09BA"/>
    <w:rsid w:val="00DE0D89"/>
    <w:rsid w:val="00DE0D93"/>
    <w:rsid w:val="00DE1036"/>
    <w:rsid w:val="00DE1524"/>
    <w:rsid w:val="00DE199B"/>
    <w:rsid w:val="00DE1CD0"/>
    <w:rsid w:val="00DE2612"/>
    <w:rsid w:val="00DE2872"/>
    <w:rsid w:val="00DE2D4B"/>
    <w:rsid w:val="00DE3346"/>
    <w:rsid w:val="00DE3AEF"/>
    <w:rsid w:val="00DE3BC3"/>
    <w:rsid w:val="00DE3BF6"/>
    <w:rsid w:val="00DE41CA"/>
    <w:rsid w:val="00DE4289"/>
    <w:rsid w:val="00DE42D8"/>
    <w:rsid w:val="00DE485C"/>
    <w:rsid w:val="00DE4914"/>
    <w:rsid w:val="00DE4AA5"/>
    <w:rsid w:val="00DE4CDA"/>
    <w:rsid w:val="00DE4F8D"/>
    <w:rsid w:val="00DE56D1"/>
    <w:rsid w:val="00DE56FF"/>
    <w:rsid w:val="00DE57DF"/>
    <w:rsid w:val="00DE58D7"/>
    <w:rsid w:val="00DE58D9"/>
    <w:rsid w:val="00DE5946"/>
    <w:rsid w:val="00DE6196"/>
    <w:rsid w:val="00DE62E5"/>
    <w:rsid w:val="00DE633D"/>
    <w:rsid w:val="00DE6385"/>
    <w:rsid w:val="00DE63AF"/>
    <w:rsid w:val="00DE66E3"/>
    <w:rsid w:val="00DE6716"/>
    <w:rsid w:val="00DE6809"/>
    <w:rsid w:val="00DE6E8B"/>
    <w:rsid w:val="00DE6F1B"/>
    <w:rsid w:val="00DE7366"/>
    <w:rsid w:val="00DE767F"/>
    <w:rsid w:val="00DE780B"/>
    <w:rsid w:val="00DE780F"/>
    <w:rsid w:val="00DE79F2"/>
    <w:rsid w:val="00DE7B56"/>
    <w:rsid w:val="00DE7BD1"/>
    <w:rsid w:val="00DF0185"/>
    <w:rsid w:val="00DF02AC"/>
    <w:rsid w:val="00DF05B0"/>
    <w:rsid w:val="00DF05BD"/>
    <w:rsid w:val="00DF110E"/>
    <w:rsid w:val="00DF112E"/>
    <w:rsid w:val="00DF11E3"/>
    <w:rsid w:val="00DF1B6A"/>
    <w:rsid w:val="00DF1D83"/>
    <w:rsid w:val="00DF25A7"/>
    <w:rsid w:val="00DF261C"/>
    <w:rsid w:val="00DF26F2"/>
    <w:rsid w:val="00DF2E02"/>
    <w:rsid w:val="00DF304E"/>
    <w:rsid w:val="00DF345D"/>
    <w:rsid w:val="00DF3595"/>
    <w:rsid w:val="00DF395A"/>
    <w:rsid w:val="00DF3B6A"/>
    <w:rsid w:val="00DF4785"/>
    <w:rsid w:val="00DF5111"/>
    <w:rsid w:val="00DF5378"/>
    <w:rsid w:val="00DF5B37"/>
    <w:rsid w:val="00DF5C82"/>
    <w:rsid w:val="00DF61EA"/>
    <w:rsid w:val="00DF626B"/>
    <w:rsid w:val="00DF64B3"/>
    <w:rsid w:val="00DF65DB"/>
    <w:rsid w:val="00DF6790"/>
    <w:rsid w:val="00DF6FE5"/>
    <w:rsid w:val="00DF7014"/>
    <w:rsid w:val="00DF70F6"/>
    <w:rsid w:val="00DF71A8"/>
    <w:rsid w:val="00DF723D"/>
    <w:rsid w:val="00DF745A"/>
    <w:rsid w:val="00DF76C0"/>
    <w:rsid w:val="00DF7A36"/>
    <w:rsid w:val="00DF7B1E"/>
    <w:rsid w:val="00DF7DC3"/>
    <w:rsid w:val="00DF7E26"/>
    <w:rsid w:val="00DF7EAB"/>
    <w:rsid w:val="00DF7F01"/>
    <w:rsid w:val="00E000A9"/>
    <w:rsid w:val="00E00123"/>
    <w:rsid w:val="00E00124"/>
    <w:rsid w:val="00E008A8"/>
    <w:rsid w:val="00E008E9"/>
    <w:rsid w:val="00E00955"/>
    <w:rsid w:val="00E009CE"/>
    <w:rsid w:val="00E00A2F"/>
    <w:rsid w:val="00E00B05"/>
    <w:rsid w:val="00E010F9"/>
    <w:rsid w:val="00E0131C"/>
    <w:rsid w:val="00E0132F"/>
    <w:rsid w:val="00E0143E"/>
    <w:rsid w:val="00E01474"/>
    <w:rsid w:val="00E016C5"/>
    <w:rsid w:val="00E01730"/>
    <w:rsid w:val="00E01796"/>
    <w:rsid w:val="00E017CB"/>
    <w:rsid w:val="00E018C0"/>
    <w:rsid w:val="00E01B73"/>
    <w:rsid w:val="00E01BD8"/>
    <w:rsid w:val="00E01D87"/>
    <w:rsid w:val="00E01FBB"/>
    <w:rsid w:val="00E020E4"/>
    <w:rsid w:val="00E029A4"/>
    <w:rsid w:val="00E029E7"/>
    <w:rsid w:val="00E02B87"/>
    <w:rsid w:val="00E02E81"/>
    <w:rsid w:val="00E03A2D"/>
    <w:rsid w:val="00E03A9A"/>
    <w:rsid w:val="00E03CD1"/>
    <w:rsid w:val="00E0417A"/>
    <w:rsid w:val="00E041CE"/>
    <w:rsid w:val="00E045D0"/>
    <w:rsid w:val="00E04882"/>
    <w:rsid w:val="00E04FFA"/>
    <w:rsid w:val="00E0507C"/>
    <w:rsid w:val="00E05163"/>
    <w:rsid w:val="00E05262"/>
    <w:rsid w:val="00E0550B"/>
    <w:rsid w:val="00E0572B"/>
    <w:rsid w:val="00E05893"/>
    <w:rsid w:val="00E05BA9"/>
    <w:rsid w:val="00E05C78"/>
    <w:rsid w:val="00E060DF"/>
    <w:rsid w:val="00E0617C"/>
    <w:rsid w:val="00E0621F"/>
    <w:rsid w:val="00E068B7"/>
    <w:rsid w:val="00E06DF2"/>
    <w:rsid w:val="00E07243"/>
    <w:rsid w:val="00E07322"/>
    <w:rsid w:val="00E077D5"/>
    <w:rsid w:val="00E07CF4"/>
    <w:rsid w:val="00E105B4"/>
    <w:rsid w:val="00E10A80"/>
    <w:rsid w:val="00E1142F"/>
    <w:rsid w:val="00E1175A"/>
    <w:rsid w:val="00E1185D"/>
    <w:rsid w:val="00E1187C"/>
    <w:rsid w:val="00E11990"/>
    <w:rsid w:val="00E11A58"/>
    <w:rsid w:val="00E11A59"/>
    <w:rsid w:val="00E11BAD"/>
    <w:rsid w:val="00E11BEC"/>
    <w:rsid w:val="00E11E21"/>
    <w:rsid w:val="00E12AF0"/>
    <w:rsid w:val="00E12B78"/>
    <w:rsid w:val="00E131F1"/>
    <w:rsid w:val="00E13200"/>
    <w:rsid w:val="00E1355B"/>
    <w:rsid w:val="00E13C84"/>
    <w:rsid w:val="00E13D1E"/>
    <w:rsid w:val="00E13DB5"/>
    <w:rsid w:val="00E13ECF"/>
    <w:rsid w:val="00E13F92"/>
    <w:rsid w:val="00E14422"/>
    <w:rsid w:val="00E14765"/>
    <w:rsid w:val="00E1499C"/>
    <w:rsid w:val="00E14C5D"/>
    <w:rsid w:val="00E14D6C"/>
    <w:rsid w:val="00E14D6D"/>
    <w:rsid w:val="00E15236"/>
    <w:rsid w:val="00E15428"/>
    <w:rsid w:val="00E154FA"/>
    <w:rsid w:val="00E154FD"/>
    <w:rsid w:val="00E15E10"/>
    <w:rsid w:val="00E15F5A"/>
    <w:rsid w:val="00E16145"/>
    <w:rsid w:val="00E162BE"/>
    <w:rsid w:val="00E16477"/>
    <w:rsid w:val="00E1678B"/>
    <w:rsid w:val="00E1699E"/>
    <w:rsid w:val="00E16AA9"/>
    <w:rsid w:val="00E16AF4"/>
    <w:rsid w:val="00E16E9A"/>
    <w:rsid w:val="00E16F8F"/>
    <w:rsid w:val="00E20871"/>
    <w:rsid w:val="00E20B40"/>
    <w:rsid w:val="00E20D32"/>
    <w:rsid w:val="00E20D56"/>
    <w:rsid w:val="00E21029"/>
    <w:rsid w:val="00E21497"/>
    <w:rsid w:val="00E2151D"/>
    <w:rsid w:val="00E215D1"/>
    <w:rsid w:val="00E216EF"/>
    <w:rsid w:val="00E2184E"/>
    <w:rsid w:val="00E21887"/>
    <w:rsid w:val="00E21A74"/>
    <w:rsid w:val="00E2211C"/>
    <w:rsid w:val="00E2244C"/>
    <w:rsid w:val="00E22649"/>
    <w:rsid w:val="00E22685"/>
    <w:rsid w:val="00E2275D"/>
    <w:rsid w:val="00E2276F"/>
    <w:rsid w:val="00E22934"/>
    <w:rsid w:val="00E229DB"/>
    <w:rsid w:val="00E22B35"/>
    <w:rsid w:val="00E22BBB"/>
    <w:rsid w:val="00E22C93"/>
    <w:rsid w:val="00E23122"/>
    <w:rsid w:val="00E232A9"/>
    <w:rsid w:val="00E23388"/>
    <w:rsid w:val="00E2350F"/>
    <w:rsid w:val="00E23C43"/>
    <w:rsid w:val="00E23F01"/>
    <w:rsid w:val="00E23F6D"/>
    <w:rsid w:val="00E24422"/>
    <w:rsid w:val="00E246C9"/>
    <w:rsid w:val="00E24AA4"/>
    <w:rsid w:val="00E24B2C"/>
    <w:rsid w:val="00E24F2D"/>
    <w:rsid w:val="00E25249"/>
    <w:rsid w:val="00E25436"/>
    <w:rsid w:val="00E259CD"/>
    <w:rsid w:val="00E25FA2"/>
    <w:rsid w:val="00E2638B"/>
    <w:rsid w:val="00E26624"/>
    <w:rsid w:val="00E26ACA"/>
    <w:rsid w:val="00E278F1"/>
    <w:rsid w:val="00E2797D"/>
    <w:rsid w:val="00E27FF3"/>
    <w:rsid w:val="00E307E2"/>
    <w:rsid w:val="00E30AA1"/>
    <w:rsid w:val="00E314BC"/>
    <w:rsid w:val="00E3188D"/>
    <w:rsid w:val="00E31914"/>
    <w:rsid w:val="00E31949"/>
    <w:rsid w:val="00E31EB7"/>
    <w:rsid w:val="00E31F60"/>
    <w:rsid w:val="00E32492"/>
    <w:rsid w:val="00E324D9"/>
    <w:rsid w:val="00E32A44"/>
    <w:rsid w:val="00E32B6E"/>
    <w:rsid w:val="00E32E20"/>
    <w:rsid w:val="00E332C4"/>
    <w:rsid w:val="00E33407"/>
    <w:rsid w:val="00E3373C"/>
    <w:rsid w:val="00E337AF"/>
    <w:rsid w:val="00E339A8"/>
    <w:rsid w:val="00E33EE0"/>
    <w:rsid w:val="00E342FA"/>
    <w:rsid w:val="00E3481D"/>
    <w:rsid w:val="00E34A2B"/>
    <w:rsid w:val="00E34BAC"/>
    <w:rsid w:val="00E34C71"/>
    <w:rsid w:val="00E34C85"/>
    <w:rsid w:val="00E34C88"/>
    <w:rsid w:val="00E34EAA"/>
    <w:rsid w:val="00E35236"/>
    <w:rsid w:val="00E35819"/>
    <w:rsid w:val="00E35D7D"/>
    <w:rsid w:val="00E366B8"/>
    <w:rsid w:val="00E36D92"/>
    <w:rsid w:val="00E37139"/>
    <w:rsid w:val="00E37358"/>
    <w:rsid w:val="00E375D8"/>
    <w:rsid w:val="00E37A30"/>
    <w:rsid w:val="00E37CD7"/>
    <w:rsid w:val="00E37D9D"/>
    <w:rsid w:val="00E40146"/>
    <w:rsid w:val="00E40177"/>
    <w:rsid w:val="00E4019B"/>
    <w:rsid w:val="00E40341"/>
    <w:rsid w:val="00E40358"/>
    <w:rsid w:val="00E40534"/>
    <w:rsid w:val="00E407B9"/>
    <w:rsid w:val="00E40AC6"/>
    <w:rsid w:val="00E40D62"/>
    <w:rsid w:val="00E40E71"/>
    <w:rsid w:val="00E40F39"/>
    <w:rsid w:val="00E41351"/>
    <w:rsid w:val="00E41403"/>
    <w:rsid w:val="00E41917"/>
    <w:rsid w:val="00E41E4F"/>
    <w:rsid w:val="00E41F41"/>
    <w:rsid w:val="00E41FA9"/>
    <w:rsid w:val="00E420BE"/>
    <w:rsid w:val="00E4244A"/>
    <w:rsid w:val="00E42476"/>
    <w:rsid w:val="00E42673"/>
    <w:rsid w:val="00E42A46"/>
    <w:rsid w:val="00E42B36"/>
    <w:rsid w:val="00E4317C"/>
    <w:rsid w:val="00E43719"/>
    <w:rsid w:val="00E44362"/>
    <w:rsid w:val="00E447D9"/>
    <w:rsid w:val="00E448B9"/>
    <w:rsid w:val="00E44B60"/>
    <w:rsid w:val="00E44E4D"/>
    <w:rsid w:val="00E44FA4"/>
    <w:rsid w:val="00E46939"/>
    <w:rsid w:val="00E47301"/>
    <w:rsid w:val="00E4737F"/>
    <w:rsid w:val="00E476AC"/>
    <w:rsid w:val="00E4772B"/>
    <w:rsid w:val="00E479B6"/>
    <w:rsid w:val="00E47AAF"/>
    <w:rsid w:val="00E50571"/>
    <w:rsid w:val="00E50670"/>
    <w:rsid w:val="00E509A5"/>
    <w:rsid w:val="00E50B7D"/>
    <w:rsid w:val="00E50C4A"/>
    <w:rsid w:val="00E50D18"/>
    <w:rsid w:val="00E50EA2"/>
    <w:rsid w:val="00E50F09"/>
    <w:rsid w:val="00E51279"/>
    <w:rsid w:val="00E514F6"/>
    <w:rsid w:val="00E5152C"/>
    <w:rsid w:val="00E51693"/>
    <w:rsid w:val="00E516B5"/>
    <w:rsid w:val="00E518EA"/>
    <w:rsid w:val="00E51A71"/>
    <w:rsid w:val="00E51C7D"/>
    <w:rsid w:val="00E51E65"/>
    <w:rsid w:val="00E526B4"/>
    <w:rsid w:val="00E52AB1"/>
    <w:rsid w:val="00E52CB5"/>
    <w:rsid w:val="00E5302C"/>
    <w:rsid w:val="00E530F4"/>
    <w:rsid w:val="00E53285"/>
    <w:rsid w:val="00E532EB"/>
    <w:rsid w:val="00E53C8E"/>
    <w:rsid w:val="00E53FFA"/>
    <w:rsid w:val="00E5409C"/>
    <w:rsid w:val="00E54674"/>
    <w:rsid w:val="00E54698"/>
    <w:rsid w:val="00E54ADC"/>
    <w:rsid w:val="00E54C17"/>
    <w:rsid w:val="00E54CC2"/>
    <w:rsid w:val="00E55666"/>
    <w:rsid w:val="00E556F5"/>
    <w:rsid w:val="00E55804"/>
    <w:rsid w:val="00E5599E"/>
    <w:rsid w:val="00E55B02"/>
    <w:rsid w:val="00E55C71"/>
    <w:rsid w:val="00E55D2A"/>
    <w:rsid w:val="00E561FA"/>
    <w:rsid w:val="00E5706E"/>
    <w:rsid w:val="00E57143"/>
    <w:rsid w:val="00E57D23"/>
    <w:rsid w:val="00E57F88"/>
    <w:rsid w:val="00E6011A"/>
    <w:rsid w:val="00E605F1"/>
    <w:rsid w:val="00E6086A"/>
    <w:rsid w:val="00E60AB2"/>
    <w:rsid w:val="00E61017"/>
    <w:rsid w:val="00E6115B"/>
    <w:rsid w:val="00E61594"/>
    <w:rsid w:val="00E61785"/>
    <w:rsid w:val="00E61B72"/>
    <w:rsid w:val="00E61D1F"/>
    <w:rsid w:val="00E62442"/>
    <w:rsid w:val="00E62714"/>
    <w:rsid w:val="00E628A0"/>
    <w:rsid w:val="00E6290D"/>
    <w:rsid w:val="00E62A99"/>
    <w:rsid w:val="00E62AA6"/>
    <w:rsid w:val="00E62D1A"/>
    <w:rsid w:val="00E62D77"/>
    <w:rsid w:val="00E63059"/>
    <w:rsid w:val="00E6349D"/>
    <w:rsid w:val="00E63668"/>
    <w:rsid w:val="00E63757"/>
    <w:rsid w:val="00E639E6"/>
    <w:rsid w:val="00E63D10"/>
    <w:rsid w:val="00E63DC0"/>
    <w:rsid w:val="00E63EC1"/>
    <w:rsid w:val="00E63F7D"/>
    <w:rsid w:val="00E64407"/>
    <w:rsid w:val="00E645DE"/>
    <w:rsid w:val="00E64775"/>
    <w:rsid w:val="00E648F4"/>
    <w:rsid w:val="00E64A99"/>
    <w:rsid w:val="00E64AC1"/>
    <w:rsid w:val="00E64B70"/>
    <w:rsid w:val="00E64E33"/>
    <w:rsid w:val="00E65D29"/>
    <w:rsid w:val="00E65E61"/>
    <w:rsid w:val="00E6665C"/>
    <w:rsid w:val="00E66803"/>
    <w:rsid w:val="00E66A54"/>
    <w:rsid w:val="00E66B33"/>
    <w:rsid w:val="00E66D58"/>
    <w:rsid w:val="00E66FF1"/>
    <w:rsid w:val="00E6704E"/>
    <w:rsid w:val="00E67351"/>
    <w:rsid w:val="00E67CBE"/>
    <w:rsid w:val="00E67FC3"/>
    <w:rsid w:val="00E701AE"/>
    <w:rsid w:val="00E703D2"/>
    <w:rsid w:val="00E70472"/>
    <w:rsid w:val="00E7048A"/>
    <w:rsid w:val="00E704E1"/>
    <w:rsid w:val="00E7080C"/>
    <w:rsid w:val="00E70B26"/>
    <w:rsid w:val="00E70DAB"/>
    <w:rsid w:val="00E71BE0"/>
    <w:rsid w:val="00E71E5E"/>
    <w:rsid w:val="00E723D4"/>
    <w:rsid w:val="00E725E7"/>
    <w:rsid w:val="00E7274D"/>
    <w:rsid w:val="00E7279F"/>
    <w:rsid w:val="00E72EA2"/>
    <w:rsid w:val="00E7323F"/>
    <w:rsid w:val="00E734A0"/>
    <w:rsid w:val="00E73562"/>
    <w:rsid w:val="00E73882"/>
    <w:rsid w:val="00E73CE0"/>
    <w:rsid w:val="00E73CFD"/>
    <w:rsid w:val="00E73ECA"/>
    <w:rsid w:val="00E73FF9"/>
    <w:rsid w:val="00E74BBF"/>
    <w:rsid w:val="00E74CC7"/>
    <w:rsid w:val="00E75065"/>
    <w:rsid w:val="00E75209"/>
    <w:rsid w:val="00E7586F"/>
    <w:rsid w:val="00E75A62"/>
    <w:rsid w:val="00E75AEC"/>
    <w:rsid w:val="00E767EC"/>
    <w:rsid w:val="00E76825"/>
    <w:rsid w:val="00E7745D"/>
    <w:rsid w:val="00E77F03"/>
    <w:rsid w:val="00E8011B"/>
    <w:rsid w:val="00E809A2"/>
    <w:rsid w:val="00E80ECC"/>
    <w:rsid w:val="00E81175"/>
    <w:rsid w:val="00E816E3"/>
    <w:rsid w:val="00E8198B"/>
    <w:rsid w:val="00E81996"/>
    <w:rsid w:val="00E81D6D"/>
    <w:rsid w:val="00E82296"/>
    <w:rsid w:val="00E822D3"/>
    <w:rsid w:val="00E82738"/>
    <w:rsid w:val="00E8276E"/>
    <w:rsid w:val="00E82A70"/>
    <w:rsid w:val="00E82B8D"/>
    <w:rsid w:val="00E82DAD"/>
    <w:rsid w:val="00E82F42"/>
    <w:rsid w:val="00E83488"/>
    <w:rsid w:val="00E837EA"/>
    <w:rsid w:val="00E83C97"/>
    <w:rsid w:val="00E8428A"/>
    <w:rsid w:val="00E84465"/>
    <w:rsid w:val="00E846C8"/>
    <w:rsid w:val="00E8523B"/>
    <w:rsid w:val="00E8534F"/>
    <w:rsid w:val="00E85525"/>
    <w:rsid w:val="00E85665"/>
    <w:rsid w:val="00E85C51"/>
    <w:rsid w:val="00E85CED"/>
    <w:rsid w:val="00E85E19"/>
    <w:rsid w:val="00E8616F"/>
    <w:rsid w:val="00E86842"/>
    <w:rsid w:val="00E86D00"/>
    <w:rsid w:val="00E872FD"/>
    <w:rsid w:val="00E87344"/>
    <w:rsid w:val="00E8748A"/>
    <w:rsid w:val="00E87585"/>
    <w:rsid w:val="00E87655"/>
    <w:rsid w:val="00E8773F"/>
    <w:rsid w:val="00E87933"/>
    <w:rsid w:val="00E87A9A"/>
    <w:rsid w:val="00E90082"/>
    <w:rsid w:val="00E9017D"/>
    <w:rsid w:val="00E903B5"/>
    <w:rsid w:val="00E90AA8"/>
    <w:rsid w:val="00E90DCC"/>
    <w:rsid w:val="00E91119"/>
    <w:rsid w:val="00E913CE"/>
    <w:rsid w:val="00E9183F"/>
    <w:rsid w:val="00E918BF"/>
    <w:rsid w:val="00E91B29"/>
    <w:rsid w:val="00E91EDA"/>
    <w:rsid w:val="00E9204B"/>
    <w:rsid w:val="00E92869"/>
    <w:rsid w:val="00E92A6A"/>
    <w:rsid w:val="00E92DA5"/>
    <w:rsid w:val="00E930B4"/>
    <w:rsid w:val="00E93182"/>
    <w:rsid w:val="00E93377"/>
    <w:rsid w:val="00E93B87"/>
    <w:rsid w:val="00E93C97"/>
    <w:rsid w:val="00E93F75"/>
    <w:rsid w:val="00E93FAA"/>
    <w:rsid w:val="00E943C7"/>
    <w:rsid w:val="00E946E7"/>
    <w:rsid w:val="00E9474D"/>
    <w:rsid w:val="00E94FE1"/>
    <w:rsid w:val="00E959A1"/>
    <w:rsid w:val="00E95B54"/>
    <w:rsid w:val="00E95D32"/>
    <w:rsid w:val="00E96061"/>
    <w:rsid w:val="00E9646C"/>
    <w:rsid w:val="00E96F26"/>
    <w:rsid w:val="00E9707C"/>
    <w:rsid w:val="00E972C7"/>
    <w:rsid w:val="00E97A36"/>
    <w:rsid w:val="00E97AD1"/>
    <w:rsid w:val="00E97EAF"/>
    <w:rsid w:val="00EA0076"/>
    <w:rsid w:val="00EA0529"/>
    <w:rsid w:val="00EA0789"/>
    <w:rsid w:val="00EA0BAA"/>
    <w:rsid w:val="00EA0CA1"/>
    <w:rsid w:val="00EA0CC0"/>
    <w:rsid w:val="00EA12F0"/>
    <w:rsid w:val="00EA187D"/>
    <w:rsid w:val="00EA1A99"/>
    <w:rsid w:val="00EA1C5F"/>
    <w:rsid w:val="00EA1F97"/>
    <w:rsid w:val="00EA1FDC"/>
    <w:rsid w:val="00EA1FEB"/>
    <w:rsid w:val="00EA224A"/>
    <w:rsid w:val="00EA2329"/>
    <w:rsid w:val="00EA26D8"/>
    <w:rsid w:val="00EA2B8D"/>
    <w:rsid w:val="00EA2C10"/>
    <w:rsid w:val="00EA2EE5"/>
    <w:rsid w:val="00EA2F3E"/>
    <w:rsid w:val="00EA3098"/>
    <w:rsid w:val="00EA4BD5"/>
    <w:rsid w:val="00EA4C06"/>
    <w:rsid w:val="00EA5432"/>
    <w:rsid w:val="00EA5435"/>
    <w:rsid w:val="00EA5BDA"/>
    <w:rsid w:val="00EA5D0C"/>
    <w:rsid w:val="00EA5D25"/>
    <w:rsid w:val="00EA5D6C"/>
    <w:rsid w:val="00EA5E38"/>
    <w:rsid w:val="00EA65B9"/>
    <w:rsid w:val="00EA664B"/>
    <w:rsid w:val="00EA669B"/>
    <w:rsid w:val="00EA6741"/>
    <w:rsid w:val="00EA68DC"/>
    <w:rsid w:val="00EA6B06"/>
    <w:rsid w:val="00EA6E5D"/>
    <w:rsid w:val="00EA6E69"/>
    <w:rsid w:val="00EA6FE0"/>
    <w:rsid w:val="00EA72A9"/>
    <w:rsid w:val="00EA72FE"/>
    <w:rsid w:val="00EA76D9"/>
    <w:rsid w:val="00EA7914"/>
    <w:rsid w:val="00EA7C7B"/>
    <w:rsid w:val="00EA7E56"/>
    <w:rsid w:val="00EB02A8"/>
    <w:rsid w:val="00EB03B5"/>
    <w:rsid w:val="00EB0491"/>
    <w:rsid w:val="00EB0712"/>
    <w:rsid w:val="00EB094C"/>
    <w:rsid w:val="00EB1186"/>
    <w:rsid w:val="00EB141B"/>
    <w:rsid w:val="00EB152F"/>
    <w:rsid w:val="00EB180C"/>
    <w:rsid w:val="00EB188B"/>
    <w:rsid w:val="00EB1F4F"/>
    <w:rsid w:val="00EB2044"/>
    <w:rsid w:val="00EB2064"/>
    <w:rsid w:val="00EB20CD"/>
    <w:rsid w:val="00EB210C"/>
    <w:rsid w:val="00EB213C"/>
    <w:rsid w:val="00EB21FF"/>
    <w:rsid w:val="00EB2734"/>
    <w:rsid w:val="00EB279B"/>
    <w:rsid w:val="00EB2E12"/>
    <w:rsid w:val="00EB3081"/>
    <w:rsid w:val="00EB30CD"/>
    <w:rsid w:val="00EB33BD"/>
    <w:rsid w:val="00EB3A13"/>
    <w:rsid w:val="00EB3E8A"/>
    <w:rsid w:val="00EB431B"/>
    <w:rsid w:val="00EB4493"/>
    <w:rsid w:val="00EB45A1"/>
    <w:rsid w:val="00EB4AF6"/>
    <w:rsid w:val="00EB5225"/>
    <w:rsid w:val="00EB5495"/>
    <w:rsid w:val="00EB5541"/>
    <w:rsid w:val="00EB5635"/>
    <w:rsid w:val="00EB5999"/>
    <w:rsid w:val="00EB5AAB"/>
    <w:rsid w:val="00EB5F66"/>
    <w:rsid w:val="00EB5FDB"/>
    <w:rsid w:val="00EB609D"/>
    <w:rsid w:val="00EB6550"/>
    <w:rsid w:val="00EB66BC"/>
    <w:rsid w:val="00EB6C59"/>
    <w:rsid w:val="00EB70CF"/>
    <w:rsid w:val="00EB7240"/>
    <w:rsid w:val="00EB7427"/>
    <w:rsid w:val="00EB7590"/>
    <w:rsid w:val="00EB781F"/>
    <w:rsid w:val="00EB7846"/>
    <w:rsid w:val="00EB7D2C"/>
    <w:rsid w:val="00EB7E21"/>
    <w:rsid w:val="00EC002E"/>
    <w:rsid w:val="00EC0BC8"/>
    <w:rsid w:val="00EC1135"/>
    <w:rsid w:val="00EC1597"/>
    <w:rsid w:val="00EC171A"/>
    <w:rsid w:val="00EC1E78"/>
    <w:rsid w:val="00EC2582"/>
    <w:rsid w:val="00EC27B5"/>
    <w:rsid w:val="00EC2D23"/>
    <w:rsid w:val="00EC2DFA"/>
    <w:rsid w:val="00EC3204"/>
    <w:rsid w:val="00EC32C9"/>
    <w:rsid w:val="00EC3C1D"/>
    <w:rsid w:val="00EC3C31"/>
    <w:rsid w:val="00EC3F04"/>
    <w:rsid w:val="00EC40A5"/>
    <w:rsid w:val="00EC41D9"/>
    <w:rsid w:val="00EC42C5"/>
    <w:rsid w:val="00EC4733"/>
    <w:rsid w:val="00EC4747"/>
    <w:rsid w:val="00EC48FE"/>
    <w:rsid w:val="00EC4A8B"/>
    <w:rsid w:val="00EC5077"/>
    <w:rsid w:val="00EC52F9"/>
    <w:rsid w:val="00EC5374"/>
    <w:rsid w:val="00EC57F1"/>
    <w:rsid w:val="00EC581D"/>
    <w:rsid w:val="00EC58E7"/>
    <w:rsid w:val="00EC5F89"/>
    <w:rsid w:val="00EC5F9E"/>
    <w:rsid w:val="00EC6236"/>
    <w:rsid w:val="00EC6415"/>
    <w:rsid w:val="00EC6508"/>
    <w:rsid w:val="00EC6ED0"/>
    <w:rsid w:val="00EC7176"/>
    <w:rsid w:val="00EC71C0"/>
    <w:rsid w:val="00EC7266"/>
    <w:rsid w:val="00EC726C"/>
    <w:rsid w:val="00EC7874"/>
    <w:rsid w:val="00EC7AF5"/>
    <w:rsid w:val="00EC7C28"/>
    <w:rsid w:val="00ED0273"/>
    <w:rsid w:val="00ED0405"/>
    <w:rsid w:val="00ED067F"/>
    <w:rsid w:val="00ED071D"/>
    <w:rsid w:val="00ED0B18"/>
    <w:rsid w:val="00ED103F"/>
    <w:rsid w:val="00ED11A7"/>
    <w:rsid w:val="00ED14C0"/>
    <w:rsid w:val="00ED150B"/>
    <w:rsid w:val="00ED1CA6"/>
    <w:rsid w:val="00ED1D90"/>
    <w:rsid w:val="00ED1F29"/>
    <w:rsid w:val="00ED24B9"/>
    <w:rsid w:val="00ED289A"/>
    <w:rsid w:val="00ED2A04"/>
    <w:rsid w:val="00ED2F77"/>
    <w:rsid w:val="00ED36D5"/>
    <w:rsid w:val="00ED3785"/>
    <w:rsid w:val="00ED3BA9"/>
    <w:rsid w:val="00ED3E4F"/>
    <w:rsid w:val="00ED466A"/>
    <w:rsid w:val="00ED49E2"/>
    <w:rsid w:val="00ED4B73"/>
    <w:rsid w:val="00ED4E69"/>
    <w:rsid w:val="00ED50E9"/>
    <w:rsid w:val="00ED50F7"/>
    <w:rsid w:val="00ED51C6"/>
    <w:rsid w:val="00ED5320"/>
    <w:rsid w:val="00ED5759"/>
    <w:rsid w:val="00ED5B28"/>
    <w:rsid w:val="00ED5E96"/>
    <w:rsid w:val="00ED6367"/>
    <w:rsid w:val="00ED65A3"/>
    <w:rsid w:val="00ED68B9"/>
    <w:rsid w:val="00ED6A77"/>
    <w:rsid w:val="00ED7544"/>
    <w:rsid w:val="00ED7A57"/>
    <w:rsid w:val="00ED7AAE"/>
    <w:rsid w:val="00ED7DA3"/>
    <w:rsid w:val="00ED7F9E"/>
    <w:rsid w:val="00EE02C9"/>
    <w:rsid w:val="00EE03A4"/>
    <w:rsid w:val="00EE03AB"/>
    <w:rsid w:val="00EE088D"/>
    <w:rsid w:val="00EE1957"/>
    <w:rsid w:val="00EE1DF3"/>
    <w:rsid w:val="00EE1F71"/>
    <w:rsid w:val="00EE2103"/>
    <w:rsid w:val="00EE2465"/>
    <w:rsid w:val="00EE24EB"/>
    <w:rsid w:val="00EE25BC"/>
    <w:rsid w:val="00EE26B7"/>
    <w:rsid w:val="00EE2B94"/>
    <w:rsid w:val="00EE2C14"/>
    <w:rsid w:val="00EE2DD9"/>
    <w:rsid w:val="00EE3088"/>
    <w:rsid w:val="00EE3210"/>
    <w:rsid w:val="00EE3220"/>
    <w:rsid w:val="00EE3328"/>
    <w:rsid w:val="00EE369F"/>
    <w:rsid w:val="00EE3700"/>
    <w:rsid w:val="00EE3A03"/>
    <w:rsid w:val="00EE3C37"/>
    <w:rsid w:val="00EE3DE3"/>
    <w:rsid w:val="00EE3E83"/>
    <w:rsid w:val="00EE45D0"/>
    <w:rsid w:val="00EE4833"/>
    <w:rsid w:val="00EE4DDA"/>
    <w:rsid w:val="00EE5019"/>
    <w:rsid w:val="00EE552C"/>
    <w:rsid w:val="00EE556D"/>
    <w:rsid w:val="00EE55A6"/>
    <w:rsid w:val="00EE55BF"/>
    <w:rsid w:val="00EE5861"/>
    <w:rsid w:val="00EE5BB9"/>
    <w:rsid w:val="00EE6C58"/>
    <w:rsid w:val="00EE6E34"/>
    <w:rsid w:val="00EE6E68"/>
    <w:rsid w:val="00EE70FE"/>
    <w:rsid w:val="00EE7105"/>
    <w:rsid w:val="00EE7730"/>
    <w:rsid w:val="00EE794E"/>
    <w:rsid w:val="00EE7967"/>
    <w:rsid w:val="00EE7E68"/>
    <w:rsid w:val="00EF01B7"/>
    <w:rsid w:val="00EF0F11"/>
    <w:rsid w:val="00EF141D"/>
    <w:rsid w:val="00EF18DE"/>
    <w:rsid w:val="00EF19CF"/>
    <w:rsid w:val="00EF1C49"/>
    <w:rsid w:val="00EF264A"/>
    <w:rsid w:val="00EF276E"/>
    <w:rsid w:val="00EF2ED8"/>
    <w:rsid w:val="00EF3372"/>
    <w:rsid w:val="00EF396B"/>
    <w:rsid w:val="00EF3A02"/>
    <w:rsid w:val="00EF3AAB"/>
    <w:rsid w:val="00EF4044"/>
    <w:rsid w:val="00EF41A2"/>
    <w:rsid w:val="00EF455E"/>
    <w:rsid w:val="00EF464A"/>
    <w:rsid w:val="00EF4D41"/>
    <w:rsid w:val="00EF5804"/>
    <w:rsid w:val="00EF5BBD"/>
    <w:rsid w:val="00EF670A"/>
    <w:rsid w:val="00EF702C"/>
    <w:rsid w:val="00EF72B0"/>
    <w:rsid w:val="00EF7590"/>
    <w:rsid w:val="00EF76BC"/>
    <w:rsid w:val="00EF76CD"/>
    <w:rsid w:val="00EF7708"/>
    <w:rsid w:val="00EF78DA"/>
    <w:rsid w:val="00EF7C4B"/>
    <w:rsid w:val="00EF7D82"/>
    <w:rsid w:val="00EF7DC2"/>
    <w:rsid w:val="00F00218"/>
    <w:rsid w:val="00F002F0"/>
    <w:rsid w:val="00F0038A"/>
    <w:rsid w:val="00F00522"/>
    <w:rsid w:val="00F006D7"/>
    <w:rsid w:val="00F0075D"/>
    <w:rsid w:val="00F008BE"/>
    <w:rsid w:val="00F00EEA"/>
    <w:rsid w:val="00F01347"/>
    <w:rsid w:val="00F01593"/>
    <w:rsid w:val="00F015CF"/>
    <w:rsid w:val="00F01EC2"/>
    <w:rsid w:val="00F01F4F"/>
    <w:rsid w:val="00F023CF"/>
    <w:rsid w:val="00F02A0C"/>
    <w:rsid w:val="00F02B48"/>
    <w:rsid w:val="00F034A8"/>
    <w:rsid w:val="00F03500"/>
    <w:rsid w:val="00F039C2"/>
    <w:rsid w:val="00F03D09"/>
    <w:rsid w:val="00F04725"/>
    <w:rsid w:val="00F04D7A"/>
    <w:rsid w:val="00F04F4C"/>
    <w:rsid w:val="00F05292"/>
    <w:rsid w:val="00F054D6"/>
    <w:rsid w:val="00F05577"/>
    <w:rsid w:val="00F055B7"/>
    <w:rsid w:val="00F05AA6"/>
    <w:rsid w:val="00F05ECB"/>
    <w:rsid w:val="00F0603C"/>
    <w:rsid w:val="00F06549"/>
    <w:rsid w:val="00F06E24"/>
    <w:rsid w:val="00F06E64"/>
    <w:rsid w:val="00F07BFC"/>
    <w:rsid w:val="00F1011C"/>
    <w:rsid w:val="00F1040E"/>
    <w:rsid w:val="00F10473"/>
    <w:rsid w:val="00F10474"/>
    <w:rsid w:val="00F10A44"/>
    <w:rsid w:val="00F10AC2"/>
    <w:rsid w:val="00F11145"/>
    <w:rsid w:val="00F11581"/>
    <w:rsid w:val="00F11692"/>
    <w:rsid w:val="00F116D1"/>
    <w:rsid w:val="00F11974"/>
    <w:rsid w:val="00F11CE2"/>
    <w:rsid w:val="00F11E32"/>
    <w:rsid w:val="00F11FE3"/>
    <w:rsid w:val="00F12442"/>
    <w:rsid w:val="00F125DC"/>
    <w:rsid w:val="00F130B7"/>
    <w:rsid w:val="00F133A2"/>
    <w:rsid w:val="00F1369E"/>
    <w:rsid w:val="00F13A4A"/>
    <w:rsid w:val="00F13A5E"/>
    <w:rsid w:val="00F13BD0"/>
    <w:rsid w:val="00F14A31"/>
    <w:rsid w:val="00F14C69"/>
    <w:rsid w:val="00F156BE"/>
    <w:rsid w:val="00F15E2D"/>
    <w:rsid w:val="00F15FAD"/>
    <w:rsid w:val="00F166F6"/>
    <w:rsid w:val="00F16AA6"/>
    <w:rsid w:val="00F16AF3"/>
    <w:rsid w:val="00F16CBE"/>
    <w:rsid w:val="00F1717E"/>
    <w:rsid w:val="00F17280"/>
    <w:rsid w:val="00F173CC"/>
    <w:rsid w:val="00F1750D"/>
    <w:rsid w:val="00F1778C"/>
    <w:rsid w:val="00F17D18"/>
    <w:rsid w:val="00F200B1"/>
    <w:rsid w:val="00F20226"/>
    <w:rsid w:val="00F206C6"/>
    <w:rsid w:val="00F209C5"/>
    <w:rsid w:val="00F20E02"/>
    <w:rsid w:val="00F2137D"/>
    <w:rsid w:val="00F21382"/>
    <w:rsid w:val="00F215DF"/>
    <w:rsid w:val="00F21677"/>
    <w:rsid w:val="00F217CE"/>
    <w:rsid w:val="00F219A4"/>
    <w:rsid w:val="00F21C25"/>
    <w:rsid w:val="00F21EF4"/>
    <w:rsid w:val="00F222CE"/>
    <w:rsid w:val="00F22422"/>
    <w:rsid w:val="00F22441"/>
    <w:rsid w:val="00F225CA"/>
    <w:rsid w:val="00F226CB"/>
    <w:rsid w:val="00F22E4C"/>
    <w:rsid w:val="00F23075"/>
    <w:rsid w:val="00F23403"/>
    <w:rsid w:val="00F23506"/>
    <w:rsid w:val="00F236A6"/>
    <w:rsid w:val="00F23A71"/>
    <w:rsid w:val="00F24285"/>
    <w:rsid w:val="00F24326"/>
    <w:rsid w:val="00F24ACE"/>
    <w:rsid w:val="00F24BAB"/>
    <w:rsid w:val="00F24DDF"/>
    <w:rsid w:val="00F24E9C"/>
    <w:rsid w:val="00F2540B"/>
    <w:rsid w:val="00F25538"/>
    <w:rsid w:val="00F2576E"/>
    <w:rsid w:val="00F25D66"/>
    <w:rsid w:val="00F25E56"/>
    <w:rsid w:val="00F26081"/>
    <w:rsid w:val="00F263E3"/>
    <w:rsid w:val="00F26679"/>
    <w:rsid w:val="00F26A89"/>
    <w:rsid w:val="00F26D67"/>
    <w:rsid w:val="00F26DA5"/>
    <w:rsid w:val="00F26EC0"/>
    <w:rsid w:val="00F27474"/>
    <w:rsid w:val="00F2768A"/>
    <w:rsid w:val="00F30AB3"/>
    <w:rsid w:val="00F30D9C"/>
    <w:rsid w:val="00F3110B"/>
    <w:rsid w:val="00F313F1"/>
    <w:rsid w:val="00F323CA"/>
    <w:rsid w:val="00F323E0"/>
    <w:rsid w:val="00F327B0"/>
    <w:rsid w:val="00F3280E"/>
    <w:rsid w:val="00F33090"/>
    <w:rsid w:val="00F33376"/>
    <w:rsid w:val="00F339F3"/>
    <w:rsid w:val="00F33DA3"/>
    <w:rsid w:val="00F34887"/>
    <w:rsid w:val="00F34971"/>
    <w:rsid w:val="00F34A25"/>
    <w:rsid w:val="00F34FD5"/>
    <w:rsid w:val="00F352EC"/>
    <w:rsid w:val="00F353F3"/>
    <w:rsid w:val="00F35850"/>
    <w:rsid w:val="00F35B8D"/>
    <w:rsid w:val="00F35E9B"/>
    <w:rsid w:val="00F36080"/>
    <w:rsid w:val="00F3613A"/>
    <w:rsid w:val="00F36635"/>
    <w:rsid w:val="00F36774"/>
    <w:rsid w:val="00F367E0"/>
    <w:rsid w:val="00F36B54"/>
    <w:rsid w:val="00F36ED7"/>
    <w:rsid w:val="00F36FFB"/>
    <w:rsid w:val="00F3726A"/>
    <w:rsid w:val="00F37303"/>
    <w:rsid w:val="00F3736F"/>
    <w:rsid w:val="00F374DA"/>
    <w:rsid w:val="00F377B7"/>
    <w:rsid w:val="00F37834"/>
    <w:rsid w:val="00F37C5E"/>
    <w:rsid w:val="00F37CA2"/>
    <w:rsid w:val="00F4038C"/>
    <w:rsid w:val="00F407E1"/>
    <w:rsid w:val="00F40808"/>
    <w:rsid w:val="00F4102A"/>
    <w:rsid w:val="00F4129A"/>
    <w:rsid w:val="00F415C5"/>
    <w:rsid w:val="00F419E8"/>
    <w:rsid w:val="00F41AF7"/>
    <w:rsid w:val="00F41CF2"/>
    <w:rsid w:val="00F41E1D"/>
    <w:rsid w:val="00F41ED3"/>
    <w:rsid w:val="00F42128"/>
    <w:rsid w:val="00F42151"/>
    <w:rsid w:val="00F423A0"/>
    <w:rsid w:val="00F423C7"/>
    <w:rsid w:val="00F424DF"/>
    <w:rsid w:val="00F428EA"/>
    <w:rsid w:val="00F42D8D"/>
    <w:rsid w:val="00F431A0"/>
    <w:rsid w:val="00F4326C"/>
    <w:rsid w:val="00F43279"/>
    <w:rsid w:val="00F433C8"/>
    <w:rsid w:val="00F438D9"/>
    <w:rsid w:val="00F439A5"/>
    <w:rsid w:val="00F43A28"/>
    <w:rsid w:val="00F43D92"/>
    <w:rsid w:val="00F446A8"/>
    <w:rsid w:val="00F446E9"/>
    <w:rsid w:val="00F447F6"/>
    <w:rsid w:val="00F44D92"/>
    <w:rsid w:val="00F45607"/>
    <w:rsid w:val="00F45769"/>
    <w:rsid w:val="00F45EDA"/>
    <w:rsid w:val="00F46158"/>
    <w:rsid w:val="00F46364"/>
    <w:rsid w:val="00F46591"/>
    <w:rsid w:val="00F4669C"/>
    <w:rsid w:val="00F468AC"/>
    <w:rsid w:val="00F46DED"/>
    <w:rsid w:val="00F47228"/>
    <w:rsid w:val="00F4794D"/>
    <w:rsid w:val="00F479A3"/>
    <w:rsid w:val="00F47BE1"/>
    <w:rsid w:val="00F50A49"/>
    <w:rsid w:val="00F50B72"/>
    <w:rsid w:val="00F50CDF"/>
    <w:rsid w:val="00F5141A"/>
    <w:rsid w:val="00F51520"/>
    <w:rsid w:val="00F51723"/>
    <w:rsid w:val="00F51902"/>
    <w:rsid w:val="00F51C4E"/>
    <w:rsid w:val="00F51F51"/>
    <w:rsid w:val="00F5226B"/>
    <w:rsid w:val="00F522BA"/>
    <w:rsid w:val="00F526D0"/>
    <w:rsid w:val="00F52737"/>
    <w:rsid w:val="00F528E2"/>
    <w:rsid w:val="00F52A7A"/>
    <w:rsid w:val="00F52AB5"/>
    <w:rsid w:val="00F52E2F"/>
    <w:rsid w:val="00F53074"/>
    <w:rsid w:val="00F53961"/>
    <w:rsid w:val="00F53AF6"/>
    <w:rsid w:val="00F53E8D"/>
    <w:rsid w:val="00F54733"/>
    <w:rsid w:val="00F5476F"/>
    <w:rsid w:val="00F54B10"/>
    <w:rsid w:val="00F55084"/>
    <w:rsid w:val="00F55299"/>
    <w:rsid w:val="00F55519"/>
    <w:rsid w:val="00F5576E"/>
    <w:rsid w:val="00F558ED"/>
    <w:rsid w:val="00F55C48"/>
    <w:rsid w:val="00F55E74"/>
    <w:rsid w:val="00F5658A"/>
    <w:rsid w:val="00F5670D"/>
    <w:rsid w:val="00F570C9"/>
    <w:rsid w:val="00F57541"/>
    <w:rsid w:val="00F576B1"/>
    <w:rsid w:val="00F57740"/>
    <w:rsid w:val="00F57AFC"/>
    <w:rsid w:val="00F602E5"/>
    <w:rsid w:val="00F60B2A"/>
    <w:rsid w:val="00F60E9A"/>
    <w:rsid w:val="00F6118B"/>
    <w:rsid w:val="00F61758"/>
    <w:rsid w:val="00F61C18"/>
    <w:rsid w:val="00F61C3F"/>
    <w:rsid w:val="00F62547"/>
    <w:rsid w:val="00F62554"/>
    <w:rsid w:val="00F62592"/>
    <w:rsid w:val="00F628A5"/>
    <w:rsid w:val="00F62A39"/>
    <w:rsid w:val="00F62AD7"/>
    <w:rsid w:val="00F62B5A"/>
    <w:rsid w:val="00F62E6C"/>
    <w:rsid w:val="00F62F2D"/>
    <w:rsid w:val="00F63144"/>
    <w:rsid w:val="00F635F0"/>
    <w:rsid w:val="00F63663"/>
    <w:rsid w:val="00F63B11"/>
    <w:rsid w:val="00F63E79"/>
    <w:rsid w:val="00F63F79"/>
    <w:rsid w:val="00F64002"/>
    <w:rsid w:val="00F64043"/>
    <w:rsid w:val="00F640CC"/>
    <w:rsid w:val="00F64365"/>
    <w:rsid w:val="00F643FB"/>
    <w:rsid w:val="00F64405"/>
    <w:rsid w:val="00F64516"/>
    <w:rsid w:val="00F64AB2"/>
    <w:rsid w:val="00F64B74"/>
    <w:rsid w:val="00F64D3A"/>
    <w:rsid w:val="00F64D61"/>
    <w:rsid w:val="00F65092"/>
    <w:rsid w:val="00F6543A"/>
    <w:rsid w:val="00F6559D"/>
    <w:rsid w:val="00F65A51"/>
    <w:rsid w:val="00F65CEF"/>
    <w:rsid w:val="00F667B3"/>
    <w:rsid w:val="00F66A9A"/>
    <w:rsid w:val="00F6760C"/>
    <w:rsid w:val="00F676D3"/>
    <w:rsid w:val="00F676D7"/>
    <w:rsid w:val="00F67FF3"/>
    <w:rsid w:val="00F700C6"/>
    <w:rsid w:val="00F7053E"/>
    <w:rsid w:val="00F707D1"/>
    <w:rsid w:val="00F70BF6"/>
    <w:rsid w:val="00F70D45"/>
    <w:rsid w:val="00F70D8B"/>
    <w:rsid w:val="00F71077"/>
    <w:rsid w:val="00F71239"/>
    <w:rsid w:val="00F71404"/>
    <w:rsid w:val="00F7186F"/>
    <w:rsid w:val="00F71926"/>
    <w:rsid w:val="00F72D31"/>
    <w:rsid w:val="00F73456"/>
    <w:rsid w:val="00F741BF"/>
    <w:rsid w:val="00F743F9"/>
    <w:rsid w:val="00F74EC4"/>
    <w:rsid w:val="00F751E1"/>
    <w:rsid w:val="00F753D8"/>
    <w:rsid w:val="00F75D05"/>
    <w:rsid w:val="00F75E5B"/>
    <w:rsid w:val="00F76244"/>
    <w:rsid w:val="00F7640B"/>
    <w:rsid w:val="00F76BE0"/>
    <w:rsid w:val="00F76C80"/>
    <w:rsid w:val="00F76D94"/>
    <w:rsid w:val="00F76FC8"/>
    <w:rsid w:val="00F776B3"/>
    <w:rsid w:val="00F77C79"/>
    <w:rsid w:val="00F8003C"/>
    <w:rsid w:val="00F8078F"/>
    <w:rsid w:val="00F80D65"/>
    <w:rsid w:val="00F80FD1"/>
    <w:rsid w:val="00F812B7"/>
    <w:rsid w:val="00F815A3"/>
    <w:rsid w:val="00F81B59"/>
    <w:rsid w:val="00F81ECC"/>
    <w:rsid w:val="00F81ECD"/>
    <w:rsid w:val="00F826A4"/>
    <w:rsid w:val="00F82966"/>
    <w:rsid w:val="00F83328"/>
    <w:rsid w:val="00F83C0F"/>
    <w:rsid w:val="00F83FFE"/>
    <w:rsid w:val="00F8484E"/>
    <w:rsid w:val="00F848A2"/>
    <w:rsid w:val="00F84B4C"/>
    <w:rsid w:val="00F84E7D"/>
    <w:rsid w:val="00F851D5"/>
    <w:rsid w:val="00F8559C"/>
    <w:rsid w:val="00F85B71"/>
    <w:rsid w:val="00F85E05"/>
    <w:rsid w:val="00F865B3"/>
    <w:rsid w:val="00F86616"/>
    <w:rsid w:val="00F86EEB"/>
    <w:rsid w:val="00F87071"/>
    <w:rsid w:val="00F872C2"/>
    <w:rsid w:val="00F87471"/>
    <w:rsid w:val="00F8792E"/>
    <w:rsid w:val="00F87AAC"/>
    <w:rsid w:val="00F87F0E"/>
    <w:rsid w:val="00F87FC1"/>
    <w:rsid w:val="00F90511"/>
    <w:rsid w:val="00F90809"/>
    <w:rsid w:val="00F908DD"/>
    <w:rsid w:val="00F90D38"/>
    <w:rsid w:val="00F90EA4"/>
    <w:rsid w:val="00F91070"/>
    <w:rsid w:val="00F9166C"/>
    <w:rsid w:val="00F91C5B"/>
    <w:rsid w:val="00F92101"/>
    <w:rsid w:val="00F92299"/>
    <w:rsid w:val="00F925FC"/>
    <w:rsid w:val="00F92668"/>
    <w:rsid w:val="00F93011"/>
    <w:rsid w:val="00F932A4"/>
    <w:rsid w:val="00F934F5"/>
    <w:rsid w:val="00F93B8A"/>
    <w:rsid w:val="00F9489D"/>
    <w:rsid w:val="00F94ED8"/>
    <w:rsid w:val="00F94F5B"/>
    <w:rsid w:val="00F950C8"/>
    <w:rsid w:val="00F954D6"/>
    <w:rsid w:val="00F9557F"/>
    <w:rsid w:val="00F955BC"/>
    <w:rsid w:val="00F959E3"/>
    <w:rsid w:val="00F95B98"/>
    <w:rsid w:val="00F95BD6"/>
    <w:rsid w:val="00F96094"/>
    <w:rsid w:val="00F9643F"/>
    <w:rsid w:val="00F965C0"/>
    <w:rsid w:val="00F96728"/>
    <w:rsid w:val="00F9676D"/>
    <w:rsid w:val="00F96900"/>
    <w:rsid w:val="00F96BBA"/>
    <w:rsid w:val="00F96BE5"/>
    <w:rsid w:val="00F9705C"/>
    <w:rsid w:val="00F9724B"/>
    <w:rsid w:val="00F97829"/>
    <w:rsid w:val="00F97C25"/>
    <w:rsid w:val="00F97F11"/>
    <w:rsid w:val="00FA0CF6"/>
    <w:rsid w:val="00FA13DB"/>
    <w:rsid w:val="00FA1895"/>
    <w:rsid w:val="00FA18CC"/>
    <w:rsid w:val="00FA19A4"/>
    <w:rsid w:val="00FA1A0B"/>
    <w:rsid w:val="00FA1A6A"/>
    <w:rsid w:val="00FA1BB9"/>
    <w:rsid w:val="00FA2399"/>
    <w:rsid w:val="00FA2982"/>
    <w:rsid w:val="00FA34B6"/>
    <w:rsid w:val="00FA34F7"/>
    <w:rsid w:val="00FA38EE"/>
    <w:rsid w:val="00FA3E4C"/>
    <w:rsid w:val="00FA4003"/>
    <w:rsid w:val="00FA44AA"/>
    <w:rsid w:val="00FA45B0"/>
    <w:rsid w:val="00FA4650"/>
    <w:rsid w:val="00FA4D35"/>
    <w:rsid w:val="00FA526B"/>
    <w:rsid w:val="00FA5348"/>
    <w:rsid w:val="00FA53E1"/>
    <w:rsid w:val="00FA5493"/>
    <w:rsid w:val="00FA5DEA"/>
    <w:rsid w:val="00FA601B"/>
    <w:rsid w:val="00FA60C7"/>
    <w:rsid w:val="00FA6245"/>
    <w:rsid w:val="00FA652C"/>
    <w:rsid w:val="00FA75B1"/>
    <w:rsid w:val="00FA7662"/>
    <w:rsid w:val="00FA780B"/>
    <w:rsid w:val="00FA79EA"/>
    <w:rsid w:val="00FA7AF7"/>
    <w:rsid w:val="00FA7FAC"/>
    <w:rsid w:val="00FB0031"/>
    <w:rsid w:val="00FB0141"/>
    <w:rsid w:val="00FB033A"/>
    <w:rsid w:val="00FB0687"/>
    <w:rsid w:val="00FB0A3F"/>
    <w:rsid w:val="00FB0C77"/>
    <w:rsid w:val="00FB0D22"/>
    <w:rsid w:val="00FB1126"/>
    <w:rsid w:val="00FB15C9"/>
    <w:rsid w:val="00FB1821"/>
    <w:rsid w:val="00FB2BE4"/>
    <w:rsid w:val="00FB2EF9"/>
    <w:rsid w:val="00FB300E"/>
    <w:rsid w:val="00FB33DE"/>
    <w:rsid w:val="00FB355A"/>
    <w:rsid w:val="00FB37F8"/>
    <w:rsid w:val="00FB3801"/>
    <w:rsid w:val="00FB38BC"/>
    <w:rsid w:val="00FB437E"/>
    <w:rsid w:val="00FB45E8"/>
    <w:rsid w:val="00FB49B3"/>
    <w:rsid w:val="00FB4F1F"/>
    <w:rsid w:val="00FB4F5F"/>
    <w:rsid w:val="00FB5031"/>
    <w:rsid w:val="00FB50A8"/>
    <w:rsid w:val="00FB51F5"/>
    <w:rsid w:val="00FB57A9"/>
    <w:rsid w:val="00FB5A1B"/>
    <w:rsid w:val="00FB5BE4"/>
    <w:rsid w:val="00FB68CC"/>
    <w:rsid w:val="00FB6D6E"/>
    <w:rsid w:val="00FB785E"/>
    <w:rsid w:val="00FB7C49"/>
    <w:rsid w:val="00FC01B0"/>
    <w:rsid w:val="00FC02A9"/>
    <w:rsid w:val="00FC0677"/>
    <w:rsid w:val="00FC0CD7"/>
    <w:rsid w:val="00FC0D19"/>
    <w:rsid w:val="00FC161C"/>
    <w:rsid w:val="00FC16B8"/>
    <w:rsid w:val="00FC1D0C"/>
    <w:rsid w:val="00FC1D0E"/>
    <w:rsid w:val="00FC1E2C"/>
    <w:rsid w:val="00FC1E78"/>
    <w:rsid w:val="00FC216C"/>
    <w:rsid w:val="00FC2211"/>
    <w:rsid w:val="00FC22E9"/>
    <w:rsid w:val="00FC2487"/>
    <w:rsid w:val="00FC2550"/>
    <w:rsid w:val="00FC2749"/>
    <w:rsid w:val="00FC27F5"/>
    <w:rsid w:val="00FC284D"/>
    <w:rsid w:val="00FC29C0"/>
    <w:rsid w:val="00FC2B3A"/>
    <w:rsid w:val="00FC2B85"/>
    <w:rsid w:val="00FC2EA2"/>
    <w:rsid w:val="00FC318C"/>
    <w:rsid w:val="00FC3DA8"/>
    <w:rsid w:val="00FC40BF"/>
    <w:rsid w:val="00FC472D"/>
    <w:rsid w:val="00FC4A6D"/>
    <w:rsid w:val="00FC4C26"/>
    <w:rsid w:val="00FC4C5B"/>
    <w:rsid w:val="00FC4DAF"/>
    <w:rsid w:val="00FC4E9C"/>
    <w:rsid w:val="00FC4FE1"/>
    <w:rsid w:val="00FC4FE4"/>
    <w:rsid w:val="00FC516E"/>
    <w:rsid w:val="00FC5667"/>
    <w:rsid w:val="00FC5835"/>
    <w:rsid w:val="00FC5A50"/>
    <w:rsid w:val="00FC5C2B"/>
    <w:rsid w:val="00FC5EBC"/>
    <w:rsid w:val="00FC602A"/>
    <w:rsid w:val="00FC619C"/>
    <w:rsid w:val="00FC63BD"/>
    <w:rsid w:val="00FC66B1"/>
    <w:rsid w:val="00FC683B"/>
    <w:rsid w:val="00FC6DB2"/>
    <w:rsid w:val="00FC7121"/>
    <w:rsid w:val="00FC7165"/>
    <w:rsid w:val="00FC74D9"/>
    <w:rsid w:val="00FC7824"/>
    <w:rsid w:val="00FC799E"/>
    <w:rsid w:val="00FC7AEA"/>
    <w:rsid w:val="00FC7EE0"/>
    <w:rsid w:val="00FD0012"/>
    <w:rsid w:val="00FD02F0"/>
    <w:rsid w:val="00FD0478"/>
    <w:rsid w:val="00FD050F"/>
    <w:rsid w:val="00FD0916"/>
    <w:rsid w:val="00FD0A13"/>
    <w:rsid w:val="00FD0BAE"/>
    <w:rsid w:val="00FD1265"/>
    <w:rsid w:val="00FD1506"/>
    <w:rsid w:val="00FD19A9"/>
    <w:rsid w:val="00FD1D63"/>
    <w:rsid w:val="00FD1DEF"/>
    <w:rsid w:val="00FD1FE1"/>
    <w:rsid w:val="00FD26E7"/>
    <w:rsid w:val="00FD2A5D"/>
    <w:rsid w:val="00FD2BC3"/>
    <w:rsid w:val="00FD2C5D"/>
    <w:rsid w:val="00FD2DBC"/>
    <w:rsid w:val="00FD2E3F"/>
    <w:rsid w:val="00FD32DE"/>
    <w:rsid w:val="00FD334F"/>
    <w:rsid w:val="00FD33B7"/>
    <w:rsid w:val="00FD368E"/>
    <w:rsid w:val="00FD386C"/>
    <w:rsid w:val="00FD3B69"/>
    <w:rsid w:val="00FD3D42"/>
    <w:rsid w:val="00FD3DCE"/>
    <w:rsid w:val="00FD403A"/>
    <w:rsid w:val="00FD4421"/>
    <w:rsid w:val="00FD4604"/>
    <w:rsid w:val="00FD4C76"/>
    <w:rsid w:val="00FD5445"/>
    <w:rsid w:val="00FD5565"/>
    <w:rsid w:val="00FD5932"/>
    <w:rsid w:val="00FD758D"/>
    <w:rsid w:val="00FD75F3"/>
    <w:rsid w:val="00FD7B21"/>
    <w:rsid w:val="00FE0496"/>
    <w:rsid w:val="00FE0ABC"/>
    <w:rsid w:val="00FE0C36"/>
    <w:rsid w:val="00FE0E93"/>
    <w:rsid w:val="00FE0F9A"/>
    <w:rsid w:val="00FE10D3"/>
    <w:rsid w:val="00FE132F"/>
    <w:rsid w:val="00FE1612"/>
    <w:rsid w:val="00FE19ED"/>
    <w:rsid w:val="00FE1AFE"/>
    <w:rsid w:val="00FE2759"/>
    <w:rsid w:val="00FE29FB"/>
    <w:rsid w:val="00FE2C3F"/>
    <w:rsid w:val="00FE2EE3"/>
    <w:rsid w:val="00FE3370"/>
    <w:rsid w:val="00FE3388"/>
    <w:rsid w:val="00FE34DC"/>
    <w:rsid w:val="00FE359F"/>
    <w:rsid w:val="00FE3743"/>
    <w:rsid w:val="00FE3A71"/>
    <w:rsid w:val="00FE3B7D"/>
    <w:rsid w:val="00FE3CB1"/>
    <w:rsid w:val="00FE4327"/>
    <w:rsid w:val="00FE45D4"/>
    <w:rsid w:val="00FE45DA"/>
    <w:rsid w:val="00FE477B"/>
    <w:rsid w:val="00FE481F"/>
    <w:rsid w:val="00FE4922"/>
    <w:rsid w:val="00FE4E65"/>
    <w:rsid w:val="00FE5069"/>
    <w:rsid w:val="00FE511A"/>
    <w:rsid w:val="00FE5786"/>
    <w:rsid w:val="00FE587D"/>
    <w:rsid w:val="00FE58A8"/>
    <w:rsid w:val="00FE604D"/>
    <w:rsid w:val="00FE6C07"/>
    <w:rsid w:val="00FE6CCC"/>
    <w:rsid w:val="00FE7795"/>
    <w:rsid w:val="00FF01F1"/>
    <w:rsid w:val="00FF05CB"/>
    <w:rsid w:val="00FF0806"/>
    <w:rsid w:val="00FF0C46"/>
    <w:rsid w:val="00FF0C9A"/>
    <w:rsid w:val="00FF1234"/>
    <w:rsid w:val="00FF13E4"/>
    <w:rsid w:val="00FF13F3"/>
    <w:rsid w:val="00FF1B8A"/>
    <w:rsid w:val="00FF1EDE"/>
    <w:rsid w:val="00FF1FE2"/>
    <w:rsid w:val="00FF2169"/>
    <w:rsid w:val="00FF2258"/>
    <w:rsid w:val="00FF23B9"/>
    <w:rsid w:val="00FF2539"/>
    <w:rsid w:val="00FF2629"/>
    <w:rsid w:val="00FF28DF"/>
    <w:rsid w:val="00FF2AB7"/>
    <w:rsid w:val="00FF2D13"/>
    <w:rsid w:val="00FF3263"/>
    <w:rsid w:val="00FF3456"/>
    <w:rsid w:val="00FF3763"/>
    <w:rsid w:val="00FF397D"/>
    <w:rsid w:val="00FF3A57"/>
    <w:rsid w:val="00FF3B07"/>
    <w:rsid w:val="00FF3E77"/>
    <w:rsid w:val="00FF4617"/>
    <w:rsid w:val="00FF4A4B"/>
    <w:rsid w:val="00FF4BA2"/>
    <w:rsid w:val="00FF4C41"/>
    <w:rsid w:val="00FF501A"/>
    <w:rsid w:val="00FF5BCF"/>
    <w:rsid w:val="00FF619D"/>
    <w:rsid w:val="00FF61E0"/>
    <w:rsid w:val="00FF6286"/>
    <w:rsid w:val="00FF680C"/>
    <w:rsid w:val="00FF68F2"/>
    <w:rsid w:val="00FF6B81"/>
    <w:rsid w:val="00FF6BA0"/>
    <w:rsid w:val="00FF6DD6"/>
    <w:rsid w:val="00FF6E9B"/>
    <w:rsid w:val="00FF6E9D"/>
    <w:rsid w:val="00FF7112"/>
    <w:rsid w:val="00FF7E0E"/>
    <w:rsid w:val="00FF7F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d6e3bc" stroke="f">
      <v:fill color="#d6e3bc" color2="fill lighten(0)" rotate="t" angle="-90" method="linear sigma" focus="100%" type="gradient"/>
      <v:stroke on="f"/>
    </o:shapedefaults>
    <o:shapelayout v:ext="edit">
      <o:idmap v:ext="edit" data="1"/>
    </o:shapelayout>
  </w:shapeDefaults>
  <w:decimalSymbol w:val="."/>
  <w:listSeparator w:val=","/>
  <w14:docId w14:val="556AF37E"/>
  <w15:docId w15:val="{F6907E3F-17AD-41AF-8B8A-5E79F37B3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after="200" w:line="276" w:lineRule="auto"/>
        <w:jc w:val="center"/>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44CDF"/>
    <w:pPr>
      <w:jc w:val="left"/>
    </w:pPr>
  </w:style>
  <w:style w:type="paragraph" w:styleId="Heading3">
    <w:name w:val="heading 3"/>
    <w:basedOn w:val="Normal"/>
    <w:link w:val="Heading3Char"/>
    <w:uiPriority w:val="9"/>
    <w:qFormat/>
    <w:rsid w:val="00FD386C"/>
    <w:pPr>
      <w:spacing w:after="0" w:line="312" w:lineRule="auto"/>
      <w:jc w:val="center"/>
      <w:outlineLvl w:val="2"/>
    </w:pPr>
    <w:rPr>
      <w:rFonts w:ascii="Arial" w:eastAsia="Times New Roman" w:hAnsi="Arial" w:cs="Arial"/>
      <w:b/>
      <w:color w:val="3366FF"/>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CD7"/>
    <w:pPr>
      <w:spacing w:after="0" w:line="240" w:lineRule="auto"/>
    </w:pPr>
    <w:rPr>
      <w:rFonts w:ascii="Verdana" w:hAnsi="Verdana"/>
      <w:sz w:val="16"/>
      <w:szCs w:val="16"/>
    </w:rPr>
  </w:style>
  <w:style w:type="character" w:customStyle="1" w:styleId="BalloonTextChar">
    <w:name w:val="Balloon Text Char"/>
    <w:basedOn w:val="DefaultParagraphFont"/>
    <w:link w:val="BalloonText"/>
    <w:uiPriority w:val="99"/>
    <w:semiHidden/>
    <w:rsid w:val="00BE0CD7"/>
    <w:rPr>
      <w:rFonts w:ascii="Verdana" w:hAnsi="Verdana"/>
      <w:sz w:val="16"/>
      <w:szCs w:val="16"/>
    </w:rPr>
  </w:style>
  <w:style w:type="character" w:styleId="PlaceholderText">
    <w:name w:val="Placeholder Text"/>
    <w:basedOn w:val="DefaultParagraphFont"/>
    <w:uiPriority w:val="99"/>
    <w:semiHidden/>
    <w:rsid w:val="00BE0CD7"/>
    <w:rPr>
      <w:color w:val="808080"/>
    </w:rPr>
  </w:style>
  <w:style w:type="paragraph" w:customStyle="1" w:styleId="bottomtext">
    <w:name w:val="bottom_text"/>
    <w:basedOn w:val="Normal"/>
    <w:link w:val="bottomtextChar"/>
    <w:qFormat/>
    <w:rsid w:val="00BE0CD7"/>
    <w:pPr>
      <w:widowControl w:val="0"/>
      <w:spacing w:after="0" w:line="240" w:lineRule="exact"/>
    </w:pPr>
    <w:rPr>
      <w:color w:val="0D0D0D" w:themeColor="text1" w:themeTint="F2"/>
    </w:rPr>
  </w:style>
  <w:style w:type="paragraph" w:customStyle="1" w:styleId="CompanyLogo">
    <w:name w:val="CompanyLogo"/>
    <w:basedOn w:val="Normal"/>
    <w:link w:val="CompanyLogoChar"/>
    <w:qFormat/>
    <w:rsid w:val="00BE0CD7"/>
    <w:rPr>
      <w:color w:val="0D0D0D" w:themeColor="text1" w:themeTint="F2"/>
      <w:sz w:val="40"/>
    </w:rPr>
  </w:style>
  <w:style w:type="character" w:customStyle="1" w:styleId="bottomtextChar">
    <w:name w:val="bottom_text Char"/>
    <w:basedOn w:val="DefaultParagraphFont"/>
    <w:link w:val="bottomtext"/>
    <w:rsid w:val="00BE0CD7"/>
    <w:rPr>
      <w:color w:val="0D0D0D" w:themeColor="text1" w:themeTint="F2"/>
    </w:rPr>
  </w:style>
  <w:style w:type="character" w:customStyle="1" w:styleId="CompanyLogoChar">
    <w:name w:val="CompanyLogo Char"/>
    <w:basedOn w:val="DefaultParagraphFont"/>
    <w:link w:val="CompanyLogo"/>
    <w:rsid w:val="00BE0CD7"/>
    <w:rPr>
      <w:color w:val="0D0D0D" w:themeColor="text1" w:themeTint="F2"/>
      <w:sz w:val="40"/>
    </w:rPr>
  </w:style>
  <w:style w:type="paragraph" w:customStyle="1" w:styleId="ParaText02">
    <w:name w:val="Para_Text02"/>
    <w:basedOn w:val="Normal"/>
    <w:link w:val="ParaText02Char"/>
    <w:qFormat/>
    <w:rsid w:val="00BE0CD7"/>
    <w:pPr>
      <w:widowControl w:val="0"/>
      <w:spacing w:line="280" w:lineRule="exact"/>
      <w:jc w:val="right"/>
    </w:pPr>
    <w:rPr>
      <w:color w:val="000000" w:themeColor="text1"/>
      <w:sz w:val="20"/>
    </w:rPr>
  </w:style>
  <w:style w:type="paragraph" w:customStyle="1" w:styleId="Address">
    <w:name w:val="Address"/>
    <w:basedOn w:val="Normal"/>
    <w:link w:val="AddressChar"/>
    <w:qFormat/>
    <w:rsid w:val="00BE0CD7"/>
    <w:pPr>
      <w:spacing w:after="0"/>
    </w:pPr>
    <w:rPr>
      <w:sz w:val="18"/>
    </w:rPr>
  </w:style>
  <w:style w:type="character" w:customStyle="1" w:styleId="ParaText02Char">
    <w:name w:val="Para_Text02 Char"/>
    <w:basedOn w:val="DefaultParagraphFont"/>
    <w:link w:val="ParaText02"/>
    <w:rsid w:val="00BE0CD7"/>
    <w:rPr>
      <w:color w:val="000000" w:themeColor="text1"/>
      <w:sz w:val="20"/>
    </w:rPr>
  </w:style>
  <w:style w:type="character" w:customStyle="1" w:styleId="AddressChar">
    <w:name w:val="Address Char"/>
    <w:basedOn w:val="DefaultParagraphFont"/>
    <w:link w:val="Address"/>
    <w:rsid w:val="00BE0CD7"/>
    <w:rPr>
      <w:sz w:val="18"/>
    </w:rPr>
  </w:style>
  <w:style w:type="paragraph" w:customStyle="1" w:styleId="Tagline02">
    <w:name w:val="Tagline 02"/>
    <w:basedOn w:val="Normal"/>
    <w:link w:val="Tagline02Char"/>
    <w:qFormat/>
    <w:rsid w:val="00E6115B"/>
    <w:pPr>
      <w:spacing w:after="0" w:line="240" w:lineRule="auto"/>
      <w:jc w:val="right"/>
    </w:pPr>
    <w:rPr>
      <w:color w:val="4E5D3C" w:themeColor="accent2" w:themeShade="80"/>
      <w:sz w:val="40"/>
    </w:rPr>
  </w:style>
  <w:style w:type="character" w:customStyle="1" w:styleId="Tagline02Char">
    <w:name w:val="Tagline 02 Char"/>
    <w:basedOn w:val="DefaultParagraphFont"/>
    <w:link w:val="Tagline02"/>
    <w:rsid w:val="00E6115B"/>
    <w:rPr>
      <w:color w:val="4E5D3C" w:themeColor="accent2" w:themeShade="80"/>
      <w:sz w:val="40"/>
    </w:rPr>
  </w:style>
  <w:style w:type="paragraph" w:customStyle="1" w:styleId="Paratext03">
    <w:name w:val="Para_text03"/>
    <w:basedOn w:val="Normal"/>
    <w:link w:val="Paratext03Char"/>
    <w:qFormat/>
    <w:rsid w:val="00BE0CD7"/>
    <w:pPr>
      <w:spacing w:after="0" w:line="360" w:lineRule="auto"/>
    </w:pPr>
    <w:rPr>
      <w:color w:val="322B39" w:themeColor="background2" w:themeShade="40"/>
      <w:sz w:val="28"/>
    </w:rPr>
  </w:style>
  <w:style w:type="character" w:customStyle="1" w:styleId="Paratext03Char">
    <w:name w:val="Para_text03 Char"/>
    <w:basedOn w:val="DefaultParagraphFont"/>
    <w:link w:val="Paratext03"/>
    <w:rsid w:val="00BE0CD7"/>
    <w:rPr>
      <w:color w:val="322B39" w:themeColor="background2" w:themeShade="40"/>
      <w:sz w:val="28"/>
    </w:rPr>
  </w:style>
  <w:style w:type="paragraph" w:customStyle="1" w:styleId="Tagline03">
    <w:name w:val="Tagline 03"/>
    <w:basedOn w:val="Normal"/>
    <w:link w:val="Tagline03Char"/>
    <w:qFormat/>
    <w:rsid w:val="00347C5B"/>
    <w:pPr>
      <w:widowControl w:val="0"/>
      <w:spacing w:line="240" w:lineRule="auto"/>
    </w:pPr>
    <w:rPr>
      <w:rFonts w:cs="Arial"/>
      <w:caps/>
      <w:color w:val="0D0D0D" w:themeColor="text1" w:themeTint="F2"/>
      <w:w w:val="90"/>
      <w:sz w:val="36"/>
      <w:szCs w:val="16"/>
    </w:rPr>
  </w:style>
  <w:style w:type="paragraph" w:customStyle="1" w:styleId="Paratext04">
    <w:name w:val="Para_text04"/>
    <w:basedOn w:val="Normal"/>
    <w:link w:val="Paratext04Char"/>
    <w:qFormat/>
    <w:rsid w:val="00BE0CD7"/>
    <w:pPr>
      <w:widowControl w:val="0"/>
      <w:spacing w:line="360" w:lineRule="exact"/>
      <w:jc w:val="both"/>
    </w:pPr>
    <w:rPr>
      <w:color w:val="0D0D0D" w:themeColor="text1" w:themeTint="F2"/>
      <w:sz w:val="18"/>
      <w:szCs w:val="17"/>
    </w:rPr>
  </w:style>
  <w:style w:type="character" w:customStyle="1" w:styleId="Tagline03Char">
    <w:name w:val="Tagline 03 Char"/>
    <w:basedOn w:val="DefaultParagraphFont"/>
    <w:link w:val="Tagline03"/>
    <w:rsid w:val="00347C5B"/>
    <w:rPr>
      <w:rFonts w:cs="Arial"/>
      <w:caps/>
      <w:color w:val="0D0D0D" w:themeColor="text1" w:themeTint="F2"/>
      <w:w w:val="90"/>
      <w:sz w:val="36"/>
      <w:szCs w:val="16"/>
    </w:rPr>
  </w:style>
  <w:style w:type="paragraph" w:customStyle="1" w:styleId="Tagline04">
    <w:name w:val="Tagline04"/>
    <w:basedOn w:val="Normal"/>
    <w:link w:val="Tagline04Char"/>
    <w:qFormat/>
    <w:rsid w:val="00C44CDF"/>
    <w:pPr>
      <w:widowControl w:val="0"/>
      <w:spacing w:after="0" w:line="600" w:lineRule="exact"/>
      <w:jc w:val="center"/>
    </w:pPr>
    <w:rPr>
      <w:rFonts w:cs="Arial"/>
      <w:bCs/>
      <w:color w:val="4E5D3C" w:themeColor="accent2" w:themeShade="80"/>
      <w:w w:val="90"/>
      <w:sz w:val="60"/>
      <w:szCs w:val="64"/>
    </w:rPr>
  </w:style>
  <w:style w:type="character" w:customStyle="1" w:styleId="Paratext04Char">
    <w:name w:val="Para_text04 Char"/>
    <w:basedOn w:val="DefaultParagraphFont"/>
    <w:link w:val="Paratext04"/>
    <w:rsid w:val="00BE0CD7"/>
    <w:rPr>
      <w:color w:val="0D0D0D" w:themeColor="text1" w:themeTint="F2"/>
      <w:sz w:val="18"/>
      <w:szCs w:val="17"/>
    </w:rPr>
  </w:style>
  <w:style w:type="paragraph" w:customStyle="1" w:styleId="Tagline05">
    <w:name w:val="Tagline05"/>
    <w:basedOn w:val="Normal"/>
    <w:link w:val="Tagline05Char"/>
    <w:qFormat/>
    <w:rsid w:val="00BE0CD7"/>
    <w:rPr>
      <w:color w:val="322B39" w:themeColor="background2" w:themeShade="40"/>
      <w:sz w:val="60"/>
    </w:rPr>
  </w:style>
  <w:style w:type="character" w:customStyle="1" w:styleId="Tagline05Char">
    <w:name w:val="Tagline05 Char"/>
    <w:basedOn w:val="DefaultParagraphFont"/>
    <w:link w:val="Tagline05"/>
    <w:rsid w:val="00BE0CD7"/>
    <w:rPr>
      <w:color w:val="322B39" w:themeColor="background2" w:themeShade="40"/>
      <w:sz w:val="60"/>
    </w:rPr>
  </w:style>
  <w:style w:type="character" w:customStyle="1" w:styleId="Tagline04Char">
    <w:name w:val="Tagline04 Char"/>
    <w:basedOn w:val="DefaultParagraphFont"/>
    <w:link w:val="Tagline04"/>
    <w:rsid w:val="00C44CDF"/>
    <w:rPr>
      <w:rFonts w:cs="Arial"/>
      <w:bCs/>
      <w:color w:val="4E5D3C" w:themeColor="accent2" w:themeShade="80"/>
      <w:w w:val="90"/>
      <w:sz w:val="60"/>
      <w:szCs w:val="64"/>
    </w:rPr>
  </w:style>
  <w:style w:type="paragraph" w:customStyle="1" w:styleId="ParaText06">
    <w:name w:val="Para_Text 06"/>
    <w:basedOn w:val="Normal"/>
    <w:link w:val="ParaText06Char"/>
    <w:qFormat/>
    <w:rsid w:val="00BE0CD7"/>
    <w:pPr>
      <w:spacing w:after="240" w:line="240" w:lineRule="auto"/>
    </w:pPr>
    <w:rPr>
      <w:color w:val="322B39" w:themeColor="background2" w:themeShade="40"/>
    </w:rPr>
  </w:style>
  <w:style w:type="character" w:customStyle="1" w:styleId="ParaText06Char">
    <w:name w:val="Para_Text 06 Char"/>
    <w:basedOn w:val="DefaultParagraphFont"/>
    <w:link w:val="ParaText06"/>
    <w:rsid w:val="00BE0CD7"/>
    <w:rPr>
      <w:color w:val="322B39" w:themeColor="background2" w:themeShade="40"/>
    </w:rPr>
  </w:style>
  <w:style w:type="paragraph" w:customStyle="1" w:styleId="Tagline06">
    <w:name w:val="Tagline06"/>
    <w:link w:val="Tagline06Char"/>
    <w:qFormat/>
    <w:rsid w:val="00BE0CD7"/>
    <w:rPr>
      <w:rFonts w:cs="Arial"/>
      <w:bCs/>
      <w:color w:val="141117" w:themeColor="background2" w:themeShade="1A"/>
      <w:w w:val="90"/>
      <w:sz w:val="36"/>
      <w:szCs w:val="64"/>
    </w:rPr>
  </w:style>
  <w:style w:type="paragraph" w:customStyle="1" w:styleId="Tagline07">
    <w:name w:val="Tagline 07"/>
    <w:link w:val="Tagline07Char"/>
    <w:qFormat/>
    <w:rsid w:val="00BE0CD7"/>
    <w:pPr>
      <w:spacing w:after="0" w:line="240" w:lineRule="auto"/>
    </w:pPr>
    <w:rPr>
      <w:rFonts w:asciiTheme="majorHAnsi" w:hAnsiTheme="majorHAnsi" w:cs="Arial"/>
      <w:caps/>
      <w:color w:val="322B39" w:themeColor="background2" w:themeShade="40"/>
      <w:w w:val="90"/>
      <w:sz w:val="36"/>
      <w:szCs w:val="16"/>
    </w:rPr>
  </w:style>
  <w:style w:type="character" w:customStyle="1" w:styleId="Tagline06Char">
    <w:name w:val="Tagline06 Char"/>
    <w:basedOn w:val="DefaultParagraphFont"/>
    <w:link w:val="Tagline06"/>
    <w:rsid w:val="00BE0CD7"/>
    <w:rPr>
      <w:rFonts w:cs="Arial"/>
      <w:bCs/>
      <w:color w:val="141117" w:themeColor="background2" w:themeShade="1A"/>
      <w:w w:val="90"/>
      <w:sz w:val="36"/>
      <w:szCs w:val="64"/>
    </w:rPr>
  </w:style>
  <w:style w:type="character" w:customStyle="1" w:styleId="Tagline07Char">
    <w:name w:val="Tagline 07 Char"/>
    <w:basedOn w:val="DefaultParagraphFont"/>
    <w:link w:val="Tagline07"/>
    <w:rsid w:val="00BE0CD7"/>
    <w:rPr>
      <w:rFonts w:asciiTheme="majorHAnsi" w:hAnsiTheme="majorHAnsi" w:cs="Arial"/>
      <w:caps/>
      <w:color w:val="322B39" w:themeColor="background2" w:themeShade="40"/>
      <w:w w:val="90"/>
      <w:sz w:val="36"/>
      <w:szCs w:val="16"/>
    </w:rPr>
  </w:style>
  <w:style w:type="paragraph" w:customStyle="1" w:styleId="paratext05">
    <w:name w:val="para_text05"/>
    <w:link w:val="paratext05Char"/>
    <w:qFormat/>
    <w:rsid w:val="00347C5B"/>
    <w:pPr>
      <w:spacing w:line="240" w:lineRule="auto"/>
      <w:jc w:val="left"/>
    </w:pPr>
    <w:rPr>
      <w:color w:val="322B39" w:themeColor="background2" w:themeShade="40"/>
      <w:szCs w:val="17"/>
    </w:rPr>
  </w:style>
  <w:style w:type="paragraph" w:customStyle="1" w:styleId="Tagline08">
    <w:name w:val="Tagline 08"/>
    <w:basedOn w:val="Normal"/>
    <w:link w:val="Tagline08Char"/>
    <w:qFormat/>
    <w:rsid w:val="00BE0CD7"/>
    <w:pPr>
      <w:spacing w:after="0" w:line="240" w:lineRule="auto"/>
    </w:pPr>
    <w:rPr>
      <w:color w:val="322B39" w:themeColor="background2" w:themeShade="40"/>
      <w:sz w:val="56"/>
    </w:rPr>
  </w:style>
  <w:style w:type="character" w:customStyle="1" w:styleId="paratext05Char">
    <w:name w:val="para_text05 Char"/>
    <w:basedOn w:val="DefaultParagraphFont"/>
    <w:link w:val="paratext05"/>
    <w:rsid w:val="00347C5B"/>
    <w:rPr>
      <w:color w:val="322B39" w:themeColor="background2" w:themeShade="40"/>
      <w:szCs w:val="17"/>
    </w:rPr>
  </w:style>
  <w:style w:type="paragraph" w:customStyle="1" w:styleId="NLetterHeading">
    <w:name w:val="NLetter_Heading"/>
    <w:basedOn w:val="Normal"/>
    <w:link w:val="NLetterHeadingChar"/>
    <w:qFormat/>
    <w:rsid w:val="00BE0CD7"/>
    <w:pPr>
      <w:spacing w:after="0" w:line="240" w:lineRule="auto"/>
      <w:jc w:val="right"/>
    </w:pPr>
    <w:rPr>
      <w:rFonts w:asciiTheme="majorHAnsi" w:hAnsiTheme="majorHAnsi"/>
      <w:b/>
      <w:color w:val="141117" w:themeColor="background2" w:themeShade="1A"/>
      <w:sz w:val="96"/>
    </w:rPr>
  </w:style>
  <w:style w:type="character" w:customStyle="1" w:styleId="Tagline08Char">
    <w:name w:val="Tagline 08 Char"/>
    <w:basedOn w:val="DefaultParagraphFont"/>
    <w:link w:val="Tagline08"/>
    <w:rsid w:val="00BE0CD7"/>
    <w:rPr>
      <w:color w:val="322B39" w:themeColor="background2" w:themeShade="40"/>
      <w:sz w:val="56"/>
    </w:rPr>
  </w:style>
  <w:style w:type="paragraph" w:customStyle="1" w:styleId="NLetterheading02">
    <w:name w:val="NLetter_heading02"/>
    <w:link w:val="NLetterheading02Char"/>
    <w:qFormat/>
    <w:rsid w:val="00BE0CD7"/>
    <w:pPr>
      <w:spacing w:after="0"/>
      <w:jc w:val="left"/>
    </w:pPr>
    <w:rPr>
      <w:rFonts w:asciiTheme="majorHAnsi" w:hAnsiTheme="majorHAnsi"/>
      <w:color w:val="141117" w:themeColor="background2" w:themeShade="1A"/>
      <w:sz w:val="96"/>
    </w:rPr>
  </w:style>
  <w:style w:type="character" w:customStyle="1" w:styleId="NLetterHeadingChar">
    <w:name w:val="NLetter_Heading Char"/>
    <w:basedOn w:val="DefaultParagraphFont"/>
    <w:link w:val="NLetterHeading"/>
    <w:rsid w:val="00BE0CD7"/>
    <w:rPr>
      <w:rFonts w:asciiTheme="majorHAnsi" w:hAnsiTheme="majorHAnsi"/>
      <w:b/>
      <w:color w:val="141117" w:themeColor="background2" w:themeShade="1A"/>
      <w:sz w:val="96"/>
    </w:rPr>
  </w:style>
  <w:style w:type="paragraph" w:customStyle="1" w:styleId="Tagline09">
    <w:name w:val="Tagline09"/>
    <w:link w:val="Tagline09Char"/>
    <w:qFormat/>
    <w:rsid w:val="00BE0CD7"/>
    <w:pPr>
      <w:widowControl w:val="0"/>
      <w:spacing w:after="0" w:line="240" w:lineRule="auto"/>
    </w:pPr>
    <w:rPr>
      <w:color w:val="322B39" w:themeColor="background2" w:themeShade="40"/>
      <w:szCs w:val="14"/>
    </w:rPr>
  </w:style>
  <w:style w:type="character" w:customStyle="1" w:styleId="NLetterheading02Char">
    <w:name w:val="NLetter_heading02 Char"/>
    <w:basedOn w:val="DefaultParagraphFont"/>
    <w:link w:val="NLetterheading02"/>
    <w:rsid w:val="00BE0CD7"/>
    <w:rPr>
      <w:rFonts w:asciiTheme="majorHAnsi" w:hAnsiTheme="majorHAnsi"/>
      <w:color w:val="141117" w:themeColor="background2" w:themeShade="1A"/>
      <w:sz w:val="96"/>
    </w:rPr>
  </w:style>
  <w:style w:type="paragraph" w:customStyle="1" w:styleId="NewsLtrBodyText">
    <w:name w:val="NewsLtrBodyText"/>
    <w:link w:val="NewsLtrBodyTextChar"/>
    <w:qFormat/>
    <w:rsid w:val="00BE0CD7"/>
    <w:pPr>
      <w:jc w:val="left"/>
    </w:pPr>
    <w:rPr>
      <w:sz w:val="18"/>
      <w:szCs w:val="15"/>
    </w:rPr>
  </w:style>
  <w:style w:type="character" w:customStyle="1" w:styleId="Tagline09Char">
    <w:name w:val="Tagline09 Char"/>
    <w:basedOn w:val="DefaultParagraphFont"/>
    <w:link w:val="Tagline09"/>
    <w:rsid w:val="00BE0CD7"/>
    <w:rPr>
      <w:color w:val="322B39" w:themeColor="background2" w:themeShade="40"/>
      <w:szCs w:val="14"/>
    </w:rPr>
  </w:style>
  <w:style w:type="character" w:customStyle="1" w:styleId="NewsLtrBodyTextChar">
    <w:name w:val="NewsLtrBodyText Char"/>
    <w:basedOn w:val="DefaultParagraphFont"/>
    <w:link w:val="NewsLtrBodyText"/>
    <w:rsid w:val="00BE0CD7"/>
    <w:rPr>
      <w:sz w:val="18"/>
      <w:szCs w:val="15"/>
    </w:rPr>
  </w:style>
  <w:style w:type="paragraph" w:customStyle="1" w:styleId="Right-aligned">
    <w:name w:val="Right-aligned"/>
    <w:basedOn w:val="Normal"/>
    <w:rsid w:val="00E87A9A"/>
    <w:pPr>
      <w:jc w:val="right"/>
    </w:pPr>
  </w:style>
  <w:style w:type="paragraph" w:customStyle="1" w:styleId="Picturewithspacing">
    <w:name w:val="Picture with spacing"/>
    <w:basedOn w:val="Normal"/>
    <w:rsid w:val="00347C5B"/>
    <w:pPr>
      <w:spacing w:before="200"/>
    </w:pPr>
    <w:rPr>
      <w:szCs w:val="15"/>
    </w:rPr>
  </w:style>
  <w:style w:type="paragraph" w:styleId="NoSpacing">
    <w:name w:val="No Spacing"/>
    <w:link w:val="NoSpacingChar"/>
    <w:uiPriority w:val="1"/>
    <w:qFormat/>
    <w:rsid w:val="007F1A2A"/>
    <w:pPr>
      <w:spacing w:after="0" w:line="240" w:lineRule="auto"/>
      <w:jc w:val="left"/>
    </w:pPr>
    <w:rPr>
      <w:rFonts w:eastAsiaTheme="minorEastAsia"/>
    </w:rPr>
  </w:style>
  <w:style w:type="character" w:customStyle="1" w:styleId="NoSpacingChar">
    <w:name w:val="No Spacing Char"/>
    <w:basedOn w:val="DefaultParagraphFont"/>
    <w:link w:val="NoSpacing"/>
    <w:uiPriority w:val="1"/>
    <w:rsid w:val="007F1A2A"/>
    <w:rPr>
      <w:rFonts w:eastAsiaTheme="minorEastAsia"/>
    </w:rPr>
  </w:style>
  <w:style w:type="table" w:styleId="TableGrid">
    <w:name w:val="Table Grid"/>
    <w:basedOn w:val="TableNormal"/>
    <w:uiPriority w:val="59"/>
    <w:rsid w:val="008170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D386C"/>
    <w:rPr>
      <w:rFonts w:ascii="Arial" w:eastAsia="Times New Roman" w:hAnsi="Arial" w:cs="Arial"/>
      <w:b/>
      <w:color w:val="000000"/>
      <w:kern w:val="28"/>
      <w:sz w:val="20"/>
      <w:szCs w:val="20"/>
      <w14:ligatures w14:val="standard"/>
      <w14:cntxtAlts/>
    </w:rPr>
  </w:style>
  <w:style w:type="character" w:styleId="Hyperlink">
    <w:name w:val="Hyperlink"/>
    <w:basedOn w:val="DefaultParagraphFont"/>
    <w:uiPriority w:val="99"/>
    <w:unhideWhenUsed/>
    <w:rsid w:val="006D1496"/>
    <w:rPr>
      <w:color w:val="410082" w:themeColor="hyperlink"/>
      <w:u w:val="single"/>
    </w:rPr>
  </w:style>
  <w:style w:type="character" w:customStyle="1" w:styleId="apple-converted-space">
    <w:name w:val="apple-converted-space"/>
    <w:basedOn w:val="DefaultParagraphFont"/>
    <w:rsid w:val="006D706B"/>
  </w:style>
  <w:style w:type="character" w:customStyle="1" w:styleId="aqj">
    <w:name w:val="aqj"/>
    <w:basedOn w:val="DefaultParagraphFont"/>
    <w:rsid w:val="006D706B"/>
  </w:style>
  <w:style w:type="paragraph" w:styleId="ListParagraph">
    <w:name w:val="List Paragraph"/>
    <w:basedOn w:val="Normal"/>
    <w:uiPriority w:val="34"/>
    <w:rsid w:val="008C4531"/>
    <w:pPr>
      <w:ind w:left="720"/>
      <w:contextualSpacing/>
    </w:pPr>
  </w:style>
  <w:style w:type="paragraph" w:customStyle="1" w:styleId="chapter-2">
    <w:name w:val="chapter-2"/>
    <w:basedOn w:val="Normal"/>
    <w:rsid w:val="00E226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E22649"/>
  </w:style>
  <w:style w:type="paragraph" w:styleId="Header">
    <w:name w:val="header"/>
    <w:basedOn w:val="Normal"/>
    <w:link w:val="HeaderChar"/>
    <w:uiPriority w:val="99"/>
    <w:unhideWhenUsed/>
    <w:rsid w:val="002E4D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D6C"/>
  </w:style>
  <w:style w:type="paragraph" w:styleId="Footer">
    <w:name w:val="footer"/>
    <w:basedOn w:val="Normal"/>
    <w:link w:val="FooterChar"/>
    <w:uiPriority w:val="99"/>
    <w:unhideWhenUsed/>
    <w:rsid w:val="002E4D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4D6C"/>
  </w:style>
  <w:style w:type="character" w:customStyle="1" w:styleId="small-caps">
    <w:name w:val="small-caps"/>
    <w:basedOn w:val="DefaultParagraphFont"/>
    <w:rsid w:val="00453CCB"/>
  </w:style>
  <w:style w:type="character" w:customStyle="1" w:styleId="UnresolvedMention1">
    <w:name w:val="Unresolved Mention1"/>
    <w:basedOn w:val="DefaultParagraphFont"/>
    <w:uiPriority w:val="99"/>
    <w:semiHidden/>
    <w:unhideWhenUsed/>
    <w:rsid w:val="00B46973"/>
    <w:rPr>
      <w:color w:val="808080"/>
      <w:shd w:val="clear" w:color="auto" w:fill="E6E6E6"/>
    </w:rPr>
  </w:style>
  <w:style w:type="paragraph" w:styleId="Revision">
    <w:name w:val="Revision"/>
    <w:hidden/>
    <w:uiPriority w:val="99"/>
    <w:semiHidden/>
    <w:rsid w:val="009C56C3"/>
    <w:pPr>
      <w:spacing w:after="0" w:line="240" w:lineRule="auto"/>
      <w:jc w:val="left"/>
    </w:pPr>
  </w:style>
  <w:style w:type="paragraph" w:customStyle="1" w:styleId="s6">
    <w:name w:val="s6"/>
    <w:basedOn w:val="Normal"/>
    <w:rsid w:val="00F54B10"/>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4">
    <w:name w:val="s4"/>
    <w:basedOn w:val="DefaultParagraphFont"/>
    <w:rsid w:val="00F54B10"/>
  </w:style>
  <w:style w:type="character" w:customStyle="1" w:styleId="s5">
    <w:name w:val="s5"/>
    <w:basedOn w:val="DefaultParagraphFont"/>
    <w:rsid w:val="00F54B10"/>
  </w:style>
  <w:style w:type="character" w:customStyle="1" w:styleId="s7">
    <w:name w:val="s7"/>
    <w:basedOn w:val="DefaultParagraphFont"/>
    <w:rsid w:val="00F54B10"/>
  </w:style>
  <w:style w:type="paragraph" w:customStyle="1" w:styleId="m5840338733902458550yiv5643982899gmail-msonospacing">
    <w:name w:val="m_5840338733902458550yiv5643982899gmail-msonospacing"/>
    <w:basedOn w:val="Normal"/>
    <w:rsid w:val="009666A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6C033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j">
    <w:name w:val="woj"/>
    <w:basedOn w:val="DefaultParagraphFont"/>
    <w:rsid w:val="00AF6052"/>
  </w:style>
  <w:style w:type="paragraph" w:customStyle="1" w:styleId="m2928543637055756581yiv9197632061gmail-msonospacing">
    <w:name w:val="m_2928543637055756581yiv9197632061gmail-msonospacing"/>
    <w:basedOn w:val="Normal"/>
    <w:rsid w:val="00DF478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7958357504015562650gmail-msonospacing">
    <w:name w:val="m_7958357504015562650gmail-msonospacing"/>
    <w:basedOn w:val="Normal"/>
    <w:rsid w:val="005E1DA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E05893"/>
  </w:style>
  <w:style w:type="paragraph" w:customStyle="1" w:styleId="m-5061980763142098084gmail-msonospacing">
    <w:name w:val="m_-5061980763142098084gmail-msonospacing"/>
    <w:basedOn w:val="Normal"/>
    <w:rsid w:val="006D67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A072FB"/>
    <w:pPr>
      <w:widowControl w:val="0"/>
      <w:suppressAutoHyphens/>
      <w:autoSpaceDN w:val="0"/>
      <w:spacing w:after="0" w:line="240" w:lineRule="auto"/>
      <w:jc w:val="left"/>
    </w:pPr>
    <w:rPr>
      <w:rFonts w:ascii="Times New Roman" w:eastAsia="Andale Sans UI" w:hAnsi="Times New Roman" w:cs="Tahoma"/>
      <w:kern w:val="3"/>
      <w:sz w:val="24"/>
      <w:szCs w:val="24"/>
    </w:rPr>
  </w:style>
  <w:style w:type="character" w:customStyle="1" w:styleId="UnresolvedMention2">
    <w:name w:val="Unresolved Mention2"/>
    <w:basedOn w:val="DefaultParagraphFont"/>
    <w:uiPriority w:val="99"/>
    <w:semiHidden/>
    <w:unhideWhenUsed/>
    <w:rsid w:val="002B1A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066060">
      <w:bodyDiv w:val="1"/>
      <w:marLeft w:val="0"/>
      <w:marRight w:val="0"/>
      <w:marTop w:val="0"/>
      <w:marBottom w:val="0"/>
      <w:divBdr>
        <w:top w:val="none" w:sz="0" w:space="0" w:color="auto"/>
        <w:left w:val="none" w:sz="0" w:space="0" w:color="auto"/>
        <w:bottom w:val="none" w:sz="0" w:space="0" w:color="auto"/>
        <w:right w:val="none" w:sz="0" w:space="0" w:color="auto"/>
      </w:divBdr>
    </w:div>
    <w:div w:id="54860690">
      <w:bodyDiv w:val="1"/>
      <w:marLeft w:val="0"/>
      <w:marRight w:val="0"/>
      <w:marTop w:val="0"/>
      <w:marBottom w:val="0"/>
      <w:divBdr>
        <w:top w:val="none" w:sz="0" w:space="0" w:color="auto"/>
        <w:left w:val="none" w:sz="0" w:space="0" w:color="auto"/>
        <w:bottom w:val="none" w:sz="0" w:space="0" w:color="auto"/>
        <w:right w:val="none" w:sz="0" w:space="0" w:color="auto"/>
      </w:divBdr>
    </w:div>
    <w:div w:id="136073072">
      <w:bodyDiv w:val="1"/>
      <w:marLeft w:val="0"/>
      <w:marRight w:val="0"/>
      <w:marTop w:val="0"/>
      <w:marBottom w:val="0"/>
      <w:divBdr>
        <w:top w:val="none" w:sz="0" w:space="0" w:color="auto"/>
        <w:left w:val="none" w:sz="0" w:space="0" w:color="auto"/>
        <w:bottom w:val="none" w:sz="0" w:space="0" w:color="auto"/>
        <w:right w:val="none" w:sz="0" w:space="0" w:color="auto"/>
      </w:divBdr>
      <w:divsChild>
        <w:div w:id="1472601336">
          <w:marLeft w:val="0"/>
          <w:marRight w:val="0"/>
          <w:marTop w:val="0"/>
          <w:marBottom w:val="0"/>
          <w:divBdr>
            <w:top w:val="none" w:sz="0" w:space="0" w:color="auto"/>
            <w:left w:val="none" w:sz="0" w:space="0" w:color="auto"/>
            <w:bottom w:val="none" w:sz="0" w:space="0" w:color="auto"/>
            <w:right w:val="none" w:sz="0" w:space="0" w:color="auto"/>
          </w:divBdr>
        </w:div>
        <w:div w:id="1756634901">
          <w:marLeft w:val="0"/>
          <w:marRight w:val="0"/>
          <w:marTop w:val="0"/>
          <w:marBottom w:val="0"/>
          <w:divBdr>
            <w:top w:val="none" w:sz="0" w:space="0" w:color="auto"/>
            <w:left w:val="none" w:sz="0" w:space="0" w:color="auto"/>
            <w:bottom w:val="none" w:sz="0" w:space="0" w:color="auto"/>
            <w:right w:val="none" w:sz="0" w:space="0" w:color="auto"/>
          </w:divBdr>
        </w:div>
      </w:divsChild>
    </w:div>
    <w:div w:id="140851152">
      <w:bodyDiv w:val="1"/>
      <w:marLeft w:val="0"/>
      <w:marRight w:val="0"/>
      <w:marTop w:val="0"/>
      <w:marBottom w:val="0"/>
      <w:divBdr>
        <w:top w:val="none" w:sz="0" w:space="0" w:color="auto"/>
        <w:left w:val="none" w:sz="0" w:space="0" w:color="auto"/>
        <w:bottom w:val="none" w:sz="0" w:space="0" w:color="auto"/>
        <w:right w:val="none" w:sz="0" w:space="0" w:color="auto"/>
      </w:divBdr>
    </w:div>
    <w:div w:id="186532228">
      <w:bodyDiv w:val="1"/>
      <w:marLeft w:val="0"/>
      <w:marRight w:val="0"/>
      <w:marTop w:val="0"/>
      <w:marBottom w:val="0"/>
      <w:divBdr>
        <w:top w:val="none" w:sz="0" w:space="0" w:color="auto"/>
        <w:left w:val="none" w:sz="0" w:space="0" w:color="auto"/>
        <w:bottom w:val="none" w:sz="0" w:space="0" w:color="auto"/>
        <w:right w:val="none" w:sz="0" w:space="0" w:color="auto"/>
      </w:divBdr>
    </w:div>
    <w:div w:id="236939625">
      <w:bodyDiv w:val="1"/>
      <w:marLeft w:val="0"/>
      <w:marRight w:val="0"/>
      <w:marTop w:val="0"/>
      <w:marBottom w:val="0"/>
      <w:divBdr>
        <w:top w:val="none" w:sz="0" w:space="0" w:color="auto"/>
        <w:left w:val="none" w:sz="0" w:space="0" w:color="auto"/>
        <w:bottom w:val="none" w:sz="0" w:space="0" w:color="auto"/>
        <w:right w:val="none" w:sz="0" w:space="0" w:color="auto"/>
      </w:divBdr>
    </w:div>
    <w:div w:id="243996415">
      <w:bodyDiv w:val="1"/>
      <w:marLeft w:val="0"/>
      <w:marRight w:val="0"/>
      <w:marTop w:val="0"/>
      <w:marBottom w:val="0"/>
      <w:divBdr>
        <w:top w:val="none" w:sz="0" w:space="0" w:color="auto"/>
        <w:left w:val="none" w:sz="0" w:space="0" w:color="auto"/>
        <w:bottom w:val="none" w:sz="0" w:space="0" w:color="auto"/>
        <w:right w:val="none" w:sz="0" w:space="0" w:color="auto"/>
      </w:divBdr>
    </w:div>
    <w:div w:id="271210342">
      <w:bodyDiv w:val="1"/>
      <w:marLeft w:val="0"/>
      <w:marRight w:val="0"/>
      <w:marTop w:val="0"/>
      <w:marBottom w:val="0"/>
      <w:divBdr>
        <w:top w:val="none" w:sz="0" w:space="0" w:color="auto"/>
        <w:left w:val="none" w:sz="0" w:space="0" w:color="auto"/>
        <w:bottom w:val="none" w:sz="0" w:space="0" w:color="auto"/>
        <w:right w:val="none" w:sz="0" w:space="0" w:color="auto"/>
      </w:divBdr>
    </w:div>
    <w:div w:id="274334034">
      <w:bodyDiv w:val="1"/>
      <w:marLeft w:val="0"/>
      <w:marRight w:val="0"/>
      <w:marTop w:val="0"/>
      <w:marBottom w:val="0"/>
      <w:divBdr>
        <w:top w:val="none" w:sz="0" w:space="0" w:color="auto"/>
        <w:left w:val="none" w:sz="0" w:space="0" w:color="auto"/>
        <w:bottom w:val="none" w:sz="0" w:space="0" w:color="auto"/>
        <w:right w:val="none" w:sz="0" w:space="0" w:color="auto"/>
      </w:divBdr>
    </w:div>
    <w:div w:id="315233662">
      <w:bodyDiv w:val="1"/>
      <w:marLeft w:val="0"/>
      <w:marRight w:val="0"/>
      <w:marTop w:val="0"/>
      <w:marBottom w:val="0"/>
      <w:divBdr>
        <w:top w:val="none" w:sz="0" w:space="0" w:color="auto"/>
        <w:left w:val="none" w:sz="0" w:space="0" w:color="auto"/>
        <w:bottom w:val="none" w:sz="0" w:space="0" w:color="auto"/>
        <w:right w:val="none" w:sz="0" w:space="0" w:color="auto"/>
      </w:divBdr>
    </w:div>
    <w:div w:id="376899083">
      <w:bodyDiv w:val="1"/>
      <w:marLeft w:val="0"/>
      <w:marRight w:val="0"/>
      <w:marTop w:val="0"/>
      <w:marBottom w:val="0"/>
      <w:divBdr>
        <w:top w:val="none" w:sz="0" w:space="0" w:color="auto"/>
        <w:left w:val="none" w:sz="0" w:space="0" w:color="auto"/>
        <w:bottom w:val="none" w:sz="0" w:space="0" w:color="auto"/>
        <w:right w:val="none" w:sz="0" w:space="0" w:color="auto"/>
      </w:divBdr>
      <w:divsChild>
        <w:div w:id="1406957170">
          <w:marLeft w:val="0"/>
          <w:marRight w:val="0"/>
          <w:marTop w:val="0"/>
          <w:marBottom w:val="0"/>
          <w:divBdr>
            <w:top w:val="none" w:sz="0" w:space="0" w:color="auto"/>
            <w:left w:val="none" w:sz="0" w:space="0" w:color="auto"/>
            <w:bottom w:val="none" w:sz="0" w:space="0" w:color="auto"/>
            <w:right w:val="none" w:sz="0" w:space="0" w:color="auto"/>
          </w:divBdr>
        </w:div>
      </w:divsChild>
    </w:div>
    <w:div w:id="413939911">
      <w:bodyDiv w:val="1"/>
      <w:marLeft w:val="0"/>
      <w:marRight w:val="0"/>
      <w:marTop w:val="0"/>
      <w:marBottom w:val="0"/>
      <w:divBdr>
        <w:top w:val="none" w:sz="0" w:space="0" w:color="auto"/>
        <w:left w:val="none" w:sz="0" w:space="0" w:color="auto"/>
        <w:bottom w:val="none" w:sz="0" w:space="0" w:color="auto"/>
        <w:right w:val="none" w:sz="0" w:space="0" w:color="auto"/>
      </w:divBdr>
      <w:divsChild>
        <w:div w:id="280772884">
          <w:marLeft w:val="0"/>
          <w:marRight w:val="0"/>
          <w:marTop w:val="0"/>
          <w:marBottom w:val="0"/>
          <w:divBdr>
            <w:top w:val="none" w:sz="0" w:space="0" w:color="auto"/>
            <w:left w:val="none" w:sz="0" w:space="0" w:color="auto"/>
            <w:bottom w:val="none" w:sz="0" w:space="0" w:color="auto"/>
            <w:right w:val="none" w:sz="0" w:space="0" w:color="auto"/>
          </w:divBdr>
        </w:div>
        <w:div w:id="293877178">
          <w:marLeft w:val="0"/>
          <w:marRight w:val="0"/>
          <w:marTop w:val="0"/>
          <w:marBottom w:val="0"/>
          <w:divBdr>
            <w:top w:val="none" w:sz="0" w:space="0" w:color="auto"/>
            <w:left w:val="none" w:sz="0" w:space="0" w:color="auto"/>
            <w:bottom w:val="none" w:sz="0" w:space="0" w:color="auto"/>
            <w:right w:val="none" w:sz="0" w:space="0" w:color="auto"/>
          </w:divBdr>
        </w:div>
        <w:div w:id="521939176">
          <w:marLeft w:val="0"/>
          <w:marRight w:val="0"/>
          <w:marTop w:val="0"/>
          <w:marBottom w:val="0"/>
          <w:divBdr>
            <w:top w:val="none" w:sz="0" w:space="0" w:color="auto"/>
            <w:left w:val="none" w:sz="0" w:space="0" w:color="auto"/>
            <w:bottom w:val="none" w:sz="0" w:space="0" w:color="auto"/>
            <w:right w:val="none" w:sz="0" w:space="0" w:color="auto"/>
          </w:divBdr>
        </w:div>
        <w:div w:id="607086151">
          <w:marLeft w:val="0"/>
          <w:marRight w:val="0"/>
          <w:marTop w:val="0"/>
          <w:marBottom w:val="0"/>
          <w:divBdr>
            <w:top w:val="none" w:sz="0" w:space="0" w:color="auto"/>
            <w:left w:val="none" w:sz="0" w:space="0" w:color="auto"/>
            <w:bottom w:val="none" w:sz="0" w:space="0" w:color="auto"/>
            <w:right w:val="none" w:sz="0" w:space="0" w:color="auto"/>
          </w:divBdr>
        </w:div>
        <w:div w:id="633602576">
          <w:marLeft w:val="0"/>
          <w:marRight w:val="0"/>
          <w:marTop w:val="0"/>
          <w:marBottom w:val="0"/>
          <w:divBdr>
            <w:top w:val="none" w:sz="0" w:space="0" w:color="auto"/>
            <w:left w:val="none" w:sz="0" w:space="0" w:color="auto"/>
            <w:bottom w:val="none" w:sz="0" w:space="0" w:color="auto"/>
            <w:right w:val="none" w:sz="0" w:space="0" w:color="auto"/>
          </w:divBdr>
        </w:div>
        <w:div w:id="859930226">
          <w:marLeft w:val="0"/>
          <w:marRight w:val="0"/>
          <w:marTop w:val="0"/>
          <w:marBottom w:val="0"/>
          <w:divBdr>
            <w:top w:val="none" w:sz="0" w:space="0" w:color="auto"/>
            <w:left w:val="none" w:sz="0" w:space="0" w:color="auto"/>
            <w:bottom w:val="none" w:sz="0" w:space="0" w:color="auto"/>
            <w:right w:val="none" w:sz="0" w:space="0" w:color="auto"/>
          </w:divBdr>
        </w:div>
        <w:div w:id="883641831">
          <w:marLeft w:val="0"/>
          <w:marRight w:val="0"/>
          <w:marTop w:val="0"/>
          <w:marBottom w:val="0"/>
          <w:divBdr>
            <w:top w:val="none" w:sz="0" w:space="0" w:color="auto"/>
            <w:left w:val="none" w:sz="0" w:space="0" w:color="auto"/>
            <w:bottom w:val="none" w:sz="0" w:space="0" w:color="auto"/>
            <w:right w:val="none" w:sz="0" w:space="0" w:color="auto"/>
          </w:divBdr>
        </w:div>
        <w:div w:id="1210610018">
          <w:marLeft w:val="0"/>
          <w:marRight w:val="0"/>
          <w:marTop w:val="0"/>
          <w:marBottom w:val="0"/>
          <w:divBdr>
            <w:top w:val="none" w:sz="0" w:space="0" w:color="auto"/>
            <w:left w:val="none" w:sz="0" w:space="0" w:color="auto"/>
            <w:bottom w:val="none" w:sz="0" w:space="0" w:color="auto"/>
            <w:right w:val="none" w:sz="0" w:space="0" w:color="auto"/>
          </w:divBdr>
        </w:div>
        <w:div w:id="1475098578">
          <w:marLeft w:val="0"/>
          <w:marRight w:val="0"/>
          <w:marTop w:val="0"/>
          <w:marBottom w:val="0"/>
          <w:divBdr>
            <w:top w:val="none" w:sz="0" w:space="0" w:color="auto"/>
            <w:left w:val="none" w:sz="0" w:space="0" w:color="auto"/>
            <w:bottom w:val="none" w:sz="0" w:space="0" w:color="auto"/>
            <w:right w:val="none" w:sz="0" w:space="0" w:color="auto"/>
          </w:divBdr>
        </w:div>
        <w:div w:id="1640456229">
          <w:marLeft w:val="0"/>
          <w:marRight w:val="0"/>
          <w:marTop w:val="0"/>
          <w:marBottom w:val="0"/>
          <w:divBdr>
            <w:top w:val="none" w:sz="0" w:space="0" w:color="auto"/>
            <w:left w:val="none" w:sz="0" w:space="0" w:color="auto"/>
            <w:bottom w:val="none" w:sz="0" w:space="0" w:color="auto"/>
            <w:right w:val="none" w:sz="0" w:space="0" w:color="auto"/>
          </w:divBdr>
        </w:div>
        <w:div w:id="1736008489">
          <w:marLeft w:val="0"/>
          <w:marRight w:val="0"/>
          <w:marTop w:val="0"/>
          <w:marBottom w:val="0"/>
          <w:divBdr>
            <w:top w:val="none" w:sz="0" w:space="0" w:color="auto"/>
            <w:left w:val="none" w:sz="0" w:space="0" w:color="auto"/>
            <w:bottom w:val="none" w:sz="0" w:space="0" w:color="auto"/>
            <w:right w:val="none" w:sz="0" w:space="0" w:color="auto"/>
          </w:divBdr>
        </w:div>
        <w:div w:id="2030139943">
          <w:marLeft w:val="0"/>
          <w:marRight w:val="0"/>
          <w:marTop w:val="0"/>
          <w:marBottom w:val="0"/>
          <w:divBdr>
            <w:top w:val="none" w:sz="0" w:space="0" w:color="auto"/>
            <w:left w:val="none" w:sz="0" w:space="0" w:color="auto"/>
            <w:bottom w:val="none" w:sz="0" w:space="0" w:color="auto"/>
            <w:right w:val="none" w:sz="0" w:space="0" w:color="auto"/>
          </w:divBdr>
        </w:div>
      </w:divsChild>
    </w:div>
    <w:div w:id="453719383">
      <w:bodyDiv w:val="1"/>
      <w:marLeft w:val="0"/>
      <w:marRight w:val="0"/>
      <w:marTop w:val="0"/>
      <w:marBottom w:val="0"/>
      <w:divBdr>
        <w:top w:val="none" w:sz="0" w:space="0" w:color="auto"/>
        <w:left w:val="none" w:sz="0" w:space="0" w:color="auto"/>
        <w:bottom w:val="none" w:sz="0" w:space="0" w:color="auto"/>
        <w:right w:val="none" w:sz="0" w:space="0" w:color="auto"/>
      </w:divBdr>
      <w:divsChild>
        <w:div w:id="909391435">
          <w:marLeft w:val="0"/>
          <w:marRight w:val="0"/>
          <w:marTop w:val="0"/>
          <w:marBottom w:val="0"/>
          <w:divBdr>
            <w:top w:val="none" w:sz="0" w:space="0" w:color="auto"/>
            <w:left w:val="none" w:sz="0" w:space="0" w:color="auto"/>
            <w:bottom w:val="none" w:sz="0" w:space="0" w:color="auto"/>
            <w:right w:val="none" w:sz="0" w:space="0" w:color="auto"/>
          </w:divBdr>
        </w:div>
        <w:div w:id="2036618503">
          <w:marLeft w:val="0"/>
          <w:marRight w:val="0"/>
          <w:marTop w:val="0"/>
          <w:marBottom w:val="0"/>
          <w:divBdr>
            <w:top w:val="none" w:sz="0" w:space="0" w:color="auto"/>
            <w:left w:val="none" w:sz="0" w:space="0" w:color="auto"/>
            <w:bottom w:val="none" w:sz="0" w:space="0" w:color="auto"/>
            <w:right w:val="none" w:sz="0" w:space="0" w:color="auto"/>
          </w:divBdr>
        </w:div>
      </w:divsChild>
    </w:div>
    <w:div w:id="468475516">
      <w:bodyDiv w:val="1"/>
      <w:marLeft w:val="0"/>
      <w:marRight w:val="0"/>
      <w:marTop w:val="0"/>
      <w:marBottom w:val="0"/>
      <w:divBdr>
        <w:top w:val="none" w:sz="0" w:space="0" w:color="auto"/>
        <w:left w:val="none" w:sz="0" w:space="0" w:color="auto"/>
        <w:bottom w:val="none" w:sz="0" w:space="0" w:color="auto"/>
        <w:right w:val="none" w:sz="0" w:space="0" w:color="auto"/>
      </w:divBdr>
      <w:divsChild>
        <w:div w:id="1525360537">
          <w:marLeft w:val="0"/>
          <w:marRight w:val="0"/>
          <w:marTop w:val="0"/>
          <w:marBottom w:val="0"/>
          <w:divBdr>
            <w:top w:val="none" w:sz="0" w:space="0" w:color="auto"/>
            <w:left w:val="none" w:sz="0" w:space="0" w:color="auto"/>
            <w:bottom w:val="none" w:sz="0" w:space="0" w:color="auto"/>
            <w:right w:val="none" w:sz="0" w:space="0" w:color="auto"/>
          </w:divBdr>
        </w:div>
      </w:divsChild>
    </w:div>
    <w:div w:id="471404570">
      <w:bodyDiv w:val="1"/>
      <w:marLeft w:val="0"/>
      <w:marRight w:val="0"/>
      <w:marTop w:val="0"/>
      <w:marBottom w:val="0"/>
      <w:divBdr>
        <w:top w:val="none" w:sz="0" w:space="0" w:color="auto"/>
        <w:left w:val="none" w:sz="0" w:space="0" w:color="auto"/>
        <w:bottom w:val="none" w:sz="0" w:space="0" w:color="auto"/>
        <w:right w:val="none" w:sz="0" w:space="0" w:color="auto"/>
      </w:divBdr>
    </w:div>
    <w:div w:id="472674410">
      <w:bodyDiv w:val="1"/>
      <w:marLeft w:val="0"/>
      <w:marRight w:val="0"/>
      <w:marTop w:val="0"/>
      <w:marBottom w:val="0"/>
      <w:divBdr>
        <w:top w:val="none" w:sz="0" w:space="0" w:color="auto"/>
        <w:left w:val="none" w:sz="0" w:space="0" w:color="auto"/>
        <w:bottom w:val="none" w:sz="0" w:space="0" w:color="auto"/>
        <w:right w:val="none" w:sz="0" w:space="0" w:color="auto"/>
      </w:divBdr>
      <w:divsChild>
        <w:div w:id="4023001">
          <w:marLeft w:val="0"/>
          <w:marRight w:val="0"/>
          <w:marTop w:val="0"/>
          <w:marBottom w:val="0"/>
          <w:divBdr>
            <w:top w:val="none" w:sz="0" w:space="0" w:color="auto"/>
            <w:left w:val="none" w:sz="0" w:space="0" w:color="auto"/>
            <w:bottom w:val="none" w:sz="0" w:space="0" w:color="auto"/>
            <w:right w:val="none" w:sz="0" w:space="0" w:color="auto"/>
          </w:divBdr>
        </w:div>
        <w:div w:id="1450783356">
          <w:marLeft w:val="0"/>
          <w:marRight w:val="0"/>
          <w:marTop w:val="0"/>
          <w:marBottom w:val="0"/>
          <w:divBdr>
            <w:top w:val="none" w:sz="0" w:space="0" w:color="auto"/>
            <w:left w:val="none" w:sz="0" w:space="0" w:color="auto"/>
            <w:bottom w:val="none" w:sz="0" w:space="0" w:color="auto"/>
            <w:right w:val="none" w:sz="0" w:space="0" w:color="auto"/>
          </w:divBdr>
        </w:div>
        <w:div w:id="1584560938">
          <w:marLeft w:val="0"/>
          <w:marRight w:val="0"/>
          <w:marTop w:val="0"/>
          <w:marBottom w:val="0"/>
          <w:divBdr>
            <w:top w:val="none" w:sz="0" w:space="0" w:color="auto"/>
            <w:left w:val="none" w:sz="0" w:space="0" w:color="auto"/>
            <w:bottom w:val="none" w:sz="0" w:space="0" w:color="auto"/>
            <w:right w:val="none" w:sz="0" w:space="0" w:color="auto"/>
          </w:divBdr>
        </w:div>
      </w:divsChild>
    </w:div>
    <w:div w:id="474104131">
      <w:bodyDiv w:val="1"/>
      <w:marLeft w:val="0"/>
      <w:marRight w:val="0"/>
      <w:marTop w:val="0"/>
      <w:marBottom w:val="0"/>
      <w:divBdr>
        <w:top w:val="none" w:sz="0" w:space="0" w:color="auto"/>
        <w:left w:val="none" w:sz="0" w:space="0" w:color="auto"/>
        <w:bottom w:val="none" w:sz="0" w:space="0" w:color="auto"/>
        <w:right w:val="none" w:sz="0" w:space="0" w:color="auto"/>
      </w:divBdr>
      <w:divsChild>
        <w:div w:id="668874209">
          <w:marLeft w:val="0"/>
          <w:marRight w:val="0"/>
          <w:marTop w:val="0"/>
          <w:marBottom w:val="0"/>
          <w:divBdr>
            <w:top w:val="none" w:sz="0" w:space="0" w:color="auto"/>
            <w:left w:val="none" w:sz="0" w:space="0" w:color="auto"/>
            <w:bottom w:val="none" w:sz="0" w:space="0" w:color="auto"/>
            <w:right w:val="none" w:sz="0" w:space="0" w:color="auto"/>
          </w:divBdr>
        </w:div>
      </w:divsChild>
    </w:div>
    <w:div w:id="480997332">
      <w:bodyDiv w:val="1"/>
      <w:marLeft w:val="0"/>
      <w:marRight w:val="0"/>
      <w:marTop w:val="0"/>
      <w:marBottom w:val="0"/>
      <w:divBdr>
        <w:top w:val="none" w:sz="0" w:space="0" w:color="auto"/>
        <w:left w:val="none" w:sz="0" w:space="0" w:color="auto"/>
        <w:bottom w:val="none" w:sz="0" w:space="0" w:color="auto"/>
        <w:right w:val="none" w:sz="0" w:space="0" w:color="auto"/>
      </w:divBdr>
      <w:divsChild>
        <w:div w:id="279843753">
          <w:marLeft w:val="0"/>
          <w:marRight w:val="0"/>
          <w:marTop w:val="0"/>
          <w:marBottom w:val="0"/>
          <w:divBdr>
            <w:top w:val="none" w:sz="0" w:space="0" w:color="auto"/>
            <w:left w:val="none" w:sz="0" w:space="0" w:color="auto"/>
            <w:bottom w:val="none" w:sz="0" w:space="0" w:color="auto"/>
            <w:right w:val="none" w:sz="0" w:space="0" w:color="auto"/>
          </w:divBdr>
        </w:div>
        <w:div w:id="1509369079">
          <w:marLeft w:val="0"/>
          <w:marRight w:val="0"/>
          <w:marTop w:val="0"/>
          <w:marBottom w:val="0"/>
          <w:divBdr>
            <w:top w:val="none" w:sz="0" w:space="0" w:color="auto"/>
            <w:left w:val="none" w:sz="0" w:space="0" w:color="auto"/>
            <w:bottom w:val="none" w:sz="0" w:space="0" w:color="auto"/>
            <w:right w:val="none" w:sz="0" w:space="0" w:color="auto"/>
          </w:divBdr>
        </w:div>
        <w:div w:id="2088724718">
          <w:marLeft w:val="0"/>
          <w:marRight w:val="0"/>
          <w:marTop w:val="0"/>
          <w:marBottom w:val="0"/>
          <w:divBdr>
            <w:top w:val="none" w:sz="0" w:space="0" w:color="auto"/>
            <w:left w:val="none" w:sz="0" w:space="0" w:color="auto"/>
            <w:bottom w:val="none" w:sz="0" w:space="0" w:color="auto"/>
            <w:right w:val="none" w:sz="0" w:space="0" w:color="auto"/>
          </w:divBdr>
        </w:div>
      </w:divsChild>
    </w:div>
    <w:div w:id="542524043">
      <w:bodyDiv w:val="1"/>
      <w:marLeft w:val="0"/>
      <w:marRight w:val="0"/>
      <w:marTop w:val="0"/>
      <w:marBottom w:val="0"/>
      <w:divBdr>
        <w:top w:val="none" w:sz="0" w:space="0" w:color="auto"/>
        <w:left w:val="none" w:sz="0" w:space="0" w:color="auto"/>
        <w:bottom w:val="none" w:sz="0" w:space="0" w:color="auto"/>
        <w:right w:val="none" w:sz="0" w:space="0" w:color="auto"/>
      </w:divBdr>
    </w:div>
    <w:div w:id="613946323">
      <w:bodyDiv w:val="1"/>
      <w:marLeft w:val="0"/>
      <w:marRight w:val="0"/>
      <w:marTop w:val="0"/>
      <w:marBottom w:val="0"/>
      <w:divBdr>
        <w:top w:val="none" w:sz="0" w:space="0" w:color="auto"/>
        <w:left w:val="none" w:sz="0" w:space="0" w:color="auto"/>
        <w:bottom w:val="none" w:sz="0" w:space="0" w:color="auto"/>
        <w:right w:val="none" w:sz="0" w:space="0" w:color="auto"/>
      </w:divBdr>
    </w:div>
    <w:div w:id="617183083">
      <w:bodyDiv w:val="1"/>
      <w:marLeft w:val="0"/>
      <w:marRight w:val="0"/>
      <w:marTop w:val="0"/>
      <w:marBottom w:val="0"/>
      <w:divBdr>
        <w:top w:val="none" w:sz="0" w:space="0" w:color="auto"/>
        <w:left w:val="none" w:sz="0" w:space="0" w:color="auto"/>
        <w:bottom w:val="none" w:sz="0" w:space="0" w:color="auto"/>
        <w:right w:val="none" w:sz="0" w:space="0" w:color="auto"/>
      </w:divBdr>
    </w:div>
    <w:div w:id="623390353">
      <w:bodyDiv w:val="1"/>
      <w:marLeft w:val="0"/>
      <w:marRight w:val="0"/>
      <w:marTop w:val="0"/>
      <w:marBottom w:val="0"/>
      <w:divBdr>
        <w:top w:val="none" w:sz="0" w:space="0" w:color="auto"/>
        <w:left w:val="none" w:sz="0" w:space="0" w:color="auto"/>
        <w:bottom w:val="none" w:sz="0" w:space="0" w:color="auto"/>
        <w:right w:val="none" w:sz="0" w:space="0" w:color="auto"/>
      </w:divBdr>
    </w:div>
    <w:div w:id="699815716">
      <w:bodyDiv w:val="1"/>
      <w:marLeft w:val="0"/>
      <w:marRight w:val="0"/>
      <w:marTop w:val="0"/>
      <w:marBottom w:val="0"/>
      <w:divBdr>
        <w:top w:val="none" w:sz="0" w:space="0" w:color="auto"/>
        <w:left w:val="none" w:sz="0" w:space="0" w:color="auto"/>
        <w:bottom w:val="none" w:sz="0" w:space="0" w:color="auto"/>
        <w:right w:val="none" w:sz="0" w:space="0" w:color="auto"/>
      </w:divBdr>
      <w:divsChild>
        <w:div w:id="229776020">
          <w:marLeft w:val="0"/>
          <w:marRight w:val="0"/>
          <w:marTop w:val="0"/>
          <w:marBottom w:val="0"/>
          <w:divBdr>
            <w:top w:val="none" w:sz="0" w:space="0" w:color="auto"/>
            <w:left w:val="none" w:sz="0" w:space="0" w:color="auto"/>
            <w:bottom w:val="none" w:sz="0" w:space="0" w:color="auto"/>
            <w:right w:val="none" w:sz="0" w:space="0" w:color="auto"/>
          </w:divBdr>
        </w:div>
        <w:div w:id="587999499">
          <w:marLeft w:val="0"/>
          <w:marRight w:val="0"/>
          <w:marTop w:val="0"/>
          <w:marBottom w:val="0"/>
          <w:divBdr>
            <w:top w:val="none" w:sz="0" w:space="0" w:color="auto"/>
            <w:left w:val="none" w:sz="0" w:space="0" w:color="auto"/>
            <w:bottom w:val="none" w:sz="0" w:space="0" w:color="auto"/>
            <w:right w:val="none" w:sz="0" w:space="0" w:color="auto"/>
          </w:divBdr>
        </w:div>
      </w:divsChild>
    </w:div>
    <w:div w:id="717778085">
      <w:bodyDiv w:val="1"/>
      <w:marLeft w:val="0"/>
      <w:marRight w:val="0"/>
      <w:marTop w:val="0"/>
      <w:marBottom w:val="0"/>
      <w:divBdr>
        <w:top w:val="none" w:sz="0" w:space="0" w:color="auto"/>
        <w:left w:val="none" w:sz="0" w:space="0" w:color="auto"/>
        <w:bottom w:val="none" w:sz="0" w:space="0" w:color="auto"/>
        <w:right w:val="none" w:sz="0" w:space="0" w:color="auto"/>
      </w:divBdr>
      <w:divsChild>
        <w:div w:id="81881962">
          <w:marLeft w:val="0"/>
          <w:marRight w:val="0"/>
          <w:marTop w:val="0"/>
          <w:marBottom w:val="0"/>
          <w:divBdr>
            <w:top w:val="none" w:sz="0" w:space="0" w:color="auto"/>
            <w:left w:val="none" w:sz="0" w:space="0" w:color="auto"/>
            <w:bottom w:val="none" w:sz="0" w:space="0" w:color="auto"/>
            <w:right w:val="none" w:sz="0" w:space="0" w:color="auto"/>
          </w:divBdr>
        </w:div>
        <w:div w:id="874389928">
          <w:marLeft w:val="0"/>
          <w:marRight w:val="0"/>
          <w:marTop w:val="0"/>
          <w:marBottom w:val="0"/>
          <w:divBdr>
            <w:top w:val="none" w:sz="0" w:space="0" w:color="auto"/>
            <w:left w:val="none" w:sz="0" w:space="0" w:color="auto"/>
            <w:bottom w:val="none" w:sz="0" w:space="0" w:color="auto"/>
            <w:right w:val="none" w:sz="0" w:space="0" w:color="auto"/>
          </w:divBdr>
        </w:div>
        <w:div w:id="1095904712">
          <w:marLeft w:val="0"/>
          <w:marRight w:val="0"/>
          <w:marTop w:val="0"/>
          <w:marBottom w:val="0"/>
          <w:divBdr>
            <w:top w:val="none" w:sz="0" w:space="0" w:color="auto"/>
            <w:left w:val="none" w:sz="0" w:space="0" w:color="auto"/>
            <w:bottom w:val="none" w:sz="0" w:space="0" w:color="auto"/>
            <w:right w:val="none" w:sz="0" w:space="0" w:color="auto"/>
          </w:divBdr>
        </w:div>
        <w:div w:id="1405833569">
          <w:marLeft w:val="0"/>
          <w:marRight w:val="0"/>
          <w:marTop w:val="0"/>
          <w:marBottom w:val="0"/>
          <w:divBdr>
            <w:top w:val="none" w:sz="0" w:space="0" w:color="auto"/>
            <w:left w:val="none" w:sz="0" w:space="0" w:color="auto"/>
            <w:bottom w:val="none" w:sz="0" w:space="0" w:color="auto"/>
            <w:right w:val="none" w:sz="0" w:space="0" w:color="auto"/>
          </w:divBdr>
        </w:div>
        <w:div w:id="1737511891">
          <w:marLeft w:val="0"/>
          <w:marRight w:val="0"/>
          <w:marTop w:val="0"/>
          <w:marBottom w:val="0"/>
          <w:divBdr>
            <w:top w:val="none" w:sz="0" w:space="0" w:color="auto"/>
            <w:left w:val="none" w:sz="0" w:space="0" w:color="auto"/>
            <w:bottom w:val="none" w:sz="0" w:space="0" w:color="auto"/>
            <w:right w:val="none" w:sz="0" w:space="0" w:color="auto"/>
          </w:divBdr>
        </w:div>
        <w:div w:id="1843815968">
          <w:marLeft w:val="0"/>
          <w:marRight w:val="0"/>
          <w:marTop w:val="0"/>
          <w:marBottom w:val="0"/>
          <w:divBdr>
            <w:top w:val="none" w:sz="0" w:space="0" w:color="auto"/>
            <w:left w:val="none" w:sz="0" w:space="0" w:color="auto"/>
            <w:bottom w:val="none" w:sz="0" w:space="0" w:color="auto"/>
            <w:right w:val="none" w:sz="0" w:space="0" w:color="auto"/>
          </w:divBdr>
        </w:div>
        <w:div w:id="1981305236">
          <w:marLeft w:val="0"/>
          <w:marRight w:val="0"/>
          <w:marTop w:val="0"/>
          <w:marBottom w:val="0"/>
          <w:divBdr>
            <w:top w:val="none" w:sz="0" w:space="0" w:color="auto"/>
            <w:left w:val="none" w:sz="0" w:space="0" w:color="auto"/>
            <w:bottom w:val="none" w:sz="0" w:space="0" w:color="auto"/>
            <w:right w:val="none" w:sz="0" w:space="0" w:color="auto"/>
          </w:divBdr>
        </w:div>
      </w:divsChild>
    </w:div>
    <w:div w:id="735904666">
      <w:bodyDiv w:val="1"/>
      <w:marLeft w:val="0"/>
      <w:marRight w:val="0"/>
      <w:marTop w:val="0"/>
      <w:marBottom w:val="0"/>
      <w:divBdr>
        <w:top w:val="none" w:sz="0" w:space="0" w:color="auto"/>
        <w:left w:val="none" w:sz="0" w:space="0" w:color="auto"/>
        <w:bottom w:val="none" w:sz="0" w:space="0" w:color="auto"/>
        <w:right w:val="none" w:sz="0" w:space="0" w:color="auto"/>
      </w:divBdr>
      <w:divsChild>
        <w:div w:id="1065295982">
          <w:marLeft w:val="0"/>
          <w:marRight w:val="0"/>
          <w:marTop w:val="0"/>
          <w:marBottom w:val="0"/>
          <w:divBdr>
            <w:top w:val="none" w:sz="0" w:space="0" w:color="auto"/>
            <w:left w:val="none" w:sz="0" w:space="0" w:color="auto"/>
            <w:bottom w:val="none" w:sz="0" w:space="0" w:color="auto"/>
            <w:right w:val="none" w:sz="0" w:space="0" w:color="auto"/>
          </w:divBdr>
          <w:divsChild>
            <w:div w:id="1564559613">
              <w:marLeft w:val="0"/>
              <w:marRight w:val="0"/>
              <w:marTop w:val="0"/>
              <w:marBottom w:val="0"/>
              <w:divBdr>
                <w:top w:val="none" w:sz="0" w:space="0" w:color="auto"/>
                <w:left w:val="none" w:sz="0" w:space="0" w:color="auto"/>
                <w:bottom w:val="none" w:sz="0" w:space="0" w:color="auto"/>
                <w:right w:val="none" w:sz="0" w:space="0" w:color="auto"/>
              </w:divBdr>
              <w:divsChild>
                <w:div w:id="595594563">
                  <w:marLeft w:val="0"/>
                  <w:marRight w:val="0"/>
                  <w:marTop w:val="120"/>
                  <w:marBottom w:val="0"/>
                  <w:divBdr>
                    <w:top w:val="none" w:sz="0" w:space="0" w:color="auto"/>
                    <w:left w:val="none" w:sz="0" w:space="0" w:color="auto"/>
                    <w:bottom w:val="none" w:sz="0" w:space="0" w:color="auto"/>
                    <w:right w:val="none" w:sz="0" w:space="0" w:color="auto"/>
                  </w:divBdr>
                  <w:divsChild>
                    <w:div w:id="2124381701">
                      <w:marLeft w:val="0"/>
                      <w:marRight w:val="0"/>
                      <w:marTop w:val="0"/>
                      <w:marBottom w:val="0"/>
                      <w:divBdr>
                        <w:top w:val="none" w:sz="0" w:space="0" w:color="auto"/>
                        <w:left w:val="none" w:sz="0" w:space="0" w:color="auto"/>
                        <w:bottom w:val="none" w:sz="0" w:space="0" w:color="auto"/>
                        <w:right w:val="none" w:sz="0" w:space="0" w:color="auto"/>
                      </w:divBdr>
                      <w:divsChild>
                        <w:div w:id="1383990085">
                          <w:marLeft w:val="0"/>
                          <w:marRight w:val="0"/>
                          <w:marTop w:val="0"/>
                          <w:marBottom w:val="0"/>
                          <w:divBdr>
                            <w:top w:val="none" w:sz="0" w:space="0" w:color="auto"/>
                            <w:left w:val="none" w:sz="0" w:space="0" w:color="auto"/>
                            <w:bottom w:val="none" w:sz="0" w:space="0" w:color="auto"/>
                            <w:right w:val="none" w:sz="0" w:space="0" w:color="auto"/>
                          </w:divBdr>
                          <w:divsChild>
                            <w:div w:id="1597056061">
                              <w:marLeft w:val="0"/>
                              <w:marRight w:val="0"/>
                              <w:marTop w:val="0"/>
                              <w:marBottom w:val="0"/>
                              <w:divBdr>
                                <w:top w:val="none" w:sz="0" w:space="0" w:color="auto"/>
                                <w:left w:val="none" w:sz="0" w:space="0" w:color="auto"/>
                                <w:bottom w:val="none" w:sz="0" w:space="0" w:color="auto"/>
                                <w:right w:val="none" w:sz="0" w:space="0" w:color="auto"/>
                              </w:divBdr>
                              <w:divsChild>
                                <w:div w:id="1994865927">
                                  <w:marLeft w:val="0"/>
                                  <w:marRight w:val="0"/>
                                  <w:marTop w:val="30"/>
                                  <w:marBottom w:val="0"/>
                                  <w:divBdr>
                                    <w:top w:val="none" w:sz="0" w:space="0" w:color="auto"/>
                                    <w:left w:val="none" w:sz="0" w:space="0" w:color="auto"/>
                                    <w:bottom w:val="none" w:sz="0" w:space="0" w:color="auto"/>
                                    <w:right w:val="none" w:sz="0" w:space="0" w:color="auto"/>
                                  </w:divBdr>
                                  <w:divsChild>
                                    <w:div w:id="46747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9497555">
      <w:bodyDiv w:val="1"/>
      <w:marLeft w:val="0"/>
      <w:marRight w:val="0"/>
      <w:marTop w:val="0"/>
      <w:marBottom w:val="0"/>
      <w:divBdr>
        <w:top w:val="none" w:sz="0" w:space="0" w:color="auto"/>
        <w:left w:val="none" w:sz="0" w:space="0" w:color="auto"/>
        <w:bottom w:val="none" w:sz="0" w:space="0" w:color="auto"/>
        <w:right w:val="none" w:sz="0" w:space="0" w:color="auto"/>
      </w:divBdr>
    </w:div>
    <w:div w:id="814227521">
      <w:bodyDiv w:val="1"/>
      <w:marLeft w:val="0"/>
      <w:marRight w:val="0"/>
      <w:marTop w:val="0"/>
      <w:marBottom w:val="0"/>
      <w:divBdr>
        <w:top w:val="none" w:sz="0" w:space="0" w:color="auto"/>
        <w:left w:val="none" w:sz="0" w:space="0" w:color="auto"/>
        <w:bottom w:val="none" w:sz="0" w:space="0" w:color="auto"/>
        <w:right w:val="none" w:sz="0" w:space="0" w:color="auto"/>
      </w:divBdr>
      <w:divsChild>
        <w:div w:id="470558329">
          <w:marLeft w:val="0"/>
          <w:marRight w:val="0"/>
          <w:marTop w:val="0"/>
          <w:marBottom w:val="0"/>
          <w:divBdr>
            <w:top w:val="none" w:sz="0" w:space="0" w:color="auto"/>
            <w:left w:val="none" w:sz="0" w:space="0" w:color="auto"/>
            <w:bottom w:val="none" w:sz="0" w:space="0" w:color="auto"/>
            <w:right w:val="none" w:sz="0" w:space="0" w:color="auto"/>
          </w:divBdr>
        </w:div>
        <w:div w:id="866602037">
          <w:marLeft w:val="0"/>
          <w:marRight w:val="0"/>
          <w:marTop w:val="0"/>
          <w:marBottom w:val="0"/>
          <w:divBdr>
            <w:top w:val="none" w:sz="0" w:space="0" w:color="auto"/>
            <w:left w:val="none" w:sz="0" w:space="0" w:color="auto"/>
            <w:bottom w:val="none" w:sz="0" w:space="0" w:color="auto"/>
            <w:right w:val="none" w:sz="0" w:space="0" w:color="auto"/>
          </w:divBdr>
        </w:div>
        <w:div w:id="1930307811">
          <w:blockQuote w:val="1"/>
          <w:marLeft w:val="600"/>
          <w:marRight w:val="0"/>
          <w:marTop w:val="0"/>
          <w:marBottom w:val="0"/>
          <w:divBdr>
            <w:top w:val="none" w:sz="0" w:space="0" w:color="auto"/>
            <w:left w:val="none" w:sz="0" w:space="0" w:color="auto"/>
            <w:bottom w:val="none" w:sz="0" w:space="0" w:color="auto"/>
            <w:right w:val="none" w:sz="0" w:space="0" w:color="auto"/>
          </w:divBdr>
          <w:divsChild>
            <w:div w:id="1559852003">
              <w:marLeft w:val="0"/>
              <w:marRight w:val="0"/>
              <w:marTop w:val="0"/>
              <w:marBottom w:val="0"/>
              <w:divBdr>
                <w:top w:val="none" w:sz="0" w:space="0" w:color="auto"/>
                <w:left w:val="none" w:sz="0" w:space="0" w:color="auto"/>
                <w:bottom w:val="none" w:sz="0" w:space="0" w:color="auto"/>
                <w:right w:val="none" w:sz="0" w:space="0" w:color="auto"/>
              </w:divBdr>
            </w:div>
          </w:divsChild>
        </w:div>
        <w:div w:id="2044819647">
          <w:marLeft w:val="0"/>
          <w:marRight w:val="0"/>
          <w:marTop w:val="0"/>
          <w:marBottom w:val="0"/>
          <w:divBdr>
            <w:top w:val="none" w:sz="0" w:space="0" w:color="auto"/>
            <w:left w:val="none" w:sz="0" w:space="0" w:color="auto"/>
            <w:bottom w:val="none" w:sz="0" w:space="0" w:color="auto"/>
            <w:right w:val="none" w:sz="0" w:space="0" w:color="auto"/>
          </w:divBdr>
        </w:div>
      </w:divsChild>
    </w:div>
    <w:div w:id="879124543">
      <w:bodyDiv w:val="1"/>
      <w:marLeft w:val="0"/>
      <w:marRight w:val="0"/>
      <w:marTop w:val="0"/>
      <w:marBottom w:val="0"/>
      <w:divBdr>
        <w:top w:val="none" w:sz="0" w:space="0" w:color="auto"/>
        <w:left w:val="none" w:sz="0" w:space="0" w:color="auto"/>
        <w:bottom w:val="none" w:sz="0" w:space="0" w:color="auto"/>
        <w:right w:val="none" w:sz="0" w:space="0" w:color="auto"/>
      </w:divBdr>
    </w:div>
    <w:div w:id="880677917">
      <w:bodyDiv w:val="1"/>
      <w:marLeft w:val="0"/>
      <w:marRight w:val="0"/>
      <w:marTop w:val="0"/>
      <w:marBottom w:val="0"/>
      <w:divBdr>
        <w:top w:val="none" w:sz="0" w:space="0" w:color="auto"/>
        <w:left w:val="none" w:sz="0" w:space="0" w:color="auto"/>
        <w:bottom w:val="none" w:sz="0" w:space="0" w:color="auto"/>
        <w:right w:val="none" w:sz="0" w:space="0" w:color="auto"/>
      </w:divBdr>
      <w:divsChild>
        <w:div w:id="299264963">
          <w:marLeft w:val="0"/>
          <w:marRight w:val="0"/>
          <w:marTop w:val="0"/>
          <w:marBottom w:val="0"/>
          <w:divBdr>
            <w:top w:val="none" w:sz="0" w:space="0" w:color="auto"/>
            <w:left w:val="none" w:sz="0" w:space="0" w:color="auto"/>
            <w:bottom w:val="none" w:sz="0" w:space="0" w:color="auto"/>
            <w:right w:val="none" w:sz="0" w:space="0" w:color="auto"/>
          </w:divBdr>
        </w:div>
        <w:div w:id="304749315">
          <w:marLeft w:val="0"/>
          <w:marRight w:val="0"/>
          <w:marTop w:val="0"/>
          <w:marBottom w:val="0"/>
          <w:divBdr>
            <w:top w:val="none" w:sz="0" w:space="0" w:color="auto"/>
            <w:left w:val="none" w:sz="0" w:space="0" w:color="auto"/>
            <w:bottom w:val="none" w:sz="0" w:space="0" w:color="auto"/>
            <w:right w:val="none" w:sz="0" w:space="0" w:color="auto"/>
          </w:divBdr>
        </w:div>
        <w:div w:id="314528741">
          <w:marLeft w:val="0"/>
          <w:marRight w:val="0"/>
          <w:marTop w:val="0"/>
          <w:marBottom w:val="0"/>
          <w:divBdr>
            <w:top w:val="none" w:sz="0" w:space="0" w:color="auto"/>
            <w:left w:val="none" w:sz="0" w:space="0" w:color="auto"/>
            <w:bottom w:val="none" w:sz="0" w:space="0" w:color="auto"/>
            <w:right w:val="none" w:sz="0" w:space="0" w:color="auto"/>
          </w:divBdr>
        </w:div>
        <w:div w:id="642344876">
          <w:marLeft w:val="0"/>
          <w:marRight w:val="0"/>
          <w:marTop w:val="0"/>
          <w:marBottom w:val="0"/>
          <w:divBdr>
            <w:top w:val="none" w:sz="0" w:space="0" w:color="auto"/>
            <w:left w:val="none" w:sz="0" w:space="0" w:color="auto"/>
            <w:bottom w:val="none" w:sz="0" w:space="0" w:color="auto"/>
            <w:right w:val="none" w:sz="0" w:space="0" w:color="auto"/>
          </w:divBdr>
        </w:div>
        <w:div w:id="906233833">
          <w:marLeft w:val="0"/>
          <w:marRight w:val="0"/>
          <w:marTop w:val="0"/>
          <w:marBottom w:val="0"/>
          <w:divBdr>
            <w:top w:val="none" w:sz="0" w:space="0" w:color="auto"/>
            <w:left w:val="none" w:sz="0" w:space="0" w:color="auto"/>
            <w:bottom w:val="none" w:sz="0" w:space="0" w:color="auto"/>
            <w:right w:val="none" w:sz="0" w:space="0" w:color="auto"/>
          </w:divBdr>
        </w:div>
        <w:div w:id="975261031">
          <w:marLeft w:val="0"/>
          <w:marRight w:val="0"/>
          <w:marTop w:val="0"/>
          <w:marBottom w:val="0"/>
          <w:divBdr>
            <w:top w:val="none" w:sz="0" w:space="0" w:color="auto"/>
            <w:left w:val="none" w:sz="0" w:space="0" w:color="auto"/>
            <w:bottom w:val="none" w:sz="0" w:space="0" w:color="auto"/>
            <w:right w:val="none" w:sz="0" w:space="0" w:color="auto"/>
          </w:divBdr>
        </w:div>
        <w:div w:id="1445659323">
          <w:marLeft w:val="0"/>
          <w:marRight w:val="0"/>
          <w:marTop w:val="0"/>
          <w:marBottom w:val="0"/>
          <w:divBdr>
            <w:top w:val="none" w:sz="0" w:space="0" w:color="auto"/>
            <w:left w:val="none" w:sz="0" w:space="0" w:color="auto"/>
            <w:bottom w:val="none" w:sz="0" w:space="0" w:color="auto"/>
            <w:right w:val="none" w:sz="0" w:space="0" w:color="auto"/>
          </w:divBdr>
        </w:div>
        <w:div w:id="1641231098">
          <w:marLeft w:val="0"/>
          <w:marRight w:val="0"/>
          <w:marTop w:val="0"/>
          <w:marBottom w:val="0"/>
          <w:divBdr>
            <w:top w:val="none" w:sz="0" w:space="0" w:color="auto"/>
            <w:left w:val="none" w:sz="0" w:space="0" w:color="auto"/>
            <w:bottom w:val="none" w:sz="0" w:space="0" w:color="auto"/>
            <w:right w:val="none" w:sz="0" w:space="0" w:color="auto"/>
          </w:divBdr>
        </w:div>
      </w:divsChild>
    </w:div>
    <w:div w:id="885487738">
      <w:bodyDiv w:val="1"/>
      <w:marLeft w:val="0"/>
      <w:marRight w:val="0"/>
      <w:marTop w:val="0"/>
      <w:marBottom w:val="0"/>
      <w:divBdr>
        <w:top w:val="none" w:sz="0" w:space="0" w:color="auto"/>
        <w:left w:val="none" w:sz="0" w:space="0" w:color="auto"/>
        <w:bottom w:val="none" w:sz="0" w:space="0" w:color="auto"/>
        <w:right w:val="none" w:sz="0" w:space="0" w:color="auto"/>
      </w:divBdr>
    </w:div>
    <w:div w:id="1014259279">
      <w:bodyDiv w:val="1"/>
      <w:marLeft w:val="0"/>
      <w:marRight w:val="0"/>
      <w:marTop w:val="0"/>
      <w:marBottom w:val="0"/>
      <w:divBdr>
        <w:top w:val="none" w:sz="0" w:space="0" w:color="auto"/>
        <w:left w:val="none" w:sz="0" w:space="0" w:color="auto"/>
        <w:bottom w:val="none" w:sz="0" w:space="0" w:color="auto"/>
        <w:right w:val="none" w:sz="0" w:space="0" w:color="auto"/>
      </w:divBdr>
      <w:divsChild>
        <w:div w:id="204173441">
          <w:marLeft w:val="0"/>
          <w:marRight w:val="0"/>
          <w:marTop w:val="0"/>
          <w:marBottom w:val="0"/>
          <w:divBdr>
            <w:top w:val="none" w:sz="0" w:space="0" w:color="auto"/>
            <w:left w:val="none" w:sz="0" w:space="0" w:color="auto"/>
            <w:bottom w:val="none" w:sz="0" w:space="0" w:color="auto"/>
            <w:right w:val="none" w:sz="0" w:space="0" w:color="auto"/>
          </w:divBdr>
        </w:div>
        <w:div w:id="467088342">
          <w:marLeft w:val="0"/>
          <w:marRight w:val="0"/>
          <w:marTop w:val="0"/>
          <w:marBottom w:val="0"/>
          <w:divBdr>
            <w:top w:val="none" w:sz="0" w:space="0" w:color="auto"/>
            <w:left w:val="none" w:sz="0" w:space="0" w:color="auto"/>
            <w:bottom w:val="none" w:sz="0" w:space="0" w:color="auto"/>
            <w:right w:val="none" w:sz="0" w:space="0" w:color="auto"/>
          </w:divBdr>
        </w:div>
        <w:div w:id="783622208">
          <w:marLeft w:val="0"/>
          <w:marRight w:val="0"/>
          <w:marTop w:val="0"/>
          <w:marBottom w:val="0"/>
          <w:divBdr>
            <w:top w:val="none" w:sz="0" w:space="0" w:color="auto"/>
            <w:left w:val="none" w:sz="0" w:space="0" w:color="auto"/>
            <w:bottom w:val="none" w:sz="0" w:space="0" w:color="auto"/>
            <w:right w:val="none" w:sz="0" w:space="0" w:color="auto"/>
          </w:divBdr>
        </w:div>
        <w:div w:id="1035732099">
          <w:marLeft w:val="0"/>
          <w:marRight w:val="0"/>
          <w:marTop w:val="0"/>
          <w:marBottom w:val="0"/>
          <w:divBdr>
            <w:top w:val="none" w:sz="0" w:space="0" w:color="auto"/>
            <w:left w:val="none" w:sz="0" w:space="0" w:color="auto"/>
            <w:bottom w:val="none" w:sz="0" w:space="0" w:color="auto"/>
            <w:right w:val="none" w:sz="0" w:space="0" w:color="auto"/>
          </w:divBdr>
        </w:div>
        <w:div w:id="1122772779">
          <w:marLeft w:val="0"/>
          <w:marRight w:val="0"/>
          <w:marTop w:val="0"/>
          <w:marBottom w:val="0"/>
          <w:divBdr>
            <w:top w:val="none" w:sz="0" w:space="0" w:color="auto"/>
            <w:left w:val="none" w:sz="0" w:space="0" w:color="auto"/>
            <w:bottom w:val="none" w:sz="0" w:space="0" w:color="auto"/>
            <w:right w:val="none" w:sz="0" w:space="0" w:color="auto"/>
          </w:divBdr>
        </w:div>
      </w:divsChild>
    </w:div>
    <w:div w:id="1030448469">
      <w:bodyDiv w:val="1"/>
      <w:marLeft w:val="0"/>
      <w:marRight w:val="0"/>
      <w:marTop w:val="0"/>
      <w:marBottom w:val="0"/>
      <w:divBdr>
        <w:top w:val="none" w:sz="0" w:space="0" w:color="auto"/>
        <w:left w:val="none" w:sz="0" w:space="0" w:color="auto"/>
        <w:bottom w:val="none" w:sz="0" w:space="0" w:color="auto"/>
        <w:right w:val="none" w:sz="0" w:space="0" w:color="auto"/>
      </w:divBdr>
    </w:div>
    <w:div w:id="1077901158">
      <w:bodyDiv w:val="1"/>
      <w:marLeft w:val="0"/>
      <w:marRight w:val="0"/>
      <w:marTop w:val="0"/>
      <w:marBottom w:val="0"/>
      <w:divBdr>
        <w:top w:val="none" w:sz="0" w:space="0" w:color="auto"/>
        <w:left w:val="none" w:sz="0" w:space="0" w:color="auto"/>
        <w:bottom w:val="none" w:sz="0" w:space="0" w:color="auto"/>
        <w:right w:val="none" w:sz="0" w:space="0" w:color="auto"/>
      </w:divBdr>
    </w:div>
    <w:div w:id="1200053131">
      <w:bodyDiv w:val="1"/>
      <w:marLeft w:val="0"/>
      <w:marRight w:val="0"/>
      <w:marTop w:val="0"/>
      <w:marBottom w:val="0"/>
      <w:divBdr>
        <w:top w:val="none" w:sz="0" w:space="0" w:color="auto"/>
        <w:left w:val="none" w:sz="0" w:space="0" w:color="auto"/>
        <w:bottom w:val="none" w:sz="0" w:space="0" w:color="auto"/>
        <w:right w:val="none" w:sz="0" w:space="0" w:color="auto"/>
      </w:divBdr>
    </w:div>
    <w:div w:id="1204486765">
      <w:bodyDiv w:val="1"/>
      <w:marLeft w:val="0"/>
      <w:marRight w:val="0"/>
      <w:marTop w:val="0"/>
      <w:marBottom w:val="0"/>
      <w:divBdr>
        <w:top w:val="none" w:sz="0" w:space="0" w:color="auto"/>
        <w:left w:val="none" w:sz="0" w:space="0" w:color="auto"/>
        <w:bottom w:val="none" w:sz="0" w:space="0" w:color="auto"/>
        <w:right w:val="none" w:sz="0" w:space="0" w:color="auto"/>
      </w:divBdr>
    </w:div>
    <w:div w:id="1236744272">
      <w:bodyDiv w:val="1"/>
      <w:marLeft w:val="0"/>
      <w:marRight w:val="0"/>
      <w:marTop w:val="0"/>
      <w:marBottom w:val="0"/>
      <w:divBdr>
        <w:top w:val="none" w:sz="0" w:space="0" w:color="auto"/>
        <w:left w:val="none" w:sz="0" w:space="0" w:color="auto"/>
        <w:bottom w:val="none" w:sz="0" w:space="0" w:color="auto"/>
        <w:right w:val="none" w:sz="0" w:space="0" w:color="auto"/>
      </w:divBdr>
    </w:div>
    <w:div w:id="1285692268">
      <w:bodyDiv w:val="1"/>
      <w:marLeft w:val="0"/>
      <w:marRight w:val="0"/>
      <w:marTop w:val="0"/>
      <w:marBottom w:val="0"/>
      <w:divBdr>
        <w:top w:val="none" w:sz="0" w:space="0" w:color="auto"/>
        <w:left w:val="none" w:sz="0" w:space="0" w:color="auto"/>
        <w:bottom w:val="none" w:sz="0" w:space="0" w:color="auto"/>
        <w:right w:val="none" w:sz="0" w:space="0" w:color="auto"/>
      </w:divBdr>
    </w:div>
    <w:div w:id="1378310090">
      <w:bodyDiv w:val="1"/>
      <w:marLeft w:val="0"/>
      <w:marRight w:val="0"/>
      <w:marTop w:val="0"/>
      <w:marBottom w:val="0"/>
      <w:divBdr>
        <w:top w:val="none" w:sz="0" w:space="0" w:color="auto"/>
        <w:left w:val="none" w:sz="0" w:space="0" w:color="auto"/>
        <w:bottom w:val="none" w:sz="0" w:space="0" w:color="auto"/>
        <w:right w:val="none" w:sz="0" w:space="0" w:color="auto"/>
      </w:divBdr>
    </w:div>
    <w:div w:id="1395273633">
      <w:bodyDiv w:val="1"/>
      <w:marLeft w:val="0"/>
      <w:marRight w:val="0"/>
      <w:marTop w:val="0"/>
      <w:marBottom w:val="0"/>
      <w:divBdr>
        <w:top w:val="none" w:sz="0" w:space="0" w:color="auto"/>
        <w:left w:val="none" w:sz="0" w:space="0" w:color="auto"/>
        <w:bottom w:val="none" w:sz="0" w:space="0" w:color="auto"/>
        <w:right w:val="none" w:sz="0" w:space="0" w:color="auto"/>
      </w:divBdr>
      <w:divsChild>
        <w:div w:id="731276780">
          <w:marLeft w:val="0"/>
          <w:marRight w:val="0"/>
          <w:marTop w:val="0"/>
          <w:marBottom w:val="0"/>
          <w:divBdr>
            <w:top w:val="none" w:sz="0" w:space="0" w:color="auto"/>
            <w:left w:val="none" w:sz="0" w:space="0" w:color="auto"/>
            <w:bottom w:val="none" w:sz="0" w:space="0" w:color="auto"/>
            <w:right w:val="none" w:sz="0" w:space="0" w:color="auto"/>
          </w:divBdr>
        </w:div>
        <w:div w:id="842623412">
          <w:marLeft w:val="0"/>
          <w:marRight w:val="0"/>
          <w:marTop w:val="0"/>
          <w:marBottom w:val="0"/>
          <w:divBdr>
            <w:top w:val="none" w:sz="0" w:space="0" w:color="auto"/>
            <w:left w:val="none" w:sz="0" w:space="0" w:color="auto"/>
            <w:bottom w:val="none" w:sz="0" w:space="0" w:color="auto"/>
            <w:right w:val="none" w:sz="0" w:space="0" w:color="auto"/>
          </w:divBdr>
        </w:div>
      </w:divsChild>
    </w:div>
    <w:div w:id="1409231076">
      <w:bodyDiv w:val="1"/>
      <w:marLeft w:val="0"/>
      <w:marRight w:val="0"/>
      <w:marTop w:val="0"/>
      <w:marBottom w:val="0"/>
      <w:divBdr>
        <w:top w:val="none" w:sz="0" w:space="0" w:color="auto"/>
        <w:left w:val="none" w:sz="0" w:space="0" w:color="auto"/>
        <w:bottom w:val="none" w:sz="0" w:space="0" w:color="auto"/>
        <w:right w:val="none" w:sz="0" w:space="0" w:color="auto"/>
      </w:divBdr>
      <w:divsChild>
        <w:div w:id="466047481">
          <w:marLeft w:val="0"/>
          <w:marRight w:val="0"/>
          <w:marTop w:val="0"/>
          <w:marBottom w:val="0"/>
          <w:divBdr>
            <w:top w:val="none" w:sz="0" w:space="0" w:color="auto"/>
            <w:left w:val="none" w:sz="0" w:space="0" w:color="auto"/>
            <w:bottom w:val="none" w:sz="0" w:space="0" w:color="auto"/>
            <w:right w:val="none" w:sz="0" w:space="0" w:color="auto"/>
          </w:divBdr>
        </w:div>
        <w:div w:id="1752463210">
          <w:marLeft w:val="0"/>
          <w:marRight w:val="0"/>
          <w:marTop w:val="0"/>
          <w:marBottom w:val="0"/>
          <w:divBdr>
            <w:top w:val="none" w:sz="0" w:space="0" w:color="auto"/>
            <w:left w:val="none" w:sz="0" w:space="0" w:color="auto"/>
            <w:bottom w:val="none" w:sz="0" w:space="0" w:color="auto"/>
            <w:right w:val="none" w:sz="0" w:space="0" w:color="auto"/>
          </w:divBdr>
        </w:div>
      </w:divsChild>
    </w:div>
    <w:div w:id="1416972424">
      <w:bodyDiv w:val="1"/>
      <w:marLeft w:val="0"/>
      <w:marRight w:val="0"/>
      <w:marTop w:val="0"/>
      <w:marBottom w:val="0"/>
      <w:divBdr>
        <w:top w:val="none" w:sz="0" w:space="0" w:color="auto"/>
        <w:left w:val="none" w:sz="0" w:space="0" w:color="auto"/>
        <w:bottom w:val="none" w:sz="0" w:space="0" w:color="auto"/>
        <w:right w:val="none" w:sz="0" w:space="0" w:color="auto"/>
      </w:divBdr>
    </w:div>
    <w:div w:id="1435515619">
      <w:bodyDiv w:val="1"/>
      <w:marLeft w:val="0"/>
      <w:marRight w:val="0"/>
      <w:marTop w:val="0"/>
      <w:marBottom w:val="0"/>
      <w:divBdr>
        <w:top w:val="none" w:sz="0" w:space="0" w:color="auto"/>
        <w:left w:val="none" w:sz="0" w:space="0" w:color="auto"/>
        <w:bottom w:val="none" w:sz="0" w:space="0" w:color="auto"/>
        <w:right w:val="none" w:sz="0" w:space="0" w:color="auto"/>
      </w:divBdr>
    </w:div>
    <w:div w:id="1458328286">
      <w:bodyDiv w:val="1"/>
      <w:marLeft w:val="0"/>
      <w:marRight w:val="0"/>
      <w:marTop w:val="0"/>
      <w:marBottom w:val="0"/>
      <w:divBdr>
        <w:top w:val="none" w:sz="0" w:space="0" w:color="auto"/>
        <w:left w:val="none" w:sz="0" w:space="0" w:color="auto"/>
        <w:bottom w:val="none" w:sz="0" w:space="0" w:color="auto"/>
        <w:right w:val="none" w:sz="0" w:space="0" w:color="auto"/>
      </w:divBdr>
    </w:div>
    <w:div w:id="1470443317">
      <w:bodyDiv w:val="1"/>
      <w:marLeft w:val="0"/>
      <w:marRight w:val="0"/>
      <w:marTop w:val="0"/>
      <w:marBottom w:val="0"/>
      <w:divBdr>
        <w:top w:val="none" w:sz="0" w:space="0" w:color="auto"/>
        <w:left w:val="none" w:sz="0" w:space="0" w:color="auto"/>
        <w:bottom w:val="none" w:sz="0" w:space="0" w:color="auto"/>
        <w:right w:val="none" w:sz="0" w:space="0" w:color="auto"/>
      </w:divBdr>
    </w:div>
    <w:div w:id="1481389326">
      <w:bodyDiv w:val="1"/>
      <w:marLeft w:val="0"/>
      <w:marRight w:val="0"/>
      <w:marTop w:val="0"/>
      <w:marBottom w:val="0"/>
      <w:divBdr>
        <w:top w:val="none" w:sz="0" w:space="0" w:color="auto"/>
        <w:left w:val="none" w:sz="0" w:space="0" w:color="auto"/>
        <w:bottom w:val="none" w:sz="0" w:space="0" w:color="auto"/>
        <w:right w:val="none" w:sz="0" w:space="0" w:color="auto"/>
      </w:divBdr>
    </w:div>
    <w:div w:id="1523737488">
      <w:bodyDiv w:val="1"/>
      <w:marLeft w:val="0"/>
      <w:marRight w:val="0"/>
      <w:marTop w:val="0"/>
      <w:marBottom w:val="0"/>
      <w:divBdr>
        <w:top w:val="none" w:sz="0" w:space="0" w:color="auto"/>
        <w:left w:val="none" w:sz="0" w:space="0" w:color="auto"/>
        <w:bottom w:val="none" w:sz="0" w:space="0" w:color="auto"/>
        <w:right w:val="none" w:sz="0" w:space="0" w:color="auto"/>
      </w:divBdr>
    </w:div>
    <w:div w:id="1629975095">
      <w:bodyDiv w:val="1"/>
      <w:marLeft w:val="0"/>
      <w:marRight w:val="0"/>
      <w:marTop w:val="0"/>
      <w:marBottom w:val="0"/>
      <w:divBdr>
        <w:top w:val="none" w:sz="0" w:space="0" w:color="auto"/>
        <w:left w:val="none" w:sz="0" w:space="0" w:color="auto"/>
        <w:bottom w:val="none" w:sz="0" w:space="0" w:color="auto"/>
        <w:right w:val="none" w:sz="0" w:space="0" w:color="auto"/>
      </w:divBdr>
    </w:div>
    <w:div w:id="1648196266">
      <w:bodyDiv w:val="1"/>
      <w:marLeft w:val="0"/>
      <w:marRight w:val="0"/>
      <w:marTop w:val="0"/>
      <w:marBottom w:val="0"/>
      <w:divBdr>
        <w:top w:val="none" w:sz="0" w:space="0" w:color="auto"/>
        <w:left w:val="none" w:sz="0" w:space="0" w:color="auto"/>
        <w:bottom w:val="none" w:sz="0" w:space="0" w:color="auto"/>
        <w:right w:val="none" w:sz="0" w:space="0" w:color="auto"/>
      </w:divBdr>
    </w:div>
    <w:div w:id="1713964977">
      <w:bodyDiv w:val="1"/>
      <w:marLeft w:val="0"/>
      <w:marRight w:val="0"/>
      <w:marTop w:val="0"/>
      <w:marBottom w:val="0"/>
      <w:divBdr>
        <w:top w:val="none" w:sz="0" w:space="0" w:color="auto"/>
        <w:left w:val="none" w:sz="0" w:space="0" w:color="auto"/>
        <w:bottom w:val="none" w:sz="0" w:space="0" w:color="auto"/>
        <w:right w:val="none" w:sz="0" w:space="0" w:color="auto"/>
      </w:divBdr>
    </w:div>
    <w:div w:id="1743602108">
      <w:bodyDiv w:val="1"/>
      <w:marLeft w:val="0"/>
      <w:marRight w:val="0"/>
      <w:marTop w:val="0"/>
      <w:marBottom w:val="0"/>
      <w:divBdr>
        <w:top w:val="none" w:sz="0" w:space="0" w:color="auto"/>
        <w:left w:val="none" w:sz="0" w:space="0" w:color="auto"/>
        <w:bottom w:val="none" w:sz="0" w:space="0" w:color="auto"/>
        <w:right w:val="none" w:sz="0" w:space="0" w:color="auto"/>
      </w:divBdr>
    </w:div>
    <w:div w:id="1769541461">
      <w:bodyDiv w:val="1"/>
      <w:marLeft w:val="0"/>
      <w:marRight w:val="0"/>
      <w:marTop w:val="0"/>
      <w:marBottom w:val="0"/>
      <w:divBdr>
        <w:top w:val="none" w:sz="0" w:space="0" w:color="auto"/>
        <w:left w:val="none" w:sz="0" w:space="0" w:color="auto"/>
        <w:bottom w:val="none" w:sz="0" w:space="0" w:color="auto"/>
        <w:right w:val="none" w:sz="0" w:space="0" w:color="auto"/>
      </w:divBdr>
    </w:div>
    <w:div w:id="1794473746">
      <w:bodyDiv w:val="1"/>
      <w:marLeft w:val="0"/>
      <w:marRight w:val="0"/>
      <w:marTop w:val="0"/>
      <w:marBottom w:val="0"/>
      <w:divBdr>
        <w:top w:val="none" w:sz="0" w:space="0" w:color="auto"/>
        <w:left w:val="none" w:sz="0" w:space="0" w:color="auto"/>
        <w:bottom w:val="none" w:sz="0" w:space="0" w:color="auto"/>
        <w:right w:val="none" w:sz="0" w:space="0" w:color="auto"/>
      </w:divBdr>
      <w:divsChild>
        <w:div w:id="881751148">
          <w:marLeft w:val="0"/>
          <w:marRight w:val="0"/>
          <w:marTop w:val="0"/>
          <w:marBottom w:val="0"/>
          <w:divBdr>
            <w:top w:val="none" w:sz="0" w:space="0" w:color="auto"/>
            <w:left w:val="none" w:sz="0" w:space="0" w:color="auto"/>
            <w:bottom w:val="none" w:sz="0" w:space="0" w:color="auto"/>
            <w:right w:val="none" w:sz="0" w:space="0" w:color="auto"/>
          </w:divBdr>
        </w:div>
        <w:div w:id="1031149915">
          <w:marLeft w:val="0"/>
          <w:marRight w:val="0"/>
          <w:marTop w:val="0"/>
          <w:marBottom w:val="0"/>
          <w:divBdr>
            <w:top w:val="none" w:sz="0" w:space="0" w:color="auto"/>
            <w:left w:val="none" w:sz="0" w:space="0" w:color="auto"/>
            <w:bottom w:val="none" w:sz="0" w:space="0" w:color="auto"/>
            <w:right w:val="none" w:sz="0" w:space="0" w:color="auto"/>
          </w:divBdr>
        </w:div>
        <w:div w:id="1402556770">
          <w:marLeft w:val="0"/>
          <w:marRight w:val="0"/>
          <w:marTop w:val="0"/>
          <w:marBottom w:val="0"/>
          <w:divBdr>
            <w:top w:val="none" w:sz="0" w:space="0" w:color="auto"/>
            <w:left w:val="none" w:sz="0" w:space="0" w:color="auto"/>
            <w:bottom w:val="none" w:sz="0" w:space="0" w:color="auto"/>
            <w:right w:val="none" w:sz="0" w:space="0" w:color="auto"/>
          </w:divBdr>
          <w:divsChild>
            <w:div w:id="194000845">
              <w:marLeft w:val="0"/>
              <w:marRight w:val="0"/>
              <w:marTop w:val="0"/>
              <w:marBottom w:val="0"/>
              <w:divBdr>
                <w:top w:val="none" w:sz="0" w:space="0" w:color="auto"/>
                <w:left w:val="none" w:sz="0" w:space="0" w:color="auto"/>
                <w:bottom w:val="none" w:sz="0" w:space="0" w:color="auto"/>
                <w:right w:val="none" w:sz="0" w:space="0" w:color="auto"/>
              </w:divBdr>
            </w:div>
            <w:div w:id="62496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013326">
      <w:bodyDiv w:val="1"/>
      <w:marLeft w:val="0"/>
      <w:marRight w:val="0"/>
      <w:marTop w:val="0"/>
      <w:marBottom w:val="0"/>
      <w:divBdr>
        <w:top w:val="none" w:sz="0" w:space="0" w:color="auto"/>
        <w:left w:val="none" w:sz="0" w:space="0" w:color="auto"/>
        <w:bottom w:val="none" w:sz="0" w:space="0" w:color="auto"/>
        <w:right w:val="none" w:sz="0" w:space="0" w:color="auto"/>
      </w:divBdr>
      <w:divsChild>
        <w:div w:id="831332967">
          <w:marLeft w:val="0"/>
          <w:marRight w:val="0"/>
          <w:marTop w:val="0"/>
          <w:marBottom w:val="0"/>
          <w:divBdr>
            <w:top w:val="none" w:sz="0" w:space="0" w:color="auto"/>
            <w:left w:val="none" w:sz="0" w:space="0" w:color="auto"/>
            <w:bottom w:val="none" w:sz="0" w:space="0" w:color="auto"/>
            <w:right w:val="none" w:sz="0" w:space="0" w:color="auto"/>
          </w:divBdr>
        </w:div>
        <w:div w:id="917593938">
          <w:marLeft w:val="0"/>
          <w:marRight w:val="0"/>
          <w:marTop w:val="0"/>
          <w:marBottom w:val="0"/>
          <w:divBdr>
            <w:top w:val="none" w:sz="0" w:space="0" w:color="auto"/>
            <w:left w:val="none" w:sz="0" w:space="0" w:color="auto"/>
            <w:bottom w:val="none" w:sz="0" w:space="0" w:color="auto"/>
            <w:right w:val="none" w:sz="0" w:space="0" w:color="auto"/>
          </w:divBdr>
        </w:div>
        <w:div w:id="1072505700">
          <w:marLeft w:val="0"/>
          <w:marRight w:val="0"/>
          <w:marTop w:val="0"/>
          <w:marBottom w:val="0"/>
          <w:divBdr>
            <w:top w:val="none" w:sz="0" w:space="0" w:color="auto"/>
            <w:left w:val="none" w:sz="0" w:space="0" w:color="auto"/>
            <w:bottom w:val="none" w:sz="0" w:space="0" w:color="auto"/>
            <w:right w:val="none" w:sz="0" w:space="0" w:color="auto"/>
          </w:divBdr>
        </w:div>
        <w:div w:id="1399791679">
          <w:marLeft w:val="0"/>
          <w:marRight w:val="0"/>
          <w:marTop w:val="0"/>
          <w:marBottom w:val="0"/>
          <w:divBdr>
            <w:top w:val="none" w:sz="0" w:space="0" w:color="auto"/>
            <w:left w:val="none" w:sz="0" w:space="0" w:color="auto"/>
            <w:bottom w:val="none" w:sz="0" w:space="0" w:color="auto"/>
            <w:right w:val="none" w:sz="0" w:space="0" w:color="auto"/>
          </w:divBdr>
        </w:div>
        <w:div w:id="1670719330">
          <w:marLeft w:val="0"/>
          <w:marRight w:val="0"/>
          <w:marTop w:val="0"/>
          <w:marBottom w:val="0"/>
          <w:divBdr>
            <w:top w:val="none" w:sz="0" w:space="0" w:color="auto"/>
            <w:left w:val="none" w:sz="0" w:space="0" w:color="auto"/>
            <w:bottom w:val="none" w:sz="0" w:space="0" w:color="auto"/>
            <w:right w:val="none" w:sz="0" w:space="0" w:color="auto"/>
          </w:divBdr>
        </w:div>
        <w:div w:id="1723406142">
          <w:marLeft w:val="0"/>
          <w:marRight w:val="0"/>
          <w:marTop w:val="0"/>
          <w:marBottom w:val="0"/>
          <w:divBdr>
            <w:top w:val="none" w:sz="0" w:space="0" w:color="auto"/>
            <w:left w:val="none" w:sz="0" w:space="0" w:color="auto"/>
            <w:bottom w:val="none" w:sz="0" w:space="0" w:color="auto"/>
            <w:right w:val="none" w:sz="0" w:space="0" w:color="auto"/>
          </w:divBdr>
        </w:div>
        <w:div w:id="1961107921">
          <w:marLeft w:val="0"/>
          <w:marRight w:val="0"/>
          <w:marTop w:val="0"/>
          <w:marBottom w:val="0"/>
          <w:divBdr>
            <w:top w:val="none" w:sz="0" w:space="0" w:color="auto"/>
            <w:left w:val="none" w:sz="0" w:space="0" w:color="auto"/>
            <w:bottom w:val="none" w:sz="0" w:space="0" w:color="auto"/>
            <w:right w:val="none" w:sz="0" w:space="0" w:color="auto"/>
          </w:divBdr>
        </w:div>
      </w:divsChild>
    </w:div>
    <w:div w:id="1839926438">
      <w:bodyDiv w:val="1"/>
      <w:marLeft w:val="0"/>
      <w:marRight w:val="0"/>
      <w:marTop w:val="0"/>
      <w:marBottom w:val="0"/>
      <w:divBdr>
        <w:top w:val="none" w:sz="0" w:space="0" w:color="auto"/>
        <w:left w:val="none" w:sz="0" w:space="0" w:color="auto"/>
        <w:bottom w:val="none" w:sz="0" w:space="0" w:color="auto"/>
        <w:right w:val="none" w:sz="0" w:space="0" w:color="auto"/>
      </w:divBdr>
    </w:div>
    <w:div w:id="1841384221">
      <w:bodyDiv w:val="1"/>
      <w:marLeft w:val="0"/>
      <w:marRight w:val="0"/>
      <w:marTop w:val="0"/>
      <w:marBottom w:val="0"/>
      <w:divBdr>
        <w:top w:val="none" w:sz="0" w:space="0" w:color="auto"/>
        <w:left w:val="none" w:sz="0" w:space="0" w:color="auto"/>
        <w:bottom w:val="none" w:sz="0" w:space="0" w:color="auto"/>
        <w:right w:val="none" w:sz="0" w:space="0" w:color="auto"/>
      </w:divBdr>
    </w:div>
    <w:div w:id="1843545017">
      <w:bodyDiv w:val="1"/>
      <w:marLeft w:val="0"/>
      <w:marRight w:val="0"/>
      <w:marTop w:val="0"/>
      <w:marBottom w:val="0"/>
      <w:divBdr>
        <w:top w:val="none" w:sz="0" w:space="0" w:color="auto"/>
        <w:left w:val="none" w:sz="0" w:space="0" w:color="auto"/>
        <w:bottom w:val="none" w:sz="0" w:space="0" w:color="auto"/>
        <w:right w:val="none" w:sz="0" w:space="0" w:color="auto"/>
      </w:divBdr>
    </w:div>
    <w:div w:id="1864900943">
      <w:bodyDiv w:val="1"/>
      <w:marLeft w:val="0"/>
      <w:marRight w:val="0"/>
      <w:marTop w:val="0"/>
      <w:marBottom w:val="0"/>
      <w:divBdr>
        <w:top w:val="none" w:sz="0" w:space="0" w:color="auto"/>
        <w:left w:val="none" w:sz="0" w:space="0" w:color="auto"/>
        <w:bottom w:val="none" w:sz="0" w:space="0" w:color="auto"/>
        <w:right w:val="none" w:sz="0" w:space="0" w:color="auto"/>
      </w:divBdr>
    </w:div>
    <w:div w:id="1970745649">
      <w:bodyDiv w:val="1"/>
      <w:marLeft w:val="0"/>
      <w:marRight w:val="0"/>
      <w:marTop w:val="0"/>
      <w:marBottom w:val="0"/>
      <w:divBdr>
        <w:top w:val="none" w:sz="0" w:space="0" w:color="auto"/>
        <w:left w:val="none" w:sz="0" w:space="0" w:color="auto"/>
        <w:bottom w:val="none" w:sz="0" w:space="0" w:color="auto"/>
        <w:right w:val="none" w:sz="0" w:space="0" w:color="auto"/>
      </w:divBdr>
    </w:div>
    <w:div w:id="1993828780">
      <w:bodyDiv w:val="1"/>
      <w:marLeft w:val="0"/>
      <w:marRight w:val="0"/>
      <w:marTop w:val="0"/>
      <w:marBottom w:val="0"/>
      <w:divBdr>
        <w:top w:val="none" w:sz="0" w:space="0" w:color="auto"/>
        <w:left w:val="none" w:sz="0" w:space="0" w:color="auto"/>
        <w:bottom w:val="none" w:sz="0" w:space="0" w:color="auto"/>
        <w:right w:val="none" w:sz="0" w:space="0" w:color="auto"/>
      </w:divBdr>
    </w:div>
    <w:div w:id="1997493811">
      <w:bodyDiv w:val="1"/>
      <w:marLeft w:val="0"/>
      <w:marRight w:val="0"/>
      <w:marTop w:val="0"/>
      <w:marBottom w:val="0"/>
      <w:divBdr>
        <w:top w:val="none" w:sz="0" w:space="0" w:color="auto"/>
        <w:left w:val="none" w:sz="0" w:space="0" w:color="auto"/>
        <w:bottom w:val="none" w:sz="0" w:space="0" w:color="auto"/>
        <w:right w:val="none" w:sz="0" w:space="0" w:color="auto"/>
      </w:divBdr>
      <w:divsChild>
        <w:div w:id="852886551">
          <w:marLeft w:val="0"/>
          <w:marRight w:val="0"/>
          <w:marTop w:val="0"/>
          <w:marBottom w:val="0"/>
          <w:divBdr>
            <w:top w:val="none" w:sz="0" w:space="0" w:color="auto"/>
            <w:left w:val="none" w:sz="0" w:space="0" w:color="auto"/>
            <w:bottom w:val="none" w:sz="0" w:space="0" w:color="auto"/>
            <w:right w:val="none" w:sz="0" w:space="0" w:color="auto"/>
          </w:divBdr>
        </w:div>
        <w:div w:id="984434958">
          <w:marLeft w:val="0"/>
          <w:marRight w:val="0"/>
          <w:marTop w:val="0"/>
          <w:marBottom w:val="0"/>
          <w:divBdr>
            <w:top w:val="none" w:sz="0" w:space="0" w:color="auto"/>
            <w:left w:val="none" w:sz="0" w:space="0" w:color="auto"/>
            <w:bottom w:val="none" w:sz="0" w:space="0" w:color="auto"/>
            <w:right w:val="none" w:sz="0" w:space="0" w:color="auto"/>
          </w:divBdr>
          <w:divsChild>
            <w:div w:id="791943958">
              <w:marLeft w:val="0"/>
              <w:marRight w:val="0"/>
              <w:marTop w:val="0"/>
              <w:marBottom w:val="0"/>
              <w:divBdr>
                <w:top w:val="none" w:sz="0" w:space="0" w:color="auto"/>
                <w:left w:val="none" w:sz="0" w:space="0" w:color="auto"/>
                <w:bottom w:val="none" w:sz="0" w:space="0" w:color="auto"/>
                <w:right w:val="none" w:sz="0" w:space="0" w:color="auto"/>
              </w:divBdr>
            </w:div>
          </w:divsChild>
        </w:div>
        <w:div w:id="1261795491">
          <w:marLeft w:val="0"/>
          <w:marRight w:val="0"/>
          <w:marTop w:val="0"/>
          <w:marBottom w:val="0"/>
          <w:divBdr>
            <w:top w:val="none" w:sz="0" w:space="0" w:color="auto"/>
            <w:left w:val="none" w:sz="0" w:space="0" w:color="auto"/>
            <w:bottom w:val="none" w:sz="0" w:space="0" w:color="auto"/>
            <w:right w:val="none" w:sz="0" w:space="0" w:color="auto"/>
          </w:divBdr>
        </w:div>
        <w:div w:id="1290475677">
          <w:marLeft w:val="0"/>
          <w:marRight w:val="0"/>
          <w:marTop w:val="0"/>
          <w:marBottom w:val="0"/>
          <w:divBdr>
            <w:top w:val="none" w:sz="0" w:space="0" w:color="auto"/>
            <w:left w:val="none" w:sz="0" w:space="0" w:color="auto"/>
            <w:bottom w:val="none" w:sz="0" w:space="0" w:color="auto"/>
            <w:right w:val="none" w:sz="0" w:space="0" w:color="auto"/>
          </w:divBdr>
        </w:div>
        <w:div w:id="1781336407">
          <w:marLeft w:val="0"/>
          <w:marRight w:val="0"/>
          <w:marTop w:val="0"/>
          <w:marBottom w:val="0"/>
          <w:divBdr>
            <w:top w:val="none" w:sz="0" w:space="0" w:color="auto"/>
            <w:left w:val="none" w:sz="0" w:space="0" w:color="auto"/>
            <w:bottom w:val="none" w:sz="0" w:space="0" w:color="auto"/>
            <w:right w:val="none" w:sz="0" w:space="0" w:color="auto"/>
          </w:divBdr>
        </w:div>
        <w:div w:id="1797018569">
          <w:marLeft w:val="0"/>
          <w:marRight w:val="0"/>
          <w:marTop w:val="0"/>
          <w:marBottom w:val="0"/>
          <w:divBdr>
            <w:top w:val="none" w:sz="0" w:space="0" w:color="auto"/>
            <w:left w:val="none" w:sz="0" w:space="0" w:color="auto"/>
            <w:bottom w:val="none" w:sz="0" w:space="0" w:color="auto"/>
            <w:right w:val="none" w:sz="0" w:space="0" w:color="auto"/>
          </w:divBdr>
        </w:div>
      </w:divsChild>
    </w:div>
    <w:div w:id="1997882793">
      <w:bodyDiv w:val="1"/>
      <w:marLeft w:val="0"/>
      <w:marRight w:val="0"/>
      <w:marTop w:val="0"/>
      <w:marBottom w:val="0"/>
      <w:divBdr>
        <w:top w:val="none" w:sz="0" w:space="0" w:color="auto"/>
        <w:left w:val="none" w:sz="0" w:space="0" w:color="auto"/>
        <w:bottom w:val="none" w:sz="0" w:space="0" w:color="auto"/>
        <w:right w:val="none" w:sz="0" w:space="0" w:color="auto"/>
      </w:divBdr>
    </w:div>
    <w:div w:id="2044094227">
      <w:bodyDiv w:val="1"/>
      <w:marLeft w:val="0"/>
      <w:marRight w:val="0"/>
      <w:marTop w:val="0"/>
      <w:marBottom w:val="0"/>
      <w:divBdr>
        <w:top w:val="none" w:sz="0" w:space="0" w:color="auto"/>
        <w:left w:val="none" w:sz="0" w:space="0" w:color="auto"/>
        <w:bottom w:val="none" w:sz="0" w:space="0" w:color="auto"/>
        <w:right w:val="none" w:sz="0" w:space="0" w:color="auto"/>
      </w:divBdr>
    </w:div>
    <w:div w:id="2081243622">
      <w:bodyDiv w:val="1"/>
      <w:marLeft w:val="0"/>
      <w:marRight w:val="0"/>
      <w:marTop w:val="0"/>
      <w:marBottom w:val="0"/>
      <w:divBdr>
        <w:top w:val="none" w:sz="0" w:space="0" w:color="auto"/>
        <w:left w:val="none" w:sz="0" w:space="0" w:color="auto"/>
        <w:bottom w:val="none" w:sz="0" w:space="0" w:color="auto"/>
        <w:right w:val="none" w:sz="0" w:space="0" w:color="auto"/>
      </w:divBdr>
    </w:div>
    <w:div w:id="2139840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image" Target="media/image120.jpeg"/><Relationship Id="rId3" Type="http://schemas.openxmlformats.org/officeDocument/2006/relationships/numbering" Target="numbering.xml"/><Relationship Id="rId21" Type="http://schemas.openxmlformats.org/officeDocument/2006/relationships/image" Target="media/image100.jpg"/><Relationship Id="rId7" Type="http://schemas.openxmlformats.org/officeDocument/2006/relationships/footnotes" Target="footnotes.xml"/><Relationship Id="rId12" Type="http://schemas.openxmlformats.org/officeDocument/2006/relationships/image" Target="media/image50.jpeg"/><Relationship Id="rId17" Type="http://schemas.openxmlformats.org/officeDocument/2006/relationships/image" Target="media/image8.gif"/><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70.jpg"/><Relationship Id="rId20" Type="http://schemas.openxmlformats.org/officeDocument/2006/relationships/image" Target="media/image10.jp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0.jpeg"/><Relationship Id="rId28" Type="http://schemas.openxmlformats.org/officeDocument/2006/relationships/hyperlink" Target="https://www.biblegateway.com/passage/?search=John+15&amp;version=NIV" TargetMode="External"/><Relationship Id="rId10" Type="http://schemas.openxmlformats.org/officeDocument/2006/relationships/image" Target="media/image4.jpeg"/><Relationship Id="rId19" Type="http://schemas.openxmlformats.org/officeDocument/2006/relationships/image" Target="media/image90.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60.emf"/><Relationship Id="rId22" Type="http://schemas.openxmlformats.org/officeDocument/2006/relationships/image" Target="media/image11.jpeg"/><Relationship Id="rId27" Type="http://schemas.openxmlformats.org/officeDocument/2006/relationships/hyperlink" Target="https://www.biblegateway.com/passage/?search=John+15&amp;version=NIV" TargetMode="External"/><Relationship Id="rId30"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rcle\AppData\Roaming\Microsoft\Templates\Newsletter%20(Green%20wave%20design).dotx" TargetMode="External"/></Relationships>
</file>

<file path=word/theme/theme1.xml><?xml version="1.0" encoding="utf-8"?>
<a:theme xmlns:a="http://schemas.openxmlformats.org/drawingml/2006/main" name="Office Theme">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Business_stat">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DA74E-00FE-4743-96B1-76D12AB08F78}">
  <ds:schemaRefs>
    <ds:schemaRef ds:uri="http://schemas.microsoft.com/sharepoint/v3/contenttype/forms"/>
  </ds:schemaRefs>
</ds:datastoreItem>
</file>

<file path=customXml/itemProps2.xml><?xml version="1.0" encoding="utf-8"?>
<ds:datastoreItem xmlns:ds="http://schemas.openxmlformats.org/officeDocument/2006/customXml" ds:itemID="{E7E96087-522F-4B76-8D96-632EB900E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(Green wave design)</Template>
  <TotalTime>89</TotalTime>
  <Pages>2</Pages>
  <Words>19</Words>
  <Characters>114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Circle</dc:creator>
  <cp:keywords/>
  <dc:description/>
  <cp:lastModifiedBy>Circle Church</cp:lastModifiedBy>
  <cp:revision>109</cp:revision>
  <cp:lastPrinted>2020-02-21T17:54:00Z</cp:lastPrinted>
  <dcterms:created xsi:type="dcterms:W3CDTF">2020-04-01T17:53:00Z</dcterms:created>
  <dcterms:modified xsi:type="dcterms:W3CDTF">2020-04-03T16:04:00Z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TC103853769990</vt:lpwstr>
  </property>
</Properties>
</file>