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23B160" w14:textId="2B20D8E2" w:rsidR="00BE0CD7" w:rsidRDefault="00EA2953" w:rsidP="00336613">
      <w:pPr>
        <w:pStyle w:val="NLetterHeading"/>
        <w:jc w:val="left"/>
      </w:pPr>
      <w:r>
        <w:rPr>
          <w:rFonts w:ascii="Times New Roman" w:hAnsi="Times New Roman"/>
          <w:noProof/>
          <w:sz w:val="24"/>
          <w:szCs w:val="24"/>
        </w:rPr>
        <mc:AlternateContent>
          <mc:Choice Requires="wps">
            <w:drawing>
              <wp:anchor distT="0" distB="0" distL="114300" distR="114300" simplePos="0" relativeHeight="251768320" behindDoc="0" locked="0" layoutInCell="1" allowOverlap="1" wp14:anchorId="118D0712" wp14:editId="2CA0609C">
                <wp:simplePos x="0" y="0"/>
                <wp:positionH relativeFrom="column">
                  <wp:posOffset>4962525</wp:posOffset>
                </wp:positionH>
                <wp:positionV relativeFrom="paragraph">
                  <wp:posOffset>-295910</wp:posOffset>
                </wp:positionV>
                <wp:extent cx="1257300" cy="26670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125730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C2279A" w14:textId="1A65ACAC" w:rsidR="00EA2953" w:rsidRPr="00F83328" w:rsidRDefault="00EA2953" w:rsidP="00EA2953">
                            <w:pPr>
                              <w:rPr>
                                <w:b/>
                              </w:rPr>
                            </w:pPr>
                            <w:r>
                              <w:rPr>
                                <w:b/>
                              </w:rPr>
                              <w:t>Staff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8D0712" id="_x0000_t202" coordsize="21600,21600" o:spt="202" path="m,l,21600r21600,l21600,xe">
                <v:stroke joinstyle="miter"/>
                <v:path gradientshapeok="t" o:connecttype="rect"/>
              </v:shapetype>
              <v:shape id="Text Box 13" o:spid="_x0000_s1026" type="#_x0000_t202" style="position:absolute;margin-left:390.75pt;margin-top:-23.3pt;width:99pt;height:21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" filled="f" stroked="f" strokeweight=".5pt">
                <v:textbox>
                  <w:txbxContent>
                    <w:p w14:paraId="6AC2279A" w14:textId="1A65ACAC" w:rsidR="00EA2953" w:rsidRPr="00F83328" w:rsidRDefault="00EA2953" w:rsidP="00EA2953">
                      <w:pPr>
                        <w:rPr>
                          <w:b/>
                        </w:rPr>
                      </w:pPr>
                      <w:r>
                        <w:rPr>
                          <w:b/>
                        </w:rPr>
                        <w:t>Staff</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641344" behindDoc="0" locked="0" layoutInCell="1" allowOverlap="1" wp14:anchorId="30DF2DF8" wp14:editId="082E497B">
                <wp:simplePos x="0" y="0"/>
                <wp:positionH relativeFrom="column">
                  <wp:posOffset>3255010</wp:posOffset>
                </wp:positionH>
                <wp:positionV relativeFrom="paragraph">
                  <wp:posOffset>-101600</wp:posOffset>
                </wp:positionV>
                <wp:extent cx="981075" cy="828675"/>
                <wp:effectExtent l="0" t="0" r="0" b="0"/>
                <wp:wrapNone/>
                <wp:docPr id="46" name="Text Box 46"/>
                <wp:cNvGraphicFramePr/>
                <a:graphic xmlns:a="http://schemas.openxmlformats.org/drawingml/2006/main">
                  <a:graphicData uri="http://schemas.microsoft.com/office/word/2010/wordprocessingShape">
                    <wps:wsp>
                      <wps:cNvSpPr txBox="1"/>
                      <wps:spPr>
                        <a:xfrm>
                          <a:off x="0" y="0"/>
                          <a:ext cx="981075" cy="828675"/>
                        </a:xfrm>
                        <a:prstGeom prst="rect">
                          <a:avLst/>
                        </a:prstGeom>
                        <a:noFill/>
                        <a:ln w="6350">
                          <a:noFill/>
                        </a:ln>
                        <a:effectLst/>
                      </wps:spPr>
                      <wps:txbx>
                        <w:txbxContent>
                          <w:p w14:paraId="7A557A32" w14:textId="08DB7D04" w:rsidR="008B0590" w:rsidRPr="00993BAF" w:rsidRDefault="008B0590" w:rsidP="00F3613A">
                            <w:pPr>
                              <w:spacing w:after="0" w:line="240" w:lineRule="auto"/>
                              <w:rPr>
                                <w:b/>
                                <w:color w:val="AE9638" w:themeColor="accent1" w:themeShade="BF"/>
                                <w:sz w:val="20"/>
                                <w:szCs w:val="20"/>
                              </w:rPr>
                            </w:pPr>
                            <w:r w:rsidRPr="00993BAF">
                              <w:rPr>
                                <w:b/>
                                <w:color w:val="AE9638" w:themeColor="accent1" w:themeShade="BF"/>
                                <w:sz w:val="20"/>
                                <w:szCs w:val="20"/>
                              </w:rPr>
                              <w:t>Josh Stutzman</w:t>
                            </w:r>
                          </w:p>
                          <w:p w14:paraId="3C3DBB9D" w14:textId="15522A08" w:rsidR="008B0590" w:rsidRPr="00993BAF" w:rsidRDefault="008B0590" w:rsidP="00F3613A">
                            <w:pPr>
                              <w:spacing w:after="0" w:line="240" w:lineRule="auto"/>
                              <w:rPr>
                                <w:b/>
                                <w:color w:val="AE9638" w:themeColor="accent1" w:themeShade="BF"/>
                                <w:sz w:val="18"/>
                                <w:szCs w:val="18"/>
                              </w:rPr>
                            </w:pPr>
                            <w:r w:rsidRPr="00993BAF">
                              <w:rPr>
                                <w:b/>
                                <w:color w:val="AE9638" w:themeColor="accent1" w:themeShade="BF"/>
                                <w:sz w:val="20"/>
                                <w:szCs w:val="20"/>
                              </w:rPr>
                              <w:t>Campus Minister</w:t>
                            </w:r>
                          </w:p>
                          <w:p w14:paraId="27533BCC" w14:textId="77777777" w:rsidR="008B0590" w:rsidRPr="00993BAF" w:rsidRDefault="008B0590" w:rsidP="00F3613A">
                            <w:pPr>
                              <w:spacing w:after="0" w:line="240" w:lineRule="auto"/>
                              <w:rPr>
                                <w:b/>
                                <w:color w:val="AE9638" w:themeColor="accent1" w:themeShade="BF"/>
                                <w:sz w:val="18"/>
                                <w:szCs w:val="18"/>
                              </w:rPr>
                            </w:pPr>
                            <w:r w:rsidRPr="00993BAF">
                              <w:rPr>
                                <w:b/>
                                <w:color w:val="AE9638" w:themeColor="accent1" w:themeShade="BF"/>
                                <w:sz w:val="18"/>
                                <w:szCs w:val="18"/>
                              </w:rPr>
                              <w:t>541-753-4310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DF2DF8" id="Text Box 46" o:spid="_x0000_s1027" type="#_x0000_t202" style="position:absolute;margin-left:256.3pt;margin-top:-8pt;width:77.25pt;height:65.2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" filled="f" stroked="f" strokeweight=".5pt">
                <v:textbox>
                  <w:txbxContent>
                    <w:p w14:paraId="7A557A32" w14:textId="08DB7D04" w:rsidR="008B0590" w:rsidRPr="00993BAF" w:rsidRDefault="008B0590" w:rsidP="00F3613A">
                      <w:pPr>
                        <w:spacing w:after="0" w:line="240" w:lineRule="auto"/>
                        <w:rPr>
                          <w:b/>
                          <w:color w:val="AE9638" w:themeColor="accent1" w:themeShade="BF"/>
                          <w:sz w:val="20"/>
                          <w:szCs w:val="20"/>
                        </w:rPr>
                      </w:pPr>
                      <w:r w:rsidRPr="00993BAF">
                        <w:rPr>
                          <w:b/>
                          <w:color w:val="AE9638" w:themeColor="accent1" w:themeShade="BF"/>
                          <w:sz w:val="20"/>
                          <w:szCs w:val="20"/>
                        </w:rPr>
                        <w:t>Josh Stutzman</w:t>
                      </w:r>
                    </w:p>
                    <w:p w14:paraId="3C3DBB9D" w14:textId="15522A08" w:rsidR="008B0590" w:rsidRPr="00993BAF" w:rsidRDefault="008B0590" w:rsidP="00F3613A">
                      <w:pPr>
                        <w:spacing w:after="0" w:line="240" w:lineRule="auto"/>
                        <w:rPr>
                          <w:b/>
                          <w:color w:val="AE9638" w:themeColor="accent1" w:themeShade="BF"/>
                          <w:sz w:val="18"/>
                          <w:szCs w:val="18"/>
                        </w:rPr>
                      </w:pPr>
                      <w:r w:rsidRPr="00993BAF">
                        <w:rPr>
                          <w:b/>
                          <w:color w:val="AE9638" w:themeColor="accent1" w:themeShade="BF"/>
                          <w:sz w:val="20"/>
                          <w:szCs w:val="20"/>
                        </w:rPr>
                        <w:t>Campus Minister</w:t>
                      </w:r>
                    </w:p>
                    <w:p w14:paraId="27533BCC" w14:textId="77777777" w:rsidR="008B0590" w:rsidRPr="00993BAF" w:rsidRDefault="008B0590" w:rsidP="00F3613A">
                      <w:pPr>
                        <w:spacing w:after="0" w:line="240" w:lineRule="auto"/>
                        <w:rPr>
                          <w:b/>
                          <w:color w:val="AE9638" w:themeColor="accent1" w:themeShade="BF"/>
                          <w:sz w:val="18"/>
                          <w:szCs w:val="18"/>
                        </w:rPr>
                      </w:pPr>
                      <w:r w:rsidRPr="00993BAF">
                        <w:rPr>
                          <w:b/>
                          <w:color w:val="AE9638" w:themeColor="accent1" w:themeShade="BF"/>
                          <w:sz w:val="18"/>
                          <w:szCs w:val="18"/>
                        </w:rPr>
                        <w:t>541-753-4310</w:t>
                      </w:r>
                    </w:p>
                  </w:txbxContent>
                </v:textbox>
              </v:shape>
            </w:pict>
          </mc:Fallback>
        </mc:AlternateContent>
      </w:r>
      <w:r>
        <w:rPr>
          <w:noProof/>
        </w:rPr>
        <mc:AlternateContent>
          <mc:Choice Requires="wps">
            <w:drawing>
              <wp:anchor distT="0" distB="0" distL="114300" distR="114300" simplePos="0" relativeHeight="251640320" behindDoc="0" locked="0" layoutInCell="1" allowOverlap="1" wp14:anchorId="4C816901" wp14:editId="3D3A0E1F">
                <wp:simplePos x="0" y="0"/>
                <wp:positionH relativeFrom="column">
                  <wp:posOffset>2708910</wp:posOffset>
                </wp:positionH>
                <wp:positionV relativeFrom="paragraph">
                  <wp:posOffset>-116205</wp:posOffset>
                </wp:positionV>
                <wp:extent cx="638175" cy="723900"/>
                <wp:effectExtent l="0" t="0" r="0" b="0"/>
                <wp:wrapNone/>
                <wp:docPr id="8" name="Text Box 8"/>
                <wp:cNvGraphicFramePr/>
                <a:graphic xmlns:a="http://schemas.openxmlformats.org/drawingml/2006/main">
                  <a:graphicData uri="http://schemas.microsoft.com/office/word/2010/wordprocessingShape">
                    <wps:wsp>
                      <wps:cNvSpPr txBox="1"/>
                      <wps:spPr>
                        <a:xfrm>
                          <a:off x="0" y="0"/>
                          <a:ext cx="638175" cy="723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8B54F2" w14:textId="77777777" w:rsidR="008B0590" w:rsidRDefault="008B0590">
                            <w:r>
                              <w:rPr>
                                <w:noProof/>
                              </w:rPr>
                              <w:drawing>
                                <wp:inline distT="0" distB="0" distL="0" distR="0" wp14:anchorId="13CEB216" wp14:editId="02302963">
                                  <wp:extent cx="434700" cy="561975"/>
                                  <wp:effectExtent l="19050" t="0" r="22860" b="1809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0678558_10100315263951021_5424478458051040648_n.jpg"/>
                                          <pic:cNvPicPr/>
                                        </pic:nvPicPr>
                                        <pic:blipFill>
                                          <a:blip r:embed="rId9">
                                            <a:extLst>
                                              <a:ext uri="{28A0092B-C50C-407E-A947-70E740481C1C}">
                                                <a14:useLocalDpi xmlns:a14="http://schemas.microsoft.com/office/drawing/2010/main" val="0"/>
                                              </a:ext>
                                            </a:extLst>
                                          </a:blip>
                                          <a:stretch>
                                            <a:fillRect/>
                                          </a:stretch>
                                        </pic:blipFill>
                                        <pic:spPr>
                                          <a:xfrm>
                                            <a:off x="0" y="0"/>
                                            <a:ext cx="444414" cy="57453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816901" id="Text Box 8" o:spid="_x0000_s1028" type="#_x0000_t202" style="position:absolute;margin-left:213.3pt;margin-top:-9.15pt;width:50.25pt;height:57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" filled="f" stroked="f" strokeweight=".5pt">
                <v:textbox>
                  <w:txbxContent>
                    <w:p w14:paraId="788B54F2" w14:textId="77777777" w:rsidR="008B0590" w:rsidRDefault="008B0590">
                      <w:r>
                        <w:rPr>
                          <w:noProof/>
                        </w:rPr>
                        <w:drawing>
                          <wp:inline distT="0" distB="0" distL="0" distR="0" wp14:anchorId="13CEB216" wp14:editId="02302963">
                            <wp:extent cx="434700" cy="561975"/>
                            <wp:effectExtent l="19050" t="0" r="22860" b="1809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0678558_10100315263951021_5424478458051040648_n.jpg"/>
                                    <pic:cNvPicPr/>
                                  </pic:nvPicPr>
                                  <pic:blipFill>
                                    <a:blip r:embed="rId10">
                                      <a:extLst>
                                        <a:ext uri="{28A0092B-C50C-407E-A947-70E740481C1C}">
                                          <a14:useLocalDpi xmlns:a14="http://schemas.microsoft.com/office/drawing/2010/main" val="0"/>
                                        </a:ext>
                                      </a:extLst>
                                    </a:blip>
                                    <a:stretch>
                                      <a:fillRect/>
                                    </a:stretch>
                                  </pic:blipFill>
                                  <pic:spPr>
                                    <a:xfrm>
                                      <a:off x="0" y="0"/>
                                      <a:ext cx="444414" cy="57453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635200" behindDoc="0" locked="0" layoutInCell="1" allowOverlap="1" wp14:anchorId="5E2846F5" wp14:editId="79943FFC">
                <wp:simplePos x="0" y="0"/>
                <wp:positionH relativeFrom="column">
                  <wp:posOffset>2637155</wp:posOffset>
                </wp:positionH>
                <wp:positionV relativeFrom="paragraph">
                  <wp:posOffset>-310515</wp:posOffset>
                </wp:positionV>
                <wp:extent cx="1257300" cy="266700"/>
                <wp:effectExtent l="0" t="0" r="0" b="0"/>
                <wp:wrapNone/>
                <wp:docPr id="42" name="Text Box 42"/>
                <wp:cNvGraphicFramePr/>
                <a:graphic xmlns:a="http://schemas.openxmlformats.org/drawingml/2006/main">
                  <a:graphicData uri="http://schemas.microsoft.com/office/word/2010/wordprocessingShape">
                    <wps:wsp>
                      <wps:cNvSpPr txBox="1"/>
                      <wps:spPr>
                        <a:xfrm>
                          <a:off x="0" y="0"/>
                          <a:ext cx="125730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DF8012" w14:textId="77777777" w:rsidR="008B0590" w:rsidRPr="00F83328" w:rsidRDefault="008B0590" w:rsidP="00F86616">
                            <w:pPr>
                              <w:rPr>
                                <w:b/>
                              </w:rPr>
                            </w:pPr>
                            <w:r w:rsidRPr="00F83328">
                              <w:rPr>
                                <w:b/>
                              </w:rPr>
                              <w:t>Ministers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2846F5" id="Text Box 42" o:spid="_x0000_s1029" type="#_x0000_t202" style="position:absolute;margin-left:207.65pt;margin-top:-24.45pt;width:99pt;height:21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" filled="f" stroked="f" strokeweight=".5pt">
                <v:textbox>
                  <w:txbxContent>
                    <w:p w14:paraId="15DF8012" w14:textId="77777777" w:rsidR="008B0590" w:rsidRPr="00F83328" w:rsidRDefault="008B0590" w:rsidP="00F86616">
                      <w:pPr>
                        <w:rPr>
                          <w:b/>
                        </w:rPr>
                      </w:pPr>
                      <w:r w:rsidRPr="00F83328">
                        <w:rPr>
                          <w:b/>
                        </w:rPr>
                        <w:t>Ministers</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765248" behindDoc="0" locked="0" layoutInCell="1" allowOverlap="1" wp14:anchorId="65296D5E" wp14:editId="2CDA5624">
                <wp:simplePos x="0" y="0"/>
                <wp:positionH relativeFrom="margin">
                  <wp:posOffset>1792605</wp:posOffset>
                </wp:positionH>
                <wp:positionV relativeFrom="paragraph">
                  <wp:posOffset>84455</wp:posOffset>
                </wp:positionV>
                <wp:extent cx="803910" cy="426720"/>
                <wp:effectExtent l="0" t="0" r="0" b="0"/>
                <wp:wrapNone/>
                <wp:docPr id="45" name="Text Box 45"/>
                <wp:cNvGraphicFramePr/>
                <a:graphic xmlns:a="http://schemas.openxmlformats.org/drawingml/2006/main">
                  <a:graphicData uri="http://schemas.microsoft.com/office/word/2010/wordprocessingShape">
                    <wps:wsp>
                      <wps:cNvSpPr txBox="1"/>
                      <wps:spPr>
                        <a:xfrm>
                          <a:off x="0" y="0"/>
                          <a:ext cx="803910" cy="426720"/>
                        </a:xfrm>
                        <a:prstGeom prst="rect">
                          <a:avLst/>
                        </a:prstGeom>
                        <a:noFill/>
                        <a:ln w="6350">
                          <a:noFill/>
                        </a:ln>
                        <a:effectLst/>
                      </wps:spPr>
                      <wps:txbx>
                        <w:txbxContent>
                          <w:p w14:paraId="55CCAC43" w14:textId="7AAFDA54" w:rsidR="000B5A5E" w:rsidRPr="00993BAF" w:rsidRDefault="000B5A5E" w:rsidP="000B5A5E">
                            <w:pPr>
                              <w:spacing w:after="0" w:line="240" w:lineRule="auto"/>
                              <w:rPr>
                                <w:b/>
                                <w:color w:val="AE9638" w:themeColor="accent1" w:themeShade="BF"/>
                                <w:sz w:val="14"/>
                                <w:szCs w:val="14"/>
                              </w:rPr>
                            </w:pPr>
                            <w:r w:rsidRPr="00993BAF">
                              <w:rPr>
                                <w:b/>
                                <w:color w:val="AE9638" w:themeColor="accent1" w:themeShade="BF"/>
                                <w:sz w:val="20"/>
                                <w:szCs w:val="20"/>
                              </w:rPr>
                              <w:t>Ed Gunselman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296D5E" id="Text Box 45" o:spid="_x0000_s1030" type="#_x0000_t202" style="position:absolute;margin-left:141.15pt;margin-top:6.65pt;width:63.3pt;height:33.6pt;z-index:251765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" filled="f" stroked="f" strokeweight=".5pt">
                <v:textbox>
                  <w:txbxContent>
                    <w:p w14:paraId="55CCAC43" w14:textId="7AAFDA54" w:rsidR="000B5A5E" w:rsidRPr="00993BAF" w:rsidRDefault="000B5A5E" w:rsidP="000B5A5E">
                      <w:pPr>
                        <w:spacing w:after="0" w:line="240" w:lineRule="auto"/>
                        <w:rPr>
                          <w:b/>
                          <w:color w:val="AE9638" w:themeColor="accent1" w:themeShade="BF"/>
                          <w:sz w:val="14"/>
                          <w:szCs w:val="14"/>
                        </w:rPr>
                      </w:pPr>
                      <w:r w:rsidRPr="00993BAF">
                        <w:rPr>
                          <w:b/>
                          <w:color w:val="AE9638" w:themeColor="accent1" w:themeShade="BF"/>
                          <w:sz w:val="20"/>
                          <w:szCs w:val="20"/>
                        </w:rPr>
                        <w:t>Ed Gunselman</w:t>
                      </w:r>
                    </w:p>
                  </w:txbxContent>
                </v:textbox>
                <w10:wrap anchorx="margin"/>
              </v:shape>
            </w:pict>
          </mc:Fallback>
        </mc:AlternateContent>
      </w:r>
      <w:r>
        <w:rPr>
          <w:rFonts w:ascii="Times New Roman" w:hAnsi="Times New Roman"/>
          <w:noProof/>
          <w:sz w:val="24"/>
          <w:szCs w:val="24"/>
        </w:rPr>
        <mc:AlternateContent>
          <mc:Choice Requires="wps">
            <w:drawing>
              <wp:anchor distT="0" distB="0" distL="114300" distR="114300" simplePos="0" relativeHeight="251763200" behindDoc="0" locked="0" layoutInCell="1" allowOverlap="1" wp14:anchorId="144B0EF1" wp14:editId="14F681A7">
                <wp:simplePos x="0" y="0"/>
                <wp:positionH relativeFrom="column">
                  <wp:posOffset>1133475</wp:posOffset>
                </wp:positionH>
                <wp:positionV relativeFrom="paragraph">
                  <wp:posOffset>-117475</wp:posOffset>
                </wp:positionV>
                <wp:extent cx="731520" cy="822960"/>
                <wp:effectExtent l="0" t="0" r="0" b="0"/>
                <wp:wrapNone/>
                <wp:docPr id="40" name="Text Box 40"/>
                <wp:cNvGraphicFramePr/>
                <a:graphic xmlns:a="http://schemas.openxmlformats.org/drawingml/2006/main">
                  <a:graphicData uri="http://schemas.microsoft.com/office/word/2010/wordprocessingShape">
                    <wps:wsp>
                      <wps:cNvSpPr txBox="1"/>
                      <wps:spPr>
                        <a:xfrm>
                          <a:off x="0" y="0"/>
                          <a:ext cx="731520" cy="822960"/>
                        </a:xfrm>
                        <a:prstGeom prst="rect">
                          <a:avLst/>
                        </a:prstGeom>
                        <a:noFill/>
                        <a:ln w="6350">
                          <a:noFill/>
                        </a:ln>
                      </wps:spPr>
                      <wps:txbx>
                        <w:txbxContent>
                          <w:p w14:paraId="5B4151E6" w14:textId="3B476EBA" w:rsidR="000B5A5E" w:rsidRDefault="000B5A5E">
                            <w:r>
                              <w:rPr>
                                <w:noProof/>
                              </w:rPr>
                              <w:drawing>
                                <wp:inline distT="0" distB="0" distL="0" distR="0" wp14:anchorId="3E6FACCA" wp14:editId="6BF760F0">
                                  <wp:extent cx="514162" cy="685800"/>
                                  <wp:effectExtent l="0" t="0" r="635" b="0"/>
                                  <wp:docPr id="41" name="Picture 41"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erson wearing glasses&#10;&#10;Description automatically generated with medium confidence"/>
                                          <pic:cNvPicPr/>
                                        </pic:nvPicPr>
                                        <pic:blipFill>
                                          <a:blip r:embed="rId11">
                                            <a:extLst>
                                              <a:ext uri="{28A0092B-C50C-407E-A947-70E740481C1C}">
                                                <a14:useLocalDpi xmlns:a14="http://schemas.microsoft.com/office/drawing/2010/main" val="0"/>
                                              </a:ext>
                                            </a:extLst>
                                          </a:blip>
                                          <a:stretch>
                                            <a:fillRect/>
                                          </a:stretch>
                                        </pic:blipFill>
                                        <pic:spPr>
                                          <a:xfrm>
                                            <a:off x="0" y="0"/>
                                            <a:ext cx="516614" cy="68907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B0EF1" id="Text Box 40" o:spid="_x0000_s1031" type="#_x0000_t202" style="position:absolute;margin-left:89.25pt;margin-top:-9.25pt;width:57.6pt;height:64.8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" filled="f" stroked="f" strokeweight=".5pt">
                <v:textbox>
                  <w:txbxContent>
                    <w:p w14:paraId="5B4151E6" w14:textId="3B476EBA" w:rsidR="000B5A5E" w:rsidRDefault="000B5A5E">
                      <w:r>
                        <w:rPr>
                          <w:noProof/>
                        </w:rPr>
                        <w:drawing>
                          <wp:inline distT="0" distB="0" distL="0" distR="0" wp14:anchorId="3E6FACCA" wp14:editId="6BF760F0">
                            <wp:extent cx="514162" cy="685800"/>
                            <wp:effectExtent l="0" t="0" r="635" b="0"/>
                            <wp:docPr id="41" name="Picture 41"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erson wearing glasses&#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516614" cy="689071"/>
                                    </a:xfrm>
                                    <a:prstGeom prst="rect">
                                      <a:avLst/>
                                    </a:prstGeom>
                                  </pic:spPr>
                                </pic:pic>
                              </a:graphicData>
                            </a:graphic>
                          </wp:inline>
                        </w:drawing>
                      </w:r>
                    </w:p>
                  </w:txbxContent>
                </v:textbox>
              </v:shape>
            </w:pict>
          </mc:Fallback>
        </mc:AlternateContent>
      </w:r>
      <w:r w:rsidR="003F42B4">
        <w:rPr>
          <w:rFonts w:ascii="Times New Roman" w:hAnsi="Times New Roman"/>
          <w:noProof/>
          <w:sz w:val="24"/>
          <w:szCs w:val="24"/>
        </w:rPr>
        <mc:AlternateContent>
          <mc:Choice Requires="wps">
            <w:drawing>
              <wp:anchor distT="0" distB="0" distL="114300" distR="114300" simplePos="0" relativeHeight="251762176" behindDoc="0" locked="0" layoutInCell="1" allowOverlap="1" wp14:anchorId="302E6940" wp14:editId="13C25E12">
                <wp:simplePos x="0" y="0"/>
                <wp:positionH relativeFrom="column">
                  <wp:posOffset>581025</wp:posOffset>
                </wp:positionH>
                <wp:positionV relativeFrom="paragraph">
                  <wp:posOffset>71120</wp:posOffset>
                </wp:positionV>
                <wp:extent cx="594360" cy="441960"/>
                <wp:effectExtent l="0" t="0" r="0" b="0"/>
                <wp:wrapNone/>
                <wp:docPr id="38" name="Text Box 38"/>
                <wp:cNvGraphicFramePr/>
                <a:graphic xmlns:a="http://schemas.openxmlformats.org/drawingml/2006/main">
                  <a:graphicData uri="http://schemas.microsoft.com/office/word/2010/wordprocessingShape">
                    <wps:wsp>
                      <wps:cNvSpPr txBox="1"/>
                      <wps:spPr>
                        <a:xfrm>
                          <a:off x="0" y="0"/>
                          <a:ext cx="594360" cy="441960"/>
                        </a:xfrm>
                        <a:prstGeom prst="rect">
                          <a:avLst/>
                        </a:prstGeom>
                        <a:noFill/>
                        <a:ln w="6350">
                          <a:noFill/>
                        </a:ln>
                        <a:effectLst/>
                      </wps:spPr>
                      <wps:txbx>
                        <w:txbxContent>
                          <w:p w14:paraId="2B359E75" w14:textId="5F451C7A" w:rsidR="003C4CE0" w:rsidRPr="00993BAF" w:rsidRDefault="003C4CE0" w:rsidP="003C4CE0">
                            <w:pPr>
                              <w:spacing w:after="0" w:line="240" w:lineRule="auto"/>
                              <w:rPr>
                                <w:b/>
                                <w:color w:val="AE9638" w:themeColor="accent1" w:themeShade="BF"/>
                                <w:sz w:val="14"/>
                                <w:szCs w:val="14"/>
                              </w:rPr>
                            </w:pPr>
                            <w:r w:rsidRPr="00993BAF">
                              <w:rPr>
                                <w:b/>
                                <w:color w:val="AE9638" w:themeColor="accent1" w:themeShade="BF"/>
                                <w:sz w:val="20"/>
                                <w:szCs w:val="20"/>
                              </w:rPr>
                              <w:t xml:space="preserve">Rolland </w:t>
                            </w:r>
                            <w:r w:rsidR="00EC42EF" w:rsidRPr="00993BAF">
                              <w:rPr>
                                <w:b/>
                                <w:color w:val="AE9638" w:themeColor="accent1" w:themeShade="BF"/>
                                <w:sz w:val="20"/>
                                <w:szCs w:val="20"/>
                              </w:rPr>
                              <w:t>House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2E6940" id="Text Box 38" o:spid="_x0000_s1032" type="#_x0000_t202" style="position:absolute;margin-left:45.75pt;margin-top:5.6pt;width:46.8pt;height:34.8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" filled="f" stroked="f" strokeweight=".5pt">
                <v:textbox>
                  <w:txbxContent>
                    <w:p w14:paraId="2B359E75" w14:textId="5F451C7A" w:rsidR="003C4CE0" w:rsidRPr="00993BAF" w:rsidRDefault="003C4CE0" w:rsidP="003C4CE0">
                      <w:pPr>
                        <w:spacing w:after="0" w:line="240" w:lineRule="auto"/>
                        <w:rPr>
                          <w:b/>
                          <w:color w:val="AE9638" w:themeColor="accent1" w:themeShade="BF"/>
                          <w:sz w:val="14"/>
                          <w:szCs w:val="14"/>
                        </w:rPr>
                      </w:pPr>
                      <w:r w:rsidRPr="00993BAF">
                        <w:rPr>
                          <w:b/>
                          <w:color w:val="AE9638" w:themeColor="accent1" w:themeShade="BF"/>
                          <w:sz w:val="20"/>
                          <w:szCs w:val="20"/>
                        </w:rPr>
                        <w:t xml:space="preserve">Rolland </w:t>
                      </w:r>
                      <w:r w:rsidR="00EC42EF" w:rsidRPr="00993BAF">
                        <w:rPr>
                          <w:b/>
                          <w:color w:val="AE9638" w:themeColor="accent1" w:themeShade="BF"/>
                          <w:sz w:val="20"/>
                          <w:szCs w:val="20"/>
                        </w:rPr>
                        <w:t>House</w:t>
                      </w:r>
                    </w:p>
                  </w:txbxContent>
                </v:textbox>
              </v:shape>
            </w:pict>
          </mc:Fallback>
        </mc:AlternateContent>
      </w:r>
      <w:r w:rsidR="00A5085F">
        <w:rPr>
          <w:rFonts w:ascii="Times New Roman" w:hAnsi="Times New Roman"/>
          <w:noProof/>
          <w:sz w:val="24"/>
          <w:szCs w:val="24"/>
        </w:rPr>
        <mc:AlternateContent>
          <mc:Choice Requires="wps">
            <w:drawing>
              <wp:anchor distT="0" distB="0" distL="114300" distR="114300" simplePos="0" relativeHeight="251760128" behindDoc="0" locked="0" layoutInCell="1" allowOverlap="1" wp14:anchorId="036D5E3B" wp14:editId="7B4627E5">
                <wp:simplePos x="0" y="0"/>
                <wp:positionH relativeFrom="column">
                  <wp:posOffset>102870</wp:posOffset>
                </wp:positionH>
                <wp:positionV relativeFrom="paragraph">
                  <wp:posOffset>-117475</wp:posOffset>
                </wp:positionV>
                <wp:extent cx="624840" cy="843915"/>
                <wp:effectExtent l="0" t="0" r="0" b="0"/>
                <wp:wrapNone/>
                <wp:docPr id="35" name="Text Box 35"/>
                <wp:cNvGraphicFramePr/>
                <a:graphic xmlns:a="http://schemas.openxmlformats.org/drawingml/2006/main">
                  <a:graphicData uri="http://schemas.microsoft.com/office/word/2010/wordprocessingShape">
                    <wps:wsp>
                      <wps:cNvSpPr txBox="1"/>
                      <wps:spPr>
                        <a:xfrm>
                          <a:off x="0" y="0"/>
                          <a:ext cx="624840" cy="843915"/>
                        </a:xfrm>
                        <a:prstGeom prst="rect">
                          <a:avLst/>
                        </a:prstGeom>
                        <a:noFill/>
                        <a:ln w="6350">
                          <a:noFill/>
                        </a:ln>
                      </wps:spPr>
                      <wps:txbx>
                        <w:txbxContent>
                          <w:p w14:paraId="3675E44D" w14:textId="1D9D9C96" w:rsidR="003C4CE0" w:rsidRDefault="003C4CE0">
                            <w:r>
                              <w:rPr>
                                <w:noProof/>
                              </w:rPr>
                              <w:drawing>
                                <wp:inline distT="0" distB="0" distL="0" distR="0" wp14:anchorId="477AA94D" wp14:editId="0DF30784">
                                  <wp:extent cx="502694" cy="670560"/>
                                  <wp:effectExtent l="0" t="0" r="0" b="0"/>
                                  <wp:docPr id="37" name="Picture 37"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description availabl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6402" cy="6755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6D5E3B" id="Text Box 35" o:spid="_x0000_s1033" type="#_x0000_t202" style="position:absolute;margin-left:8.1pt;margin-top:-9.25pt;width:49.2pt;height:66.4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" filled="f" stroked="f" strokeweight=".5pt">
                <v:textbox>
                  <w:txbxContent>
                    <w:p w14:paraId="3675E44D" w14:textId="1D9D9C96" w:rsidR="003C4CE0" w:rsidRDefault="003C4CE0">
                      <w:r>
                        <w:rPr>
                          <w:noProof/>
                        </w:rPr>
                        <w:drawing>
                          <wp:inline distT="0" distB="0" distL="0" distR="0" wp14:anchorId="477AA94D" wp14:editId="0DF30784">
                            <wp:extent cx="502694" cy="670560"/>
                            <wp:effectExtent l="0" t="0" r="0" b="0"/>
                            <wp:docPr id="37" name="Picture 37"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description availabl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6402" cy="675506"/>
                                    </a:xfrm>
                                    <a:prstGeom prst="rect">
                                      <a:avLst/>
                                    </a:prstGeom>
                                    <a:noFill/>
                                    <a:ln>
                                      <a:noFill/>
                                    </a:ln>
                                  </pic:spPr>
                                </pic:pic>
                              </a:graphicData>
                            </a:graphic>
                          </wp:inline>
                        </w:drawing>
                      </w:r>
                    </w:p>
                  </w:txbxContent>
                </v:textbox>
              </v:shape>
            </w:pict>
          </mc:Fallback>
        </mc:AlternateContent>
      </w:r>
      <w:r w:rsidR="005B0979">
        <w:rPr>
          <w:noProof/>
        </w:rPr>
        <mc:AlternateContent>
          <mc:Choice Requires="wps">
            <w:drawing>
              <wp:anchor distT="0" distB="0" distL="114300" distR="114300" simplePos="0" relativeHeight="251654656" behindDoc="0" locked="0" layoutInCell="1" allowOverlap="1" wp14:anchorId="6E7936DE" wp14:editId="662E1AE6">
                <wp:simplePos x="0" y="0"/>
                <wp:positionH relativeFrom="column">
                  <wp:posOffset>76200</wp:posOffset>
                </wp:positionH>
                <wp:positionV relativeFrom="paragraph">
                  <wp:posOffset>636905</wp:posOffset>
                </wp:positionV>
                <wp:extent cx="6101715" cy="6812280"/>
                <wp:effectExtent l="0" t="0" r="0" b="7620"/>
                <wp:wrapNone/>
                <wp:docPr id="10" name="Text Box 10"/>
                <wp:cNvGraphicFramePr/>
                <a:graphic xmlns:a="http://schemas.openxmlformats.org/drawingml/2006/main">
                  <a:graphicData uri="http://schemas.microsoft.com/office/word/2010/wordprocessingShape">
                    <wps:wsp>
                      <wps:cNvSpPr txBox="1"/>
                      <wps:spPr>
                        <a:xfrm>
                          <a:off x="0" y="0"/>
                          <a:ext cx="6101715" cy="68122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9F2ACC" w14:textId="2C86492D" w:rsidR="00430C6B" w:rsidRPr="00A5653A" w:rsidRDefault="008B0590" w:rsidP="0032102A">
                            <w:pPr>
                              <w:spacing w:after="0" w:line="240" w:lineRule="auto"/>
                              <w:jc w:val="center"/>
                              <w:rPr>
                                <w:rFonts w:cstheme="minorHAnsi"/>
                                <w:b/>
                                <w:color w:val="AE9638" w:themeColor="accent1" w:themeShade="BF"/>
                                <w:sz w:val="19"/>
                                <w:szCs w:val="19"/>
                                <w:u w:val="single"/>
                              </w:rPr>
                            </w:pPr>
                            <w:r w:rsidRPr="00A5653A">
                              <w:rPr>
                                <w:rFonts w:cstheme="minorHAnsi"/>
                                <w:b/>
                                <w:color w:val="AE9638" w:themeColor="accent1" w:themeShade="BF"/>
                                <w:sz w:val="19"/>
                                <w:szCs w:val="19"/>
                                <w:u w:val="single"/>
                              </w:rPr>
                              <w:t>Please Pray For Our Family</w:t>
                            </w:r>
                          </w:p>
                          <w:p w14:paraId="36B21818" w14:textId="77777777" w:rsidR="003F6CA1" w:rsidRPr="00A5653A" w:rsidRDefault="003F6CA1" w:rsidP="0032102A">
                            <w:pPr>
                              <w:spacing w:after="0" w:line="240" w:lineRule="auto"/>
                              <w:jc w:val="center"/>
                              <w:rPr>
                                <w:rFonts w:cstheme="minorHAnsi"/>
                                <w:b/>
                                <w:color w:val="0070C0"/>
                                <w:sz w:val="19"/>
                                <w:szCs w:val="19"/>
                              </w:rPr>
                            </w:pPr>
                          </w:p>
                          <w:p w14:paraId="71BBE597" w14:textId="28E6EDF2" w:rsidR="008B0590" w:rsidRPr="00A5653A" w:rsidRDefault="008B0590" w:rsidP="0032102A">
                            <w:pPr>
                              <w:spacing w:after="0" w:line="240" w:lineRule="auto"/>
                              <w:jc w:val="center"/>
                              <w:rPr>
                                <w:rFonts w:cstheme="minorHAnsi"/>
                                <w:b/>
                                <w:color w:val="AE9638" w:themeColor="accent1" w:themeShade="BF"/>
                                <w:sz w:val="19"/>
                                <w:szCs w:val="19"/>
                              </w:rPr>
                            </w:pPr>
                            <w:r w:rsidRPr="00A5653A">
                              <w:rPr>
                                <w:rFonts w:cstheme="minorHAnsi"/>
                                <w:b/>
                                <w:color w:val="AE9638" w:themeColor="accent1" w:themeShade="BF"/>
                                <w:sz w:val="19"/>
                                <w:szCs w:val="19"/>
                                <w:u w:val="single"/>
                              </w:rPr>
                              <w:t>Please pray for God’s healing hand to be on those with cancer:</w:t>
                            </w:r>
                          </w:p>
                          <w:p w14:paraId="16D37CA3" w14:textId="79FCB2A5" w:rsidR="008B0590" w:rsidRPr="00A5653A" w:rsidRDefault="008B0590" w:rsidP="0032102A">
                            <w:pPr>
                              <w:spacing w:after="0" w:line="240" w:lineRule="auto"/>
                              <w:jc w:val="center"/>
                              <w:rPr>
                                <w:rFonts w:cstheme="minorHAnsi"/>
                                <w:bCs/>
                                <w:color w:val="0070C0"/>
                                <w:sz w:val="19"/>
                                <w:szCs w:val="19"/>
                              </w:rPr>
                            </w:pPr>
                            <w:r w:rsidRPr="00A5653A">
                              <w:rPr>
                                <w:rFonts w:cstheme="minorHAnsi"/>
                                <w:b/>
                                <w:sz w:val="19"/>
                                <w:szCs w:val="19"/>
                              </w:rPr>
                              <w:t>Les</w:t>
                            </w:r>
                            <w:r w:rsidRPr="00A5653A">
                              <w:rPr>
                                <w:rFonts w:cstheme="minorHAnsi"/>
                                <w:sz w:val="19"/>
                                <w:szCs w:val="19"/>
                              </w:rPr>
                              <w:t xml:space="preserve"> </w:t>
                            </w:r>
                            <w:r w:rsidRPr="00A5653A">
                              <w:rPr>
                                <w:rFonts w:cstheme="minorHAnsi"/>
                                <w:b/>
                                <w:sz w:val="19"/>
                                <w:szCs w:val="19"/>
                              </w:rPr>
                              <w:t>Brooks</w:t>
                            </w:r>
                            <w:r w:rsidRPr="00A5653A">
                              <w:rPr>
                                <w:rFonts w:cstheme="minorHAnsi"/>
                                <w:sz w:val="19"/>
                                <w:szCs w:val="19"/>
                              </w:rPr>
                              <w:t xml:space="preserve"> (malignant leukemia)</w:t>
                            </w:r>
                            <w:r w:rsidR="00203899" w:rsidRPr="00A5653A">
                              <w:rPr>
                                <w:rFonts w:cstheme="minorHAnsi"/>
                                <w:sz w:val="19"/>
                                <w:szCs w:val="19"/>
                              </w:rPr>
                              <w:t>;</w:t>
                            </w:r>
                            <w:r w:rsidR="00391564" w:rsidRPr="00A5653A">
                              <w:rPr>
                                <w:rFonts w:cstheme="minorHAnsi"/>
                                <w:sz w:val="19"/>
                                <w:szCs w:val="19"/>
                              </w:rPr>
                              <w:t xml:space="preserve"> </w:t>
                            </w:r>
                            <w:r w:rsidRPr="00A5653A">
                              <w:rPr>
                                <w:rFonts w:cstheme="minorHAnsi"/>
                                <w:b/>
                                <w:sz w:val="19"/>
                                <w:szCs w:val="19"/>
                              </w:rPr>
                              <w:t>Gregg’s cousin Susan</w:t>
                            </w:r>
                            <w:r w:rsidRPr="00A5653A">
                              <w:rPr>
                                <w:rFonts w:cstheme="minorHAnsi"/>
                                <w:sz w:val="19"/>
                                <w:szCs w:val="19"/>
                              </w:rPr>
                              <w:t>, serious cancer</w:t>
                            </w:r>
                          </w:p>
                          <w:p w14:paraId="2C3FE779" w14:textId="259DE8C5" w:rsidR="008B0590" w:rsidRPr="00A5653A" w:rsidRDefault="008B0590" w:rsidP="0032102A">
                            <w:pPr>
                              <w:spacing w:after="0" w:line="240" w:lineRule="auto"/>
                              <w:jc w:val="center"/>
                              <w:rPr>
                                <w:rFonts w:cstheme="minorHAnsi"/>
                                <w:b/>
                                <w:color w:val="AE9638" w:themeColor="accent1" w:themeShade="BF"/>
                                <w:sz w:val="19"/>
                                <w:szCs w:val="19"/>
                              </w:rPr>
                            </w:pPr>
                            <w:r w:rsidRPr="00A5653A">
                              <w:rPr>
                                <w:rFonts w:cstheme="minorHAnsi"/>
                                <w:b/>
                                <w:color w:val="AE9638" w:themeColor="accent1" w:themeShade="BF"/>
                                <w:sz w:val="19"/>
                                <w:szCs w:val="19"/>
                                <w:u w:val="single"/>
                              </w:rPr>
                              <w:t>Please continue to pray for:</w:t>
                            </w:r>
                          </w:p>
                          <w:p w14:paraId="2A9FC48E" w14:textId="3A83B1CC" w:rsidR="008B0590" w:rsidRPr="00A5653A" w:rsidRDefault="008B0590" w:rsidP="0032102A">
                            <w:pPr>
                              <w:spacing w:after="0" w:line="240" w:lineRule="auto"/>
                              <w:jc w:val="center"/>
                              <w:rPr>
                                <w:rFonts w:cstheme="minorHAnsi"/>
                                <w:b/>
                                <w:sz w:val="19"/>
                                <w:szCs w:val="19"/>
                              </w:rPr>
                            </w:pPr>
                            <w:r w:rsidRPr="00A5653A">
                              <w:rPr>
                                <w:rFonts w:cstheme="minorHAnsi"/>
                                <w:b/>
                                <w:sz w:val="19"/>
                                <w:szCs w:val="19"/>
                              </w:rPr>
                              <w:t>Keith Cornell</w:t>
                            </w:r>
                            <w:r w:rsidRPr="00A5653A">
                              <w:rPr>
                                <w:rFonts w:cstheme="minorHAnsi"/>
                                <w:sz w:val="19"/>
                                <w:szCs w:val="19"/>
                              </w:rPr>
                              <w:t xml:space="preserve">, </w:t>
                            </w:r>
                            <w:r w:rsidRPr="00A5653A">
                              <w:rPr>
                                <w:rFonts w:cstheme="minorHAnsi"/>
                                <w:b/>
                                <w:sz w:val="19"/>
                                <w:szCs w:val="19"/>
                              </w:rPr>
                              <w:t>Phil &amp; Linda Weimer</w:t>
                            </w:r>
                            <w:r w:rsidRPr="00A5653A">
                              <w:rPr>
                                <w:rFonts w:cstheme="minorHAnsi"/>
                                <w:sz w:val="19"/>
                                <w:szCs w:val="19"/>
                              </w:rPr>
                              <w:t xml:space="preserve">, </w:t>
                            </w:r>
                            <w:r w:rsidRPr="00A5653A">
                              <w:rPr>
                                <w:rFonts w:cstheme="minorHAnsi"/>
                                <w:b/>
                                <w:sz w:val="19"/>
                                <w:szCs w:val="19"/>
                              </w:rPr>
                              <w:t>Paul &amp;</w:t>
                            </w:r>
                            <w:r w:rsidRPr="00A5653A">
                              <w:rPr>
                                <w:rFonts w:cstheme="minorHAnsi"/>
                                <w:sz w:val="19"/>
                                <w:szCs w:val="19"/>
                              </w:rPr>
                              <w:t xml:space="preserve"> </w:t>
                            </w:r>
                            <w:r w:rsidRPr="00A5653A">
                              <w:rPr>
                                <w:rFonts w:cstheme="minorHAnsi"/>
                                <w:b/>
                                <w:sz w:val="19"/>
                                <w:szCs w:val="19"/>
                              </w:rPr>
                              <w:t xml:space="preserve">Donna Johnson, Jean Woods, </w:t>
                            </w:r>
                            <w:r w:rsidR="008319EE" w:rsidRPr="00A5653A">
                              <w:rPr>
                                <w:rFonts w:cstheme="minorHAnsi"/>
                                <w:b/>
                                <w:sz w:val="19"/>
                                <w:szCs w:val="19"/>
                              </w:rPr>
                              <w:t>Reneé’s mom</w:t>
                            </w:r>
                            <w:r w:rsidR="00E05BA9" w:rsidRPr="00A5653A">
                              <w:rPr>
                                <w:rFonts w:cstheme="minorHAnsi"/>
                                <w:b/>
                                <w:sz w:val="19"/>
                                <w:szCs w:val="19"/>
                              </w:rPr>
                              <w:t>, Linda Holland</w:t>
                            </w:r>
                            <w:r w:rsidR="00014339" w:rsidRPr="00A5653A">
                              <w:rPr>
                                <w:rFonts w:cstheme="minorHAnsi"/>
                                <w:b/>
                                <w:sz w:val="19"/>
                                <w:szCs w:val="19"/>
                              </w:rPr>
                              <w:t>, Charlotte Bibb, Les &amp; Joyce Brooks</w:t>
                            </w:r>
                            <w:r w:rsidR="00CE17C7" w:rsidRPr="00A5653A">
                              <w:rPr>
                                <w:rFonts w:cstheme="minorHAnsi"/>
                                <w:b/>
                                <w:sz w:val="19"/>
                                <w:szCs w:val="19"/>
                              </w:rPr>
                              <w:t xml:space="preserve">, </w:t>
                            </w:r>
                            <w:r w:rsidR="006B6338" w:rsidRPr="00A5653A">
                              <w:rPr>
                                <w:rFonts w:cstheme="minorHAnsi"/>
                                <w:b/>
                                <w:sz w:val="19"/>
                                <w:szCs w:val="19"/>
                              </w:rPr>
                              <w:t>Glenn Hallas &amp; his family, Gregg Strawn, Hendrickson Family</w:t>
                            </w:r>
                            <w:r w:rsidR="00391564" w:rsidRPr="00A5653A">
                              <w:rPr>
                                <w:rFonts w:cstheme="minorHAnsi"/>
                                <w:b/>
                                <w:sz w:val="19"/>
                                <w:szCs w:val="19"/>
                              </w:rPr>
                              <w:t>; Reneé Gunselman’s parents</w:t>
                            </w:r>
                            <w:r w:rsidR="00F311D0" w:rsidRPr="00A5653A">
                              <w:rPr>
                                <w:rFonts w:cstheme="minorHAnsi"/>
                                <w:b/>
                                <w:sz w:val="19"/>
                                <w:szCs w:val="19"/>
                              </w:rPr>
                              <w:t>, Deanna Patton</w:t>
                            </w:r>
                          </w:p>
                          <w:p w14:paraId="473F35A4" w14:textId="0343670B" w:rsidR="003826E9" w:rsidRPr="00A5653A" w:rsidRDefault="00253454" w:rsidP="0032102A">
                            <w:pPr>
                              <w:spacing w:after="0" w:line="240" w:lineRule="auto"/>
                              <w:jc w:val="center"/>
                              <w:rPr>
                                <w:rFonts w:cstheme="minorHAnsi"/>
                                <w:b/>
                                <w:color w:val="AE9638" w:themeColor="accent1" w:themeShade="BF"/>
                                <w:sz w:val="19"/>
                                <w:szCs w:val="19"/>
                                <w:u w:val="single"/>
                              </w:rPr>
                            </w:pPr>
                            <w:r w:rsidRPr="00A5653A">
                              <w:rPr>
                                <w:rFonts w:cstheme="minorHAnsi"/>
                                <w:b/>
                                <w:color w:val="AE9638" w:themeColor="accent1" w:themeShade="BF"/>
                                <w:sz w:val="19"/>
                                <w:szCs w:val="19"/>
                                <w:u w:val="single"/>
                              </w:rPr>
                              <w:t>Pray Also For These Health Request</w:t>
                            </w:r>
                            <w:r w:rsidR="00D65160" w:rsidRPr="00A5653A">
                              <w:rPr>
                                <w:rFonts w:cstheme="minorHAnsi"/>
                                <w:b/>
                                <w:color w:val="AE9638" w:themeColor="accent1" w:themeShade="BF"/>
                                <w:sz w:val="19"/>
                                <w:szCs w:val="19"/>
                                <w:u w:val="single"/>
                              </w:rPr>
                              <w:t>s:</w:t>
                            </w:r>
                          </w:p>
                          <w:tbl>
                            <w:tblPr>
                              <w:tblW w:w="4909" w:type="pct"/>
                              <w:tblCellMar>
                                <w:left w:w="0" w:type="dxa"/>
                                <w:right w:w="0" w:type="dxa"/>
                              </w:tblCellMar>
                              <w:tblLook w:val="04A0" w:firstRow="1" w:lastRow="0" w:firstColumn="1" w:lastColumn="0" w:noHBand="0" w:noVBand="1"/>
                            </w:tblPr>
                            <w:tblGrid>
                              <w:gridCol w:w="9156"/>
                            </w:tblGrid>
                            <w:tr w:rsidR="00352D52" w:rsidRPr="00A5653A" w14:paraId="4272E592" w14:textId="77777777" w:rsidTr="00287EE9">
                              <w:trPr>
                                <w:trHeight w:val="738"/>
                              </w:trPr>
                              <w:tc>
                                <w:tcPr>
                                  <w:tcW w:w="0" w:type="auto"/>
                                  <w:tcMar>
                                    <w:top w:w="150" w:type="dxa"/>
                                    <w:left w:w="300" w:type="dxa"/>
                                    <w:bottom w:w="150" w:type="dxa"/>
                                    <w:right w:w="300" w:type="dxa"/>
                                  </w:tcMar>
                                  <w:hideMark/>
                                </w:tcPr>
                                <w:p w14:paraId="7026B8CD" w14:textId="375803E5" w:rsidR="00DA0243" w:rsidRDefault="00233AA1" w:rsidP="00DA0243">
                                  <w:pPr>
                                    <w:shd w:val="clear" w:color="auto" w:fill="FFFFFF"/>
                                    <w:spacing w:after="0" w:line="240" w:lineRule="auto"/>
                                    <w:jc w:val="center"/>
                                    <w:rPr>
                                      <w:rFonts w:eastAsia="Times New Roman" w:cstheme="minorHAnsi"/>
                                      <w:sz w:val="19"/>
                                      <w:szCs w:val="19"/>
                                    </w:rPr>
                                  </w:pPr>
                                  <w:r>
                                    <w:rPr>
                                      <w:rFonts w:eastAsia="Times New Roman" w:cstheme="minorHAnsi"/>
                                      <w:sz w:val="19"/>
                                      <w:szCs w:val="19"/>
                                    </w:rPr>
                                    <w:t>Continue praying for Rob Hartley, Renee’s brother. He has fought and beat cancer of the spine for a very long time. Pray while he awaits test results to determine whether or not his cancer has gone into his bones.</w:t>
                                  </w:r>
                                </w:p>
                                <w:p w14:paraId="469A4600" w14:textId="4CCF4B15" w:rsidR="00233AA1" w:rsidRDefault="00233AA1" w:rsidP="00DA0243">
                                  <w:pPr>
                                    <w:shd w:val="clear" w:color="auto" w:fill="FFFFFF"/>
                                    <w:spacing w:after="0" w:line="240" w:lineRule="auto"/>
                                    <w:jc w:val="center"/>
                                    <w:rPr>
                                      <w:rFonts w:eastAsia="Times New Roman" w:cstheme="minorHAnsi"/>
                                      <w:sz w:val="19"/>
                                      <w:szCs w:val="19"/>
                                    </w:rPr>
                                  </w:pPr>
                                  <w:r>
                                    <w:rPr>
                                      <w:rFonts w:eastAsia="Times New Roman" w:cstheme="minorHAnsi"/>
                                      <w:sz w:val="19"/>
                                      <w:szCs w:val="19"/>
                                    </w:rPr>
                                    <w:t>Pray for Don Patton, dealing with shingles and exposure to COVID.</w:t>
                                  </w:r>
                                </w:p>
                                <w:p w14:paraId="47804702" w14:textId="7DEFC487" w:rsidR="00233AA1" w:rsidRDefault="00233AA1" w:rsidP="00DA0243">
                                  <w:pPr>
                                    <w:shd w:val="clear" w:color="auto" w:fill="FFFFFF"/>
                                    <w:spacing w:after="0" w:line="240" w:lineRule="auto"/>
                                    <w:jc w:val="center"/>
                                    <w:rPr>
                                      <w:rFonts w:eastAsia="Times New Roman" w:cstheme="minorHAnsi"/>
                                      <w:sz w:val="19"/>
                                      <w:szCs w:val="19"/>
                                    </w:rPr>
                                  </w:pPr>
                                  <w:r>
                                    <w:rPr>
                                      <w:rFonts w:eastAsia="Times New Roman" w:cstheme="minorHAnsi"/>
                                      <w:sz w:val="19"/>
                                      <w:szCs w:val="19"/>
                                    </w:rPr>
                                    <w:t>Pray for Erin Goddard, as she is in isolation with COVID. Pray for her and especially that Gideon won’t get it.</w:t>
                                  </w:r>
                                </w:p>
                                <w:p w14:paraId="72535B50" w14:textId="0FAAC103" w:rsidR="00D36138" w:rsidRDefault="00D36138" w:rsidP="00DA0243">
                                  <w:pPr>
                                    <w:shd w:val="clear" w:color="auto" w:fill="FFFFFF"/>
                                    <w:spacing w:after="0" w:line="240" w:lineRule="auto"/>
                                    <w:jc w:val="center"/>
                                    <w:rPr>
                                      <w:rFonts w:eastAsia="Times New Roman" w:cstheme="minorHAnsi"/>
                                      <w:sz w:val="19"/>
                                      <w:szCs w:val="19"/>
                                    </w:rPr>
                                  </w:pPr>
                                  <w:r>
                                    <w:rPr>
                                      <w:rFonts w:eastAsia="Times New Roman" w:cstheme="minorHAnsi"/>
                                      <w:sz w:val="19"/>
                                      <w:szCs w:val="19"/>
                                    </w:rPr>
                                    <w:t>Please keep praying for Becky, Jackie’s friend. She is still in the hospital, she is out of ICU but not yet well enough to go home.</w:t>
                                  </w:r>
                                </w:p>
                                <w:p w14:paraId="24BB533A" w14:textId="144D84B9" w:rsidR="00D36138" w:rsidRDefault="00D36138" w:rsidP="00DA0243">
                                  <w:pPr>
                                    <w:shd w:val="clear" w:color="auto" w:fill="FFFFFF"/>
                                    <w:spacing w:after="0" w:line="240" w:lineRule="auto"/>
                                    <w:jc w:val="center"/>
                                    <w:rPr>
                                      <w:rFonts w:eastAsia="Times New Roman" w:cstheme="minorHAnsi"/>
                                      <w:sz w:val="19"/>
                                      <w:szCs w:val="19"/>
                                    </w:rPr>
                                  </w:pPr>
                                  <w:r>
                                    <w:rPr>
                                      <w:rFonts w:eastAsia="Times New Roman" w:cstheme="minorHAnsi"/>
                                      <w:sz w:val="19"/>
                                      <w:szCs w:val="19"/>
                                    </w:rPr>
                                    <w:t>Pray for Debi, Cathy’s friend, in the hospital after a fall. Pray for those who administer to her to discover the cause and appropriate treatment.</w:t>
                                  </w:r>
                                </w:p>
                                <w:p w14:paraId="7CE97848" w14:textId="13314842" w:rsidR="00D36138" w:rsidRDefault="00D36138" w:rsidP="00DA0243">
                                  <w:pPr>
                                    <w:shd w:val="clear" w:color="auto" w:fill="FFFFFF"/>
                                    <w:spacing w:after="0" w:line="240" w:lineRule="auto"/>
                                    <w:jc w:val="center"/>
                                    <w:rPr>
                                      <w:rFonts w:eastAsia="Times New Roman" w:cstheme="minorHAnsi"/>
                                      <w:sz w:val="19"/>
                                      <w:szCs w:val="19"/>
                                    </w:rPr>
                                  </w:pPr>
                                  <w:r>
                                    <w:rPr>
                                      <w:rFonts w:eastAsia="Times New Roman" w:cstheme="minorHAnsi"/>
                                      <w:sz w:val="19"/>
                                      <w:szCs w:val="19"/>
                                    </w:rPr>
                                    <w:t>Pray for Haley, a cancer victim, for healing.</w:t>
                                  </w:r>
                                </w:p>
                                <w:p w14:paraId="0D52F44D" w14:textId="435E981C" w:rsidR="00233AA1" w:rsidRPr="00A5653A" w:rsidRDefault="00233AA1" w:rsidP="00233AA1">
                                  <w:pPr>
                                    <w:shd w:val="clear" w:color="auto" w:fill="FFFFFF"/>
                                    <w:spacing w:after="0" w:line="240" w:lineRule="auto"/>
                                    <w:rPr>
                                      <w:rFonts w:eastAsia="Times New Roman" w:cstheme="minorHAnsi"/>
                                      <w:sz w:val="19"/>
                                      <w:szCs w:val="19"/>
                                    </w:rPr>
                                  </w:pPr>
                                </w:p>
                              </w:tc>
                            </w:tr>
                          </w:tbl>
                          <w:p w14:paraId="3385C708" w14:textId="2E36752E" w:rsidR="00414A48" w:rsidRPr="00A5653A" w:rsidRDefault="00CB45DB" w:rsidP="00414A48">
                            <w:pPr>
                              <w:spacing w:after="0" w:line="240" w:lineRule="auto"/>
                              <w:jc w:val="center"/>
                              <w:rPr>
                                <w:rFonts w:cstheme="minorHAnsi"/>
                                <w:b/>
                                <w:color w:val="AE9638" w:themeColor="accent1" w:themeShade="BF"/>
                                <w:sz w:val="19"/>
                                <w:szCs w:val="19"/>
                                <w:u w:val="single"/>
                              </w:rPr>
                            </w:pPr>
                            <w:r w:rsidRPr="00A5653A">
                              <w:rPr>
                                <w:rFonts w:cstheme="minorHAnsi"/>
                                <w:b/>
                                <w:color w:val="AE9638" w:themeColor="accent1" w:themeShade="BF"/>
                                <w:sz w:val="19"/>
                                <w:szCs w:val="19"/>
                                <w:u w:val="single"/>
                              </w:rPr>
                              <w:t>Physical:</w:t>
                            </w:r>
                          </w:p>
                          <w:p w14:paraId="73579DCC" w14:textId="62A59AA5" w:rsidR="002A316B" w:rsidRDefault="00233AA1" w:rsidP="00233AA1">
                            <w:pPr>
                              <w:shd w:val="clear" w:color="auto" w:fill="FFFFFF"/>
                              <w:spacing w:after="0" w:line="240" w:lineRule="auto"/>
                              <w:jc w:val="center"/>
                              <w:rPr>
                                <w:rFonts w:eastAsia="Times New Roman" w:cstheme="minorHAnsi"/>
                                <w:sz w:val="19"/>
                                <w:szCs w:val="19"/>
                              </w:rPr>
                            </w:pPr>
                            <w:r>
                              <w:rPr>
                                <w:rFonts w:eastAsia="Times New Roman" w:cstheme="minorHAnsi"/>
                                <w:sz w:val="19"/>
                                <w:szCs w:val="19"/>
                              </w:rPr>
                              <w:t>Please pray for Renee’s sister, Rhonda, in her rehab program. It’s been a rough week for her, not being able to sleep well due to her neuropathy and watching fellow residents leave the program early has taken its toll on her.</w:t>
                            </w:r>
                          </w:p>
                          <w:p w14:paraId="062A925F" w14:textId="4C9BB0B8" w:rsidR="00233AA1" w:rsidRPr="00A5653A" w:rsidRDefault="00233AA1" w:rsidP="00233AA1">
                            <w:pPr>
                              <w:shd w:val="clear" w:color="auto" w:fill="FFFFFF"/>
                              <w:spacing w:after="0" w:line="240" w:lineRule="auto"/>
                              <w:jc w:val="center"/>
                              <w:rPr>
                                <w:rFonts w:eastAsia="Times New Roman" w:cstheme="minorHAnsi"/>
                                <w:sz w:val="19"/>
                                <w:szCs w:val="19"/>
                              </w:rPr>
                            </w:pPr>
                            <w:r>
                              <w:rPr>
                                <w:rFonts w:eastAsia="Times New Roman" w:cstheme="minorHAnsi"/>
                                <w:sz w:val="19"/>
                                <w:szCs w:val="19"/>
                              </w:rPr>
                              <w:t>Pray for the Lawson family in CA. Hank, their 85 year old dad who used to be a church of Christ preacher, is fighting for his life with pneumonia. Doctors don’t think he will recover due to his age and heart condition. Pray for a miracle of healing and peace and comfort for the family.</w:t>
                            </w:r>
                          </w:p>
                          <w:p w14:paraId="2B158A64" w14:textId="77777777" w:rsidR="0032102A" w:rsidRPr="00A5653A" w:rsidRDefault="0032102A" w:rsidP="0032102A">
                            <w:pPr>
                              <w:shd w:val="clear" w:color="auto" w:fill="FFFFFF"/>
                              <w:spacing w:after="0" w:line="240" w:lineRule="auto"/>
                              <w:jc w:val="center"/>
                              <w:rPr>
                                <w:rFonts w:eastAsia="Times New Roman" w:cstheme="minorHAnsi"/>
                                <w:sz w:val="19"/>
                                <w:szCs w:val="19"/>
                              </w:rPr>
                            </w:pPr>
                          </w:p>
                          <w:p w14:paraId="367E865E" w14:textId="7A3A28D8" w:rsidR="00414A48" w:rsidRPr="00A5653A" w:rsidRDefault="00835A2D" w:rsidP="00414A48">
                            <w:pPr>
                              <w:spacing w:after="0" w:line="240" w:lineRule="auto"/>
                              <w:jc w:val="center"/>
                              <w:rPr>
                                <w:rFonts w:cstheme="minorHAnsi"/>
                                <w:b/>
                                <w:color w:val="AE9638" w:themeColor="accent1" w:themeShade="BF"/>
                                <w:sz w:val="19"/>
                                <w:szCs w:val="19"/>
                                <w:u w:val="single"/>
                              </w:rPr>
                            </w:pPr>
                            <w:r w:rsidRPr="00A5653A">
                              <w:rPr>
                                <w:rFonts w:cstheme="minorHAnsi"/>
                                <w:b/>
                                <w:color w:val="AE9638" w:themeColor="accent1" w:themeShade="BF"/>
                                <w:sz w:val="19"/>
                                <w:szCs w:val="19"/>
                                <w:u w:val="single"/>
                              </w:rPr>
                              <w:t>Spiritual:</w:t>
                            </w:r>
                          </w:p>
                          <w:p w14:paraId="169F8CDC" w14:textId="77777777" w:rsidR="00414A48" w:rsidRPr="00A5653A" w:rsidRDefault="00414A48" w:rsidP="0032102A">
                            <w:pPr>
                              <w:spacing w:after="0" w:line="240" w:lineRule="auto"/>
                              <w:jc w:val="center"/>
                              <w:rPr>
                                <w:rFonts w:cstheme="minorHAnsi"/>
                                <w:sz w:val="19"/>
                                <w:szCs w:val="19"/>
                                <w:shd w:val="clear" w:color="auto" w:fill="FFFFFF"/>
                              </w:rPr>
                            </w:pPr>
                            <w:r w:rsidRPr="00A5653A">
                              <w:rPr>
                                <w:rFonts w:cstheme="minorHAnsi"/>
                                <w:sz w:val="19"/>
                                <w:szCs w:val="19"/>
                                <w:shd w:val="clear" w:color="auto" w:fill="FFFFFF"/>
                              </w:rPr>
                              <w:t>We pray for Nick, who was baptized into Christ on Friday, and for his safety as he joins the Marine Corps soon.</w:t>
                            </w:r>
                          </w:p>
                          <w:p w14:paraId="0DF8C8C3" w14:textId="1C4177D9" w:rsidR="0067512E" w:rsidRPr="00A5653A" w:rsidRDefault="008B0590" w:rsidP="0032102A">
                            <w:pPr>
                              <w:spacing w:after="0" w:line="240" w:lineRule="auto"/>
                              <w:jc w:val="center"/>
                              <w:rPr>
                                <w:rFonts w:cstheme="minorHAnsi"/>
                                <w:color w:val="0070C0"/>
                                <w:sz w:val="19"/>
                                <w:szCs w:val="19"/>
                              </w:rPr>
                            </w:pPr>
                            <w:r w:rsidRPr="00A5653A">
                              <w:rPr>
                                <w:rFonts w:cstheme="minorHAnsi"/>
                                <w:b/>
                                <w:color w:val="AE9638" w:themeColor="accent1" w:themeShade="BF"/>
                                <w:sz w:val="19"/>
                                <w:szCs w:val="19"/>
                                <w:u w:val="single"/>
                              </w:rPr>
                              <w:t>Military:</w:t>
                            </w:r>
                            <w:r w:rsidRPr="00A5653A">
                              <w:rPr>
                                <w:rFonts w:cstheme="minorHAnsi"/>
                                <w:color w:val="AE9638" w:themeColor="accent1" w:themeShade="BF"/>
                                <w:sz w:val="19"/>
                                <w:szCs w:val="19"/>
                              </w:rPr>
                              <w:t xml:space="preserve"> </w:t>
                            </w:r>
                            <w:r w:rsidRPr="00A5653A">
                              <w:rPr>
                                <w:rFonts w:cstheme="minorHAnsi"/>
                                <w:sz w:val="19"/>
                                <w:szCs w:val="19"/>
                              </w:rPr>
                              <w:t>John, Betty Carter’s grandson, Navy</w:t>
                            </w:r>
                          </w:p>
                          <w:p w14:paraId="0DC8429F" w14:textId="77777777" w:rsidR="00EA7F31" w:rsidRPr="00A5653A" w:rsidRDefault="00EA7F31" w:rsidP="0032102A">
                            <w:pPr>
                              <w:spacing w:after="0" w:line="240" w:lineRule="auto"/>
                              <w:jc w:val="center"/>
                              <w:rPr>
                                <w:rFonts w:cstheme="minorHAnsi"/>
                                <w:bCs/>
                                <w:color w:val="0070C0"/>
                                <w:sz w:val="19"/>
                                <w:szCs w:val="19"/>
                              </w:rPr>
                            </w:pPr>
                          </w:p>
                          <w:p w14:paraId="213BF341" w14:textId="589A3029" w:rsidR="00414A48" w:rsidRPr="00A5653A" w:rsidRDefault="003B3078" w:rsidP="00414A48">
                            <w:pPr>
                              <w:spacing w:after="0" w:line="240" w:lineRule="auto"/>
                              <w:jc w:val="center"/>
                              <w:rPr>
                                <w:rFonts w:cstheme="minorHAnsi"/>
                                <w:b/>
                                <w:color w:val="AE9638" w:themeColor="accent1" w:themeShade="BF"/>
                                <w:sz w:val="19"/>
                                <w:szCs w:val="19"/>
                                <w:u w:val="single"/>
                              </w:rPr>
                            </w:pPr>
                            <w:r w:rsidRPr="00A5653A">
                              <w:rPr>
                                <w:rFonts w:cstheme="minorHAnsi"/>
                                <w:b/>
                                <w:color w:val="AE9638" w:themeColor="accent1" w:themeShade="BF"/>
                                <w:sz w:val="19"/>
                                <w:szCs w:val="19"/>
                                <w:u w:val="single"/>
                              </w:rPr>
                              <w:t>Praise:</w:t>
                            </w:r>
                          </w:p>
                          <w:p w14:paraId="3E7F5F42" w14:textId="2C7A7286" w:rsidR="00432343" w:rsidRDefault="00233AA1" w:rsidP="0032102A">
                            <w:pPr>
                              <w:shd w:val="clear" w:color="auto" w:fill="FFFFFF"/>
                              <w:spacing w:after="0" w:line="240" w:lineRule="auto"/>
                              <w:jc w:val="center"/>
                              <w:rPr>
                                <w:rFonts w:cstheme="minorHAnsi"/>
                                <w:sz w:val="19"/>
                                <w:szCs w:val="19"/>
                                <w:shd w:val="clear" w:color="auto" w:fill="FFFFFF"/>
                              </w:rPr>
                            </w:pPr>
                            <w:r>
                              <w:rPr>
                                <w:rFonts w:cstheme="minorHAnsi"/>
                                <w:sz w:val="19"/>
                                <w:szCs w:val="19"/>
                                <w:shd w:val="clear" w:color="auto" w:fill="FFFFFF"/>
                              </w:rPr>
                              <w:t>We are so thankful for all who are stepping up and serving the Lord for us all at Circle.</w:t>
                            </w:r>
                          </w:p>
                          <w:p w14:paraId="70884D5A" w14:textId="7C73B4E6" w:rsidR="00233AA1" w:rsidRPr="00A5653A" w:rsidRDefault="00233AA1" w:rsidP="0032102A">
                            <w:pPr>
                              <w:shd w:val="clear" w:color="auto" w:fill="FFFFFF"/>
                              <w:spacing w:after="0" w:line="240" w:lineRule="auto"/>
                              <w:jc w:val="center"/>
                              <w:rPr>
                                <w:rFonts w:eastAsia="Times New Roman" w:cstheme="minorHAnsi"/>
                                <w:sz w:val="19"/>
                                <w:szCs w:val="19"/>
                              </w:rPr>
                            </w:pPr>
                            <w:r>
                              <w:rPr>
                                <w:rFonts w:cstheme="minorHAnsi"/>
                                <w:sz w:val="19"/>
                                <w:szCs w:val="19"/>
                                <w:shd w:val="clear" w:color="auto" w:fill="FFFFFF"/>
                              </w:rPr>
                              <w:t>We give glory to God for His good work throughout the REVIVE! Conference. Chris Jensen praises Him for the opportunity for women from throughout the world to join in person</w:t>
                            </w:r>
                            <w:r w:rsidR="00D36138">
                              <w:rPr>
                                <w:rFonts w:cstheme="minorHAnsi"/>
                                <w:sz w:val="19"/>
                                <w:szCs w:val="19"/>
                                <w:shd w:val="clear" w:color="auto" w:fill="FFFFFF"/>
                              </w:rPr>
                              <w:t xml:space="preserve"> and virtually grow in our Confident Hope in our Awesome God! God is ALIVE and Jesus is LORD!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7936DE" id="_x0000_t202" coordsize="21600,21600" o:spt="202" path="m,l,21600r21600,l21600,xe">
                <v:stroke joinstyle="miter"/>
                <v:path gradientshapeok="t" o:connecttype="rect"/>
              </v:shapetype>
              <v:shape id="Text Box 10" o:spid="_x0000_s1034" type="#_x0000_t202" style="position:absolute;margin-left:6pt;margin-top:50.15pt;width:480.45pt;height:536.4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" filled="f" stroked="f" strokeweight=".5pt">
                <v:textbox>
                  <w:txbxContent>
                    <w:p w14:paraId="119F2ACC" w14:textId="2C86492D" w:rsidR="00430C6B" w:rsidRPr="00A5653A" w:rsidRDefault="008B0590" w:rsidP="0032102A">
                      <w:pPr>
                        <w:spacing w:after="0" w:line="240" w:lineRule="auto"/>
                        <w:jc w:val="center"/>
                        <w:rPr>
                          <w:rFonts w:cstheme="minorHAnsi"/>
                          <w:b/>
                          <w:color w:val="AE9638" w:themeColor="accent1" w:themeShade="BF"/>
                          <w:sz w:val="19"/>
                          <w:szCs w:val="19"/>
                          <w:u w:val="single"/>
                        </w:rPr>
                      </w:pPr>
                      <w:r w:rsidRPr="00A5653A">
                        <w:rPr>
                          <w:rFonts w:cstheme="minorHAnsi"/>
                          <w:b/>
                          <w:color w:val="AE9638" w:themeColor="accent1" w:themeShade="BF"/>
                          <w:sz w:val="19"/>
                          <w:szCs w:val="19"/>
                          <w:u w:val="single"/>
                        </w:rPr>
                        <w:t>Please Pray For Our Family</w:t>
                      </w:r>
                    </w:p>
                    <w:p w14:paraId="36B21818" w14:textId="77777777" w:rsidR="003F6CA1" w:rsidRPr="00A5653A" w:rsidRDefault="003F6CA1" w:rsidP="0032102A">
                      <w:pPr>
                        <w:spacing w:after="0" w:line="240" w:lineRule="auto"/>
                        <w:jc w:val="center"/>
                        <w:rPr>
                          <w:rFonts w:cstheme="minorHAnsi"/>
                          <w:b/>
                          <w:color w:val="0070C0"/>
                          <w:sz w:val="19"/>
                          <w:szCs w:val="19"/>
                        </w:rPr>
                      </w:pPr>
                    </w:p>
                    <w:p w14:paraId="71BBE597" w14:textId="28E6EDF2" w:rsidR="008B0590" w:rsidRPr="00A5653A" w:rsidRDefault="008B0590" w:rsidP="0032102A">
                      <w:pPr>
                        <w:spacing w:after="0" w:line="240" w:lineRule="auto"/>
                        <w:jc w:val="center"/>
                        <w:rPr>
                          <w:rFonts w:cstheme="minorHAnsi"/>
                          <w:b/>
                          <w:color w:val="AE9638" w:themeColor="accent1" w:themeShade="BF"/>
                          <w:sz w:val="19"/>
                          <w:szCs w:val="19"/>
                        </w:rPr>
                      </w:pPr>
                      <w:r w:rsidRPr="00A5653A">
                        <w:rPr>
                          <w:rFonts w:cstheme="minorHAnsi"/>
                          <w:b/>
                          <w:color w:val="AE9638" w:themeColor="accent1" w:themeShade="BF"/>
                          <w:sz w:val="19"/>
                          <w:szCs w:val="19"/>
                          <w:u w:val="single"/>
                        </w:rPr>
                        <w:t>Please pray for God’s healing hand to be on those with cancer:</w:t>
                      </w:r>
                    </w:p>
                    <w:p w14:paraId="16D37CA3" w14:textId="79FCB2A5" w:rsidR="008B0590" w:rsidRPr="00A5653A" w:rsidRDefault="008B0590" w:rsidP="0032102A">
                      <w:pPr>
                        <w:spacing w:after="0" w:line="240" w:lineRule="auto"/>
                        <w:jc w:val="center"/>
                        <w:rPr>
                          <w:rFonts w:cstheme="minorHAnsi"/>
                          <w:bCs/>
                          <w:color w:val="0070C0"/>
                          <w:sz w:val="19"/>
                          <w:szCs w:val="19"/>
                        </w:rPr>
                      </w:pPr>
                      <w:r w:rsidRPr="00A5653A">
                        <w:rPr>
                          <w:rFonts w:cstheme="minorHAnsi"/>
                          <w:b/>
                          <w:sz w:val="19"/>
                          <w:szCs w:val="19"/>
                        </w:rPr>
                        <w:t>Les</w:t>
                      </w:r>
                      <w:r w:rsidRPr="00A5653A">
                        <w:rPr>
                          <w:rFonts w:cstheme="minorHAnsi"/>
                          <w:sz w:val="19"/>
                          <w:szCs w:val="19"/>
                        </w:rPr>
                        <w:t xml:space="preserve"> </w:t>
                      </w:r>
                      <w:r w:rsidRPr="00A5653A">
                        <w:rPr>
                          <w:rFonts w:cstheme="minorHAnsi"/>
                          <w:b/>
                          <w:sz w:val="19"/>
                          <w:szCs w:val="19"/>
                        </w:rPr>
                        <w:t>Brooks</w:t>
                      </w:r>
                      <w:r w:rsidRPr="00A5653A">
                        <w:rPr>
                          <w:rFonts w:cstheme="minorHAnsi"/>
                          <w:sz w:val="19"/>
                          <w:szCs w:val="19"/>
                        </w:rPr>
                        <w:t xml:space="preserve"> (malignant leukemia)</w:t>
                      </w:r>
                      <w:r w:rsidR="00203899" w:rsidRPr="00A5653A">
                        <w:rPr>
                          <w:rFonts w:cstheme="minorHAnsi"/>
                          <w:sz w:val="19"/>
                          <w:szCs w:val="19"/>
                        </w:rPr>
                        <w:t>;</w:t>
                      </w:r>
                      <w:r w:rsidR="00391564" w:rsidRPr="00A5653A">
                        <w:rPr>
                          <w:rFonts w:cstheme="minorHAnsi"/>
                          <w:sz w:val="19"/>
                          <w:szCs w:val="19"/>
                        </w:rPr>
                        <w:t xml:space="preserve"> </w:t>
                      </w:r>
                      <w:r w:rsidRPr="00A5653A">
                        <w:rPr>
                          <w:rFonts w:cstheme="minorHAnsi"/>
                          <w:b/>
                          <w:sz w:val="19"/>
                          <w:szCs w:val="19"/>
                        </w:rPr>
                        <w:t>Gregg’s cousin Susan</w:t>
                      </w:r>
                      <w:r w:rsidRPr="00A5653A">
                        <w:rPr>
                          <w:rFonts w:cstheme="minorHAnsi"/>
                          <w:sz w:val="19"/>
                          <w:szCs w:val="19"/>
                        </w:rPr>
                        <w:t>, serious cancer</w:t>
                      </w:r>
                    </w:p>
                    <w:p w14:paraId="2C3FE779" w14:textId="259DE8C5" w:rsidR="008B0590" w:rsidRPr="00A5653A" w:rsidRDefault="008B0590" w:rsidP="0032102A">
                      <w:pPr>
                        <w:spacing w:after="0" w:line="240" w:lineRule="auto"/>
                        <w:jc w:val="center"/>
                        <w:rPr>
                          <w:rFonts w:cstheme="minorHAnsi"/>
                          <w:b/>
                          <w:color w:val="AE9638" w:themeColor="accent1" w:themeShade="BF"/>
                          <w:sz w:val="19"/>
                          <w:szCs w:val="19"/>
                        </w:rPr>
                      </w:pPr>
                      <w:r w:rsidRPr="00A5653A">
                        <w:rPr>
                          <w:rFonts w:cstheme="minorHAnsi"/>
                          <w:b/>
                          <w:color w:val="AE9638" w:themeColor="accent1" w:themeShade="BF"/>
                          <w:sz w:val="19"/>
                          <w:szCs w:val="19"/>
                          <w:u w:val="single"/>
                        </w:rPr>
                        <w:t>Please continue to pray for:</w:t>
                      </w:r>
                    </w:p>
                    <w:p w14:paraId="2A9FC48E" w14:textId="3A83B1CC" w:rsidR="008B0590" w:rsidRPr="00A5653A" w:rsidRDefault="008B0590" w:rsidP="0032102A">
                      <w:pPr>
                        <w:spacing w:after="0" w:line="240" w:lineRule="auto"/>
                        <w:jc w:val="center"/>
                        <w:rPr>
                          <w:rFonts w:cstheme="minorHAnsi"/>
                          <w:b/>
                          <w:sz w:val="19"/>
                          <w:szCs w:val="19"/>
                        </w:rPr>
                      </w:pPr>
                      <w:r w:rsidRPr="00A5653A">
                        <w:rPr>
                          <w:rFonts w:cstheme="minorHAnsi"/>
                          <w:b/>
                          <w:sz w:val="19"/>
                          <w:szCs w:val="19"/>
                        </w:rPr>
                        <w:t>Keith Cornell</w:t>
                      </w:r>
                      <w:r w:rsidRPr="00A5653A">
                        <w:rPr>
                          <w:rFonts w:cstheme="minorHAnsi"/>
                          <w:sz w:val="19"/>
                          <w:szCs w:val="19"/>
                        </w:rPr>
                        <w:t xml:space="preserve">, </w:t>
                      </w:r>
                      <w:r w:rsidRPr="00A5653A">
                        <w:rPr>
                          <w:rFonts w:cstheme="minorHAnsi"/>
                          <w:b/>
                          <w:sz w:val="19"/>
                          <w:szCs w:val="19"/>
                        </w:rPr>
                        <w:t>Phil &amp; Linda Weimer</w:t>
                      </w:r>
                      <w:r w:rsidRPr="00A5653A">
                        <w:rPr>
                          <w:rFonts w:cstheme="minorHAnsi"/>
                          <w:sz w:val="19"/>
                          <w:szCs w:val="19"/>
                        </w:rPr>
                        <w:t xml:space="preserve">, </w:t>
                      </w:r>
                      <w:r w:rsidRPr="00A5653A">
                        <w:rPr>
                          <w:rFonts w:cstheme="minorHAnsi"/>
                          <w:b/>
                          <w:sz w:val="19"/>
                          <w:szCs w:val="19"/>
                        </w:rPr>
                        <w:t>Paul &amp;</w:t>
                      </w:r>
                      <w:r w:rsidRPr="00A5653A">
                        <w:rPr>
                          <w:rFonts w:cstheme="minorHAnsi"/>
                          <w:sz w:val="19"/>
                          <w:szCs w:val="19"/>
                        </w:rPr>
                        <w:t xml:space="preserve"> </w:t>
                      </w:r>
                      <w:r w:rsidRPr="00A5653A">
                        <w:rPr>
                          <w:rFonts w:cstheme="minorHAnsi"/>
                          <w:b/>
                          <w:sz w:val="19"/>
                          <w:szCs w:val="19"/>
                        </w:rPr>
                        <w:t xml:space="preserve">Donna Johnson, Jean Woods, </w:t>
                      </w:r>
                      <w:r w:rsidR="008319EE" w:rsidRPr="00A5653A">
                        <w:rPr>
                          <w:rFonts w:cstheme="minorHAnsi"/>
                          <w:b/>
                          <w:sz w:val="19"/>
                          <w:szCs w:val="19"/>
                        </w:rPr>
                        <w:t>Reneé’s mom</w:t>
                      </w:r>
                      <w:r w:rsidR="00E05BA9" w:rsidRPr="00A5653A">
                        <w:rPr>
                          <w:rFonts w:cstheme="minorHAnsi"/>
                          <w:b/>
                          <w:sz w:val="19"/>
                          <w:szCs w:val="19"/>
                        </w:rPr>
                        <w:t>, Linda Holland</w:t>
                      </w:r>
                      <w:r w:rsidR="00014339" w:rsidRPr="00A5653A">
                        <w:rPr>
                          <w:rFonts w:cstheme="minorHAnsi"/>
                          <w:b/>
                          <w:sz w:val="19"/>
                          <w:szCs w:val="19"/>
                        </w:rPr>
                        <w:t>, Charlotte Bibb, Les &amp; Joyce Brooks</w:t>
                      </w:r>
                      <w:r w:rsidR="00CE17C7" w:rsidRPr="00A5653A">
                        <w:rPr>
                          <w:rFonts w:cstheme="minorHAnsi"/>
                          <w:b/>
                          <w:sz w:val="19"/>
                          <w:szCs w:val="19"/>
                        </w:rPr>
                        <w:t xml:space="preserve">, </w:t>
                      </w:r>
                      <w:r w:rsidR="006B6338" w:rsidRPr="00A5653A">
                        <w:rPr>
                          <w:rFonts w:cstheme="minorHAnsi"/>
                          <w:b/>
                          <w:sz w:val="19"/>
                          <w:szCs w:val="19"/>
                        </w:rPr>
                        <w:t>Glenn Hallas &amp; his family, Gregg Strawn, Hendrickson Family</w:t>
                      </w:r>
                      <w:r w:rsidR="00391564" w:rsidRPr="00A5653A">
                        <w:rPr>
                          <w:rFonts w:cstheme="minorHAnsi"/>
                          <w:b/>
                          <w:sz w:val="19"/>
                          <w:szCs w:val="19"/>
                        </w:rPr>
                        <w:t>; Reneé Gunselman’s parents</w:t>
                      </w:r>
                      <w:r w:rsidR="00F311D0" w:rsidRPr="00A5653A">
                        <w:rPr>
                          <w:rFonts w:cstheme="minorHAnsi"/>
                          <w:b/>
                          <w:sz w:val="19"/>
                          <w:szCs w:val="19"/>
                        </w:rPr>
                        <w:t>, Deanna Patton</w:t>
                      </w:r>
                    </w:p>
                    <w:p w14:paraId="473F35A4" w14:textId="0343670B" w:rsidR="003826E9" w:rsidRPr="00A5653A" w:rsidRDefault="00253454" w:rsidP="0032102A">
                      <w:pPr>
                        <w:spacing w:after="0" w:line="240" w:lineRule="auto"/>
                        <w:jc w:val="center"/>
                        <w:rPr>
                          <w:rFonts w:cstheme="minorHAnsi"/>
                          <w:b/>
                          <w:color w:val="AE9638" w:themeColor="accent1" w:themeShade="BF"/>
                          <w:sz w:val="19"/>
                          <w:szCs w:val="19"/>
                          <w:u w:val="single"/>
                        </w:rPr>
                      </w:pPr>
                      <w:r w:rsidRPr="00A5653A">
                        <w:rPr>
                          <w:rFonts w:cstheme="minorHAnsi"/>
                          <w:b/>
                          <w:color w:val="AE9638" w:themeColor="accent1" w:themeShade="BF"/>
                          <w:sz w:val="19"/>
                          <w:szCs w:val="19"/>
                          <w:u w:val="single"/>
                        </w:rPr>
                        <w:t>Pray Also For These Health Request</w:t>
                      </w:r>
                      <w:r w:rsidR="00D65160" w:rsidRPr="00A5653A">
                        <w:rPr>
                          <w:rFonts w:cstheme="minorHAnsi"/>
                          <w:b/>
                          <w:color w:val="AE9638" w:themeColor="accent1" w:themeShade="BF"/>
                          <w:sz w:val="19"/>
                          <w:szCs w:val="19"/>
                          <w:u w:val="single"/>
                        </w:rPr>
                        <w:t>s:</w:t>
                      </w:r>
                    </w:p>
                    <w:tbl>
                      <w:tblPr>
                        <w:tblW w:w="4909" w:type="pct"/>
                        <w:tblCellMar>
                          <w:left w:w="0" w:type="dxa"/>
                          <w:right w:w="0" w:type="dxa"/>
                        </w:tblCellMar>
                        <w:tblLook w:val="04A0" w:firstRow="1" w:lastRow="0" w:firstColumn="1" w:lastColumn="0" w:noHBand="0" w:noVBand="1"/>
                      </w:tblPr>
                      <w:tblGrid>
                        <w:gridCol w:w="9156"/>
                      </w:tblGrid>
                      <w:tr w:rsidR="00352D52" w:rsidRPr="00A5653A" w14:paraId="4272E592" w14:textId="77777777" w:rsidTr="00287EE9">
                        <w:trPr>
                          <w:trHeight w:val="738"/>
                        </w:trPr>
                        <w:tc>
                          <w:tcPr>
                            <w:tcW w:w="0" w:type="auto"/>
                            <w:tcMar>
                              <w:top w:w="150" w:type="dxa"/>
                              <w:left w:w="300" w:type="dxa"/>
                              <w:bottom w:w="150" w:type="dxa"/>
                              <w:right w:w="300" w:type="dxa"/>
                            </w:tcMar>
                            <w:hideMark/>
                          </w:tcPr>
                          <w:p w14:paraId="7026B8CD" w14:textId="375803E5" w:rsidR="00DA0243" w:rsidRDefault="00233AA1" w:rsidP="00DA0243">
                            <w:pPr>
                              <w:shd w:val="clear" w:color="auto" w:fill="FFFFFF"/>
                              <w:spacing w:after="0" w:line="240" w:lineRule="auto"/>
                              <w:jc w:val="center"/>
                              <w:rPr>
                                <w:rFonts w:eastAsia="Times New Roman" w:cstheme="minorHAnsi"/>
                                <w:sz w:val="19"/>
                                <w:szCs w:val="19"/>
                              </w:rPr>
                            </w:pPr>
                            <w:r>
                              <w:rPr>
                                <w:rFonts w:eastAsia="Times New Roman" w:cstheme="minorHAnsi"/>
                                <w:sz w:val="19"/>
                                <w:szCs w:val="19"/>
                              </w:rPr>
                              <w:t>Continue praying for Rob Hartley, Renee’s brother. He has fought and beat cancer of the spine for a very long time. Pray while he awaits test results to determine whether or not his cancer has gone into his bones.</w:t>
                            </w:r>
                          </w:p>
                          <w:p w14:paraId="469A4600" w14:textId="4CCF4B15" w:rsidR="00233AA1" w:rsidRDefault="00233AA1" w:rsidP="00DA0243">
                            <w:pPr>
                              <w:shd w:val="clear" w:color="auto" w:fill="FFFFFF"/>
                              <w:spacing w:after="0" w:line="240" w:lineRule="auto"/>
                              <w:jc w:val="center"/>
                              <w:rPr>
                                <w:rFonts w:eastAsia="Times New Roman" w:cstheme="minorHAnsi"/>
                                <w:sz w:val="19"/>
                                <w:szCs w:val="19"/>
                              </w:rPr>
                            </w:pPr>
                            <w:r>
                              <w:rPr>
                                <w:rFonts w:eastAsia="Times New Roman" w:cstheme="minorHAnsi"/>
                                <w:sz w:val="19"/>
                                <w:szCs w:val="19"/>
                              </w:rPr>
                              <w:t>Pray for Don Patton, dealing with shingles and exposure to COVID.</w:t>
                            </w:r>
                          </w:p>
                          <w:p w14:paraId="47804702" w14:textId="7DEFC487" w:rsidR="00233AA1" w:rsidRDefault="00233AA1" w:rsidP="00DA0243">
                            <w:pPr>
                              <w:shd w:val="clear" w:color="auto" w:fill="FFFFFF"/>
                              <w:spacing w:after="0" w:line="240" w:lineRule="auto"/>
                              <w:jc w:val="center"/>
                              <w:rPr>
                                <w:rFonts w:eastAsia="Times New Roman" w:cstheme="minorHAnsi"/>
                                <w:sz w:val="19"/>
                                <w:szCs w:val="19"/>
                              </w:rPr>
                            </w:pPr>
                            <w:r>
                              <w:rPr>
                                <w:rFonts w:eastAsia="Times New Roman" w:cstheme="minorHAnsi"/>
                                <w:sz w:val="19"/>
                                <w:szCs w:val="19"/>
                              </w:rPr>
                              <w:t>Pray for Erin Goddard, as she is in isolation with COVID. Pray for her and especially that Gideon won’t get it.</w:t>
                            </w:r>
                          </w:p>
                          <w:p w14:paraId="72535B50" w14:textId="0FAAC103" w:rsidR="00D36138" w:rsidRDefault="00D36138" w:rsidP="00DA0243">
                            <w:pPr>
                              <w:shd w:val="clear" w:color="auto" w:fill="FFFFFF"/>
                              <w:spacing w:after="0" w:line="240" w:lineRule="auto"/>
                              <w:jc w:val="center"/>
                              <w:rPr>
                                <w:rFonts w:eastAsia="Times New Roman" w:cstheme="minorHAnsi"/>
                                <w:sz w:val="19"/>
                                <w:szCs w:val="19"/>
                              </w:rPr>
                            </w:pPr>
                            <w:r>
                              <w:rPr>
                                <w:rFonts w:eastAsia="Times New Roman" w:cstheme="minorHAnsi"/>
                                <w:sz w:val="19"/>
                                <w:szCs w:val="19"/>
                              </w:rPr>
                              <w:t>Please keep praying for Becky, Jackie’s friend. She is still in the hospital, she is out of ICU but not yet well enough to go home.</w:t>
                            </w:r>
                          </w:p>
                          <w:p w14:paraId="24BB533A" w14:textId="144D84B9" w:rsidR="00D36138" w:rsidRDefault="00D36138" w:rsidP="00DA0243">
                            <w:pPr>
                              <w:shd w:val="clear" w:color="auto" w:fill="FFFFFF"/>
                              <w:spacing w:after="0" w:line="240" w:lineRule="auto"/>
                              <w:jc w:val="center"/>
                              <w:rPr>
                                <w:rFonts w:eastAsia="Times New Roman" w:cstheme="minorHAnsi"/>
                                <w:sz w:val="19"/>
                                <w:szCs w:val="19"/>
                              </w:rPr>
                            </w:pPr>
                            <w:r>
                              <w:rPr>
                                <w:rFonts w:eastAsia="Times New Roman" w:cstheme="minorHAnsi"/>
                                <w:sz w:val="19"/>
                                <w:szCs w:val="19"/>
                              </w:rPr>
                              <w:t>Pray for Debi, Cathy’s friend, in the hospital after a fall. Pray for those who administer to her to discover the cause and appropriate treatment.</w:t>
                            </w:r>
                          </w:p>
                          <w:p w14:paraId="7CE97848" w14:textId="13314842" w:rsidR="00D36138" w:rsidRDefault="00D36138" w:rsidP="00DA0243">
                            <w:pPr>
                              <w:shd w:val="clear" w:color="auto" w:fill="FFFFFF"/>
                              <w:spacing w:after="0" w:line="240" w:lineRule="auto"/>
                              <w:jc w:val="center"/>
                              <w:rPr>
                                <w:rFonts w:eastAsia="Times New Roman" w:cstheme="minorHAnsi"/>
                                <w:sz w:val="19"/>
                                <w:szCs w:val="19"/>
                              </w:rPr>
                            </w:pPr>
                            <w:r>
                              <w:rPr>
                                <w:rFonts w:eastAsia="Times New Roman" w:cstheme="minorHAnsi"/>
                                <w:sz w:val="19"/>
                                <w:szCs w:val="19"/>
                              </w:rPr>
                              <w:t>Pray for Haley, a cancer victim, for healing.</w:t>
                            </w:r>
                          </w:p>
                          <w:p w14:paraId="0D52F44D" w14:textId="435E981C" w:rsidR="00233AA1" w:rsidRPr="00A5653A" w:rsidRDefault="00233AA1" w:rsidP="00233AA1">
                            <w:pPr>
                              <w:shd w:val="clear" w:color="auto" w:fill="FFFFFF"/>
                              <w:spacing w:after="0" w:line="240" w:lineRule="auto"/>
                              <w:rPr>
                                <w:rFonts w:eastAsia="Times New Roman" w:cstheme="minorHAnsi"/>
                                <w:sz w:val="19"/>
                                <w:szCs w:val="19"/>
                              </w:rPr>
                            </w:pPr>
                          </w:p>
                        </w:tc>
                      </w:tr>
                    </w:tbl>
                    <w:p w14:paraId="3385C708" w14:textId="2E36752E" w:rsidR="00414A48" w:rsidRPr="00A5653A" w:rsidRDefault="00CB45DB" w:rsidP="00414A48">
                      <w:pPr>
                        <w:spacing w:after="0" w:line="240" w:lineRule="auto"/>
                        <w:jc w:val="center"/>
                        <w:rPr>
                          <w:rFonts w:cstheme="minorHAnsi"/>
                          <w:b/>
                          <w:color w:val="AE9638" w:themeColor="accent1" w:themeShade="BF"/>
                          <w:sz w:val="19"/>
                          <w:szCs w:val="19"/>
                          <w:u w:val="single"/>
                        </w:rPr>
                      </w:pPr>
                      <w:r w:rsidRPr="00A5653A">
                        <w:rPr>
                          <w:rFonts w:cstheme="minorHAnsi"/>
                          <w:b/>
                          <w:color w:val="AE9638" w:themeColor="accent1" w:themeShade="BF"/>
                          <w:sz w:val="19"/>
                          <w:szCs w:val="19"/>
                          <w:u w:val="single"/>
                        </w:rPr>
                        <w:t>Physical:</w:t>
                      </w:r>
                    </w:p>
                    <w:p w14:paraId="73579DCC" w14:textId="62A59AA5" w:rsidR="002A316B" w:rsidRDefault="00233AA1" w:rsidP="00233AA1">
                      <w:pPr>
                        <w:shd w:val="clear" w:color="auto" w:fill="FFFFFF"/>
                        <w:spacing w:after="0" w:line="240" w:lineRule="auto"/>
                        <w:jc w:val="center"/>
                        <w:rPr>
                          <w:rFonts w:eastAsia="Times New Roman" w:cstheme="minorHAnsi"/>
                          <w:sz w:val="19"/>
                          <w:szCs w:val="19"/>
                        </w:rPr>
                      </w:pPr>
                      <w:r>
                        <w:rPr>
                          <w:rFonts w:eastAsia="Times New Roman" w:cstheme="minorHAnsi"/>
                          <w:sz w:val="19"/>
                          <w:szCs w:val="19"/>
                        </w:rPr>
                        <w:t>Please pray for Renee’s sister, Rhonda, in her rehab program. It’s been a rough week for her, not being able to sleep well due to her neuropathy and watching fellow residents leave the program early has taken its toll on her.</w:t>
                      </w:r>
                    </w:p>
                    <w:p w14:paraId="062A925F" w14:textId="4C9BB0B8" w:rsidR="00233AA1" w:rsidRPr="00A5653A" w:rsidRDefault="00233AA1" w:rsidP="00233AA1">
                      <w:pPr>
                        <w:shd w:val="clear" w:color="auto" w:fill="FFFFFF"/>
                        <w:spacing w:after="0" w:line="240" w:lineRule="auto"/>
                        <w:jc w:val="center"/>
                        <w:rPr>
                          <w:rFonts w:eastAsia="Times New Roman" w:cstheme="minorHAnsi"/>
                          <w:sz w:val="19"/>
                          <w:szCs w:val="19"/>
                        </w:rPr>
                      </w:pPr>
                      <w:r>
                        <w:rPr>
                          <w:rFonts w:eastAsia="Times New Roman" w:cstheme="minorHAnsi"/>
                          <w:sz w:val="19"/>
                          <w:szCs w:val="19"/>
                        </w:rPr>
                        <w:t>Pray for the Lawson family in CA. Hank, their 85 year old dad who used to be a church of Christ preacher, is fighting for his life with pneumonia. Doctors don’t think he will recover due to his age and heart condition. Pray for a miracle of healing and peace and comfort for the family.</w:t>
                      </w:r>
                    </w:p>
                    <w:p w14:paraId="2B158A64" w14:textId="77777777" w:rsidR="0032102A" w:rsidRPr="00A5653A" w:rsidRDefault="0032102A" w:rsidP="0032102A">
                      <w:pPr>
                        <w:shd w:val="clear" w:color="auto" w:fill="FFFFFF"/>
                        <w:spacing w:after="0" w:line="240" w:lineRule="auto"/>
                        <w:jc w:val="center"/>
                        <w:rPr>
                          <w:rFonts w:eastAsia="Times New Roman" w:cstheme="minorHAnsi"/>
                          <w:sz w:val="19"/>
                          <w:szCs w:val="19"/>
                        </w:rPr>
                      </w:pPr>
                    </w:p>
                    <w:p w14:paraId="367E865E" w14:textId="7A3A28D8" w:rsidR="00414A48" w:rsidRPr="00A5653A" w:rsidRDefault="00835A2D" w:rsidP="00414A48">
                      <w:pPr>
                        <w:spacing w:after="0" w:line="240" w:lineRule="auto"/>
                        <w:jc w:val="center"/>
                        <w:rPr>
                          <w:rFonts w:cstheme="minorHAnsi"/>
                          <w:b/>
                          <w:color w:val="AE9638" w:themeColor="accent1" w:themeShade="BF"/>
                          <w:sz w:val="19"/>
                          <w:szCs w:val="19"/>
                          <w:u w:val="single"/>
                        </w:rPr>
                      </w:pPr>
                      <w:r w:rsidRPr="00A5653A">
                        <w:rPr>
                          <w:rFonts w:cstheme="minorHAnsi"/>
                          <w:b/>
                          <w:color w:val="AE9638" w:themeColor="accent1" w:themeShade="BF"/>
                          <w:sz w:val="19"/>
                          <w:szCs w:val="19"/>
                          <w:u w:val="single"/>
                        </w:rPr>
                        <w:t>Spiritual:</w:t>
                      </w:r>
                    </w:p>
                    <w:p w14:paraId="169F8CDC" w14:textId="77777777" w:rsidR="00414A48" w:rsidRPr="00A5653A" w:rsidRDefault="00414A48" w:rsidP="0032102A">
                      <w:pPr>
                        <w:spacing w:after="0" w:line="240" w:lineRule="auto"/>
                        <w:jc w:val="center"/>
                        <w:rPr>
                          <w:rFonts w:cstheme="minorHAnsi"/>
                          <w:sz w:val="19"/>
                          <w:szCs w:val="19"/>
                          <w:shd w:val="clear" w:color="auto" w:fill="FFFFFF"/>
                        </w:rPr>
                      </w:pPr>
                      <w:r w:rsidRPr="00A5653A">
                        <w:rPr>
                          <w:rFonts w:cstheme="minorHAnsi"/>
                          <w:sz w:val="19"/>
                          <w:szCs w:val="19"/>
                          <w:shd w:val="clear" w:color="auto" w:fill="FFFFFF"/>
                        </w:rPr>
                        <w:t>We pray for Nick, who was baptized into Christ on Friday, and for his safety as he joins the Marine Corps soon.</w:t>
                      </w:r>
                    </w:p>
                    <w:p w14:paraId="0DF8C8C3" w14:textId="1C4177D9" w:rsidR="0067512E" w:rsidRPr="00A5653A" w:rsidRDefault="008B0590" w:rsidP="0032102A">
                      <w:pPr>
                        <w:spacing w:after="0" w:line="240" w:lineRule="auto"/>
                        <w:jc w:val="center"/>
                        <w:rPr>
                          <w:rFonts w:cstheme="minorHAnsi"/>
                          <w:color w:val="0070C0"/>
                          <w:sz w:val="19"/>
                          <w:szCs w:val="19"/>
                        </w:rPr>
                      </w:pPr>
                      <w:r w:rsidRPr="00A5653A">
                        <w:rPr>
                          <w:rFonts w:cstheme="minorHAnsi"/>
                          <w:b/>
                          <w:color w:val="AE9638" w:themeColor="accent1" w:themeShade="BF"/>
                          <w:sz w:val="19"/>
                          <w:szCs w:val="19"/>
                          <w:u w:val="single"/>
                        </w:rPr>
                        <w:t>Military:</w:t>
                      </w:r>
                      <w:r w:rsidRPr="00A5653A">
                        <w:rPr>
                          <w:rFonts w:cstheme="minorHAnsi"/>
                          <w:color w:val="AE9638" w:themeColor="accent1" w:themeShade="BF"/>
                          <w:sz w:val="19"/>
                          <w:szCs w:val="19"/>
                        </w:rPr>
                        <w:t xml:space="preserve"> </w:t>
                      </w:r>
                      <w:r w:rsidRPr="00A5653A">
                        <w:rPr>
                          <w:rFonts w:cstheme="minorHAnsi"/>
                          <w:sz w:val="19"/>
                          <w:szCs w:val="19"/>
                        </w:rPr>
                        <w:t>John, Betty Carter’s grandson, Navy</w:t>
                      </w:r>
                    </w:p>
                    <w:p w14:paraId="0DC8429F" w14:textId="77777777" w:rsidR="00EA7F31" w:rsidRPr="00A5653A" w:rsidRDefault="00EA7F31" w:rsidP="0032102A">
                      <w:pPr>
                        <w:spacing w:after="0" w:line="240" w:lineRule="auto"/>
                        <w:jc w:val="center"/>
                        <w:rPr>
                          <w:rFonts w:cstheme="minorHAnsi"/>
                          <w:bCs/>
                          <w:color w:val="0070C0"/>
                          <w:sz w:val="19"/>
                          <w:szCs w:val="19"/>
                        </w:rPr>
                      </w:pPr>
                    </w:p>
                    <w:p w14:paraId="213BF341" w14:textId="589A3029" w:rsidR="00414A48" w:rsidRPr="00A5653A" w:rsidRDefault="003B3078" w:rsidP="00414A48">
                      <w:pPr>
                        <w:spacing w:after="0" w:line="240" w:lineRule="auto"/>
                        <w:jc w:val="center"/>
                        <w:rPr>
                          <w:rFonts w:cstheme="minorHAnsi"/>
                          <w:b/>
                          <w:color w:val="AE9638" w:themeColor="accent1" w:themeShade="BF"/>
                          <w:sz w:val="19"/>
                          <w:szCs w:val="19"/>
                          <w:u w:val="single"/>
                        </w:rPr>
                      </w:pPr>
                      <w:r w:rsidRPr="00A5653A">
                        <w:rPr>
                          <w:rFonts w:cstheme="minorHAnsi"/>
                          <w:b/>
                          <w:color w:val="AE9638" w:themeColor="accent1" w:themeShade="BF"/>
                          <w:sz w:val="19"/>
                          <w:szCs w:val="19"/>
                          <w:u w:val="single"/>
                        </w:rPr>
                        <w:t>Praise:</w:t>
                      </w:r>
                    </w:p>
                    <w:p w14:paraId="3E7F5F42" w14:textId="2C7A7286" w:rsidR="00432343" w:rsidRDefault="00233AA1" w:rsidP="0032102A">
                      <w:pPr>
                        <w:shd w:val="clear" w:color="auto" w:fill="FFFFFF"/>
                        <w:spacing w:after="0" w:line="240" w:lineRule="auto"/>
                        <w:jc w:val="center"/>
                        <w:rPr>
                          <w:rFonts w:cstheme="minorHAnsi"/>
                          <w:sz w:val="19"/>
                          <w:szCs w:val="19"/>
                          <w:shd w:val="clear" w:color="auto" w:fill="FFFFFF"/>
                        </w:rPr>
                      </w:pPr>
                      <w:r>
                        <w:rPr>
                          <w:rFonts w:cstheme="minorHAnsi"/>
                          <w:sz w:val="19"/>
                          <w:szCs w:val="19"/>
                          <w:shd w:val="clear" w:color="auto" w:fill="FFFFFF"/>
                        </w:rPr>
                        <w:t>We are so thankful for all who are stepping up and serving the Lord for us all at Circle.</w:t>
                      </w:r>
                    </w:p>
                    <w:p w14:paraId="70884D5A" w14:textId="7C73B4E6" w:rsidR="00233AA1" w:rsidRPr="00A5653A" w:rsidRDefault="00233AA1" w:rsidP="0032102A">
                      <w:pPr>
                        <w:shd w:val="clear" w:color="auto" w:fill="FFFFFF"/>
                        <w:spacing w:after="0" w:line="240" w:lineRule="auto"/>
                        <w:jc w:val="center"/>
                        <w:rPr>
                          <w:rFonts w:eastAsia="Times New Roman" w:cstheme="minorHAnsi"/>
                          <w:sz w:val="19"/>
                          <w:szCs w:val="19"/>
                        </w:rPr>
                      </w:pPr>
                      <w:r>
                        <w:rPr>
                          <w:rFonts w:cstheme="minorHAnsi"/>
                          <w:sz w:val="19"/>
                          <w:szCs w:val="19"/>
                          <w:shd w:val="clear" w:color="auto" w:fill="FFFFFF"/>
                        </w:rPr>
                        <w:t>We give glory to God for His good work throughout the REVIVE! Conference. Chris Jensen praises Him for the opportunity for women from throughout the world to join in person</w:t>
                      </w:r>
                      <w:r w:rsidR="00D36138">
                        <w:rPr>
                          <w:rFonts w:cstheme="minorHAnsi"/>
                          <w:sz w:val="19"/>
                          <w:szCs w:val="19"/>
                          <w:shd w:val="clear" w:color="auto" w:fill="FFFFFF"/>
                        </w:rPr>
                        <w:t xml:space="preserve"> and virtually grow in our Confident Hope in our Awesome God! God is ALIVE and Jesus is LORD!</w:t>
                      </w:r>
                    </w:p>
                  </w:txbxContent>
                </v:textbox>
              </v:shape>
            </w:pict>
          </mc:Fallback>
        </mc:AlternateContent>
      </w:r>
      <w:r w:rsidR="00E06DF2">
        <w:rPr>
          <w:noProof/>
        </w:rPr>
        <mc:AlternateContent>
          <mc:Choice Requires="wps">
            <w:drawing>
              <wp:anchor distT="0" distB="0" distL="114300" distR="114300" simplePos="0" relativeHeight="251664896" behindDoc="0" locked="0" layoutInCell="1" allowOverlap="1" wp14:anchorId="7343C616" wp14:editId="09503171">
                <wp:simplePos x="0" y="0"/>
                <wp:positionH relativeFrom="column">
                  <wp:posOffset>7766050</wp:posOffset>
                </wp:positionH>
                <wp:positionV relativeFrom="paragraph">
                  <wp:posOffset>210185</wp:posOffset>
                </wp:positionV>
                <wp:extent cx="1695450" cy="485775"/>
                <wp:effectExtent l="0" t="0" r="0" b="9525"/>
                <wp:wrapNone/>
                <wp:docPr id="18" name="Text Box 18"/>
                <wp:cNvGraphicFramePr/>
                <a:graphic xmlns:a="http://schemas.openxmlformats.org/drawingml/2006/main">
                  <a:graphicData uri="http://schemas.microsoft.com/office/word/2010/wordprocessingShape">
                    <wps:wsp>
                      <wps:cNvSpPr txBox="1"/>
                      <wps:spPr>
                        <a:xfrm>
                          <a:off x="0" y="0"/>
                          <a:ext cx="1695450" cy="485775"/>
                        </a:xfrm>
                        <a:prstGeom prst="rect">
                          <a:avLst/>
                        </a:prstGeom>
                        <a:solidFill>
                          <a:schemeClr val="lt1"/>
                        </a:solidFill>
                        <a:ln w="6350">
                          <a:noFill/>
                        </a:ln>
                      </wps:spPr>
                      <wps:txbx>
                        <w:txbxContent>
                          <w:p w14:paraId="1C595C9C" w14:textId="4F6D4130" w:rsidR="00021CA0" w:rsidRPr="00993BAF" w:rsidRDefault="002728D4">
                            <w:pPr>
                              <w:rPr>
                                <w:b/>
                                <w:color w:val="AE9638" w:themeColor="accent1" w:themeShade="BF"/>
                                <w:sz w:val="28"/>
                                <w:szCs w:val="28"/>
                              </w:rPr>
                            </w:pPr>
                            <w:r>
                              <w:rPr>
                                <w:b/>
                                <w:color w:val="AE9638" w:themeColor="accent1" w:themeShade="BF"/>
                                <w:sz w:val="28"/>
                                <w:szCs w:val="28"/>
                              </w:rPr>
                              <w:t xml:space="preserve">February </w:t>
                            </w:r>
                            <w:r w:rsidR="00D719A7">
                              <w:rPr>
                                <w:b/>
                                <w:color w:val="AE9638" w:themeColor="accent1" w:themeShade="BF"/>
                                <w:sz w:val="28"/>
                                <w:szCs w:val="28"/>
                              </w:rPr>
                              <w:t>2</w:t>
                            </w:r>
                            <w:r w:rsidR="00D0770F">
                              <w:rPr>
                                <w:b/>
                                <w:color w:val="AE9638" w:themeColor="accent1" w:themeShade="BF"/>
                                <w:sz w:val="28"/>
                                <w:szCs w:val="28"/>
                              </w:rPr>
                              <w:t>7</w:t>
                            </w:r>
                            <w:r w:rsidR="00993BAF" w:rsidRPr="00993BAF">
                              <w:rPr>
                                <w:b/>
                                <w:color w:val="AE9638" w:themeColor="accent1" w:themeShade="BF"/>
                                <w:sz w:val="28"/>
                                <w:szCs w:val="28"/>
                              </w:rPr>
                              <w:t>,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343C616" id="Text Box 18" o:spid="_x0000_s1035" type="#_x0000_t202" style="position:absolute;margin-left:611.5pt;margin-top:16.55pt;width:133.5pt;height:38.25pt;z-index:251664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" fillcolor="white [3201]" stroked="f" strokeweight=".5pt">
                <v:textbox>
                  <w:txbxContent>
                    <w:p w14:paraId="1C595C9C" w14:textId="4F6D4130" w:rsidR="00021CA0" w:rsidRPr="00993BAF" w:rsidRDefault="002728D4">
                      <w:pPr>
                        <w:rPr>
                          <w:b/>
                          <w:color w:val="AE9638" w:themeColor="accent1" w:themeShade="BF"/>
                          <w:sz w:val="28"/>
                          <w:szCs w:val="28"/>
                        </w:rPr>
                      </w:pPr>
                      <w:r>
                        <w:rPr>
                          <w:b/>
                          <w:color w:val="AE9638" w:themeColor="accent1" w:themeShade="BF"/>
                          <w:sz w:val="28"/>
                          <w:szCs w:val="28"/>
                        </w:rPr>
                        <w:t xml:space="preserve">February </w:t>
                      </w:r>
                      <w:r w:rsidR="00D719A7">
                        <w:rPr>
                          <w:b/>
                          <w:color w:val="AE9638" w:themeColor="accent1" w:themeShade="BF"/>
                          <w:sz w:val="28"/>
                          <w:szCs w:val="28"/>
                        </w:rPr>
                        <w:t>2</w:t>
                      </w:r>
                      <w:r w:rsidR="00D0770F">
                        <w:rPr>
                          <w:b/>
                          <w:color w:val="AE9638" w:themeColor="accent1" w:themeShade="BF"/>
                          <w:sz w:val="28"/>
                          <w:szCs w:val="28"/>
                        </w:rPr>
                        <w:t>7</w:t>
                      </w:r>
                      <w:r w:rsidR="00993BAF" w:rsidRPr="00993BAF">
                        <w:rPr>
                          <w:b/>
                          <w:color w:val="AE9638" w:themeColor="accent1" w:themeShade="BF"/>
                          <w:sz w:val="28"/>
                          <w:szCs w:val="28"/>
                        </w:rPr>
                        <w:t>, 2022</w:t>
                      </w:r>
                    </w:p>
                  </w:txbxContent>
                </v:textbox>
              </v:shape>
            </w:pict>
          </mc:Fallback>
        </mc:AlternateContent>
      </w:r>
      <w:r w:rsidR="0055741F">
        <w:rPr>
          <w:rFonts w:ascii="Times New Roman" w:hAnsi="Times New Roman"/>
          <w:noProof/>
          <w:sz w:val="24"/>
          <w:szCs w:val="24"/>
        </w:rPr>
        <mc:AlternateContent>
          <mc:Choice Requires="wps">
            <w:drawing>
              <wp:anchor distT="0" distB="0" distL="114300" distR="114300" simplePos="0" relativeHeight="251671040" behindDoc="0" locked="0" layoutInCell="1" allowOverlap="1" wp14:anchorId="628EFBA1" wp14:editId="49B26E92">
                <wp:simplePos x="0" y="0"/>
                <wp:positionH relativeFrom="column">
                  <wp:posOffset>5347091</wp:posOffset>
                </wp:positionH>
                <wp:positionV relativeFrom="paragraph">
                  <wp:posOffset>-64623</wp:posOffset>
                </wp:positionV>
                <wp:extent cx="981075" cy="828675"/>
                <wp:effectExtent l="0" t="0" r="0" b="0"/>
                <wp:wrapNone/>
                <wp:docPr id="58" name="Text Box 58"/>
                <wp:cNvGraphicFramePr/>
                <a:graphic xmlns:a="http://schemas.openxmlformats.org/drawingml/2006/main">
                  <a:graphicData uri="http://schemas.microsoft.com/office/word/2010/wordprocessingShape">
                    <wps:wsp>
                      <wps:cNvSpPr txBox="1"/>
                      <wps:spPr>
                        <a:xfrm>
                          <a:off x="0" y="0"/>
                          <a:ext cx="981075" cy="828675"/>
                        </a:xfrm>
                        <a:prstGeom prst="rect">
                          <a:avLst/>
                        </a:prstGeom>
                        <a:noFill/>
                        <a:ln w="6350">
                          <a:noFill/>
                        </a:ln>
                        <a:effectLst/>
                      </wps:spPr>
                      <wps:txbx>
                        <w:txbxContent>
                          <w:p w14:paraId="4DEA4411" w14:textId="759BD09E" w:rsidR="00D45A89" w:rsidRPr="00993BAF" w:rsidRDefault="00D45A89" w:rsidP="00D45A89">
                            <w:pPr>
                              <w:spacing w:after="0" w:line="240" w:lineRule="auto"/>
                              <w:rPr>
                                <w:b/>
                                <w:color w:val="AE9638" w:themeColor="accent1" w:themeShade="BF"/>
                                <w:sz w:val="20"/>
                                <w:szCs w:val="20"/>
                              </w:rPr>
                            </w:pPr>
                            <w:r w:rsidRPr="00993BAF">
                              <w:rPr>
                                <w:b/>
                                <w:color w:val="AE9638" w:themeColor="accent1" w:themeShade="BF"/>
                                <w:sz w:val="20"/>
                                <w:szCs w:val="20"/>
                              </w:rPr>
                              <w:t>Maria Zhang</w:t>
                            </w:r>
                          </w:p>
                          <w:p w14:paraId="14ED08A3" w14:textId="59FA8F98" w:rsidR="00D45A89" w:rsidRPr="00993BAF" w:rsidRDefault="00D45A89" w:rsidP="00D45A89">
                            <w:pPr>
                              <w:spacing w:after="0" w:line="240" w:lineRule="auto"/>
                              <w:rPr>
                                <w:b/>
                                <w:color w:val="AE9638" w:themeColor="accent1" w:themeShade="BF"/>
                                <w:sz w:val="20"/>
                                <w:szCs w:val="20"/>
                              </w:rPr>
                            </w:pPr>
                            <w:r w:rsidRPr="00993BAF">
                              <w:rPr>
                                <w:b/>
                                <w:color w:val="AE9638" w:themeColor="accent1" w:themeShade="BF"/>
                                <w:sz w:val="20"/>
                                <w:szCs w:val="20"/>
                              </w:rPr>
                              <w:t>Secretary</w:t>
                            </w:r>
                          </w:p>
                          <w:p w14:paraId="7C63A1D8" w14:textId="41980176" w:rsidR="00D45A89" w:rsidRPr="00993BAF" w:rsidRDefault="00D45A89" w:rsidP="00D45A89">
                            <w:pPr>
                              <w:spacing w:after="0" w:line="240" w:lineRule="auto"/>
                              <w:rPr>
                                <w:b/>
                                <w:color w:val="AE9638" w:themeColor="accent1" w:themeShade="BF"/>
                                <w:sz w:val="18"/>
                                <w:szCs w:val="18"/>
                              </w:rPr>
                            </w:pPr>
                            <w:r w:rsidRPr="00993BAF">
                              <w:rPr>
                                <w:b/>
                                <w:color w:val="AE9638" w:themeColor="accent1" w:themeShade="BF"/>
                                <w:sz w:val="20"/>
                                <w:szCs w:val="20"/>
                              </w:rPr>
                              <w:t>541-758-4456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8EFBA1" id="Text Box 58" o:spid="_x0000_s1036" type="#_x0000_t202" style="position:absolute;margin-left:421.05pt;margin-top:-5.1pt;width:77.25pt;height:65.2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" filled="f" stroked="f" strokeweight=".5pt">
                <v:textbox>
                  <w:txbxContent>
                    <w:p w14:paraId="4DEA4411" w14:textId="759BD09E" w:rsidR="00D45A89" w:rsidRPr="00993BAF" w:rsidRDefault="00D45A89" w:rsidP="00D45A89">
                      <w:pPr>
                        <w:spacing w:after="0" w:line="240" w:lineRule="auto"/>
                        <w:rPr>
                          <w:b/>
                          <w:color w:val="AE9638" w:themeColor="accent1" w:themeShade="BF"/>
                          <w:sz w:val="20"/>
                          <w:szCs w:val="20"/>
                        </w:rPr>
                      </w:pPr>
                      <w:r w:rsidRPr="00993BAF">
                        <w:rPr>
                          <w:b/>
                          <w:color w:val="AE9638" w:themeColor="accent1" w:themeShade="BF"/>
                          <w:sz w:val="20"/>
                          <w:szCs w:val="20"/>
                        </w:rPr>
                        <w:t>Maria Zhang</w:t>
                      </w:r>
                    </w:p>
                    <w:p w14:paraId="14ED08A3" w14:textId="59FA8F98" w:rsidR="00D45A89" w:rsidRPr="00993BAF" w:rsidRDefault="00D45A89" w:rsidP="00D45A89">
                      <w:pPr>
                        <w:spacing w:after="0" w:line="240" w:lineRule="auto"/>
                        <w:rPr>
                          <w:b/>
                          <w:color w:val="AE9638" w:themeColor="accent1" w:themeShade="BF"/>
                          <w:sz w:val="20"/>
                          <w:szCs w:val="20"/>
                        </w:rPr>
                      </w:pPr>
                      <w:r w:rsidRPr="00993BAF">
                        <w:rPr>
                          <w:b/>
                          <w:color w:val="AE9638" w:themeColor="accent1" w:themeShade="BF"/>
                          <w:sz w:val="20"/>
                          <w:szCs w:val="20"/>
                        </w:rPr>
                        <w:t>Secretary</w:t>
                      </w:r>
                    </w:p>
                    <w:p w14:paraId="7C63A1D8" w14:textId="41980176" w:rsidR="00D45A89" w:rsidRPr="00993BAF" w:rsidRDefault="00D45A89" w:rsidP="00D45A89">
                      <w:pPr>
                        <w:spacing w:after="0" w:line="240" w:lineRule="auto"/>
                        <w:rPr>
                          <w:b/>
                          <w:color w:val="AE9638" w:themeColor="accent1" w:themeShade="BF"/>
                          <w:sz w:val="18"/>
                          <w:szCs w:val="18"/>
                        </w:rPr>
                      </w:pPr>
                      <w:r w:rsidRPr="00993BAF">
                        <w:rPr>
                          <w:b/>
                          <w:color w:val="AE9638" w:themeColor="accent1" w:themeShade="BF"/>
                          <w:sz w:val="20"/>
                          <w:szCs w:val="20"/>
                        </w:rPr>
                        <w:t>541-758-4456</w:t>
                      </w:r>
                    </w:p>
                  </w:txbxContent>
                </v:textbox>
              </v:shape>
            </w:pict>
          </mc:Fallback>
        </mc:AlternateContent>
      </w:r>
      <w:r w:rsidR="0055741F">
        <w:rPr>
          <w:noProof/>
        </w:rPr>
        <mc:AlternateContent>
          <mc:Choice Requires="wps">
            <w:drawing>
              <wp:anchor distT="0" distB="0" distL="114300" distR="114300" simplePos="0" relativeHeight="251667968" behindDoc="0" locked="0" layoutInCell="1" allowOverlap="1" wp14:anchorId="2B6D2A73" wp14:editId="26ACC7AC">
                <wp:simplePos x="0" y="0"/>
                <wp:positionH relativeFrom="column">
                  <wp:posOffset>4878461</wp:posOffset>
                </wp:positionH>
                <wp:positionV relativeFrom="paragraph">
                  <wp:posOffset>-117279</wp:posOffset>
                </wp:positionV>
                <wp:extent cx="638175" cy="72390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638175" cy="723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CFB933" w14:textId="7A0CED31" w:rsidR="00D45A89" w:rsidRDefault="00D45A89" w:rsidP="00D45A89">
                            <w:r w:rsidRPr="00D45A89">
                              <w:rPr>
                                <w:rFonts w:cs="Arial"/>
                                <w:noProof/>
                                <w:color w:val="222222"/>
                                <w:sz w:val="18"/>
                                <w:szCs w:val="18"/>
                                <w:shd w:val="clear" w:color="auto" w:fill="FFFFFF"/>
                              </w:rPr>
                              <w:drawing>
                                <wp:inline distT="0" distB="0" distL="0" distR="0" wp14:anchorId="12FD3A7D" wp14:editId="651E7469">
                                  <wp:extent cx="583250" cy="603738"/>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3250" cy="60373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6D2A73" id="Text Box 36" o:spid="_x0000_s1037" type="#_x0000_t202" style="position:absolute;margin-left:384.15pt;margin-top:-9.25pt;width:50.25pt;height:57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" filled="f" stroked="f" strokeweight=".5pt">
                <v:textbox>
                  <w:txbxContent>
                    <w:p w14:paraId="1FCFB933" w14:textId="7A0CED31" w:rsidR="00D45A89" w:rsidRDefault="00D45A89" w:rsidP="00D45A89">
                      <w:r w:rsidRPr="00D45A89">
                        <w:rPr>
                          <w:rFonts w:cs="Arial"/>
                          <w:noProof/>
                          <w:color w:val="222222"/>
                          <w:sz w:val="18"/>
                          <w:szCs w:val="18"/>
                          <w:shd w:val="clear" w:color="auto" w:fill="FFFFFF"/>
                        </w:rPr>
                        <w:drawing>
                          <wp:inline distT="0" distB="0" distL="0" distR="0" wp14:anchorId="12FD3A7D" wp14:editId="651E7469">
                            <wp:extent cx="583250" cy="603738"/>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3250" cy="603738"/>
                                    </a:xfrm>
                                    <a:prstGeom prst="rect">
                                      <a:avLst/>
                                    </a:prstGeom>
                                    <a:noFill/>
                                    <a:ln>
                                      <a:noFill/>
                                    </a:ln>
                                  </pic:spPr>
                                </pic:pic>
                              </a:graphicData>
                            </a:graphic>
                          </wp:inline>
                        </w:drawing>
                      </w:r>
                    </w:p>
                  </w:txbxContent>
                </v:textbox>
              </v:shape>
            </w:pict>
          </mc:Fallback>
        </mc:AlternateContent>
      </w:r>
      <w:r w:rsidR="009206B5">
        <w:rPr>
          <w:noProof/>
        </w:rPr>
        <mc:AlternateContent>
          <mc:Choice Requires="wps">
            <w:drawing>
              <wp:anchor distT="36576" distB="36576" distL="36576" distR="36576" simplePos="0" relativeHeight="251643392" behindDoc="0" locked="0" layoutInCell="1" allowOverlap="1" wp14:anchorId="5CA7BC51" wp14:editId="4F7E2089">
                <wp:simplePos x="0" y="0"/>
                <wp:positionH relativeFrom="page">
                  <wp:posOffset>9888220</wp:posOffset>
                </wp:positionH>
                <wp:positionV relativeFrom="page">
                  <wp:posOffset>419100</wp:posOffset>
                </wp:positionV>
                <wp:extent cx="2608580" cy="828040"/>
                <wp:effectExtent l="0" t="0" r="1270" b="0"/>
                <wp:wrapNone/>
                <wp:docPr id="133"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8580" cy="82804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bookmarkStart w:id="0" w:name="_Hlk493159492" w:displacedByCustomXml="next"/>
                          <w:bookmarkEnd w:id="0" w:displacedByCustomXml="next"/>
                          <w:sdt>
                            <w:sdtPr>
                              <w:rPr>
                                <w:rStyle w:val="bottomtextChar"/>
                                <w:rFonts w:ascii="Franklin Gothic Book" w:hAnsi="Franklin Gothic Book"/>
                                <w:b/>
                                <w:color w:val="533DA8" w:themeColor="accent5" w:themeShade="BF"/>
                                <w:sz w:val="28"/>
                                <w:szCs w:val="28"/>
                              </w:rPr>
                              <w:id w:val="-882554055"/>
                            </w:sdtPr>
                            <w:sdtEndPr>
                              <w:rPr>
                                <w:rStyle w:val="DefaultParagraphFont"/>
                                <w:rFonts w:ascii="Arial" w:hAnsi="Arial" w:cs="Arial"/>
                                <w:color w:val="auto"/>
                                <w:sz w:val="20"/>
                                <w:szCs w:val="20"/>
                              </w:rPr>
                            </w:sdtEndPr>
                            <w:sdtContent>
                              <w:p w14:paraId="0E3B5B08" w14:textId="77777777" w:rsidR="008B0590" w:rsidRPr="00993BAF" w:rsidRDefault="008B0590" w:rsidP="00AB7773">
                                <w:pPr>
                                  <w:pStyle w:val="bottomtext"/>
                                  <w:rPr>
                                    <w:rStyle w:val="bottomtextChar"/>
                                    <w:rFonts w:ascii="Harrington" w:hAnsi="Harrington"/>
                                    <w:b/>
                                    <w:color w:val="AE9638" w:themeColor="accent1" w:themeShade="BF"/>
                                    <w:sz w:val="28"/>
                                    <w:szCs w:val="28"/>
                                  </w:rPr>
                                </w:pPr>
                                <w:r w:rsidRPr="00993BAF">
                                  <w:rPr>
                                    <w:rStyle w:val="bottomtextChar"/>
                                    <w:rFonts w:ascii="Harrington" w:hAnsi="Harrington"/>
                                    <w:b/>
                                    <w:color w:val="AE9638" w:themeColor="accent1" w:themeShade="BF"/>
                                    <w:sz w:val="28"/>
                                    <w:szCs w:val="28"/>
                                  </w:rPr>
                                  <w:t>2020 Circle Family Times</w:t>
                                </w:r>
                              </w:p>
                              <w:p w14:paraId="161FEB7F" w14:textId="12CD1925" w:rsidR="008B0590" w:rsidRPr="00385C4C" w:rsidRDefault="008B0590" w:rsidP="00AB7773">
                                <w:pPr>
                                  <w:pStyle w:val="bottomtext"/>
                                  <w:rPr>
                                    <w:rStyle w:val="bottomtextChar"/>
                                    <w:rFonts w:ascii="Arial" w:hAnsi="Arial" w:cs="Arial"/>
                                    <w:color w:val="auto"/>
                                    <w:sz w:val="20"/>
                                    <w:szCs w:val="20"/>
                                  </w:rPr>
                                </w:pPr>
                                <w:r w:rsidRPr="00385C4C">
                                  <w:rPr>
                                    <w:rStyle w:val="bottomtextChar"/>
                                    <w:rFonts w:ascii="Arial" w:hAnsi="Arial" w:cs="Arial"/>
                                    <w:b/>
                                    <w:color w:val="auto"/>
                                    <w:sz w:val="20"/>
                                    <w:szCs w:val="20"/>
                                  </w:rPr>
                                  <w:t xml:space="preserve">Sunday: </w:t>
                                </w:r>
                                <w:r w:rsidRPr="00385C4C">
                                  <w:rPr>
                                    <w:rStyle w:val="bottomtextChar"/>
                                    <w:rFonts w:ascii="Arial" w:hAnsi="Arial" w:cs="Arial"/>
                                    <w:color w:val="auto"/>
                                    <w:sz w:val="20"/>
                                    <w:szCs w:val="20"/>
                                  </w:rPr>
                                  <w:t>9:30AM Bible Classes for all ages</w:t>
                                </w:r>
                              </w:p>
                              <w:p w14:paraId="619A1358" w14:textId="614A52F1" w:rsidR="008B0590" w:rsidRPr="00385C4C" w:rsidRDefault="008B0590" w:rsidP="00AB7773">
                                <w:pPr>
                                  <w:pStyle w:val="bottomtext"/>
                                  <w:rPr>
                                    <w:rStyle w:val="bottomtextChar"/>
                                    <w:rFonts w:ascii="Arial" w:hAnsi="Arial" w:cs="Arial"/>
                                    <w:color w:val="auto"/>
                                    <w:sz w:val="20"/>
                                    <w:szCs w:val="20"/>
                                  </w:rPr>
                                </w:pPr>
                                <w:r w:rsidRPr="00385C4C">
                                  <w:rPr>
                                    <w:rStyle w:val="bottomtextChar"/>
                                    <w:rFonts w:ascii="Arial" w:hAnsi="Arial" w:cs="Arial"/>
                                    <w:color w:val="auto"/>
                                    <w:sz w:val="20"/>
                                    <w:szCs w:val="20"/>
                                  </w:rPr>
                                  <w:t xml:space="preserve">               10:30AM Worship</w:t>
                                </w:r>
                              </w:p>
                              <w:p w14:paraId="60EE3BBF" w14:textId="17B58F2A" w:rsidR="008B0590" w:rsidRPr="00385C4C" w:rsidRDefault="008B0590" w:rsidP="00AB7773">
                                <w:pPr>
                                  <w:pStyle w:val="bottomtext"/>
                                  <w:rPr>
                                    <w:rStyle w:val="bottomtextChar"/>
                                    <w:rFonts w:ascii="Arial" w:hAnsi="Arial" w:cs="Arial"/>
                                    <w:color w:val="auto"/>
                                    <w:sz w:val="20"/>
                                    <w:szCs w:val="20"/>
                                  </w:rPr>
                                </w:pPr>
                                <w:r w:rsidRPr="00385C4C">
                                  <w:rPr>
                                    <w:rStyle w:val="bottomtextChar"/>
                                    <w:rFonts w:ascii="Arial" w:hAnsi="Arial" w:cs="Arial"/>
                                    <w:b/>
                                    <w:color w:val="auto"/>
                                    <w:sz w:val="20"/>
                                    <w:szCs w:val="20"/>
                                  </w:rPr>
                                  <w:t xml:space="preserve">Wednesday: </w:t>
                                </w:r>
                                <w:r w:rsidR="00CF3022" w:rsidRPr="00385C4C">
                                  <w:rPr>
                                    <w:rStyle w:val="bottomtextChar"/>
                                    <w:rFonts w:ascii="Arial" w:hAnsi="Arial" w:cs="Arial"/>
                                    <w:color w:val="auto"/>
                                    <w:sz w:val="20"/>
                                    <w:szCs w:val="20"/>
                                  </w:rPr>
                                  <w:t>Various Life Groups</w:t>
                                </w:r>
                              </w:p>
                              <w:p w14:paraId="2E770500" w14:textId="77777777" w:rsidR="008B0590" w:rsidRPr="00385C4C" w:rsidRDefault="008B0590" w:rsidP="00AB7773">
                                <w:pPr>
                                  <w:pStyle w:val="bottomtext"/>
                                  <w:rPr>
                                    <w:rFonts w:ascii="Arial" w:hAnsi="Arial" w:cs="Arial"/>
                                    <w:color w:val="auto"/>
                                    <w:sz w:val="20"/>
                                    <w:szCs w:val="20"/>
                                  </w:rPr>
                                </w:pPr>
                                <w:r w:rsidRPr="00385C4C">
                                  <w:rPr>
                                    <w:rFonts w:ascii="Arial" w:hAnsi="Arial" w:cs="Arial"/>
                                    <w:b/>
                                    <w:color w:val="auto"/>
                                    <w:sz w:val="20"/>
                                    <w:szCs w:val="20"/>
                                  </w:rPr>
                                  <w:t xml:space="preserve">Office Hours: </w:t>
                                </w:r>
                                <w:r w:rsidRPr="00385C4C">
                                  <w:rPr>
                                    <w:rFonts w:ascii="Arial" w:hAnsi="Arial" w:cs="Arial"/>
                                    <w:color w:val="auto"/>
                                    <w:sz w:val="20"/>
                                    <w:szCs w:val="20"/>
                                  </w:rPr>
                                  <w:t>S: 2-5; M-R: 8-4; F: 8-12</w:t>
                                </w:r>
                              </w:p>
                            </w:sdtContent>
                          </w:sdt>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A7BC51" id="Text Box 217" o:spid="_x0000_s1038" type="#_x0000_t202" style="position:absolute;margin-left:778.6pt;margin-top:33pt;width:205.4pt;height:65.2pt;z-index:251643392;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" filled="f" fillcolor="#fffffe" stroked="f" strokecolor="#212120" insetpen="t">
                <v:textbox inset="2.88pt,2.88pt,2.88pt,2.88pt">
                  <w:txbxContent>
                    <w:bookmarkStart w:id="1" w:name="_Hlk493159492" w:displacedByCustomXml="next"/>
                    <w:bookmarkEnd w:id="1" w:displacedByCustomXml="next"/>
                    <w:sdt>
                      <w:sdtPr>
                        <w:rPr>
                          <w:rStyle w:val="bottomtextChar"/>
                          <w:rFonts w:ascii="Franklin Gothic Book" w:hAnsi="Franklin Gothic Book"/>
                          <w:b/>
                          <w:color w:val="533DA8" w:themeColor="accent5" w:themeShade="BF"/>
                          <w:sz w:val="28"/>
                          <w:szCs w:val="28"/>
                        </w:rPr>
                        <w:id w:val="-882554055"/>
                      </w:sdtPr>
                      <w:sdtEndPr>
                        <w:rPr>
                          <w:rStyle w:val="DefaultParagraphFont"/>
                          <w:rFonts w:ascii="Arial" w:hAnsi="Arial" w:cs="Arial"/>
                          <w:color w:val="auto"/>
                          <w:sz w:val="20"/>
                          <w:szCs w:val="20"/>
                        </w:rPr>
                      </w:sdtEndPr>
                      <w:sdtContent>
                        <w:p w14:paraId="0E3B5B08" w14:textId="77777777" w:rsidR="008B0590" w:rsidRPr="00993BAF" w:rsidRDefault="008B0590" w:rsidP="00AB7773">
                          <w:pPr>
                            <w:pStyle w:val="bottomtext"/>
                            <w:rPr>
                              <w:rStyle w:val="bottomtextChar"/>
                              <w:rFonts w:ascii="Harrington" w:hAnsi="Harrington"/>
                              <w:b/>
                              <w:color w:val="AE9638" w:themeColor="accent1" w:themeShade="BF"/>
                              <w:sz w:val="28"/>
                              <w:szCs w:val="28"/>
                            </w:rPr>
                          </w:pPr>
                          <w:r w:rsidRPr="00993BAF">
                            <w:rPr>
                              <w:rStyle w:val="bottomtextChar"/>
                              <w:rFonts w:ascii="Harrington" w:hAnsi="Harrington"/>
                              <w:b/>
                              <w:color w:val="AE9638" w:themeColor="accent1" w:themeShade="BF"/>
                              <w:sz w:val="28"/>
                              <w:szCs w:val="28"/>
                            </w:rPr>
                            <w:t>2020 Circle Family Times</w:t>
                          </w:r>
                        </w:p>
                        <w:p w14:paraId="161FEB7F" w14:textId="12CD1925" w:rsidR="008B0590" w:rsidRPr="00385C4C" w:rsidRDefault="008B0590" w:rsidP="00AB7773">
                          <w:pPr>
                            <w:pStyle w:val="bottomtext"/>
                            <w:rPr>
                              <w:rStyle w:val="bottomtextChar"/>
                              <w:rFonts w:ascii="Arial" w:hAnsi="Arial" w:cs="Arial"/>
                              <w:color w:val="auto"/>
                              <w:sz w:val="20"/>
                              <w:szCs w:val="20"/>
                            </w:rPr>
                          </w:pPr>
                          <w:r w:rsidRPr="00385C4C">
                            <w:rPr>
                              <w:rStyle w:val="bottomtextChar"/>
                              <w:rFonts w:ascii="Arial" w:hAnsi="Arial" w:cs="Arial"/>
                              <w:b/>
                              <w:color w:val="auto"/>
                              <w:sz w:val="20"/>
                              <w:szCs w:val="20"/>
                            </w:rPr>
                            <w:t xml:space="preserve">Sunday: </w:t>
                          </w:r>
                          <w:r w:rsidRPr="00385C4C">
                            <w:rPr>
                              <w:rStyle w:val="bottomtextChar"/>
                              <w:rFonts w:ascii="Arial" w:hAnsi="Arial" w:cs="Arial"/>
                              <w:color w:val="auto"/>
                              <w:sz w:val="20"/>
                              <w:szCs w:val="20"/>
                            </w:rPr>
                            <w:t>9:30AM Bible Classes for all ages</w:t>
                          </w:r>
                        </w:p>
                        <w:p w14:paraId="619A1358" w14:textId="614A52F1" w:rsidR="008B0590" w:rsidRPr="00385C4C" w:rsidRDefault="008B0590" w:rsidP="00AB7773">
                          <w:pPr>
                            <w:pStyle w:val="bottomtext"/>
                            <w:rPr>
                              <w:rStyle w:val="bottomtextChar"/>
                              <w:rFonts w:ascii="Arial" w:hAnsi="Arial" w:cs="Arial"/>
                              <w:color w:val="auto"/>
                              <w:sz w:val="20"/>
                              <w:szCs w:val="20"/>
                            </w:rPr>
                          </w:pPr>
                          <w:r w:rsidRPr="00385C4C">
                            <w:rPr>
                              <w:rStyle w:val="bottomtextChar"/>
                              <w:rFonts w:ascii="Arial" w:hAnsi="Arial" w:cs="Arial"/>
                              <w:color w:val="auto"/>
                              <w:sz w:val="20"/>
                              <w:szCs w:val="20"/>
                            </w:rPr>
                            <w:t xml:space="preserve">               10:30AM Worship</w:t>
                          </w:r>
                        </w:p>
                        <w:p w14:paraId="60EE3BBF" w14:textId="17B58F2A" w:rsidR="008B0590" w:rsidRPr="00385C4C" w:rsidRDefault="008B0590" w:rsidP="00AB7773">
                          <w:pPr>
                            <w:pStyle w:val="bottomtext"/>
                            <w:rPr>
                              <w:rStyle w:val="bottomtextChar"/>
                              <w:rFonts w:ascii="Arial" w:hAnsi="Arial" w:cs="Arial"/>
                              <w:color w:val="auto"/>
                              <w:sz w:val="20"/>
                              <w:szCs w:val="20"/>
                            </w:rPr>
                          </w:pPr>
                          <w:r w:rsidRPr="00385C4C">
                            <w:rPr>
                              <w:rStyle w:val="bottomtextChar"/>
                              <w:rFonts w:ascii="Arial" w:hAnsi="Arial" w:cs="Arial"/>
                              <w:b/>
                              <w:color w:val="auto"/>
                              <w:sz w:val="20"/>
                              <w:szCs w:val="20"/>
                            </w:rPr>
                            <w:t xml:space="preserve">Wednesday: </w:t>
                          </w:r>
                          <w:r w:rsidR="00CF3022" w:rsidRPr="00385C4C">
                            <w:rPr>
                              <w:rStyle w:val="bottomtextChar"/>
                              <w:rFonts w:ascii="Arial" w:hAnsi="Arial" w:cs="Arial"/>
                              <w:color w:val="auto"/>
                              <w:sz w:val="20"/>
                              <w:szCs w:val="20"/>
                            </w:rPr>
                            <w:t>Various Life Groups</w:t>
                          </w:r>
                        </w:p>
                        <w:p w14:paraId="2E770500" w14:textId="77777777" w:rsidR="008B0590" w:rsidRPr="00385C4C" w:rsidRDefault="008B0590" w:rsidP="00AB7773">
                          <w:pPr>
                            <w:pStyle w:val="bottomtext"/>
                            <w:rPr>
                              <w:rFonts w:ascii="Arial" w:hAnsi="Arial" w:cs="Arial"/>
                              <w:color w:val="auto"/>
                              <w:sz w:val="20"/>
                              <w:szCs w:val="20"/>
                            </w:rPr>
                          </w:pPr>
                          <w:r w:rsidRPr="00385C4C">
                            <w:rPr>
                              <w:rFonts w:ascii="Arial" w:hAnsi="Arial" w:cs="Arial"/>
                              <w:b/>
                              <w:color w:val="auto"/>
                              <w:sz w:val="20"/>
                              <w:szCs w:val="20"/>
                            </w:rPr>
                            <w:t xml:space="preserve">Office Hours: </w:t>
                          </w:r>
                          <w:r w:rsidRPr="00385C4C">
                            <w:rPr>
                              <w:rFonts w:ascii="Arial" w:hAnsi="Arial" w:cs="Arial"/>
                              <w:color w:val="auto"/>
                              <w:sz w:val="20"/>
                              <w:szCs w:val="20"/>
                            </w:rPr>
                            <w:t>S: 2-5; M-R: 8-4; F: 8-12</w:t>
                          </w:r>
                        </w:p>
                      </w:sdtContent>
                    </w:sdt>
                  </w:txbxContent>
                </v:textbox>
                <w10:wrap anchorx="page" anchory="page"/>
              </v:shape>
            </w:pict>
          </mc:Fallback>
        </mc:AlternateContent>
      </w:r>
      <w:r w:rsidR="000C1875">
        <w:rPr>
          <w:noProof/>
        </w:rPr>
        <mc:AlternateContent>
          <mc:Choice Requires="wps">
            <w:drawing>
              <wp:anchor distT="0" distB="0" distL="114300" distR="114300" simplePos="0" relativeHeight="251680256" behindDoc="0" locked="0" layoutInCell="1" allowOverlap="1" wp14:anchorId="296CDDE7" wp14:editId="794E9E15">
                <wp:simplePos x="0" y="0"/>
                <wp:positionH relativeFrom="column">
                  <wp:posOffset>95250</wp:posOffset>
                </wp:positionH>
                <wp:positionV relativeFrom="paragraph">
                  <wp:posOffset>610235</wp:posOffset>
                </wp:positionV>
                <wp:extent cx="5991225" cy="0"/>
                <wp:effectExtent l="0" t="0" r="0" b="0"/>
                <wp:wrapNone/>
                <wp:docPr id="267" name="Straight Connector 267"/>
                <wp:cNvGraphicFramePr/>
                <a:graphic xmlns:a="http://schemas.openxmlformats.org/drawingml/2006/main">
                  <a:graphicData uri="http://schemas.microsoft.com/office/word/2010/wordprocessingShape">
                    <wps:wsp>
                      <wps:cNvCnPr/>
                      <wps:spPr>
                        <a:xfrm>
                          <a:off x="0" y="0"/>
                          <a:ext cx="5991225" cy="0"/>
                        </a:xfrm>
                        <a:prstGeom prst="line">
                          <a:avLst/>
                        </a:prstGeom>
                        <a:ln>
                          <a:solidFill>
                            <a:srgbClr val="FFFF00"/>
                          </a:solidFill>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021D04" id="Straight Connector 267" o:spid="_x0000_s1026" style="position:absolute;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pt,48.05pt" to="479.25pt,4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" strokecolor="yellow"/>
            </w:pict>
          </mc:Fallback>
        </mc:AlternateContent>
      </w:r>
      <w:bookmarkStart w:id="1" w:name="_Hlk490139301"/>
      <w:bookmarkEnd w:id="1"/>
      <w:r w:rsidR="000265C3">
        <w:rPr>
          <w:rFonts w:ascii="Times New Roman" w:hAnsi="Times New Roman"/>
          <w:noProof/>
          <w:sz w:val="24"/>
          <w:szCs w:val="24"/>
        </w:rPr>
        <mc:AlternateContent>
          <mc:Choice Requires="wps">
            <w:drawing>
              <wp:anchor distT="0" distB="0" distL="114300" distR="114300" simplePos="0" relativeHeight="251663872" behindDoc="0" locked="0" layoutInCell="1" allowOverlap="1" wp14:anchorId="48E65F65" wp14:editId="6E1BB937">
                <wp:simplePos x="0" y="0"/>
                <wp:positionH relativeFrom="column">
                  <wp:posOffset>11430</wp:posOffset>
                </wp:positionH>
                <wp:positionV relativeFrom="paragraph">
                  <wp:posOffset>-285750</wp:posOffset>
                </wp:positionV>
                <wp:extent cx="1257300" cy="266700"/>
                <wp:effectExtent l="0" t="0" r="0" b="0"/>
                <wp:wrapNone/>
                <wp:docPr id="43" name="Text Box 43"/>
                <wp:cNvGraphicFramePr/>
                <a:graphic xmlns:a="http://schemas.openxmlformats.org/drawingml/2006/main">
                  <a:graphicData uri="http://schemas.microsoft.com/office/word/2010/wordprocessingShape">
                    <wps:wsp>
                      <wps:cNvSpPr txBox="1"/>
                      <wps:spPr>
                        <a:xfrm>
                          <a:off x="0" y="0"/>
                          <a:ext cx="1257300" cy="266700"/>
                        </a:xfrm>
                        <a:prstGeom prst="rect">
                          <a:avLst/>
                        </a:prstGeom>
                        <a:noFill/>
                        <a:ln w="6350">
                          <a:noFill/>
                        </a:ln>
                        <a:effectLst/>
                      </wps:spPr>
                      <wps:txbx>
                        <w:txbxContent>
                          <w:p w14:paraId="653F5BDB" w14:textId="77777777" w:rsidR="008B0590" w:rsidRPr="00F83328" w:rsidRDefault="008B0590" w:rsidP="007D4DB0">
                            <w:pPr>
                              <w:rPr>
                                <w:b/>
                              </w:rPr>
                            </w:pPr>
                            <w:r w:rsidRPr="00F83328">
                              <w:rPr>
                                <w:b/>
                              </w:rPr>
                              <w:t>Elders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65F65" id="Text Box 43" o:spid="_x0000_s1039" type="#_x0000_t202" style="position:absolute;margin-left:.9pt;margin-top:-22.5pt;width:99pt;height:21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" filled="f" stroked="f" strokeweight=".5pt">
                <v:textbox>
                  <w:txbxContent>
                    <w:p w14:paraId="653F5BDB" w14:textId="77777777" w:rsidR="008B0590" w:rsidRPr="00F83328" w:rsidRDefault="008B0590" w:rsidP="007D4DB0">
                      <w:pPr>
                        <w:rPr>
                          <w:b/>
                        </w:rPr>
                      </w:pPr>
                      <w:r w:rsidRPr="00F83328">
                        <w:rPr>
                          <w:b/>
                        </w:rPr>
                        <w:t>Elders</w:t>
                      </w:r>
                    </w:p>
                  </w:txbxContent>
                </v:textbox>
              </v:shape>
            </w:pict>
          </mc:Fallback>
        </mc:AlternateContent>
      </w:r>
      <w:r w:rsidR="00F24ACE">
        <w:rPr>
          <w:rFonts w:ascii="Times New Roman" w:hAnsi="Times New Roman"/>
          <w:noProof/>
          <w:sz w:val="24"/>
          <w:szCs w:val="24"/>
        </w:rPr>
        <w:drawing>
          <wp:anchor distT="36576" distB="36576" distL="36576" distR="36576" simplePos="0" relativeHeight="251679232" behindDoc="0" locked="0" layoutInCell="1" allowOverlap="1" wp14:anchorId="5085F5BF" wp14:editId="0BECD3E1">
            <wp:simplePos x="0" y="0"/>
            <wp:positionH relativeFrom="column">
              <wp:posOffset>6410325</wp:posOffset>
            </wp:positionH>
            <wp:positionV relativeFrom="paragraph">
              <wp:posOffset>-20320</wp:posOffset>
            </wp:positionV>
            <wp:extent cx="1170305" cy="1186815"/>
            <wp:effectExtent l="0" t="0" r="0" b="0"/>
            <wp:wrapNone/>
            <wp:docPr id="260" name="Picture 260" descr="Best2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est2 logo"/>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70305" cy="118681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613968">
        <w:rPr>
          <w:noProof/>
        </w:rPr>
        <mc:AlternateContent>
          <mc:Choice Requires="wps">
            <w:drawing>
              <wp:anchor distT="0" distB="0" distL="114300" distR="114300" simplePos="0" relativeHeight="251647488" behindDoc="0" locked="0" layoutInCell="1" allowOverlap="1" wp14:anchorId="0AB53C86" wp14:editId="31B1E9BF">
                <wp:simplePos x="0" y="0"/>
                <wp:positionH relativeFrom="column">
                  <wp:posOffset>285750</wp:posOffset>
                </wp:positionH>
                <wp:positionV relativeFrom="paragraph">
                  <wp:posOffset>-1019175</wp:posOffset>
                </wp:positionV>
                <wp:extent cx="1107359" cy="485775"/>
                <wp:effectExtent l="0" t="0" r="17145" b="28575"/>
                <wp:wrapNone/>
                <wp:docPr id="27" name="Text Box 27"/>
                <wp:cNvGraphicFramePr/>
                <a:graphic xmlns:a="http://schemas.openxmlformats.org/drawingml/2006/main">
                  <a:graphicData uri="http://schemas.microsoft.com/office/word/2010/wordprocessingShape">
                    <wps:wsp>
                      <wps:cNvSpPr txBox="1"/>
                      <wps:spPr>
                        <a:xfrm>
                          <a:off x="0" y="0"/>
                          <a:ext cx="1107359" cy="485775"/>
                        </a:xfrm>
                        <a:prstGeom prst="rect">
                          <a:avLst/>
                        </a:prstGeom>
                        <a:solidFill>
                          <a:srgbClr val="6585CF">
                            <a:lumMod val="75000"/>
                          </a:srgbClr>
                        </a:solidFill>
                        <a:ln w="6350">
                          <a:solidFill>
                            <a:prstClr val="black"/>
                          </a:solidFill>
                        </a:ln>
                        <a:effectLst/>
                      </wps:spPr>
                      <wps:txbx>
                        <w:txbxContent>
                          <w:p w14:paraId="4CED5EE5" w14:textId="77777777" w:rsidR="008B0590" w:rsidRPr="00613968" w:rsidRDefault="008B0590" w:rsidP="00613968">
                            <w:pPr>
                              <w:rPr>
                                <w:rFonts w:ascii="Franklin Gothic Book" w:hAnsi="Franklin Gothic Book"/>
                                <w:b/>
                                <w:color w:val="FFFFFF" w:themeColor="background1"/>
                              </w:rPr>
                            </w:pPr>
                            <w:r w:rsidRPr="00613968">
                              <w:rPr>
                                <w:rFonts w:ascii="Franklin Gothic Book" w:hAnsi="Franklin Gothic Book"/>
                                <w:b/>
                                <w:color w:val="FFFFFF" w:themeColor="background1"/>
                              </w:rPr>
                              <w:t>Inside This Issue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B53C86" id="Text Box 27" o:spid="_x0000_s1040" type="#_x0000_t202" style="position:absolute;margin-left:22.5pt;margin-top:-80.25pt;width:87.2pt;height:38.25pt;z-index:251647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" fillcolor="#375bb0" strokeweight=".5pt">
                <v:textbox>
                  <w:txbxContent>
                    <w:p w14:paraId="4CED5EE5" w14:textId="77777777" w:rsidR="008B0590" w:rsidRPr="00613968" w:rsidRDefault="008B0590" w:rsidP="00613968">
                      <w:pPr>
                        <w:rPr>
                          <w:rFonts w:ascii="Franklin Gothic Book" w:hAnsi="Franklin Gothic Book"/>
                          <w:b/>
                          <w:color w:val="FFFFFF" w:themeColor="background1"/>
                        </w:rPr>
                      </w:pPr>
                      <w:r w:rsidRPr="00613968">
                        <w:rPr>
                          <w:rFonts w:ascii="Franklin Gothic Book" w:hAnsi="Franklin Gothic Book"/>
                          <w:b/>
                          <w:color w:val="FFFFFF" w:themeColor="background1"/>
                        </w:rPr>
                        <w:t>Inside This Issue</w:t>
                      </w:r>
                    </w:p>
                  </w:txbxContent>
                </v:textbox>
              </v:shape>
            </w:pict>
          </mc:Fallback>
        </mc:AlternateContent>
      </w:r>
    </w:p>
    <w:p w14:paraId="72586320" w14:textId="307F9639" w:rsidR="00BE0CD7" w:rsidRDefault="00F24ACE">
      <w:pPr>
        <w:pStyle w:val="paratext05"/>
        <w:rPr>
          <w:color w:val="auto"/>
          <w:szCs w:val="22"/>
        </w:rPr>
      </w:pPr>
      <w:r>
        <w:rPr>
          <w:noProof/>
        </w:rPr>
        <mc:AlternateContent>
          <mc:Choice Requires="wps">
            <w:drawing>
              <wp:anchor distT="45720" distB="45720" distL="114300" distR="114300" simplePos="0" relativeHeight="251658752" behindDoc="0" locked="0" layoutInCell="1" allowOverlap="1" wp14:anchorId="4F827A56" wp14:editId="4BB007C5">
                <wp:simplePos x="0" y="0"/>
                <wp:positionH relativeFrom="column">
                  <wp:posOffset>7809230</wp:posOffset>
                </wp:positionH>
                <wp:positionV relativeFrom="paragraph">
                  <wp:posOffset>247015</wp:posOffset>
                </wp:positionV>
                <wp:extent cx="4162425" cy="600075"/>
                <wp:effectExtent l="38100" t="38100" r="47625" b="476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2425" cy="600075"/>
                        </a:xfrm>
                        <a:prstGeom prst="rect">
                          <a:avLst/>
                        </a:prstGeom>
                        <a:noFill/>
                        <a:ln w="76200">
                          <a:solidFill>
                            <a:schemeClr val="bg1">
                              <a:lumMod val="50000"/>
                            </a:schemeClr>
                          </a:solidFill>
                          <a:miter lim="800000"/>
                          <a:headEnd/>
                          <a:tailEnd/>
                        </a:ln>
                      </wps:spPr>
                      <wps:txbx>
                        <w:txbxContent>
                          <w:p w14:paraId="43D00C1A" w14:textId="77777777" w:rsidR="008B0590" w:rsidRPr="00993BAF" w:rsidRDefault="008B0590" w:rsidP="007F1A2A">
                            <w:pPr>
                              <w:jc w:val="center"/>
                              <w:rPr>
                                <w:rFonts w:ascii="Franklin Gothic Heavy" w:hAnsi="Franklin Gothic Heavy"/>
                                <w:color w:val="AE9638" w:themeColor="accent1" w:themeShade="BF"/>
                                <w:sz w:val="56"/>
                                <w:szCs w:val="56"/>
                              </w:rPr>
                            </w:pPr>
                            <w:r w:rsidRPr="00993BAF">
                              <w:rPr>
                                <w:rFonts w:ascii="Franklin Gothic Heavy" w:hAnsi="Franklin Gothic Heavy"/>
                                <w:color w:val="AE9638" w:themeColor="accent1" w:themeShade="BF"/>
                                <w:sz w:val="56"/>
                                <w:szCs w:val="56"/>
                              </w:rPr>
                              <w:t>Family Newsletter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827A56" id="Text Box 2" o:spid="_x0000_s1041" type="#_x0000_t202" style="position:absolute;margin-left:614.9pt;margin-top:19.45pt;width:327.75pt;height:47.25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" filled="f" strokecolor="#7f7f7f [1612]" strokeweight="6pt">
                <v:textbox>
                  <w:txbxContent>
                    <w:p w14:paraId="43D00C1A" w14:textId="77777777" w:rsidR="008B0590" w:rsidRPr="00993BAF" w:rsidRDefault="008B0590" w:rsidP="007F1A2A">
                      <w:pPr>
                        <w:jc w:val="center"/>
                        <w:rPr>
                          <w:rFonts w:ascii="Franklin Gothic Heavy" w:hAnsi="Franklin Gothic Heavy"/>
                          <w:color w:val="AE9638" w:themeColor="accent1" w:themeShade="BF"/>
                          <w:sz w:val="56"/>
                          <w:szCs w:val="56"/>
                        </w:rPr>
                      </w:pPr>
                      <w:r w:rsidRPr="00993BAF">
                        <w:rPr>
                          <w:rFonts w:ascii="Franklin Gothic Heavy" w:hAnsi="Franklin Gothic Heavy"/>
                          <w:color w:val="AE9638" w:themeColor="accent1" w:themeShade="BF"/>
                          <w:sz w:val="56"/>
                          <w:szCs w:val="56"/>
                        </w:rPr>
                        <w:t>Family Newsletter</w:t>
                      </w:r>
                    </w:p>
                  </w:txbxContent>
                </v:textbox>
                <w10:wrap type="square"/>
              </v:shape>
            </w:pict>
          </mc:Fallback>
        </mc:AlternateContent>
      </w:r>
    </w:p>
    <w:p w14:paraId="43DFA5C1" w14:textId="622424CD" w:rsidR="000716B0" w:rsidRDefault="00F24ACE" w:rsidP="00857C88">
      <w:pPr>
        <w:ind w:right="90"/>
      </w:pPr>
      <w:r>
        <w:rPr>
          <w:noProof/>
        </w:rPr>
        <mc:AlternateContent>
          <mc:Choice Requires="wps">
            <w:drawing>
              <wp:anchor distT="0" distB="0" distL="114300" distR="114300" simplePos="0" relativeHeight="251659776" behindDoc="0" locked="0" layoutInCell="1" allowOverlap="1" wp14:anchorId="0FE108F0" wp14:editId="62269465">
                <wp:simplePos x="0" y="0"/>
                <wp:positionH relativeFrom="column">
                  <wp:posOffset>6315075</wp:posOffset>
                </wp:positionH>
                <wp:positionV relativeFrom="paragraph">
                  <wp:posOffset>132080</wp:posOffset>
                </wp:positionV>
                <wp:extent cx="1905000" cy="60960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1905000" cy="60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0D6497" w14:textId="77777777" w:rsidR="008B0590" w:rsidRPr="00E259CD" w:rsidRDefault="008B0590" w:rsidP="008075D1">
                            <w:pPr>
                              <w:spacing w:after="0" w:line="240" w:lineRule="auto"/>
                              <w:rPr>
                                <w:b/>
                              </w:rPr>
                            </w:pPr>
                            <w:r w:rsidRPr="00E259CD">
                              <w:rPr>
                                <w:b/>
                              </w:rPr>
                              <w:t>541-758-4456</w:t>
                            </w:r>
                          </w:p>
                          <w:p w14:paraId="3AD8D297" w14:textId="77777777" w:rsidR="008B0590" w:rsidRPr="00E259CD" w:rsidRDefault="008B0590" w:rsidP="008075D1">
                            <w:pPr>
                              <w:spacing w:after="0" w:line="240" w:lineRule="auto"/>
                              <w:rPr>
                                <w:b/>
                              </w:rPr>
                            </w:pPr>
                            <w:r w:rsidRPr="00E259CD">
                              <w:rPr>
                                <w:b/>
                              </w:rPr>
                              <w:t>2020circle@gmail.com</w:t>
                            </w:r>
                          </w:p>
                          <w:p w14:paraId="2B13CD9D" w14:textId="77777777" w:rsidR="008B0590" w:rsidRPr="00E259CD" w:rsidRDefault="008B0590" w:rsidP="008075D1">
                            <w:pPr>
                              <w:spacing w:after="0" w:line="240" w:lineRule="auto"/>
                              <w:rPr>
                                <w:b/>
                              </w:rPr>
                            </w:pPr>
                            <w:r w:rsidRPr="00E259CD">
                              <w:rPr>
                                <w:b/>
                              </w:rPr>
                              <w:t>www.2020circle.com</w:t>
                            </w:r>
                          </w:p>
                          <w:p w14:paraId="31C3C2F3" w14:textId="77777777" w:rsidR="008B0590" w:rsidRPr="009C0B3D" w:rsidRDefault="008B0590">
                            <w:pPr>
                              <w:rPr>
                                <w:color w:val="375AAF" w:themeColor="accent4" w:themeShade="BF"/>
                              </w:rPr>
                            </w:pPr>
                          </w:p>
                          <w:p w14:paraId="3E1A9F9F" w14:textId="77777777" w:rsidR="008B0590" w:rsidRDefault="008B05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E108F0" id="Text Box 15" o:spid="_x0000_s1042" type="#_x0000_t202" style="position:absolute;margin-left:497.25pt;margin-top:10.4pt;width:150pt;height:48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" filled="f" stroked="f" strokeweight=".5pt">
                <v:textbox>
                  <w:txbxContent>
                    <w:p w14:paraId="360D6497" w14:textId="77777777" w:rsidR="008B0590" w:rsidRPr="00E259CD" w:rsidRDefault="008B0590" w:rsidP="008075D1">
                      <w:pPr>
                        <w:spacing w:after="0" w:line="240" w:lineRule="auto"/>
                        <w:rPr>
                          <w:b/>
                        </w:rPr>
                      </w:pPr>
                      <w:r w:rsidRPr="00E259CD">
                        <w:rPr>
                          <w:b/>
                        </w:rPr>
                        <w:t>541-758-4456</w:t>
                      </w:r>
                    </w:p>
                    <w:p w14:paraId="3AD8D297" w14:textId="77777777" w:rsidR="008B0590" w:rsidRPr="00E259CD" w:rsidRDefault="008B0590" w:rsidP="008075D1">
                      <w:pPr>
                        <w:spacing w:after="0" w:line="240" w:lineRule="auto"/>
                        <w:rPr>
                          <w:b/>
                        </w:rPr>
                      </w:pPr>
                      <w:r w:rsidRPr="00E259CD">
                        <w:rPr>
                          <w:b/>
                        </w:rPr>
                        <w:t>2020circle@gmail.com</w:t>
                      </w:r>
                    </w:p>
                    <w:p w14:paraId="2B13CD9D" w14:textId="77777777" w:rsidR="008B0590" w:rsidRPr="00E259CD" w:rsidRDefault="008B0590" w:rsidP="008075D1">
                      <w:pPr>
                        <w:spacing w:after="0" w:line="240" w:lineRule="auto"/>
                        <w:rPr>
                          <w:b/>
                        </w:rPr>
                      </w:pPr>
                      <w:r w:rsidRPr="00E259CD">
                        <w:rPr>
                          <w:b/>
                        </w:rPr>
                        <w:t>www.2020circle.com</w:t>
                      </w:r>
                    </w:p>
                    <w:p w14:paraId="31C3C2F3" w14:textId="77777777" w:rsidR="008B0590" w:rsidRPr="009C0B3D" w:rsidRDefault="008B0590">
                      <w:pPr>
                        <w:rPr>
                          <w:color w:val="375AAF" w:themeColor="accent4" w:themeShade="BF"/>
                        </w:rPr>
                      </w:pPr>
                    </w:p>
                    <w:p w14:paraId="3E1A9F9F" w14:textId="77777777" w:rsidR="008B0590" w:rsidRDefault="008B0590"/>
                  </w:txbxContent>
                </v:textbox>
              </v:shape>
            </w:pict>
          </mc:Fallback>
        </mc:AlternateContent>
      </w:r>
      <w:r w:rsidR="001D0F08">
        <w:rPr>
          <w:noProof/>
        </w:rPr>
        <mc:AlternateContent>
          <mc:Choice Requires="wps">
            <w:drawing>
              <wp:anchor distT="36576" distB="36576" distL="36576" distR="36576" simplePos="0" relativeHeight="251657728" behindDoc="0" locked="0" layoutInCell="1" allowOverlap="1" wp14:anchorId="543EC54F" wp14:editId="5C037090">
                <wp:simplePos x="0" y="0"/>
                <wp:positionH relativeFrom="page">
                  <wp:posOffset>13372465</wp:posOffset>
                </wp:positionH>
                <wp:positionV relativeFrom="page">
                  <wp:posOffset>2218055</wp:posOffset>
                </wp:positionV>
                <wp:extent cx="1728470" cy="1735455"/>
                <wp:effectExtent l="0" t="0" r="0" b="0"/>
                <wp:wrapNone/>
                <wp:docPr id="118"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8470" cy="1735455"/>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2FB13016" w14:textId="77777777" w:rsidR="008B0590" w:rsidRDefault="00B009F5">
                            <w:pPr>
                              <w:jc w:val="right"/>
                              <w:rPr>
                                <w:rStyle w:val="Tagline02Char"/>
                              </w:rPr>
                            </w:pPr>
                            <w:sdt>
                              <w:sdtPr>
                                <w:rPr>
                                  <w:rStyle w:val="Tagline02Char"/>
                                </w:rPr>
                                <w:id w:val="902573291"/>
                                <w:showingPlcHdr/>
                              </w:sdtPr>
                              <w:sdtEndPr>
                                <w:rPr>
                                  <w:rStyle w:val="Tagline02Char"/>
                                </w:rPr>
                              </w:sdtEndPr>
                              <w:sdtContent>
                                <w:r w:rsidR="008B0590">
                                  <w:rPr>
                                    <w:rStyle w:val="Tagline02Char"/>
                                  </w:rPr>
                                  <w:t>this issue</w:t>
                                </w:r>
                              </w:sdtContent>
                            </w:sdt>
                          </w:p>
                          <w:p w14:paraId="3B8E7FBA" w14:textId="77777777" w:rsidR="008B0590" w:rsidRDefault="00B009F5">
                            <w:pPr>
                              <w:jc w:val="right"/>
                              <w:rPr>
                                <w:rStyle w:val="ParaText02Char"/>
                              </w:rPr>
                            </w:pPr>
                            <w:sdt>
                              <w:sdtPr>
                                <w:rPr>
                                  <w:rStyle w:val="ParaText06Char"/>
                                </w:rPr>
                                <w:id w:val="-1871902769"/>
                                <w:showingPlcHdr/>
                              </w:sdtPr>
                              <w:sdtEndPr>
                                <w:rPr>
                                  <w:rStyle w:val="ParaText06Char"/>
                                </w:rPr>
                              </w:sdtEndPr>
                              <w:sdtContent>
                                <w:r w:rsidR="008B0590">
                                  <w:rPr>
                                    <w:rStyle w:val="ParaText06Char"/>
                                  </w:rPr>
                                  <w:t>Open Source Revolution</w:t>
                                </w:r>
                              </w:sdtContent>
                            </w:sdt>
                            <w:r w:rsidR="008B0590">
                              <w:rPr>
                                <w:rStyle w:val="ParaText06Char"/>
                              </w:rPr>
                              <w:t xml:space="preserve"> </w:t>
                            </w:r>
                            <w:sdt>
                              <w:sdtPr>
                                <w:rPr>
                                  <w:rStyle w:val="ParaText02Char"/>
                                </w:rPr>
                                <w:id w:val="-410782653"/>
                                <w:showingPlcHdr/>
                              </w:sdtPr>
                              <w:sdtEndPr>
                                <w:rPr>
                                  <w:rStyle w:val="ParaText02Char"/>
                                </w:rPr>
                              </w:sdtEndPr>
                              <w:sdtContent>
                                <w:r w:rsidR="008B0590">
                                  <w:rPr>
                                    <w:rStyle w:val="ParaText02Char"/>
                                  </w:rPr>
                                  <w:t>P.1</w:t>
                                </w:r>
                              </w:sdtContent>
                            </w:sdt>
                          </w:p>
                          <w:p w14:paraId="64C6E433" w14:textId="77777777" w:rsidR="008B0590" w:rsidRDefault="00B009F5">
                            <w:pPr>
                              <w:pStyle w:val="ParaText06"/>
                              <w:jc w:val="right"/>
                              <w:rPr>
                                <w:rStyle w:val="ParaText02Char"/>
                                <w:b/>
                              </w:rPr>
                            </w:pPr>
                            <w:sdt>
                              <w:sdtPr>
                                <w:rPr>
                                  <w:rStyle w:val="ParaText02Char"/>
                                  <w:color w:val="322B39" w:themeColor="background2" w:themeShade="40"/>
                                  <w:sz w:val="22"/>
                                </w:rPr>
                                <w:id w:val="395644239"/>
                                <w:showingPlcHdr/>
                              </w:sdtPr>
                              <w:sdtEndPr>
                                <w:rPr>
                                  <w:rStyle w:val="ParaText02Char"/>
                                </w:rPr>
                              </w:sdtEndPr>
                              <w:sdtContent>
                                <w:r w:rsidR="008B0590">
                                  <w:t xml:space="preserve">IT Management Tips  </w:t>
                                </w:r>
                              </w:sdtContent>
                            </w:sdt>
                            <w:r w:rsidR="008B0590">
                              <w:rPr>
                                <w:rStyle w:val="ParaText02Char"/>
                                <w:color w:val="322B39" w:themeColor="background2" w:themeShade="40"/>
                                <w:sz w:val="22"/>
                              </w:rPr>
                              <w:t xml:space="preserve"> </w:t>
                            </w:r>
                            <w:sdt>
                              <w:sdtPr>
                                <w:rPr>
                                  <w:rStyle w:val="ParaText02Char"/>
                                  <w:b/>
                                </w:rPr>
                                <w:id w:val="-530804196"/>
                                <w:showingPlcHdr/>
                              </w:sdtPr>
                              <w:sdtEndPr>
                                <w:rPr>
                                  <w:rStyle w:val="ParaText02Char"/>
                                </w:rPr>
                              </w:sdtEndPr>
                              <w:sdtContent>
                                <w:r w:rsidR="008B0590">
                                  <w:rPr>
                                    <w:rStyle w:val="ParaText02Char"/>
                                  </w:rPr>
                                  <w:t>P.2</w:t>
                                </w:r>
                              </w:sdtContent>
                            </w:sdt>
                          </w:p>
                          <w:p w14:paraId="3D2D6C5E" w14:textId="77777777" w:rsidR="008B0590" w:rsidRDefault="00B009F5">
                            <w:pPr>
                              <w:pStyle w:val="ParaText06"/>
                              <w:jc w:val="right"/>
                              <w:rPr>
                                <w:rStyle w:val="ParaText02Char"/>
                                <w:b/>
                              </w:rPr>
                            </w:pPr>
                            <w:sdt>
                              <w:sdtPr>
                                <w:rPr>
                                  <w:rStyle w:val="ParaText02Char"/>
                                  <w:b/>
                                </w:rPr>
                                <w:id w:val="-1632783686"/>
                                <w:showingPlcHdr/>
                              </w:sdtPr>
                              <w:sdtEndPr>
                                <w:rPr>
                                  <w:rStyle w:val="ParaText02Char"/>
                                </w:rPr>
                              </w:sdtEndPr>
                              <w:sdtContent>
                                <w:r w:rsidR="008B0590">
                                  <w:rPr>
                                    <w:w w:val="90"/>
                                  </w:rPr>
                                  <w:t>Non-Profit Solutions</w:t>
                                </w:r>
                              </w:sdtContent>
                            </w:sdt>
                            <w:r w:rsidR="008B0590">
                              <w:rPr>
                                <w:rStyle w:val="ParaText02Char"/>
                              </w:rPr>
                              <w:t xml:space="preserve"> </w:t>
                            </w:r>
                            <w:sdt>
                              <w:sdtPr>
                                <w:rPr>
                                  <w:rStyle w:val="ParaText02Char"/>
                                  <w:b/>
                                </w:rPr>
                                <w:id w:val="-141429190"/>
                                <w:showingPlcHdr/>
                              </w:sdtPr>
                              <w:sdtEndPr>
                                <w:rPr>
                                  <w:rStyle w:val="ParaText02Char"/>
                                </w:rPr>
                              </w:sdtEndPr>
                              <w:sdtContent>
                                <w:r w:rsidR="008B0590">
                                  <w:rPr>
                                    <w:rStyle w:val="ParaText02Char"/>
                                  </w:rPr>
                                  <w:t>P.3</w:t>
                                </w:r>
                              </w:sdtContent>
                            </w:sdt>
                          </w:p>
                          <w:p w14:paraId="12A324F3" w14:textId="77777777" w:rsidR="008B0590" w:rsidRDefault="00B009F5">
                            <w:pPr>
                              <w:pStyle w:val="ParaText06"/>
                              <w:jc w:val="right"/>
                              <w:rPr>
                                <w:rStyle w:val="ParaText02Char"/>
                                <w:b/>
                              </w:rPr>
                            </w:pPr>
                            <w:sdt>
                              <w:sdtPr>
                                <w:rPr>
                                  <w:rStyle w:val="ParaText02Char"/>
                                  <w:b/>
                                </w:rPr>
                                <w:id w:val="-2098862610"/>
                                <w:showingPlcHdr/>
                              </w:sdtPr>
                              <w:sdtEndPr>
                                <w:rPr>
                                  <w:rStyle w:val="ParaText02Char"/>
                                </w:rPr>
                              </w:sdtEndPr>
                              <w:sdtContent>
                                <w:r w:rsidR="008B0590">
                                  <w:rPr>
                                    <w:w w:val="90"/>
                                  </w:rPr>
                                  <w:t>Trends &amp; New Software</w:t>
                                </w:r>
                              </w:sdtContent>
                            </w:sdt>
                            <w:sdt>
                              <w:sdtPr>
                                <w:rPr>
                                  <w:rStyle w:val="ParaText02Char"/>
                                  <w:b/>
                                </w:rPr>
                                <w:id w:val="1019278547"/>
                                <w:showingPlcHdr/>
                              </w:sdtPr>
                              <w:sdtEndPr>
                                <w:rPr>
                                  <w:rStyle w:val="ParaText02Char"/>
                                </w:rPr>
                              </w:sdtEndPr>
                              <w:sdtContent>
                                <w:r w:rsidR="008B0590">
                                  <w:rPr>
                                    <w:rStyle w:val="ParaText02Char"/>
                                  </w:rPr>
                                  <w:t>P.4</w:t>
                                </w:r>
                              </w:sdtContent>
                            </w:sdt>
                          </w:p>
                          <w:p w14:paraId="17CD26BE" w14:textId="77777777" w:rsidR="008B0590" w:rsidRDefault="008B0590">
                            <w:pPr>
                              <w:pStyle w:val="ParaText06"/>
                              <w:jc w:val="right"/>
                              <w:rPr>
                                <w:rStyle w:val="ParaText02Char"/>
                                <w:b/>
                              </w:rPr>
                            </w:pPr>
                          </w:p>
                          <w:p w14:paraId="3453FDCC" w14:textId="77777777" w:rsidR="008B0590" w:rsidRDefault="008B0590">
                            <w:pPr>
                              <w:jc w:val="right"/>
                              <w:rPr>
                                <w:b/>
                                <w:bCs/>
                                <w:color w:val="EF792F"/>
                                <w:w w:val="90"/>
                              </w:rPr>
                            </w:pPr>
                            <w:r>
                              <w:rPr>
                                <w:w w:val="9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3EC54F" id="Text Box 208" o:spid="_x0000_s1043" type="#_x0000_t202" style="position:absolute;margin-left:1052.95pt;margin-top:174.65pt;width:136.1pt;height:136.65pt;z-index:251657728;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" filled="f" fillcolor="#fffffe" stroked="f" strokecolor="#212120" insetpen="t">
                <v:textbox inset="0,0,0,0">
                  <w:txbxContent>
                    <w:p w14:paraId="2FB13016" w14:textId="77777777" w:rsidR="008B0590" w:rsidRDefault="00941666">
                      <w:pPr>
                        <w:jc w:val="right"/>
                        <w:rPr>
                          <w:rStyle w:val="Tagline02Char"/>
                        </w:rPr>
                      </w:pPr>
                      <w:sdt>
                        <w:sdtPr>
                          <w:rPr>
                            <w:rStyle w:val="Tagline02Char"/>
                          </w:rPr>
                          <w:id w:val="902573291"/>
                          <w:showingPlcHdr/>
                        </w:sdtPr>
                        <w:sdtEndPr>
                          <w:rPr>
                            <w:rStyle w:val="Tagline02Char"/>
                          </w:rPr>
                        </w:sdtEndPr>
                        <w:sdtContent>
                          <w:r w:rsidR="008B0590">
                            <w:rPr>
                              <w:rStyle w:val="Tagline02Char"/>
                            </w:rPr>
                            <w:t>this issue</w:t>
                          </w:r>
                        </w:sdtContent>
                      </w:sdt>
                    </w:p>
                    <w:p w14:paraId="3B8E7FBA" w14:textId="77777777" w:rsidR="008B0590" w:rsidRDefault="00941666">
                      <w:pPr>
                        <w:jc w:val="right"/>
                        <w:rPr>
                          <w:rStyle w:val="ParaText02Char"/>
                        </w:rPr>
                      </w:pPr>
                      <w:sdt>
                        <w:sdtPr>
                          <w:rPr>
                            <w:rStyle w:val="ParaText06Char"/>
                          </w:rPr>
                          <w:id w:val="-1871902769"/>
                          <w:showingPlcHdr/>
                        </w:sdtPr>
                        <w:sdtEndPr>
                          <w:rPr>
                            <w:rStyle w:val="ParaText06Char"/>
                          </w:rPr>
                        </w:sdtEndPr>
                        <w:sdtContent>
                          <w:r w:rsidR="008B0590">
                            <w:rPr>
                              <w:rStyle w:val="ParaText06Char"/>
                            </w:rPr>
                            <w:t>Open Source Revolution</w:t>
                          </w:r>
                        </w:sdtContent>
                      </w:sdt>
                      <w:r w:rsidR="008B0590">
                        <w:rPr>
                          <w:rStyle w:val="ParaText06Char"/>
                        </w:rPr>
                        <w:t xml:space="preserve"> </w:t>
                      </w:r>
                      <w:sdt>
                        <w:sdtPr>
                          <w:rPr>
                            <w:rStyle w:val="ParaText02Char"/>
                          </w:rPr>
                          <w:id w:val="-410782653"/>
                          <w:showingPlcHdr/>
                        </w:sdtPr>
                        <w:sdtEndPr>
                          <w:rPr>
                            <w:rStyle w:val="ParaText02Char"/>
                          </w:rPr>
                        </w:sdtEndPr>
                        <w:sdtContent>
                          <w:r w:rsidR="008B0590">
                            <w:rPr>
                              <w:rStyle w:val="ParaText02Char"/>
                            </w:rPr>
                            <w:t>P.1</w:t>
                          </w:r>
                        </w:sdtContent>
                      </w:sdt>
                    </w:p>
                    <w:p w14:paraId="64C6E433" w14:textId="77777777" w:rsidR="008B0590" w:rsidRDefault="00941666">
                      <w:pPr>
                        <w:pStyle w:val="ParaText06"/>
                        <w:jc w:val="right"/>
                        <w:rPr>
                          <w:rStyle w:val="ParaText02Char"/>
                          <w:b/>
                        </w:rPr>
                      </w:pPr>
                      <w:sdt>
                        <w:sdtPr>
                          <w:rPr>
                            <w:rStyle w:val="ParaText02Char"/>
                            <w:color w:val="322B39" w:themeColor="background2" w:themeShade="40"/>
                            <w:sz w:val="22"/>
                          </w:rPr>
                          <w:id w:val="395644239"/>
                          <w:showingPlcHdr/>
                        </w:sdtPr>
                        <w:sdtEndPr>
                          <w:rPr>
                            <w:rStyle w:val="ParaText02Char"/>
                          </w:rPr>
                        </w:sdtEndPr>
                        <w:sdtContent>
                          <w:r w:rsidR="008B0590">
                            <w:t xml:space="preserve">IT Management Tips  </w:t>
                          </w:r>
                        </w:sdtContent>
                      </w:sdt>
                      <w:r w:rsidR="008B0590">
                        <w:rPr>
                          <w:rStyle w:val="ParaText02Char"/>
                          <w:color w:val="322B39" w:themeColor="background2" w:themeShade="40"/>
                          <w:sz w:val="22"/>
                        </w:rPr>
                        <w:t xml:space="preserve"> </w:t>
                      </w:r>
                      <w:sdt>
                        <w:sdtPr>
                          <w:rPr>
                            <w:rStyle w:val="ParaText02Char"/>
                            <w:b/>
                          </w:rPr>
                          <w:id w:val="-530804196"/>
                          <w:showingPlcHdr/>
                        </w:sdtPr>
                        <w:sdtEndPr>
                          <w:rPr>
                            <w:rStyle w:val="ParaText02Char"/>
                          </w:rPr>
                        </w:sdtEndPr>
                        <w:sdtContent>
                          <w:r w:rsidR="008B0590">
                            <w:rPr>
                              <w:rStyle w:val="ParaText02Char"/>
                            </w:rPr>
                            <w:t>P.2</w:t>
                          </w:r>
                        </w:sdtContent>
                      </w:sdt>
                    </w:p>
                    <w:p w14:paraId="3D2D6C5E" w14:textId="77777777" w:rsidR="008B0590" w:rsidRDefault="00941666">
                      <w:pPr>
                        <w:pStyle w:val="ParaText06"/>
                        <w:jc w:val="right"/>
                        <w:rPr>
                          <w:rStyle w:val="ParaText02Char"/>
                          <w:b/>
                        </w:rPr>
                      </w:pPr>
                      <w:sdt>
                        <w:sdtPr>
                          <w:rPr>
                            <w:rStyle w:val="ParaText02Char"/>
                            <w:b/>
                          </w:rPr>
                          <w:id w:val="-1632783686"/>
                          <w:showingPlcHdr/>
                        </w:sdtPr>
                        <w:sdtEndPr>
                          <w:rPr>
                            <w:rStyle w:val="ParaText02Char"/>
                          </w:rPr>
                        </w:sdtEndPr>
                        <w:sdtContent>
                          <w:r w:rsidR="008B0590">
                            <w:rPr>
                              <w:w w:val="90"/>
                            </w:rPr>
                            <w:t>Non-Profit Solutions</w:t>
                          </w:r>
                        </w:sdtContent>
                      </w:sdt>
                      <w:r w:rsidR="008B0590">
                        <w:rPr>
                          <w:rStyle w:val="ParaText02Char"/>
                        </w:rPr>
                        <w:t xml:space="preserve"> </w:t>
                      </w:r>
                      <w:sdt>
                        <w:sdtPr>
                          <w:rPr>
                            <w:rStyle w:val="ParaText02Char"/>
                            <w:b/>
                          </w:rPr>
                          <w:id w:val="-141429190"/>
                          <w:showingPlcHdr/>
                        </w:sdtPr>
                        <w:sdtEndPr>
                          <w:rPr>
                            <w:rStyle w:val="ParaText02Char"/>
                          </w:rPr>
                        </w:sdtEndPr>
                        <w:sdtContent>
                          <w:r w:rsidR="008B0590">
                            <w:rPr>
                              <w:rStyle w:val="ParaText02Char"/>
                            </w:rPr>
                            <w:t>P.3</w:t>
                          </w:r>
                        </w:sdtContent>
                      </w:sdt>
                    </w:p>
                    <w:p w14:paraId="12A324F3" w14:textId="77777777" w:rsidR="008B0590" w:rsidRDefault="00941666">
                      <w:pPr>
                        <w:pStyle w:val="ParaText06"/>
                        <w:jc w:val="right"/>
                        <w:rPr>
                          <w:rStyle w:val="ParaText02Char"/>
                          <w:b/>
                        </w:rPr>
                      </w:pPr>
                      <w:sdt>
                        <w:sdtPr>
                          <w:rPr>
                            <w:rStyle w:val="ParaText02Char"/>
                            <w:b/>
                          </w:rPr>
                          <w:id w:val="-2098862610"/>
                          <w:showingPlcHdr/>
                        </w:sdtPr>
                        <w:sdtEndPr>
                          <w:rPr>
                            <w:rStyle w:val="ParaText02Char"/>
                          </w:rPr>
                        </w:sdtEndPr>
                        <w:sdtContent>
                          <w:r w:rsidR="008B0590">
                            <w:rPr>
                              <w:w w:val="90"/>
                            </w:rPr>
                            <w:t>Trends &amp; New Software</w:t>
                          </w:r>
                        </w:sdtContent>
                      </w:sdt>
                      <w:sdt>
                        <w:sdtPr>
                          <w:rPr>
                            <w:rStyle w:val="ParaText02Char"/>
                            <w:b/>
                          </w:rPr>
                          <w:id w:val="1019278547"/>
                          <w:showingPlcHdr/>
                        </w:sdtPr>
                        <w:sdtEndPr>
                          <w:rPr>
                            <w:rStyle w:val="ParaText02Char"/>
                          </w:rPr>
                        </w:sdtEndPr>
                        <w:sdtContent>
                          <w:r w:rsidR="008B0590">
                            <w:rPr>
                              <w:rStyle w:val="ParaText02Char"/>
                            </w:rPr>
                            <w:t>P.4</w:t>
                          </w:r>
                        </w:sdtContent>
                      </w:sdt>
                    </w:p>
                    <w:p w14:paraId="17CD26BE" w14:textId="77777777" w:rsidR="008B0590" w:rsidRDefault="008B0590">
                      <w:pPr>
                        <w:pStyle w:val="ParaText06"/>
                        <w:jc w:val="right"/>
                        <w:rPr>
                          <w:rStyle w:val="ParaText02Char"/>
                          <w:b/>
                        </w:rPr>
                      </w:pPr>
                    </w:p>
                    <w:p w14:paraId="3453FDCC" w14:textId="77777777" w:rsidR="008B0590" w:rsidRDefault="008B0590">
                      <w:pPr>
                        <w:jc w:val="right"/>
                        <w:rPr>
                          <w:b/>
                          <w:bCs/>
                          <w:color w:val="EF792F"/>
                          <w:w w:val="90"/>
                        </w:rPr>
                      </w:pPr>
                      <w:r>
                        <w:rPr>
                          <w:w w:val="90"/>
                        </w:rPr>
                        <w:t xml:space="preserve"> </w:t>
                      </w:r>
                    </w:p>
                  </w:txbxContent>
                </v:textbox>
                <w10:wrap anchorx="page" anchory="page"/>
              </v:shape>
            </w:pict>
          </mc:Fallback>
        </mc:AlternateContent>
      </w:r>
      <w:r w:rsidR="00DE6809">
        <w:rPr>
          <w:noProof/>
        </w:rPr>
        <mc:AlternateContent>
          <mc:Choice Requires="wps">
            <w:drawing>
              <wp:anchor distT="0" distB="0" distL="114300" distR="114300" simplePos="0" relativeHeight="251675136" behindDoc="0" locked="0" layoutInCell="1" allowOverlap="1" wp14:anchorId="2CB63CD5" wp14:editId="66487B7D">
                <wp:simplePos x="0" y="0"/>
                <wp:positionH relativeFrom="column">
                  <wp:posOffset>13292667</wp:posOffset>
                </wp:positionH>
                <wp:positionV relativeFrom="paragraph">
                  <wp:posOffset>929852</wp:posOffset>
                </wp:positionV>
                <wp:extent cx="1728470" cy="1735455"/>
                <wp:effectExtent l="0" t="0" r="0" b="0"/>
                <wp:wrapNone/>
                <wp:docPr id="31" name="Text Box 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1774CBB0" w14:textId="77777777" w:rsidR="00DE6809" w:rsidRDefault="00B009F5">
                            <w:pPr>
                              <w:pStyle w:val="ParaText06"/>
                              <w:jc w:val="right"/>
                              <w:rPr>
                                <w:rStyle w:val="ParaText02Char"/>
                                <w:b/>
                              </w:rPr>
                            </w:pPr>
                            <w:sdt>
                              <w:sdtPr>
                                <w:rPr>
                                  <w:rStyle w:val="ParaText02Char"/>
                                  <w:b/>
                                </w:rPr>
                                <w:id w:val="1323396193"/>
                                <w:showingPlcHdr/>
                              </w:sdtPr>
                              <w:sdtEndPr>
                                <w:rPr>
                                  <w:rStyle w:val="ParaText02Char"/>
                                </w:rPr>
                              </w:sdtEndPr>
                              <w:sdtContent>
                                <w:r w:rsidR="00DE6809">
                                  <w:rPr>
                                    <w:w w:val="90"/>
                                  </w:rPr>
                                  <w:t>Trends &amp; New Software</w:t>
                                </w:r>
                              </w:sdtContent>
                            </w:sdt>
                            <w:sdt>
                              <w:sdtPr>
                                <w:rPr>
                                  <w:rStyle w:val="ParaText02Char"/>
                                  <w:b/>
                                </w:rPr>
                                <w:id w:val="380137273"/>
                                <w:showingPlcHdr/>
                              </w:sdtPr>
                              <w:sdtEndPr>
                                <w:rPr>
                                  <w:rStyle w:val="ParaText02Char"/>
                                </w:rPr>
                              </w:sdtEndPr>
                              <w:sdtContent>
                                <w:r w:rsidR="00DE6809">
                                  <w:rPr>
                                    <w:rStyle w:val="ParaText02Char"/>
                                  </w:rPr>
                                  <w:t>P.4</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B63CD5" id="Text Box 31" o:spid="_x0000_s1044" type="#_x0000_t202" style="position:absolute;margin-left:1046.65pt;margin-top:73.2pt;width:136.1pt;height:136.65pt;z-index:251675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" filled="f" strokeweight=".5pt">
                <v:textbox>
                  <w:txbxContent>
                    <w:p w14:paraId="1774CBB0" w14:textId="77777777" w:rsidR="00DE6809" w:rsidRDefault="00941666">
                      <w:pPr>
                        <w:pStyle w:val="ParaText06"/>
                        <w:jc w:val="right"/>
                        <w:rPr>
                          <w:rStyle w:val="ParaText02Char"/>
                          <w:b/>
                        </w:rPr>
                      </w:pPr>
                      <w:sdt>
                        <w:sdtPr>
                          <w:rPr>
                            <w:rStyle w:val="ParaText02Char"/>
                            <w:b/>
                          </w:rPr>
                          <w:id w:val="1323396193"/>
                          <w:showingPlcHdr/>
                        </w:sdtPr>
                        <w:sdtEndPr>
                          <w:rPr>
                            <w:rStyle w:val="ParaText02Char"/>
                          </w:rPr>
                        </w:sdtEndPr>
                        <w:sdtContent>
                          <w:r w:rsidR="00DE6809">
                            <w:rPr>
                              <w:w w:val="90"/>
                            </w:rPr>
                            <w:t>Trends &amp; New Software</w:t>
                          </w:r>
                        </w:sdtContent>
                      </w:sdt>
                      <w:sdt>
                        <w:sdtPr>
                          <w:rPr>
                            <w:rStyle w:val="ParaText02Char"/>
                            <w:b/>
                          </w:rPr>
                          <w:id w:val="380137273"/>
                          <w:showingPlcHdr/>
                        </w:sdtPr>
                        <w:sdtEndPr>
                          <w:rPr>
                            <w:rStyle w:val="ParaText02Char"/>
                          </w:rPr>
                        </w:sdtEndPr>
                        <w:sdtContent>
                          <w:r w:rsidR="00DE6809">
                            <w:rPr>
                              <w:rStyle w:val="ParaText02Char"/>
                            </w:rPr>
                            <w:t>P.4</w:t>
                          </w:r>
                        </w:sdtContent>
                      </w:sdt>
                    </w:p>
                  </w:txbxContent>
                </v:textbox>
              </v:shape>
            </w:pict>
          </mc:Fallback>
        </mc:AlternateContent>
      </w:r>
      <w:r w:rsidR="001D0F08">
        <w:rPr>
          <w:noProof/>
        </w:rPr>
        <mc:AlternateContent>
          <mc:Choice Requires="wps">
            <w:drawing>
              <wp:anchor distT="36576" distB="36576" distL="36576" distR="36576" simplePos="0" relativeHeight="251648512" behindDoc="0" locked="0" layoutInCell="1" allowOverlap="1" wp14:anchorId="13B12B4B" wp14:editId="0B022114">
                <wp:simplePos x="0" y="0"/>
                <wp:positionH relativeFrom="page">
                  <wp:posOffset>504190</wp:posOffset>
                </wp:positionH>
                <wp:positionV relativeFrom="page">
                  <wp:posOffset>9386570</wp:posOffset>
                </wp:positionV>
                <wp:extent cx="1544955" cy="264160"/>
                <wp:effectExtent l="0" t="4445" r="0" b="0"/>
                <wp:wrapNone/>
                <wp:docPr id="117"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955" cy="26416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454EEE90" w14:textId="77777777" w:rsidR="008B0590" w:rsidRDefault="00B009F5">
                            <w:pPr>
                              <w:pStyle w:val="Paratext04"/>
                            </w:pPr>
                            <w:sdt>
                              <w:sdtPr>
                                <w:rPr>
                                  <w:rStyle w:val="Paratext03Char"/>
                                  <w:color w:val="0D0D0D" w:themeColor="text1" w:themeTint="F2"/>
                                  <w:sz w:val="18"/>
                                </w:rPr>
                                <w:id w:val="-1079045637"/>
                              </w:sdtPr>
                              <w:sdtEndPr>
                                <w:rPr>
                                  <w:rStyle w:val="Paratext03Char"/>
                                </w:rPr>
                              </w:sdtEndPr>
                              <w:sdtContent>
                                <w:r w:rsidR="008B0590">
                                  <w:rPr>
                                    <w:rStyle w:val="Paratext03Char"/>
                                    <w:color w:val="0D0D0D" w:themeColor="text1" w:themeTint="F2"/>
                                    <w:sz w:val="18"/>
                                  </w:rPr>
                                  <w:t xml:space="preserve">Tech Times </w:t>
                                </w:r>
                                <w:r w:rsidR="008B0590">
                                  <w:t>Issue 00 Month Year</w:t>
                                </w:r>
                              </w:sdtContent>
                            </w:sdt>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B12B4B" id="Text Box 197" o:spid="_x0000_s1045" type="#_x0000_t202" style="position:absolute;margin-left:39.7pt;margin-top:739.1pt;width:121.65pt;height:20.8pt;z-index:251648512;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" filled="f" fillcolor="#fffffe" stroked="f" strokecolor="#212120" insetpen="t">
                <v:textbox inset="0,0,0,0">
                  <w:txbxContent>
                    <w:p w14:paraId="454EEE90" w14:textId="77777777" w:rsidR="008B0590" w:rsidRDefault="00941666">
                      <w:pPr>
                        <w:pStyle w:val="Paratext04"/>
                      </w:pPr>
                      <w:sdt>
                        <w:sdtPr>
                          <w:rPr>
                            <w:rStyle w:val="Paratext03Char"/>
                            <w:color w:val="0D0D0D" w:themeColor="text1" w:themeTint="F2"/>
                            <w:sz w:val="18"/>
                          </w:rPr>
                          <w:id w:val="-1079045637"/>
                        </w:sdtPr>
                        <w:sdtEndPr>
                          <w:rPr>
                            <w:rStyle w:val="Paratext03Char"/>
                          </w:rPr>
                        </w:sdtEndPr>
                        <w:sdtContent>
                          <w:r w:rsidR="008B0590">
                            <w:rPr>
                              <w:rStyle w:val="Paratext03Char"/>
                              <w:color w:val="0D0D0D" w:themeColor="text1" w:themeTint="F2"/>
                              <w:sz w:val="18"/>
                            </w:rPr>
                            <w:t xml:space="preserve">Tech Times </w:t>
                          </w:r>
                          <w:r w:rsidR="008B0590">
                            <w:t>Issue 00 Month Year</w:t>
                          </w:r>
                        </w:sdtContent>
                      </w:sdt>
                    </w:p>
                  </w:txbxContent>
                </v:textbox>
                <w10:wrap anchorx="page" anchory="page"/>
              </v:shape>
            </w:pict>
          </mc:Fallback>
        </mc:AlternateContent>
      </w:r>
      <w:r w:rsidR="001D0F08">
        <w:rPr>
          <w:noProof/>
        </w:rPr>
        <mc:AlternateContent>
          <mc:Choice Requires="wps">
            <w:drawing>
              <wp:anchor distT="0" distB="0" distL="114300" distR="114300" simplePos="0" relativeHeight="251646464" behindDoc="0" locked="0" layoutInCell="1" allowOverlap="1" wp14:anchorId="58713C96" wp14:editId="6BBBAACB">
                <wp:simplePos x="0" y="0"/>
                <wp:positionH relativeFrom="column">
                  <wp:posOffset>220345</wp:posOffset>
                </wp:positionH>
                <wp:positionV relativeFrom="paragraph">
                  <wp:posOffset>6485890</wp:posOffset>
                </wp:positionV>
                <wp:extent cx="1802765" cy="699135"/>
                <wp:effectExtent l="1270" t="2540" r="0" b="3175"/>
                <wp:wrapNone/>
                <wp:docPr id="115"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2765" cy="699135"/>
                        </a:xfrm>
                        <a:prstGeom prst="rect">
                          <a:avLst/>
                        </a:prstGeom>
                        <a:noFill/>
                        <a:ln>
                          <a:noFill/>
                        </a:ln>
                        <a:extLst>
                          <a:ext uri="{909E8E84-426E-40DD-AFC4-6F175D3DCCD1}">
                            <a14:hiddenFill xmlns:a14="http://schemas.microsoft.com/office/drawing/2010/main">
                              <a:gradFill rotWithShape="1">
                                <a:gsLst>
                                  <a:gs pos="0">
                                    <a:srgbClr val="FFFFFF"/>
                                  </a:gs>
                                  <a:gs pos="100000">
                                    <a:srgbClr val="FFFFFF">
                                      <a:gamma/>
                                      <a:tint val="0"/>
                                      <a:invGamma/>
                                    </a:srgbClr>
                                  </a:gs>
                                </a:gsLst>
                                <a:lin ang="0" scaled="1"/>
                              </a:gra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id w:val="652036384"/>
                              <w:picture/>
                            </w:sdtPr>
                            <w:sdtEndPr/>
                            <w:sdtContent>
                              <w:p w14:paraId="5652556F" w14:textId="77777777" w:rsidR="008B0590" w:rsidRDefault="008B0590">
                                <w:r>
                                  <w:rPr>
                                    <w:noProof/>
                                  </w:rPr>
                                  <w:drawing>
                                    <wp:inline distT="0" distB="0" distL="0" distR="0" wp14:anchorId="4528AA82" wp14:editId="442205AF">
                                      <wp:extent cx="1232561" cy="623206"/>
                                      <wp:effectExtent l="19050" t="0" r="5689" b="0"/>
                                      <wp:docPr id="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stretch>
                                                <a:fillRect/>
                                              </a:stretch>
                                            </pic:blipFill>
                                            <pic:spPr bwMode="auto">
                                              <a:xfrm>
                                                <a:off x="0" y="0"/>
                                                <a:ext cx="1232561" cy="623206"/>
                                              </a:xfrm>
                                              <a:prstGeom prst="rect">
                                                <a:avLst/>
                                              </a:prstGeom>
                                              <a:noFill/>
                                              <a:ln w="9525">
                                                <a:noFill/>
                                                <a:miter lim="800000"/>
                                                <a:headEnd/>
                                                <a:tailEnd/>
                                              </a:ln>
                                            </pic:spPr>
                                          </pic:pic>
                                        </a:graphicData>
                                      </a:graphic>
                                    </wp:inline>
                                  </w:drawing>
                                </w:r>
                              </w:p>
                            </w:sdtContent>
                          </w:sdt>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713C96" id="Text Box 153" o:spid="_x0000_s1046" type="#_x0000_t202" style="position:absolute;margin-left:17.35pt;margin-top:510.7pt;width:141.95pt;height:55.0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" filled="f" stroked="f">
                <v:fill rotate="t" angle="90" focus="100%" type="gradient"/>
                <v:textbox inset="0,0,0,0">
                  <w:txbxContent>
                    <w:sdt>
                      <w:sdtPr>
                        <w:id w:val="652036384"/>
                        <w:picture/>
                      </w:sdtPr>
                      <w:sdtEndPr/>
                      <w:sdtContent>
                        <w:p w14:paraId="5652556F" w14:textId="77777777" w:rsidR="008B0590" w:rsidRDefault="008B0590">
                          <w:r>
                            <w:rPr>
                              <w:noProof/>
                            </w:rPr>
                            <w:drawing>
                              <wp:inline distT="0" distB="0" distL="0" distR="0" wp14:anchorId="4528AA82" wp14:editId="442205AF">
                                <wp:extent cx="1232561" cy="623206"/>
                                <wp:effectExtent l="19050" t="0" r="5689" b="0"/>
                                <wp:docPr id="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tretch>
                                          <a:fillRect/>
                                        </a:stretch>
                                      </pic:blipFill>
                                      <pic:spPr bwMode="auto">
                                        <a:xfrm>
                                          <a:off x="0" y="0"/>
                                          <a:ext cx="1232561" cy="623206"/>
                                        </a:xfrm>
                                        <a:prstGeom prst="rect">
                                          <a:avLst/>
                                        </a:prstGeom>
                                        <a:noFill/>
                                        <a:ln w="9525">
                                          <a:noFill/>
                                          <a:miter lim="800000"/>
                                          <a:headEnd/>
                                          <a:tailEnd/>
                                        </a:ln>
                                      </pic:spPr>
                                    </pic:pic>
                                  </a:graphicData>
                                </a:graphic>
                              </wp:inline>
                            </w:drawing>
                          </w:r>
                        </w:p>
                      </w:sdtContent>
                    </w:sdt>
                  </w:txbxContent>
                </v:textbox>
              </v:shape>
            </w:pict>
          </mc:Fallback>
        </mc:AlternateContent>
      </w:r>
      <w:r w:rsidR="001D0F08">
        <w:rPr>
          <w:noProof/>
        </w:rPr>
        <mc:AlternateContent>
          <mc:Choice Requires="wps">
            <w:drawing>
              <wp:anchor distT="0" distB="0" distL="114300" distR="114300" simplePos="0" relativeHeight="251651584" behindDoc="0" locked="0" layoutInCell="1" allowOverlap="1" wp14:anchorId="031CB43F" wp14:editId="1994263C">
                <wp:simplePos x="0" y="0"/>
                <wp:positionH relativeFrom="column">
                  <wp:posOffset>275590</wp:posOffset>
                </wp:positionH>
                <wp:positionV relativeFrom="paragraph">
                  <wp:posOffset>7213600</wp:posOffset>
                </wp:positionV>
                <wp:extent cx="1709420" cy="814070"/>
                <wp:effectExtent l="0" t="0" r="0" b="0"/>
                <wp:wrapNone/>
                <wp:docPr id="114"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9420" cy="814070"/>
                        </a:xfrm>
                        <a:prstGeom prst="rect">
                          <a:avLst/>
                        </a:prstGeom>
                        <a:noFill/>
                        <a:ln>
                          <a:noFill/>
                        </a:ln>
                        <a:extLst>
                          <a:ext uri="{909E8E84-426E-40DD-AFC4-6F175D3DCCD1}">
                            <a14:hiddenFill xmlns:a14="http://schemas.microsoft.com/office/drawing/2010/main">
                              <a:gradFill rotWithShape="1">
                                <a:gsLst>
                                  <a:gs pos="0">
                                    <a:srgbClr val="D6E3BC"/>
                                  </a:gs>
                                  <a:gs pos="100000">
                                    <a:srgbClr val="D6E3BC">
                                      <a:gamma/>
                                      <a:tint val="0"/>
                                      <a:invGamma/>
                                    </a:srgbClr>
                                  </a:gs>
                                </a:gsLst>
                                <a:lin ang="0" scaled="1"/>
                              </a:gra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rStyle w:val="AddressChar"/>
                              </w:rPr>
                              <w:id w:val="-1517838024"/>
                              <w:showingPlcHdr/>
                            </w:sdtPr>
                            <w:sdtEndPr>
                              <w:rPr>
                                <w:rStyle w:val="DefaultParagraphFont"/>
                              </w:rPr>
                            </w:sdtEndPr>
                            <w:sdtContent>
                              <w:p w14:paraId="4F9F93ED" w14:textId="77777777" w:rsidR="008B0590" w:rsidRDefault="008B0590">
                                <w:pPr>
                                  <w:pStyle w:val="Address"/>
                                  <w:rPr>
                                    <w:w w:val="90"/>
                                  </w:rPr>
                                </w:pPr>
                                <w:r>
                                  <w:rPr>
                                    <w:w w:val="90"/>
                                  </w:rPr>
                                  <w:t>5432 Any Street West</w:t>
                                </w:r>
                              </w:p>
                              <w:p w14:paraId="37FAD9B1" w14:textId="77777777" w:rsidR="008B0590" w:rsidRDefault="008B0590">
                                <w:pPr>
                                  <w:pStyle w:val="Address"/>
                                  <w:rPr>
                                    <w:w w:val="90"/>
                                  </w:rPr>
                                </w:pPr>
                                <w:r>
                                  <w:rPr>
                                    <w:w w:val="90"/>
                                  </w:rPr>
                                  <w:t>Townsville, State 54321</w:t>
                                </w:r>
                              </w:p>
                              <w:p w14:paraId="2D7E390A" w14:textId="77777777" w:rsidR="008B0590" w:rsidRDefault="008B0590">
                                <w:pPr>
                                  <w:pStyle w:val="Address"/>
                                  <w:rPr>
                                    <w:w w:val="90"/>
                                  </w:rPr>
                                </w:pPr>
                                <w:r>
                                  <w:rPr>
                                    <w:w w:val="90"/>
                                  </w:rPr>
                                  <w:t xml:space="preserve">425.555.0132 ph  </w:t>
                                </w:r>
                              </w:p>
                              <w:p w14:paraId="5E5EF106" w14:textId="77777777" w:rsidR="008B0590" w:rsidRDefault="008B0590">
                                <w:pPr>
                                  <w:pStyle w:val="Address"/>
                                  <w:rPr>
                                    <w:w w:val="90"/>
                                  </w:rPr>
                                </w:pPr>
                                <w:r>
                                  <w:rPr>
                                    <w:w w:val="90"/>
                                  </w:rPr>
                                  <w:t>425.555.0133 fax</w:t>
                                </w:r>
                              </w:p>
                              <w:p w14:paraId="7B515C73" w14:textId="77777777" w:rsidR="008B0590" w:rsidRDefault="008B0590">
                                <w:pPr>
                                  <w:pStyle w:val="Address"/>
                                </w:pPr>
                                <w:r>
                                  <w:rPr>
                                    <w:w w:val="90"/>
                                  </w:rPr>
                                  <w:t>www.adatum.com</w:t>
                                </w:r>
                              </w:p>
                            </w:sdtContent>
                          </w:sdt>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1CB43F" id="Text Box 198" o:spid="_x0000_s1047" type="#_x0000_t202" style="position:absolute;margin-left:21.7pt;margin-top:568pt;width:134.6pt;height:64.1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" filled="f" fillcolor="#d6e3bc" stroked="f">
                <v:fill rotate="t" angle="90" focus="100%" type="gradient"/>
                <v:textbox inset="0,0,0,0">
                  <w:txbxContent>
                    <w:sdt>
                      <w:sdtPr>
                        <w:rPr>
                          <w:rStyle w:val="AddressChar"/>
                        </w:rPr>
                        <w:id w:val="-1517838024"/>
                        <w:showingPlcHdr/>
                      </w:sdtPr>
                      <w:sdtEndPr>
                        <w:rPr>
                          <w:rStyle w:val="DefaultParagraphFont"/>
                        </w:rPr>
                      </w:sdtEndPr>
                      <w:sdtContent>
                        <w:p w14:paraId="4F9F93ED" w14:textId="77777777" w:rsidR="008B0590" w:rsidRDefault="008B0590">
                          <w:pPr>
                            <w:pStyle w:val="Address"/>
                            <w:rPr>
                              <w:w w:val="90"/>
                            </w:rPr>
                          </w:pPr>
                          <w:r>
                            <w:rPr>
                              <w:w w:val="90"/>
                            </w:rPr>
                            <w:t>5432 Any Street West</w:t>
                          </w:r>
                        </w:p>
                        <w:p w14:paraId="37FAD9B1" w14:textId="77777777" w:rsidR="008B0590" w:rsidRDefault="008B0590">
                          <w:pPr>
                            <w:pStyle w:val="Address"/>
                            <w:rPr>
                              <w:w w:val="90"/>
                            </w:rPr>
                          </w:pPr>
                          <w:r>
                            <w:rPr>
                              <w:w w:val="90"/>
                            </w:rPr>
                            <w:t>Townsville, State 54321</w:t>
                          </w:r>
                        </w:p>
                        <w:p w14:paraId="2D7E390A" w14:textId="77777777" w:rsidR="008B0590" w:rsidRDefault="008B0590">
                          <w:pPr>
                            <w:pStyle w:val="Address"/>
                            <w:rPr>
                              <w:w w:val="90"/>
                            </w:rPr>
                          </w:pPr>
                          <w:r>
                            <w:rPr>
                              <w:w w:val="90"/>
                            </w:rPr>
                            <w:t xml:space="preserve">425.555.0132 ph  </w:t>
                          </w:r>
                        </w:p>
                        <w:p w14:paraId="5E5EF106" w14:textId="77777777" w:rsidR="008B0590" w:rsidRDefault="008B0590">
                          <w:pPr>
                            <w:pStyle w:val="Address"/>
                            <w:rPr>
                              <w:w w:val="90"/>
                            </w:rPr>
                          </w:pPr>
                          <w:r>
                            <w:rPr>
                              <w:w w:val="90"/>
                            </w:rPr>
                            <w:t>425.555.0133 fax</w:t>
                          </w:r>
                        </w:p>
                        <w:p w14:paraId="7B515C73" w14:textId="77777777" w:rsidR="008B0590" w:rsidRDefault="008B0590">
                          <w:pPr>
                            <w:pStyle w:val="Address"/>
                          </w:pPr>
                          <w:r>
                            <w:rPr>
                              <w:w w:val="90"/>
                            </w:rPr>
                            <w:t>www.adatum.com</w:t>
                          </w:r>
                        </w:p>
                      </w:sdtContent>
                    </w:sdt>
                  </w:txbxContent>
                </v:textbox>
              </v:shape>
            </w:pict>
          </mc:Fallback>
        </mc:AlternateContent>
      </w:r>
      <w:r w:rsidR="001D0F08">
        <w:rPr>
          <w:noProof/>
        </w:rPr>
        <mc:AlternateContent>
          <mc:Choice Requires="wps">
            <w:drawing>
              <wp:anchor distT="0" distB="0" distL="114300" distR="114300" simplePos="0" relativeHeight="251644416" behindDoc="0" locked="0" layoutInCell="1" allowOverlap="1" wp14:anchorId="28477C58" wp14:editId="638B8245">
                <wp:simplePos x="0" y="0"/>
                <wp:positionH relativeFrom="margin">
                  <wp:posOffset>9614535</wp:posOffset>
                </wp:positionH>
                <wp:positionV relativeFrom="margin">
                  <wp:posOffset>7595235</wp:posOffset>
                </wp:positionV>
                <wp:extent cx="5393690" cy="1721485"/>
                <wp:effectExtent l="3810" t="3810" r="3175" b="8255"/>
                <wp:wrapNone/>
                <wp:docPr id="1" name="Freeform 1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5393690" cy="1721485"/>
                        </a:xfrm>
                        <a:custGeom>
                          <a:avLst/>
                          <a:gdLst>
                            <a:gd name="T0" fmla="*/ 16590 w 16590"/>
                            <a:gd name="T1" fmla="*/ 174 h 2612"/>
                            <a:gd name="T2" fmla="*/ 16054 w 16590"/>
                            <a:gd name="T3" fmla="*/ 664 h 2612"/>
                            <a:gd name="T4" fmla="*/ 15336 w 16590"/>
                            <a:gd name="T5" fmla="*/ 1100 h 2612"/>
                            <a:gd name="T6" fmla="*/ 14462 w 16590"/>
                            <a:gd name="T7" fmla="*/ 1480 h 2612"/>
                            <a:gd name="T8" fmla="*/ 13457 w 16590"/>
                            <a:gd name="T9" fmla="*/ 1804 h 2612"/>
                            <a:gd name="T10" fmla="*/ 12343 w 16590"/>
                            <a:gd name="T11" fmla="*/ 2074 h 2612"/>
                            <a:gd name="T12" fmla="*/ 11146 w 16590"/>
                            <a:gd name="T13" fmla="*/ 2288 h 2612"/>
                            <a:gd name="T14" fmla="*/ 9892 w 16590"/>
                            <a:gd name="T15" fmla="*/ 2448 h 2612"/>
                            <a:gd name="T16" fmla="*/ 8602 w 16590"/>
                            <a:gd name="T17" fmla="*/ 2554 h 2612"/>
                            <a:gd name="T18" fmla="*/ 7303 w 16590"/>
                            <a:gd name="T19" fmla="*/ 2606 h 2612"/>
                            <a:gd name="T20" fmla="*/ 6019 w 16590"/>
                            <a:gd name="T21" fmla="*/ 2605 h 2612"/>
                            <a:gd name="T22" fmla="*/ 4774 w 16590"/>
                            <a:gd name="T23" fmla="*/ 2550 h 2612"/>
                            <a:gd name="T24" fmla="*/ 3594 w 16590"/>
                            <a:gd name="T25" fmla="*/ 2442 h 2612"/>
                            <a:gd name="T26" fmla="*/ 2501 w 16590"/>
                            <a:gd name="T27" fmla="*/ 2282 h 2612"/>
                            <a:gd name="T28" fmla="*/ 1522 w 16590"/>
                            <a:gd name="T29" fmla="*/ 2069 h 2612"/>
                            <a:gd name="T30" fmla="*/ 680 w 16590"/>
                            <a:gd name="T31" fmla="*/ 1804 h 2612"/>
                            <a:gd name="T32" fmla="*/ 0 w 16590"/>
                            <a:gd name="T33" fmla="*/ 1487 h 2612"/>
                            <a:gd name="T34" fmla="*/ 328 w 16590"/>
                            <a:gd name="T35" fmla="*/ 1576 h 2612"/>
                            <a:gd name="T36" fmla="*/ 1109 w 16590"/>
                            <a:gd name="T37" fmla="*/ 1851 h 2612"/>
                            <a:gd name="T38" fmla="*/ 2038 w 16590"/>
                            <a:gd name="T39" fmla="*/ 2074 h 2612"/>
                            <a:gd name="T40" fmla="*/ 3090 w 16590"/>
                            <a:gd name="T41" fmla="*/ 2246 h 2612"/>
                            <a:gd name="T42" fmla="*/ 4241 w 16590"/>
                            <a:gd name="T43" fmla="*/ 2368 h 2612"/>
                            <a:gd name="T44" fmla="*/ 5464 w 16590"/>
                            <a:gd name="T45" fmla="*/ 2439 h 2612"/>
                            <a:gd name="T46" fmla="*/ 6738 w 16590"/>
                            <a:gd name="T47" fmla="*/ 2458 h 2612"/>
                            <a:gd name="T48" fmla="*/ 8035 w 16590"/>
                            <a:gd name="T49" fmla="*/ 2425 h 2612"/>
                            <a:gd name="T50" fmla="*/ 9333 w 16590"/>
                            <a:gd name="T51" fmla="*/ 2338 h 2612"/>
                            <a:gd name="T52" fmla="*/ 10606 w 16590"/>
                            <a:gd name="T53" fmla="*/ 2201 h 2612"/>
                            <a:gd name="T54" fmla="*/ 11831 w 16590"/>
                            <a:gd name="T55" fmla="*/ 2009 h 2612"/>
                            <a:gd name="T56" fmla="*/ 12982 w 16590"/>
                            <a:gd name="T57" fmla="*/ 1765 h 2612"/>
                            <a:gd name="T58" fmla="*/ 14034 w 16590"/>
                            <a:gd name="T59" fmla="*/ 1467 h 2612"/>
                            <a:gd name="T60" fmla="*/ 14963 w 16590"/>
                            <a:gd name="T61" fmla="*/ 1116 h 2612"/>
                            <a:gd name="T62" fmla="*/ 15746 w 16590"/>
                            <a:gd name="T63" fmla="*/ 710 h 2612"/>
                            <a:gd name="T64" fmla="*/ 16357 w 16590"/>
                            <a:gd name="T65" fmla="*/ 251 h 26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6590" h="2612">
                              <a:moveTo>
                                <a:pt x="16590" y="0"/>
                              </a:moveTo>
                              <a:lnTo>
                                <a:pt x="16590" y="174"/>
                              </a:lnTo>
                              <a:lnTo>
                                <a:pt x="16346" y="426"/>
                              </a:lnTo>
                              <a:lnTo>
                                <a:pt x="16054" y="664"/>
                              </a:lnTo>
                              <a:lnTo>
                                <a:pt x="15716" y="889"/>
                              </a:lnTo>
                              <a:lnTo>
                                <a:pt x="15336" y="1100"/>
                              </a:lnTo>
                              <a:lnTo>
                                <a:pt x="14918" y="1297"/>
                              </a:lnTo>
                              <a:lnTo>
                                <a:pt x="14462" y="1480"/>
                              </a:lnTo>
                              <a:lnTo>
                                <a:pt x="13975" y="1649"/>
                              </a:lnTo>
                              <a:lnTo>
                                <a:pt x="13457" y="1804"/>
                              </a:lnTo>
                              <a:lnTo>
                                <a:pt x="12912" y="1945"/>
                              </a:lnTo>
                              <a:lnTo>
                                <a:pt x="12343" y="2074"/>
                              </a:lnTo>
                              <a:lnTo>
                                <a:pt x="11754" y="2187"/>
                              </a:lnTo>
                              <a:lnTo>
                                <a:pt x="11146" y="2288"/>
                              </a:lnTo>
                              <a:lnTo>
                                <a:pt x="10524" y="2375"/>
                              </a:lnTo>
                              <a:lnTo>
                                <a:pt x="9892" y="2448"/>
                              </a:lnTo>
                              <a:lnTo>
                                <a:pt x="9249" y="2508"/>
                              </a:lnTo>
                              <a:lnTo>
                                <a:pt x="8602" y="2554"/>
                              </a:lnTo>
                              <a:lnTo>
                                <a:pt x="7952" y="2587"/>
                              </a:lnTo>
                              <a:lnTo>
                                <a:pt x="7303" y="2606"/>
                              </a:lnTo>
                              <a:lnTo>
                                <a:pt x="6658" y="2612"/>
                              </a:lnTo>
                              <a:lnTo>
                                <a:pt x="6019" y="2605"/>
                              </a:lnTo>
                              <a:lnTo>
                                <a:pt x="5390" y="2584"/>
                              </a:lnTo>
                              <a:lnTo>
                                <a:pt x="4774" y="2550"/>
                              </a:lnTo>
                              <a:lnTo>
                                <a:pt x="4174" y="2503"/>
                              </a:lnTo>
                              <a:lnTo>
                                <a:pt x="3594" y="2442"/>
                              </a:lnTo>
                              <a:lnTo>
                                <a:pt x="3035" y="2368"/>
                              </a:lnTo>
                              <a:lnTo>
                                <a:pt x="2501" y="2282"/>
                              </a:lnTo>
                              <a:lnTo>
                                <a:pt x="1996" y="2182"/>
                              </a:lnTo>
                              <a:lnTo>
                                <a:pt x="1522" y="2069"/>
                              </a:lnTo>
                              <a:lnTo>
                                <a:pt x="1082" y="1943"/>
                              </a:lnTo>
                              <a:lnTo>
                                <a:pt x="680" y="1804"/>
                              </a:lnTo>
                              <a:lnTo>
                                <a:pt x="318" y="1652"/>
                              </a:lnTo>
                              <a:lnTo>
                                <a:pt x="0" y="1487"/>
                              </a:lnTo>
                              <a:lnTo>
                                <a:pt x="0" y="1420"/>
                              </a:lnTo>
                              <a:lnTo>
                                <a:pt x="328" y="1576"/>
                              </a:lnTo>
                              <a:lnTo>
                                <a:pt x="699" y="1719"/>
                              </a:lnTo>
                              <a:lnTo>
                                <a:pt x="1109" y="1851"/>
                              </a:lnTo>
                              <a:lnTo>
                                <a:pt x="1557" y="1968"/>
                              </a:lnTo>
                              <a:lnTo>
                                <a:pt x="2038" y="2074"/>
                              </a:lnTo>
                              <a:lnTo>
                                <a:pt x="2551" y="2167"/>
                              </a:lnTo>
                              <a:lnTo>
                                <a:pt x="3090" y="2246"/>
                              </a:lnTo>
                              <a:lnTo>
                                <a:pt x="3655" y="2314"/>
                              </a:lnTo>
                              <a:lnTo>
                                <a:pt x="4241" y="2368"/>
                              </a:lnTo>
                              <a:lnTo>
                                <a:pt x="4844" y="2410"/>
                              </a:lnTo>
                              <a:lnTo>
                                <a:pt x="5464" y="2439"/>
                              </a:lnTo>
                              <a:lnTo>
                                <a:pt x="6096" y="2455"/>
                              </a:lnTo>
                              <a:lnTo>
                                <a:pt x="6738" y="2458"/>
                              </a:lnTo>
                              <a:lnTo>
                                <a:pt x="7385" y="2447"/>
                              </a:lnTo>
                              <a:lnTo>
                                <a:pt x="8035" y="2425"/>
                              </a:lnTo>
                              <a:lnTo>
                                <a:pt x="8686" y="2388"/>
                              </a:lnTo>
                              <a:lnTo>
                                <a:pt x="9333" y="2338"/>
                              </a:lnTo>
                              <a:lnTo>
                                <a:pt x="9974" y="2276"/>
                              </a:lnTo>
                              <a:lnTo>
                                <a:pt x="10606" y="2201"/>
                              </a:lnTo>
                              <a:lnTo>
                                <a:pt x="11226" y="2111"/>
                              </a:lnTo>
                              <a:lnTo>
                                <a:pt x="11831" y="2009"/>
                              </a:lnTo>
                              <a:lnTo>
                                <a:pt x="12417" y="1893"/>
                              </a:lnTo>
                              <a:lnTo>
                                <a:pt x="12982" y="1765"/>
                              </a:lnTo>
                              <a:lnTo>
                                <a:pt x="13521" y="1623"/>
                              </a:lnTo>
                              <a:lnTo>
                                <a:pt x="14034" y="1467"/>
                              </a:lnTo>
                              <a:lnTo>
                                <a:pt x="14515" y="1299"/>
                              </a:lnTo>
                              <a:lnTo>
                                <a:pt x="14963" y="1116"/>
                              </a:lnTo>
                              <a:lnTo>
                                <a:pt x="15375" y="919"/>
                              </a:lnTo>
                              <a:lnTo>
                                <a:pt x="15746" y="710"/>
                              </a:lnTo>
                              <a:lnTo>
                                <a:pt x="16075" y="487"/>
                              </a:lnTo>
                              <a:lnTo>
                                <a:pt x="16357" y="251"/>
                              </a:lnTo>
                              <a:lnTo>
                                <a:pt x="16590" y="0"/>
                              </a:lnTo>
                              <a:close/>
                            </a:path>
                          </a:pathLst>
                        </a:custGeom>
                        <a:gradFill rotWithShape="1">
                          <a:gsLst>
                            <a:gs pos="0">
                              <a:schemeClr val="accent2">
                                <a:lumMod val="100000"/>
                                <a:lumOff val="0"/>
                                <a:gamma/>
                                <a:tint val="11765"/>
                                <a:invGamma/>
                              </a:schemeClr>
                            </a:gs>
                            <a:gs pos="50000">
                              <a:schemeClr val="accent2">
                                <a:lumMod val="100000"/>
                                <a:lumOff val="0"/>
                                <a:alpha val="39999"/>
                              </a:schemeClr>
                            </a:gs>
                            <a:gs pos="100000">
                              <a:schemeClr val="accent2">
                                <a:lumMod val="100000"/>
                                <a:lumOff val="0"/>
                                <a:gamma/>
                                <a:tint val="11765"/>
                                <a:invGamma/>
                              </a:schemeClr>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451B1B" id="Freeform 19" o:spid="_x0000_s1026" style="position:absolute;margin-left:757.05pt;margin-top:598.05pt;width:424.7pt;height:135.55pt;z-index:2516444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coordsize="16590,2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" path="m16590,r,174l16346,426r-292,238l15716,889r-380,211l14918,1297r-456,183l13975,1649r-518,155l12912,1945r-569,129l11754,2187r-608,101l10524,2375r-632,73l9249,2508r-647,46l7952,2587r-649,19l6658,2612r-639,-7l5390,2584r-616,-34l4174,2503r-580,-61l3035,2368r-534,-86l1996,2182,1522,2069,1082,1943,680,1804,318,1652,,1487r,-67l328,1576r371,143l1109,1851r448,117l2038,2074r513,93l3090,2246r565,68l4241,2368r603,42l5464,2439r632,16l6738,2458r647,-11l8035,2425r651,-37l9333,2338r641,-62l10606,2201r620,-90l11831,2009r586,-116l12982,1765r539,-142l14034,1467r481,-168l14963,1116r412,-197l15746,710r329,-223l16357,251,16590,xe" fillcolor="#f3f5f0 [405]" stroked="f">
                <v:fill color2="#9cb084 [3205]" o:opacity2="26213f" rotate="t" angle="90" focus="50%" type="gradient"/>
                <v:path arrowok="t" o:connecttype="custom" o:connectlocs="5393690,114678;5219427,437621;4985993,724975;4701841,975420;4375099,1188958;4012918,1366907;3623753,1507947;3216057,1613398;2796656,1683259;2374329,1717531;1956879,1716872;1552108,1680623;1168470,1609443;813117,1503993;494828,1363611;221080,1188958;0,980034;106638,1038691;360555,1219934;662588,1366907;1004611,1480266;1378821,1560672;1776439,1607466;2190638,1619989;2612315,1598239;3034316,1540900;3448190,1450608;3846458,1324067;4220668,1163255;4562691,966852;4864725,735520;5119291,467938;5317938,165426" o:connectangles="0,0,0,0,0,0,0,0,0,0,0,0,0,0,0,0,0,0,0,0,0,0,0,0,0,0,0,0,0,0,0,0,0"/>
                <o:lock v:ext="edit" aspectratio="t"/>
                <w10:wrap anchorx="margin" anchory="margin"/>
              </v:shape>
            </w:pict>
          </mc:Fallback>
        </mc:AlternateContent>
      </w:r>
      <w:r w:rsidR="001D0F08">
        <w:rPr>
          <w:noProof/>
        </w:rPr>
        <mc:AlternateContent>
          <mc:Choice Requires="wps">
            <w:drawing>
              <wp:anchor distT="0" distB="0" distL="114300" distR="114300" simplePos="0" relativeHeight="251655680" behindDoc="0" locked="0" layoutInCell="1" allowOverlap="1" wp14:anchorId="377627FB" wp14:editId="7A116CED">
                <wp:simplePos x="0" y="0"/>
                <wp:positionH relativeFrom="column">
                  <wp:posOffset>13371195</wp:posOffset>
                </wp:positionH>
                <wp:positionV relativeFrom="paragraph">
                  <wp:posOffset>7689850</wp:posOffset>
                </wp:positionV>
                <wp:extent cx="1640840" cy="579755"/>
                <wp:effectExtent l="0" t="0" r="0" b="4445"/>
                <wp:wrapNone/>
                <wp:docPr id="106"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0840" cy="579755"/>
                        </a:xfrm>
                        <a:prstGeom prst="rect">
                          <a:avLst/>
                        </a:prstGeom>
                        <a:noFill/>
                        <a:ln>
                          <a:noFill/>
                        </a:ln>
                        <a:extLst>
                          <a:ext uri="{909E8E84-426E-40DD-AFC4-6F175D3DCCD1}">
                            <a14:hiddenFill xmlns:a14="http://schemas.microsoft.com/office/drawing/2010/main">
                              <a:gradFill rotWithShape="1">
                                <a:gsLst>
                                  <a:gs pos="0">
                                    <a:srgbClr val="D6E3BC"/>
                                  </a:gs>
                                  <a:gs pos="100000">
                                    <a:srgbClr val="D6E3BC">
                                      <a:gamma/>
                                      <a:tint val="0"/>
                                      <a:invGamma/>
                                    </a:srgbClr>
                                  </a:gs>
                                </a:gsLst>
                                <a:lin ang="0" scaled="1"/>
                              </a:gra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id w:val="891462890"/>
                              <w:picture/>
                            </w:sdtPr>
                            <w:sdtEndPr/>
                            <w:sdtContent>
                              <w:p w14:paraId="7AEAEC46" w14:textId="77777777" w:rsidR="008B0590" w:rsidRDefault="008B0590">
                                <w:pPr>
                                  <w:jc w:val="right"/>
                                </w:pPr>
                                <w:r>
                                  <w:rPr>
                                    <w:noProof/>
                                    <w:color w:val="000000" w:themeColor="text1"/>
                                    <w:sz w:val="20"/>
                                  </w:rPr>
                                  <w:drawing>
                                    <wp:inline distT="0" distB="0" distL="0" distR="0" wp14:anchorId="6840D6D9" wp14:editId="1A7F3F97">
                                      <wp:extent cx="766676" cy="387646"/>
                                      <wp:effectExtent l="19050" t="0" r="0" b="0"/>
                                      <wp:docPr id="6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a:stretch>
                                                <a:fillRect/>
                                              </a:stretch>
                                            </pic:blipFill>
                                            <pic:spPr bwMode="auto">
                                              <a:xfrm>
                                                <a:off x="0" y="0"/>
                                                <a:ext cx="766676" cy="387646"/>
                                              </a:xfrm>
                                              <a:prstGeom prst="rect">
                                                <a:avLst/>
                                              </a:prstGeom>
                                              <a:noFill/>
                                              <a:ln w="9525">
                                                <a:noFill/>
                                                <a:miter lim="800000"/>
                                                <a:headEnd/>
                                                <a:tailEnd/>
                                              </a:ln>
                                            </pic:spPr>
                                          </pic:pic>
                                        </a:graphicData>
                                      </a:graphic>
                                    </wp:inline>
                                  </w:drawing>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7627FB" id="Text Box 206" o:spid="_x0000_s1048" type="#_x0000_t202" style="position:absolute;margin-left:1052.85pt;margin-top:605.5pt;width:129.2pt;height:45.6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" filled="f" fillcolor="#d6e3bc" stroked="f">
                <v:fill rotate="t" angle="90" focus="100%" type="gradient"/>
                <v:textbox>
                  <w:txbxContent>
                    <w:sdt>
                      <w:sdtPr>
                        <w:id w:val="891462890"/>
                        <w:picture/>
                      </w:sdtPr>
                      <w:sdtEndPr/>
                      <w:sdtContent>
                        <w:p w14:paraId="7AEAEC46" w14:textId="77777777" w:rsidR="008B0590" w:rsidRDefault="008B0590">
                          <w:pPr>
                            <w:jc w:val="right"/>
                          </w:pPr>
                          <w:r>
                            <w:rPr>
                              <w:noProof/>
                              <w:color w:val="000000" w:themeColor="text1"/>
                              <w:sz w:val="20"/>
                            </w:rPr>
                            <w:drawing>
                              <wp:inline distT="0" distB="0" distL="0" distR="0" wp14:anchorId="6840D6D9" wp14:editId="1A7F3F97">
                                <wp:extent cx="766676" cy="387646"/>
                                <wp:effectExtent l="19050" t="0" r="0" b="0"/>
                                <wp:docPr id="6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a:stretch>
                                          <a:fillRect/>
                                        </a:stretch>
                                      </pic:blipFill>
                                      <pic:spPr bwMode="auto">
                                        <a:xfrm>
                                          <a:off x="0" y="0"/>
                                          <a:ext cx="766676" cy="387646"/>
                                        </a:xfrm>
                                        <a:prstGeom prst="rect">
                                          <a:avLst/>
                                        </a:prstGeom>
                                        <a:noFill/>
                                        <a:ln w="9525">
                                          <a:noFill/>
                                          <a:miter lim="800000"/>
                                          <a:headEnd/>
                                          <a:tailEnd/>
                                        </a:ln>
                                      </pic:spPr>
                                    </pic:pic>
                                  </a:graphicData>
                                </a:graphic>
                              </wp:inline>
                            </w:drawing>
                          </w:r>
                        </w:p>
                      </w:sdtContent>
                    </w:sdt>
                  </w:txbxContent>
                </v:textbox>
              </v:shape>
            </w:pict>
          </mc:Fallback>
        </mc:AlternateContent>
      </w:r>
      <w:r w:rsidR="001D0F08">
        <w:rPr>
          <w:noProof/>
        </w:rPr>
        <mc:AlternateContent>
          <mc:Choice Requires="wps">
            <w:drawing>
              <wp:anchor distT="0" distB="0" distL="114300" distR="114300" simplePos="0" relativeHeight="251653632" behindDoc="0" locked="0" layoutInCell="1" allowOverlap="1" wp14:anchorId="5951D536" wp14:editId="098CB477">
                <wp:simplePos x="0" y="0"/>
                <wp:positionH relativeFrom="column">
                  <wp:posOffset>13371195</wp:posOffset>
                </wp:positionH>
                <wp:positionV relativeFrom="paragraph">
                  <wp:posOffset>8093710</wp:posOffset>
                </wp:positionV>
                <wp:extent cx="1590040" cy="300355"/>
                <wp:effectExtent l="0" t="635" r="2540" b="3810"/>
                <wp:wrapNone/>
                <wp:docPr id="105"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300355"/>
                        </a:xfrm>
                        <a:prstGeom prst="rect">
                          <a:avLst/>
                        </a:prstGeom>
                        <a:noFill/>
                        <a:ln>
                          <a:noFill/>
                        </a:ln>
                        <a:extLst>
                          <a:ext uri="{909E8E84-426E-40DD-AFC4-6F175D3DCCD1}">
                            <a14:hiddenFill xmlns:a14="http://schemas.microsoft.com/office/drawing/2010/main">
                              <a:gradFill rotWithShape="1">
                                <a:gsLst>
                                  <a:gs pos="0">
                                    <a:srgbClr val="D6E3BC"/>
                                  </a:gs>
                                  <a:gs pos="100000">
                                    <a:srgbClr val="D6E3BC">
                                      <a:gamma/>
                                      <a:tint val="0"/>
                                      <a:invGamma/>
                                    </a:srgbClr>
                                  </a:gs>
                                </a:gsLst>
                                <a:lin ang="0" scaled="1"/>
                              </a:gra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4160BC" w14:textId="77777777" w:rsidR="008B0590" w:rsidRDefault="00B009F5">
                            <w:pPr>
                              <w:pStyle w:val="ParaText02"/>
                            </w:pPr>
                            <w:sdt>
                              <w:sdtPr>
                                <w:rPr>
                                  <w:rStyle w:val="ParaText02Char"/>
                                </w:rPr>
                                <w:id w:val="121588182"/>
                                <w:showingPlcHdr/>
                              </w:sdtPr>
                              <w:sdtEndPr>
                                <w:rPr>
                                  <w:rStyle w:val="DefaultParagraphFont"/>
                                </w:rPr>
                              </w:sdtEndPr>
                              <w:sdtContent>
                                <w:r w:rsidR="008B0590">
                                  <w:rPr>
                                    <w:rStyle w:val="PlaceholderText"/>
                                    <w:color w:val="000000" w:themeColor="text1"/>
                                  </w:rPr>
                                  <w:t>Consulting</w:t>
                                </w:r>
                              </w:sdtContent>
                            </w:sdt>
                          </w:p>
                          <w:p w14:paraId="0B290F20" w14:textId="77777777" w:rsidR="008B0590" w:rsidRDefault="008B059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51D536" id="Text Box 205" o:spid="_x0000_s1049" type="#_x0000_t202" style="position:absolute;margin-left:1052.85pt;margin-top:637.3pt;width:125.2pt;height:23.6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" filled="f" fillcolor="#d6e3bc" stroked="f">
                <v:fill rotate="t" angle="90" focus="100%" type="gradient"/>
                <v:textbox>
                  <w:txbxContent>
                    <w:p w14:paraId="744160BC" w14:textId="77777777" w:rsidR="008B0590" w:rsidRDefault="00941666">
                      <w:pPr>
                        <w:pStyle w:val="ParaText02"/>
                      </w:pPr>
                      <w:sdt>
                        <w:sdtPr>
                          <w:rPr>
                            <w:rStyle w:val="ParaText02Char"/>
                          </w:rPr>
                          <w:id w:val="121588182"/>
                          <w:showingPlcHdr/>
                        </w:sdtPr>
                        <w:sdtEndPr>
                          <w:rPr>
                            <w:rStyle w:val="DefaultParagraphFont"/>
                          </w:rPr>
                        </w:sdtEndPr>
                        <w:sdtContent>
                          <w:r w:rsidR="008B0590">
                            <w:rPr>
                              <w:rStyle w:val="PlaceholderText"/>
                              <w:color w:val="000000" w:themeColor="text1"/>
                            </w:rPr>
                            <w:t>Consulting</w:t>
                          </w:r>
                        </w:sdtContent>
                      </w:sdt>
                    </w:p>
                    <w:p w14:paraId="0B290F20" w14:textId="77777777" w:rsidR="008B0590" w:rsidRDefault="008B0590"/>
                  </w:txbxContent>
                </v:textbox>
              </v:shape>
            </w:pict>
          </mc:Fallback>
        </mc:AlternateContent>
      </w:r>
    </w:p>
    <w:p w14:paraId="75E6C2F0" w14:textId="44475A41" w:rsidR="000716B0" w:rsidRPr="000716B0" w:rsidRDefault="000716B0" w:rsidP="000716B0"/>
    <w:p w14:paraId="30D16B9F" w14:textId="6B710741" w:rsidR="000716B0" w:rsidRPr="000716B0" w:rsidRDefault="00156EAE" w:rsidP="000716B0">
      <w:r>
        <w:rPr>
          <w:rFonts w:ascii="Times New Roman" w:hAnsi="Times New Roman"/>
          <w:noProof/>
          <w:sz w:val="24"/>
          <w:szCs w:val="24"/>
        </w:rPr>
        <mc:AlternateContent>
          <mc:Choice Requires="wps">
            <w:drawing>
              <wp:anchor distT="0" distB="0" distL="114300" distR="114300" simplePos="0" relativeHeight="251770368" behindDoc="0" locked="0" layoutInCell="1" allowOverlap="1" wp14:anchorId="6A30466A" wp14:editId="6B515ECD">
                <wp:simplePos x="0" y="0"/>
                <wp:positionH relativeFrom="column">
                  <wp:posOffset>6355080</wp:posOffset>
                </wp:positionH>
                <wp:positionV relativeFrom="paragraph">
                  <wp:posOffset>320675</wp:posOffset>
                </wp:positionV>
                <wp:extent cx="5821680" cy="3055620"/>
                <wp:effectExtent l="0" t="0" r="7620" b="0"/>
                <wp:wrapNone/>
                <wp:docPr id="21" name="Text Box 21"/>
                <wp:cNvGraphicFramePr/>
                <a:graphic xmlns:a="http://schemas.openxmlformats.org/drawingml/2006/main">
                  <a:graphicData uri="http://schemas.microsoft.com/office/word/2010/wordprocessingShape">
                    <wps:wsp>
                      <wps:cNvSpPr txBox="1"/>
                      <wps:spPr>
                        <a:xfrm>
                          <a:off x="0" y="0"/>
                          <a:ext cx="5821680" cy="3055620"/>
                        </a:xfrm>
                        <a:prstGeom prst="rect">
                          <a:avLst/>
                        </a:prstGeom>
                        <a:solidFill>
                          <a:schemeClr val="lt1"/>
                        </a:solidFill>
                        <a:ln w="6350">
                          <a:noFill/>
                        </a:ln>
                      </wps:spPr>
                      <wps:txbx>
                        <w:txbxContent>
                          <w:p w14:paraId="7BA4A956" w14:textId="77777777" w:rsidR="00156EAE" w:rsidRDefault="00156E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A30466A" id="Text Box 21" o:spid="_x0000_s1050" type="#_x0000_t202" style="position:absolute;margin-left:500.4pt;margin-top:25.25pt;width:458.4pt;height:240.6pt;z-index:251770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" fillcolor="white [3201]" stroked="f" strokeweight=".5pt">
                <v:textbox>
                  <w:txbxContent>
                    <w:p w14:paraId="7BA4A956" w14:textId="77777777" w:rsidR="00156EAE" w:rsidRDefault="00156EAE"/>
                  </w:txbxContent>
                </v:textbox>
              </v:shape>
            </w:pict>
          </mc:Fallback>
        </mc:AlternateContent>
      </w:r>
      <w:r w:rsidR="00DB50AB">
        <w:rPr>
          <w:rFonts w:ascii="Times New Roman" w:hAnsi="Times New Roman"/>
          <w:noProof/>
          <w:sz w:val="24"/>
          <w:szCs w:val="24"/>
        </w:rPr>
        <mc:AlternateContent>
          <mc:Choice Requires="wps">
            <w:drawing>
              <wp:anchor distT="36576" distB="36576" distL="36576" distR="36576" simplePos="0" relativeHeight="251649536" behindDoc="0" locked="0" layoutInCell="1" allowOverlap="1" wp14:anchorId="596790FE" wp14:editId="34683497">
                <wp:simplePos x="0" y="0"/>
                <wp:positionH relativeFrom="column">
                  <wp:posOffset>6315075</wp:posOffset>
                </wp:positionH>
                <wp:positionV relativeFrom="paragraph">
                  <wp:posOffset>207645</wp:posOffset>
                </wp:positionV>
                <wp:extent cx="5896610" cy="19050"/>
                <wp:effectExtent l="38100" t="38100" r="8890" b="38100"/>
                <wp:wrapNone/>
                <wp:docPr id="2"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96610" cy="19050"/>
                        </a:xfrm>
                        <a:prstGeom prst="line">
                          <a:avLst/>
                        </a:prstGeom>
                        <a:noFill/>
                        <a:ln w="76200">
                          <a:solidFill>
                            <a:schemeClr val="bg1">
                              <a:lumMod val="5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17F98C5" id="Line 2" o:spid="_x0000_s1026" style="position:absolute;flip:x;z-index:2516495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497.25pt,16.35pt" to="961.55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" strokecolor="#7f7f7f [1612]" strokeweight="6pt">
                <v:shadow color="#ccc"/>
              </v:line>
            </w:pict>
          </mc:Fallback>
        </mc:AlternateContent>
      </w:r>
    </w:p>
    <w:p w14:paraId="6D1A851B" w14:textId="46AE1FD1" w:rsidR="000716B0" w:rsidRPr="000716B0" w:rsidRDefault="00A14AC6" w:rsidP="00F81ECD">
      <w:pPr>
        <w:jc w:val="center"/>
      </w:pPr>
      <w:r>
        <w:rPr>
          <w:noProof/>
        </w:rPr>
        <mc:AlternateContent>
          <mc:Choice Requires="wps">
            <w:drawing>
              <wp:anchor distT="0" distB="0" distL="114300" distR="114300" simplePos="0" relativeHeight="251772416" behindDoc="0" locked="0" layoutInCell="1" allowOverlap="1" wp14:anchorId="4675A11D" wp14:editId="4282ABC7">
                <wp:simplePos x="0" y="0"/>
                <wp:positionH relativeFrom="column">
                  <wp:posOffset>6309360</wp:posOffset>
                </wp:positionH>
                <wp:positionV relativeFrom="paragraph">
                  <wp:posOffset>5715</wp:posOffset>
                </wp:positionV>
                <wp:extent cx="5961380" cy="3093720"/>
                <wp:effectExtent l="0" t="0" r="1270" b="0"/>
                <wp:wrapNone/>
                <wp:docPr id="34" name="Text Box 34"/>
                <wp:cNvGraphicFramePr/>
                <a:graphic xmlns:a="http://schemas.openxmlformats.org/drawingml/2006/main">
                  <a:graphicData uri="http://schemas.microsoft.com/office/word/2010/wordprocessingShape">
                    <wps:wsp>
                      <wps:cNvSpPr txBox="1"/>
                      <wps:spPr>
                        <a:xfrm>
                          <a:off x="0" y="0"/>
                          <a:ext cx="5961380" cy="3093720"/>
                        </a:xfrm>
                        <a:prstGeom prst="rect">
                          <a:avLst/>
                        </a:prstGeom>
                        <a:solidFill>
                          <a:schemeClr val="lt1"/>
                        </a:solidFill>
                        <a:ln w="6350">
                          <a:noFill/>
                        </a:ln>
                      </wps:spPr>
                      <wps:txbx>
                        <w:txbxContent>
                          <w:p w14:paraId="3A94C89D" w14:textId="5CBBB8F9" w:rsidR="00C01F8B" w:rsidRPr="00210CE4" w:rsidRDefault="005708D4" w:rsidP="00210CE4">
                            <w:pPr>
                              <w:jc w:val="center"/>
                              <w:rPr>
                                <w:b/>
                                <w:bCs/>
                                <w:noProof/>
                                <w:sz w:val="40"/>
                                <w:szCs w:val="40"/>
                              </w:rPr>
                            </w:pPr>
                            <w:r>
                              <w:rPr>
                                <w:b/>
                                <w:bCs/>
                                <w:noProof/>
                                <w:sz w:val="40"/>
                                <w:szCs w:val="40"/>
                              </w:rPr>
                              <w:t>Sign Up For The Dessert Auction In The Foyer</w:t>
                            </w:r>
                            <w:r w:rsidR="00DA0243">
                              <w:rPr>
                                <w:b/>
                                <w:bCs/>
                                <w:noProof/>
                                <w:sz w:val="40"/>
                                <w:szCs w:val="40"/>
                              </w:rPr>
                              <w:t xml:space="preserve"> Today</w:t>
                            </w:r>
                            <w:r>
                              <w:rPr>
                                <w:b/>
                                <w:bCs/>
                                <w:noProof/>
                                <w:sz w:val="40"/>
                                <w:szCs w:val="40"/>
                              </w:rPr>
                              <w:t>!</w:t>
                            </w:r>
                          </w:p>
                          <w:p w14:paraId="6D3DBE1D" w14:textId="5AB947D3" w:rsidR="00C01F8B" w:rsidRDefault="00374B1B" w:rsidP="005942FA">
                            <w:pPr>
                              <w:jc w:val="center"/>
                              <w:rPr>
                                <w:b/>
                                <w:bCs/>
                                <w:noProof/>
                                <w:sz w:val="48"/>
                                <w:szCs w:val="48"/>
                              </w:rPr>
                            </w:pPr>
                            <w:r>
                              <w:rPr>
                                <w:noProof/>
                              </w:rPr>
                              <w:drawing>
                                <wp:inline distT="0" distB="0" distL="0" distR="0" wp14:anchorId="110546DE" wp14:editId="16044F04">
                                  <wp:extent cx="5772039" cy="3276600"/>
                                  <wp:effectExtent l="0" t="0" r="635" b="0"/>
                                  <wp:docPr id="20" name="Picture 20" descr="May be an image of jewelry and text that says 'CHURCH DESSERT AUCTION $5 6F ADMISSION HOME HOME O HURCH CHURCH CHURCH HOME2 HOME U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jewelry and text that says 'CHURCH DESSERT AUCTION $5 6F ADMISSION HOME HOME O HURCH CHURCH CHURCH HOME2 HOME UC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97883" cy="3291271"/>
                                          </a:xfrm>
                                          <a:prstGeom prst="rect">
                                            <a:avLst/>
                                          </a:prstGeom>
                                          <a:noFill/>
                                          <a:ln>
                                            <a:noFill/>
                                          </a:ln>
                                        </pic:spPr>
                                      </pic:pic>
                                    </a:graphicData>
                                  </a:graphic>
                                </wp:inline>
                              </w:drawing>
                            </w:r>
                          </w:p>
                          <w:p w14:paraId="1BF67C12" w14:textId="5A028233" w:rsidR="00C01F8B" w:rsidRDefault="00C01F8B" w:rsidP="005942FA">
                            <w:pPr>
                              <w:jc w:val="center"/>
                              <w:rPr>
                                <w:b/>
                                <w:bCs/>
                                <w:noProof/>
                                <w:sz w:val="48"/>
                                <w:szCs w:val="48"/>
                              </w:rPr>
                            </w:pPr>
                          </w:p>
                          <w:p w14:paraId="2D49B931" w14:textId="1B2147A7" w:rsidR="00C01F8B" w:rsidRPr="00C01F8B" w:rsidRDefault="00C01F8B" w:rsidP="005942FA">
                            <w:pPr>
                              <w:jc w:val="center"/>
                              <w:rPr>
                                <w:rFonts w:ascii="Arial Black" w:hAnsi="Arial Black"/>
                                <w:b/>
                                <w:bCs/>
                                <w:color w:val="006600"/>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75A11D" id="Text Box 34" o:spid="_x0000_s1051" type="#_x0000_t202" style="position:absolute;left:0;text-align:left;margin-left:496.8pt;margin-top:.45pt;width:469.4pt;height:243.6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" fillcolor="white [3201]" stroked="f" strokeweight=".5pt">
                <v:textbox>
                  <w:txbxContent>
                    <w:p w14:paraId="3A94C89D" w14:textId="5CBBB8F9" w:rsidR="00C01F8B" w:rsidRPr="00210CE4" w:rsidRDefault="005708D4" w:rsidP="00210CE4">
                      <w:pPr>
                        <w:jc w:val="center"/>
                        <w:rPr>
                          <w:b/>
                          <w:bCs/>
                          <w:noProof/>
                          <w:sz w:val="40"/>
                          <w:szCs w:val="40"/>
                        </w:rPr>
                      </w:pPr>
                      <w:r>
                        <w:rPr>
                          <w:b/>
                          <w:bCs/>
                          <w:noProof/>
                          <w:sz w:val="40"/>
                          <w:szCs w:val="40"/>
                        </w:rPr>
                        <w:t>Sign Up For The Dessert Auction In The Foyer</w:t>
                      </w:r>
                      <w:r w:rsidR="00DA0243">
                        <w:rPr>
                          <w:b/>
                          <w:bCs/>
                          <w:noProof/>
                          <w:sz w:val="40"/>
                          <w:szCs w:val="40"/>
                        </w:rPr>
                        <w:t xml:space="preserve"> Today</w:t>
                      </w:r>
                      <w:r>
                        <w:rPr>
                          <w:b/>
                          <w:bCs/>
                          <w:noProof/>
                          <w:sz w:val="40"/>
                          <w:szCs w:val="40"/>
                        </w:rPr>
                        <w:t>!</w:t>
                      </w:r>
                    </w:p>
                    <w:p w14:paraId="6D3DBE1D" w14:textId="5AB947D3" w:rsidR="00C01F8B" w:rsidRDefault="00374B1B" w:rsidP="005942FA">
                      <w:pPr>
                        <w:jc w:val="center"/>
                        <w:rPr>
                          <w:b/>
                          <w:bCs/>
                          <w:noProof/>
                          <w:sz w:val="48"/>
                          <w:szCs w:val="48"/>
                        </w:rPr>
                      </w:pPr>
                      <w:r>
                        <w:rPr>
                          <w:noProof/>
                        </w:rPr>
                        <w:drawing>
                          <wp:inline distT="0" distB="0" distL="0" distR="0" wp14:anchorId="110546DE" wp14:editId="16044F04">
                            <wp:extent cx="5772039" cy="3276600"/>
                            <wp:effectExtent l="0" t="0" r="635" b="0"/>
                            <wp:docPr id="20" name="Picture 20" descr="May be an image of jewelry and text that says 'CHURCH DESSERT AUCTION $5 6F ADMISSION HOME HOME O HURCH CHURCH CHURCH HOME2 HOME U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jewelry and text that says 'CHURCH DESSERT AUCTION $5 6F ADMISSION HOME HOME O HURCH CHURCH CHURCH HOME2 HOME UCC'"/>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97883" cy="3291271"/>
                                    </a:xfrm>
                                    <a:prstGeom prst="rect">
                                      <a:avLst/>
                                    </a:prstGeom>
                                    <a:noFill/>
                                    <a:ln>
                                      <a:noFill/>
                                    </a:ln>
                                  </pic:spPr>
                                </pic:pic>
                              </a:graphicData>
                            </a:graphic>
                          </wp:inline>
                        </w:drawing>
                      </w:r>
                    </w:p>
                    <w:p w14:paraId="1BF67C12" w14:textId="5A028233" w:rsidR="00C01F8B" w:rsidRDefault="00C01F8B" w:rsidP="005942FA">
                      <w:pPr>
                        <w:jc w:val="center"/>
                        <w:rPr>
                          <w:b/>
                          <w:bCs/>
                          <w:noProof/>
                          <w:sz w:val="48"/>
                          <w:szCs w:val="48"/>
                        </w:rPr>
                      </w:pPr>
                    </w:p>
                    <w:p w14:paraId="2D49B931" w14:textId="1B2147A7" w:rsidR="00C01F8B" w:rsidRPr="00C01F8B" w:rsidRDefault="00C01F8B" w:rsidP="005942FA">
                      <w:pPr>
                        <w:jc w:val="center"/>
                        <w:rPr>
                          <w:rFonts w:ascii="Arial Black" w:hAnsi="Arial Black"/>
                          <w:b/>
                          <w:bCs/>
                          <w:color w:val="006600"/>
                          <w:sz w:val="32"/>
                          <w:szCs w:val="32"/>
                        </w:rPr>
                      </w:pPr>
                    </w:p>
                  </w:txbxContent>
                </v:textbox>
              </v:shape>
            </w:pict>
          </mc:Fallback>
        </mc:AlternateContent>
      </w:r>
      <w:r w:rsidR="00E66782">
        <w:rPr>
          <w:noProof/>
        </w:rPr>
        <w:t xml:space="preserve"> </w:t>
      </w:r>
    </w:p>
    <w:p w14:paraId="2D714E8D" w14:textId="6B556891" w:rsidR="000716B0" w:rsidRPr="000716B0" w:rsidRDefault="000716B0" w:rsidP="000716B0"/>
    <w:p w14:paraId="06AEB614" w14:textId="2A18C0EF" w:rsidR="000716B0" w:rsidRPr="000716B0" w:rsidRDefault="000716B0" w:rsidP="000716B0"/>
    <w:p w14:paraId="778BC174" w14:textId="7F8BC61F" w:rsidR="000716B0" w:rsidRPr="000716B0" w:rsidRDefault="000716B0" w:rsidP="00BE4982">
      <w:pPr>
        <w:jc w:val="center"/>
      </w:pPr>
    </w:p>
    <w:p w14:paraId="47897514" w14:textId="0856F5BE" w:rsidR="000716B0" w:rsidRPr="000716B0" w:rsidRDefault="00D02F24" w:rsidP="008143DD">
      <w:pPr>
        <w:ind w:left="360"/>
        <w:jc w:val="both"/>
      </w:pPr>
      <w:r>
        <w:rPr>
          <w:rFonts w:ascii="Times New Roman" w:hAnsi="Times New Roman"/>
          <w:noProof/>
          <w:sz w:val="24"/>
          <w:szCs w:val="24"/>
        </w:rPr>
        <w:t xml:space="preserve"> </w:t>
      </w:r>
    </w:p>
    <w:p w14:paraId="7F5D5681" w14:textId="1C22A29F" w:rsidR="000716B0" w:rsidRPr="000716B0" w:rsidRDefault="00374381" w:rsidP="000716B0">
      <w:r>
        <w:t>`</w:t>
      </w:r>
    </w:p>
    <w:p w14:paraId="3ACC95B0" w14:textId="7FB4D759" w:rsidR="000716B0" w:rsidRPr="000716B0" w:rsidRDefault="000716B0" w:rsidP="00341F04">
      <w:pPr>
        <w:jc w:val="right"/>
      </w:pPr>
    </w:p>
    <w:p w14:paraId="55976078" w14:textId="12AE6293" w:rsidR="000716B0" w:rsidRPr="000716B0" w:rsidRDefault="000716B0" w:rsidP="000716B0"/>
    <w:p w14:paraId="2B5CCC23" w14:textId="7F7C54BA" w:rsidR="000716B0" w:rsidRDefault="00463211" w:rsidP="00857C88">
      <w:pPr>
        <w:ind w:right="90"/>
      </w:pPr>
      <w:r>
        <w:rPr>
          <w:noProof/>
        </w:rPr>
        <mc:AlternateContent>
          <mc:Choice Requires="wps">
            <w:drawing>
              <wp:anchor distT="0" distB="0" distL="114300" distR="114300" simplePos="0" relativeHeight="251701760" behindDoc="0" locked="0" layoutInCell="1" allowOverlap="1" wp14:anchorId="62CFD1AF" wp14:editId="6EFDF9F9">
                <wp:simplePos x="0" y="0"/>
                <wp:positionH relativeFrom="column">
                  <wp:posOffset>11178540</wp:posOffset>
                </wp:positionH>
                <wp:positionV relativeFrom="paragraph">
                  <wp:posOffset>80010</wp:posOffset>
                </wp:positionV>
                <wp:extent cx="1051560" cy="281940"/>
                <wp:effectExtent l="0" t="0" r="0" b="3810"/>
                <wp:wrapNone/>
                <wp:docPr id="258" name="Text Box 258"/>
                <wp:cNvGraphicFramePr/>
                <a:graphic xmlns:a="http://schemas.openxmlformats.org/drawingml/2006/main">
                  <a:graphicData uri="http://schemas.microsoft.com/office/word/2010/wordprocessingShape">
                    <wps:wsp>
                      <wps:cNvSpPr txBox="1"/>
                      <wps:spPr>
                        <a:xfrm>
                          <a:off x="0" y="0"/>
                          <a:ext cx="1051560" cy="281940"/>
                        </a:xfrm>
                        <a:prstGeom prst="rect">
                          <a:avLst/>
                        </a:prstGeom>
                        <a:noFill/>
                        <a:ln w="6350">
                          <a:noFill/>
                        </a:ln>
                      </wps:spPr>
                      <wps:txbx>
                        <w:txbxContent>
                          <w:p w14:paraId="3B897B47" w14:textId="48B79DFC" w:rsidR="00463211" w:rsidRPr="00350F98" w:rsidRDefault="00240002">
                            <w:pPr>
                              <w:rPr>
                                <w:b/>
                                <w:bCs/>
                                <w:color w:val="FFFFFF" w:themeColor="background1"/>
                                <w:sz w:val="28"/>
                                <w:szCs w:val="28"/>
                              </w:rPr>
                            </w:pPr>
                            <w:r w:rsidRPr="00350F98">
                              <w:rPr>
                                <w:b/>
                                <w:bCs/>
                                <w:color w:val="FFFFFF" w:themeColor="background1"/>
                                <w:sz w:val="28"/>
                                <w:szCs w:val="28"/>
                              </w:rPr>
                              <w:t>Heb. 3:13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2CFD1AF" id="Text Box 258" o:spid="_x0000_s1052" type="#_x0000_t202" style="position:absolute;margin-left:880.2pt;margin-top:6.3pt;width:82.8pt;height:22.2pt;z-index:251701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" filled="f" stroked="f" strokeweight=".5pt">
                <v:textbox>
                  <w:txbxContent>
                    <w:p w14:paraId="3B897B47" w14:textId="48B79DFC" w:rsidR="00463211" w:rsidRPr="00350F98" w:rsidRDefault="00240002">
                      <w:pPr>
                        <w:rPr>
                          <w:b/>
                          <w:bCs/>
                          <w:color w:val="FFFFFF" w:themeColor="background1"/>
                          <w:sz w:val="28"/>
                          <w:szCs w:val="28"/>
                        </w:rPr>
                      </w:pPr>
                      <w:r w:rsidRPr="00350F98">
                        <w:rPr>
                          <w:b/>
                          <w:bCs/>
                          <w:color w:val="FFFFFF" w:themeColor="background1"/>
                          <w:sz w:val="28"/>
                          <w:szCs w:val="28"/>
                        </w:rPr>
                        <w:t>Heb. 3:13</w:t>
                      </w:r>
                    </w:p>
                  </w:txbxContent>
                </v:textbox>
              </v:shape>
            </w:pict>
          </mc:Fallback>
        </mc:AlternateContent>
      </w:r>
    </w:p>
    <w:p w14:paraId="22102DD0" w14:textId="4A19A7DA" w:rsidR="000716B0" w:rsidRDefault="0068547D" w:rsidP="00857C88">
      <w:pPr>
        <w:ind w:right="90"/>
      </w:pPr>
      <w:r>
        <w:rPr>
          <w:rFonts w:ascii="Times New Roman" w:hAnsi="Times New Roman"/>
          <w:noProof/>
          <w:sz w:val="24"/>
          <w:szCs w:val="24"/>
        </w:rPr>
        <mc:AlternateContent>
          <mc:Choice Requires="wps">
            <w:drawing>
              <wp:anchor distT="0" distB="0" distL="114300" distR="114300" simplePos="0" relativeHeight="251676160" behindDoc="0" locked="0" layoutInCell="1" allowOverlap="1" wp14:anchorId="4E383B09" wp14:editId="67F7EAEE">
                <wp:simplePos x="0" y="0"/>
                <wp:positionH relativeFrom="column">
                  <wp:posOffset>9296400</wp:posOffset>
                </wp:positionH>
                <wp:positionV relativeFrom="paragraph">
                  <wp:posOffset>244475</wp:posOffset>
                </wp:positionV>
                <wp:extent cx="3028950" cy="1874520"/>
                <wp:effectExtent l="0" t="0" r="0" b="0"/>
                <wp:wrapNone/>
                <wp:docPr id="125" name="Text Box 125"/>
                <wp:cNvGraphicFramePr/>
                <a:graphic xmlns:a="http://schemas.openxmlformats.org/drawingml/2006/main">
                  <a:graphicData uri="http://schemas.microsoft.com/office/word/2010/wordprocessingShape">
                    <wps:wsp>
                      <wps:cNvSpPr txBox="1"/>
                      <wps:spPr>
                        <a:xfrm>
                          <a:off x="0" y="0"/>
                          <a:ext cx="3028950" cy="1874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2C1C19" w14:textId="33EF7574" w:rsidR="005D2D07" w:rsidRDefault="008B0590" w:rsidP="004A0C6C">
                            <w:pPr>
                              <w:spacing w:after="0" w:line="240" w:lineRule="auto"/>
                              <w:jc w:val="center"/>
                              <w:rPr>
                                <w:rFonts w:ascii="Franklin Gothic Book" w:hAnsi="Franklin Gothic Book"/>
                                <w:b/>
                                <w:color w:val="AE9638" w:themeColor="accent1" w:themeShade="BF"/>
                                <w:sz w:val="24"/>
                                <w:szCs w:val="24"/>
                              </w:rPr>
                            </w:pPr>
                            <w:r w:rsidRPr="00993BAF">
                              <w:rPr>
                                <w:rFonts w:ascii="Franklin Gothic Book" w:hAnsi="Franklin Gothic Book"/>
                                <w:b/>
                                <w:color w:val="AE9638" w:themeColor="accent1" w:themeShade="BF"/>
                                <w:sz w:val="24"/>
                                <w:szCs w:val="24"/>
                              </w:rPr>
                              <w:t>Upcoming Events</w:t>
                            </w:r>
                          </w:p>
                          <w:p w14:paraId="27CF56D3" w14:textId="22259057" w:rsidR="00BC2E87" w:rsidRPr="00F138B3" w:rsidRDefault="00191CE8" w:rsidP="00581877">
                            <w:pPr>
                              <w:spacing w:after="0" w:line="240" w:lineRule="auto"/>
                              <w:rPr>
                                <w:rFonts w:ascii="Arial" w:hAnsi="Arial" w:cs="Arial"/>
                                <w:bCs/>
                              </w:rPr>
                            </w:pPr>
                            <w:r>
                              <w:rPr>
                                <w:rFonts w:ascii="Arial" w:hAnsi="Arial" w:cs="Arial"/>
                                <w:b/>
                              </w:rPr>
                              <w:t xml:space="preserve">February </w:t>
                            </w:r>
                            <w:r w:rsidR="00210CE4">
                              <w:rPr>
                                <w:rFonts w:ascii="Arial" w:hAnsi="Arial" w:cs="Arial"/>
                                <w:b/>
                              </w:rPr>
                              <w:t>2</w:t>
                            </w:r>
                            <w:r w:rsidR="00CA5F58">
                              <w:rPr>
                                <w:rFonts w:ascii="Arial" w:hAnsi="Arial" w:cs="Arial"/>
                                <w:b/>
                              </w:rPr>
                              <w:t>7</w:t>
                            </w:r>
                            <w:r w:rsidR="00393583" w:rsidRPr="00393583">
                              <w:rPr>
                                <w:rFonts w:ascii="Arial" w:hAnsi="Arial" w:cs="Arial"/>
                                <w:b/>
                                <w:vertAlign w:val="superscript"/>
                              </w:rPr>
                              <w:t>th</w:t>
                            </w:r>
                            <w:r w:rsidR="002B6B55" w:rsidRPr="00F138B3">
                              <w:rPr>
                                <w:rFonts w:ascii="Arial" w:hAnsi="Arial" w:cs="Arial"/>
                                <w:b/>
                              </w:rPr>
                              <w:t>,</w:t>
                            </w:r>
                            <w:r w:rsidR="00AC41CF" w:rsidRPr="00F138B3">
                              <w:rPr>
                                <w:rFonts w:ascii="Arial" w:hAnsi="Arial" w:cs="Arial"/>
                                <w:b/>
                              </w:rPr>
                              <w:t xml:space="preserve"> 9:30am</w:t>
                            </w:r>
                            <w:r w:rsidR="00BC2E87" w:rsidRPr="00F138B3">
                              <w:rPr>
                                <w:rFonts w:ascii="Arial" w:hAnsi="Arial" w:cs="Arial"/>
                                <w:b/>
                              </w:rPr>
                              <w:t>:</w:t>
                            </w:r>
                            <w:r w:rsidR="00160E57" w:rsidRPr="00F138B3">
                              <w:rPr>
                                <w:rFonts w:ascii="Arial" w:hAnsi="Arial" w:cs="Arial"/>
                                <w:b/>
                              </w:rPr>
                              <w:t xml:space="preserve"> </w:t>
                            </w:r>
                            <w:r w:rsidR="00DF5762" w:rsidRPr="00F138B3">
                              <w:rPr>
                                <w:rFonts w:ascii="Arial" w:hAnsi="Arial" w:cs="Arial"/>
                                <w:bCs/>
                              </w:rPr>
                              <w:t>F</w:t>
                            </w:r>
                            <w:r w:rsidR="00D85512" w:rsidRPr="00F138B3">
                              <w:rPr>
                                <w:rFonts w:ascii="Arial" w:hAnsi="Arial" w:cs="Arial"/>
                                <w:bCs/>
                              </w:rPr>
                              <w:t>rom Creation to Chaos Bible Class</w:t>
                            </w:r>
                          </w:p>
                          <w:p w14:paraId="0C9FCBA9" w14:textId="43E62687" w:rsidR="000B291F" w:rsidRPr="00F138B3" w:rsidRDefault="00191CE8" w:rsidP="00580900">
                            <w:pPr>
                              <w:spacing w:after="0" w:line="240" w:lineRule="auto"/>
                              <w:rPr>
                                <w:rFonts w:ascii="Arial" w:hAnsi="Arial" w:cs="Arial"/>
                                <w:bCs/>
                              </w:rPr>
                            </w:pPr>
                            <w:r>
                              <w:rPr>
                                <w:rFonts w:ascii="Arial" w:hAnsi="Arial" w:cs="Arial"/>
                                <w:b/>
                              </w:rPr>
                              <w:t xml:space="preserve">February </w:t>
                            </w:r>
                            <w:r w:rsidR="00210CE4">
                              <w:rPr>
                                <w:rFonts w:ascii="Arial" w:hAnsi="Arial" w:cs="Arial"/>
                                <w:b/>
                              </w:rPr>
                              <w:t>2</w:t>
                            </w:r>
                            <w:r w:rsidR="00CA5F58">
                              <w:rPr>
                                <w:rFonts w:ascii="Arial" w:hAnsi="Arial" w:cs="Arial"/>
                                <w:b/>
                              </w:rPr>
                              <w:t>7</w:t>
                            </w:r>
                            <w:r w:rsidRPr="00191CE8">
                              <w:rPr>
                                <w:rFonts w:ascii="Arial" w:hAnsi="Arial" w:cs="Arial"/>
                                <w:b/>
                                <w:vertAlign w:val="superscript"/>
                              </w:rPr>
                              <w:t>th</w:t>
                            </w:r>
                            <w:r w:rsidR="00F467BE" w:rsidRPr="00F138B3">
                              <w:rPr>
                                <w:rFonts w:ascii="Arial" w:hAnsi="Arial" w:cs="Arial"/>
                                <w:b/>
                              </w:rPr>
                              <w:t xml:space="preserve">, 10:30am: </w:t>
                            </w:r>
                            <w:r w:rsidR="00557F48" w:rsidRPr="00F138B3">
                              <w:rPr>
                                <w:rFonts w:ascii="Arial" w:hAnsi="Arial" w:cs="Arial"/>
                                <w:bCs/>
                              </w:rPr>
                              <w:t>Livestream Worship on our website</w:t>
                            </w:r>
                            <w:r w:rsidR="00D85512" w:rsidRPr="00F138B3">
                              <w:rPr>
                                <w:rFonts w:ascii="Arial" w:hAnsi="Arial" w:cs="Arial"/>
                                <w:bCs/>
                              </w:rPr>
                              <w:t xml:space="preserve"> </w:t>
                            </w:r>
                            <w:r w:rsidR="00557F48" w:rsidRPr="00F138B3">
                              <w:rPr>
                                <w:rFonts w:ascii="Arial" w:hAnsi="Arial" w:cs="Arial"/>
                                <w:bCs/>
                              </w:rPr>
                              <w:t>&amp; YouTube</w:t>
                            </w:r>
                            <w:r w:rsidR="00A4673D" w:rsidRPr="00F138B3">
                              <w:rPr>
                                <w:rFonts w:ascii="Arial" w:hAnsi="Arial" w:cs="Arial"/>
                                <w:bCs/>
                              </w:rPr>
                              <w:t xml:space="preserve">; In person meeting at </w:t>
                            </w:r>
                            <w:r w:rsidR="00DB0628" w:rsidRPr="00F138B3">
                              <w:rPr>
                                <w:rFonts w:ascii="Arial" w:hAnsi="Arial" w:cs="Arial"/>
                                <w:bCs/>
                              </w:rPr>
                              <w:t>Circle Church of Christ</w:t>
                            </w:r>
                          </w:p>
                          <w:p w14:paraId="2443303D" w14:textId="1D0A9E82" w:rsidR="00157AE9" w:rsidRPr="000B291F" w:rsidRDefault="00CA5F58" w:rsidP="00676230">
                            <w:pPr>
                              <w:spacing w:after="0" w:line="240" w:lineRule="auto"/>
                              <w:jc w:val="both"/>
                              <w:rPr>
                                <w:rFonts w:ascii="Arial" w:hAnsi="Arial" w:cs="Arial"/>
                                <w:bCs/>
                                <w:color w:val="FF0000"/>
                                <w:sz w:val="23"/>
                                <w:szCs w:val="23"/>
                              </w:rPr>
                            </w:pPr>
                            <w:r>
                              <w:rPr>
                                <w:rFonts w:ascii="Arial" w:hAnsi="Arial" w:cs="Arial"/>
                                <w:b/>
                              </w:rPr>
                              <w:t>March 2</w:t>
                            </w:r>
                            <w:r w:rsidRPr="00CA5F58">
                              <w:rPr>
                                <w:rFonts w:ascii="Arial" w:hAnsi="Arial" w:cs="Arial"/>
                                <w:b/>
                                <w:vertAlign w:val="superscript"/>
                              </w:rPr>
                              <w:t>nd</w:t>
                            </w:r>
                            <w:r w:rsidR="00913EF3" w:rsidRPr="00F138B3">
                              <w:rPr>
                                <w:rFonts w:ascii="Arial" w:hAnsi="Arial" w:cs="Arial"/>
                                <w:b/>
                              </w:rPr>
                              <w:t xml:space="preserve">, </w:t>
                            </w:r>
                            <w:r w:rsidR="00913EF3">
                              <w:rPr>
                                <w:rFonts w:ascii="Arial" w:hAnsi="Arial" w:cs="Arial"/>
                                <w:b/>
                              </w:rPr>
                              <w:t>6:30pm</w:t>
                            </w:r>
                            <w:r w:rsidR="00913EF3" w:rsidRPr="00F138B3">
                              <w:rPr>
                                <w:rFonts w:ascii="Arial" w:hAnsi="Arial" w:cs="Arial"/>
                                <w:b/>
                              </w:rPr>
                              <w:t xml:space="preserve">: </w:t>
                            </w:r>
                            <w:r w:rsidR="00913EF3">
                              <w:rPr>
                                <w:rFonts w:ascii="Arial" w:hAnsi="Arial" w:cs="Arial"/>
                                <w:bCs/>
                              </w:rPr>
                              <w:t>Wednesday Evening Study: Walking With God in the Desert by Ray Vander Laan (in-person only; no livestream)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83B09" id="Text Box 125" o:spid="_x0000_s1053" type="#_x0000_t202" style="position:absolute;margin-left:732pt;margin-top:19.25pt;width:238.5pt;height:147.6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" filled="f" stroked="f" strokeweight=".5pt">
                <v:textbox>
                  <w:txbxContent>
                    <w:p w14:paraId="572C1C19" w14:textId="33EF7574" w:rsidR="005D2D07" w:rsidRDefault="008B0590" w:rsidP="004A0C6C">
                      <w:pPr>
                        <w:spacing w:after="0" w:line="240" w:lineRule="auto"/>
                        <w:jc w:val="center"/>
                        <w:rPr>
                          <w:rFonts w:ascii="Franklin Gothic Book" w:hAnsi="Franklin Gothic Book"/>
                          <w:b/>
                          <w:color w:val="AE9638" w:themeColor="accent1" w:themeShade="BF"/>
                          <w:sz w:val="24"/>
                          <w:szCs w:val="24"/>
                        </w:rPr>
                      </w:pPr>
                      <w:r w:rsidRPr="00993BAF">
                        <w:rPr>
                          <w:rFonts w:ascii="Franklin Gothic Book" w:hAnsi="Franklin Gothic Book"/>
                          <w:b/>
                          <w:color w:val="AE9638" w:themeColor="accent1" w:themeShade="BF"/>
                          <w:sz w:val="24"/>
                          <w:szCs w:val="24"/>
                        </w:rPr>
                        <w:t>Upcoming Events</w:t>
                      </w:r>
                    </w:p>
                    <w:p w14:paraId="27CF56D3" w14:textId="22259057" w:rsidR="00BC2E87" w:rsidRPr="00F138B3" w:rsidRDefault="00191CE8" w:rsidP="00581877">
                      <w:pPr>
                        <w:spacing w:after="0" w:line="240" w:lineRule="auto"/>
                        <w:rPr>
                          <w:rFonts w:ascii="Arial" w:hAnsi="Arial" w:cs="Arial"/>
                          <w:bCs/>
                        </w:rPr>
                      </w:pPr>
                      <w:r>
                        <w:rPr>
                          <w:rFonts w:ascii="Arial" w:hAnsi="Arial" w:cs="Arial"/>
                          <w:b/>
                        </w:rPr>
                        <w:t xml:space="preserve">February </w:t>
                      </w:r>
                      <w:r w:rsidR="00210CE4">
                        <w:rPr>
                          <w:rFonts w:ascii="Arial" w:hAnsi="Arial" w:cs="Arial"/>
                          <w:b/>
                        </w:rPr>
                        <w:t>2</w:t>
                      </w:r>
                      <w:r w:rsidR="00CA5F58">
                        <w:rPr>
                          <w:rFonts w:ascii="Arial" w:hAnsi="Arial" w:cs="Arial"/>
                          <w:b/>
                        </w:rPr>
                        <w:t>7</w:t>
                      </w:r>
                      <w:r w:rsidR="00393583" w:rsidRPr="00393583">
                        <w:rPr>
                          <w:rFonts w:ascii="Arial" w:hAnsi="Arial" w:cs="Arial"/>
                          <w:b/>
                          <w:vertAlign w:val="superscript"/>
                        </w:rPr>
                        <w:t>th</w:t>
                      </w:r>
                      <w:r w:rsidR="002B6B55" w:rsidRPr="00F138B3">
                        <w:rPr>
                          <w:rFonts w:ascii="Arial" w:hAnsi="Arial" w:cs="Arial"/>
                          <w:b/>
                        </w:rPr>
                        <w:t>,</w:t>
                      </w:r>
                      <w:r w:rsidR="00AC41CF" w:rsidRPr="00F138B3">
                        <w:rPr>
                          <w:rFonts w:ascii="Arial" w:hAnsi="Arial" w:cs="Arial"/>
                          <w:b/>
                        </w:rPr>
                        <w:t xml:space="preserve"> 9:30am</w:t>
                      </w:r>
                      <w:r w:rsidR="00BC2E87" w:rsidRPr="00F138B3">
                        <w:rPr>
                          <w:rFonts w:ascii="Arial" w:hAnsi="Arial" w:cs="Arial"/>
                          <w:b/>
                        </w:rPr>
                        <w:t>:</w:t>
                      </w:r>
                      <w:r w:rsidR="00160E57" w:rsidRPr="00F138B3">
                        <w:rPr>
                          <w:rFonts w:ascii="Arial" w:hAnsi="Arial" w:cs="Arial"/>
                          <w:b/>
                        </w:rPr>
                        <w:t xml:space="preserve"> </w:t>
                      </w:r>
                      <w:r w:rsidR="00DF5762" w:rsidRPr="00F138B3">
                        <w:rPr>
                          <w:rFonts w:ascii="Arial" w:hAnsi="Arial" w:cs="Arial"/>
                          <w:bCs/>
                        </w:rPr>
                        <w:t>F</w:t>
                      </w:r>
                      <w:r w:rsidR="00D85512" w:rsidRPr="00F138B3">
                        <w:rPr>
                          <w:rFonts w:ascii="Arial" w:hAnsi="Arial" w:cs="Arial"/>
                          <w:bCs/>
                        </w:rPr>
                        <w:t>rom Creation to Chaos Bible Class</w:t>
                      </w:r>
                    </w:p>
                    <w:p w14:paraId="0C9FCBA9" w14:textId="43E62687" w:rsidR="000B291F" w:rsidRPr="00F138B3" w:rsidRDefault="00191CE8" w:rsidP="00580900">
                      <w:pPr>
                        <w:spacing w:after="0" w:line="240" w:lineRule="auto"/>
                        <w:rPr>
                          <w:rFonts w:ascii="Arial" w:hAnsi="Arial" w:cs="Arial"/>
                          <w:bCs/>
                        </w:rPr>
                      </w:pPr>
                      <w:r>
                        <w:rPr>
                          <w:rFonts w:ascii="Arial" w:hAnsi="Arial" w:cs="Arial"/>
                          <w:b/>
                        </w:rPr>
                        <w:t xml:space="preserve">February </w:t>
                      </w:r>
                      <w:r w:rsidR="00210CE4">
                        <w:rPr>
                          <w:rFonts w:ascii="Arial" w:hAnsi="Arial" w:cs="Arial"/>
                          <w:b/>
                        </w:rPr>
                        <w:t>2</w:t>
                      </w:r>
                      <w:r w:rsidR="00CA5F58">
                        <w:rPr>
                          <w:rFonts w:ascii="Arial" w:hAnsi="Arial" w:cs="Arial"/>
                          <w:b/>
                        </w:rPr>
                        <w:t>7</w:t>
                      </w:r>
                      <w:r w:rsidRPr="00191CE8">
                        <w:rPr>
                          <w:rFonts w:ascii="Arial" w:hAnsi="Arial" w:cs="Arial"/>
                          <w:b/>
                          <w:vertAlign w:val="superscript"/>
                        </w:rPr>
                        <w:t>th</w:t>
                      </w:r>
                      <w:r w:rsidR="00F467BE" w:rsidRPr="00F138B3">
                        <w:rPr>
                          <w:rFonts w:ascii="Arial" w:hAnsi="Arial" w:cs="Arial"/>
                          <w:b/>
                        </w:rPr>
                        <w:t xml:space="preserve">, 10:30am: </w:t>
                      </w:r>
                      <w:r w:rsidR="00557F48" w:rsidRPr="00F138B3">
                        <w:rPr>
                          <w:rFonts w:ascii="Arial" w:hAnsi="Arial" w:cs="Arial"/>
                          <w:bCs/>
                        </w:rPr>
                        <w:t>Livestream Worship on our website</w:t>
                      </w:r>
                      <w:r w:rsidR="00D85512" w:rsidRPr="00F138B3">
                        <w:rPr>
                          <w:rFonts w:ascii="Arial" w:hAnsi="Arial" w:cs="Arial"/>
                          <w:bCs/>
                        </w:rPr>
                        <w:t xml:space="preserve"> </w:t>
                      </w:r>
                      <w:r w:rsidR="00557F48" w:rsidRPr="00F138B3">
                        <w:rPr>
                          <w:rFonts w:ascii="Arial" w:hAnsi="Arial" w:cs="Arial"/>
                          <w:bCs/>
                        </w:rPr>
                        <w:t>&amp; YouTube</w:t>
                      </w:r>
                      <w:r w:rsidR="00A4673D" w:rsidRPr="00F138B3">
                        <w:rPr>
                          <w:rFonts w:ascii="Arial" w:hAnsi="Arial" w:cs="Arial"/>
                          <w:bCs/>
                        </w:rPr>
                        <w:t xml:space="preserve">; In person meeting at </w:t>
                      </w:r>
                      <w:r w:rsidR="00DB0628" w:rsidRPr="00F138B3">
                        <w:rPr>
                          <w:rFonts w:ascii="Arial" w:hAnsi="Arial" w:cs="Arial"/>
                          <w:bCs/>
                        </w:rPr>
                        <w:t>Circle Church of Christ</w:t>
                      </w:r>
                    </w:p>
                    <w:p w14:paraId="2443303D" w14:textId="1D0A9E82" w:rsidR="00157AE9" w:rsidRPr="000B291F" w:rsidRDefault="00CA5F58" w:rsidP="00676230">
                      <w:pPr>
                        <w:spacing w:after="0" w:line="240" w:lineRule="auto"/>
                        <w:jc w:val="both"/>
                        <w:rPr>
                          <w:rFonts w:ascii="Arial" w:hAnsi="Arial" w:cs="Arial"/>
                          <w:bCs/>
                          <w:color w:val="FF0000"/>
                          <w:sz w:val="23"/>
                          <w:szCs w:val="23"/>
                        </w:rPr>
                      </w:pPr>
                      <w:r>
                        <w:rPr>
                          <w:rFonts w:ascii="Arial" w:hAnsi="Arial" w:cs="Arial"/>
                          <w:b/>
                        </w:rPr>
                        <w:t>March 2</w:t>
                      </w:r>
                      <w:r w:rsidRPr="00CA5F58">
                        <w:rPr>
                          <w:rFonts w:ascii="Arial" w:hAnsi="Arial" w:cs="Arial"/>
                          <w:b/>
                          <w:vertAlign w:val="superscript"/>
                        </w:rPr>
                        <w:t>nd</w:t>
                      </w:r>
                      <w:r w:rsidR="00913EF3" w:rsidRPr="00F138B3">
                        <w:rPr>
                          <w:rFonts w:ascii="Arial" w:hAnsi="Arial" w:cs="Arial"/>
                          <w:b/>
                        </w:rPr>
                        <w:t xml:space="preserve">, </w:t>
                      </w:r>
                      <w:r w:rsidR="00913EF3">
                        <w:rPr>
                          <w:rFonts w:ascii="Arial" w:hAnsi="Arial" w:cs="Arial"/>
                          <w:b/>
                        </w:rPr>
                        <w:t>6:30pm</w:t>
                      </w:r>
                      <w:r w:rsidR="00913EF3" w:rsidRPr="00F138B3">
                        <w:rPr>
                          <w:rFonts w:ascii="Arial" w:hAnsi="Arial" w:cs="Arial"/>
                          <w:b/>
                        </w:rPr>
                        <w:t xml:space="preserve">: </w:t>
                      </w:r>
                      <w:r w:rsidR="00913EF3">
                        <w:rPr>
                          <w:rFonts w:ascii="Arial" w:hAnsi="Arial" w:cs="Arial"/>
                          <w:bCs/>
                        </w:rPr>
                        <w:t>Wednesday Evening Study: Walking With God in the Desert by Ray Vander Laan (in-person only; no livestream)</w:t>
                      </w:r>
                    </w:p>
                  </w:txbxContent>
                </v:textbox>
              </v:shape>
            </w:pict>
          </mc:Fallback>
        </mc:AlternateContent>
      </w:r>
      <w:r w:rsidR="00336EBF">
        <w:rPr>
          <w:rFonts w:ascii="Times New Roman" w:hAnsi="Times New Roman"/>
          <w:noProof/>
          <w:sz w:val="24"/>
          <w:szCs w:val="24"/>
        </w:rPr>
        <mc:AlternateContent>
          <mc:Choice Requires="wps">
            <w:drawing>
              <wp:anchor distT="36576" distB="36576" distL="36576" distR="36576" simplePos="0" relativeHeight="251652608" behindDoc="0" locked="0" layoutInCell="1" allowOverlap="1" wp14:anchorId="31442E60" wp14:editId="450DB787">
                <wp:simplePos x="0" y="0"/>
                <wp:positionH relativeFrom="column">
                  <wp:posOffset>6315074</wp:posOffset>
                </wp:positionH>
                <wp:positionV relativeFrom="paragraph">
                  <wp:posOffset>245110</wp:posOffset>
                </wp:positionV>
                <wp:extent cx="5885180" cy="0"/>
                <wp:effectExtent l="38100" t="38100" r="1270" b="38100"/>
                <wp:wrapNone/>
                <wp:docPr id="1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885180" cy="0"/>
                        </a:xfrm>
                        <a:prstGeom prst="line">
                          <a:avLst/>
                        </a:prstGeom>
                        <a:noFill/>
                        <a:ln w="76200">
                          <a:solidFill>
                            <a:schemeClr val="bg1">
                              <a:lumMod val="5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DD454EB" id="Line 2" o:spid="_x0000_s1026" style="position:absolute;flip:x y;z-index:2516526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497.25pt,19.3pt" to="960.65pt,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" strokecolor="#7f7f7f [1612]" strokeweight="6pt">
                <v:shadow color="#ccc"/>
              </v:line>
            </w:pict>
          </mc:Fallback>
        </mc:AlternateContent>
      </w:r>
      <w:r w:rsidR="002C5E54">
        <w:rPr>
          <w:rFonts w:ascii="Times New Roman" w:hAnsi="Times New Roman"/>
          <w:noProof/>
          <w:sz w:val="24"/>
          <w:szCs w:val="24"/>
        </w:rPr>
        <mc:AlternateContent>
          <mc:Choice Requires="wps">
            <w:drawing>
              <wp:anchor distT="0" distB="0" distL="114300" distR="114300" simplePos="0" relativeHeight="251656704" behindDoc="0" locked="0" layoutInCell="1" allowOverlap="1" wp14:anchorId="5498B1FB" wp14:editId="2665AEF5">
                <wp:simplePos x="0" y="0"/>
                <wp:positionH relativeFrom="column">
                  <wp:posOffset>9201150</wp:posOffset>
                </wp:positionH>
                <wp:positionV relativeFrom="paragraph">
                  <wp:posOffset>292735</wp:posOffset>
                </wp:positionV>
                <wp:extent cx="45719" cy="1514475"/>
                <wp:effectExtent l="0" t="0" r="12065" b="28575"/>
                <wp:wrapNone/>
                <wp:docPr id="17" name="Rectangle 17"/>
                <wp:cNvGraphicFramePr/>
                <a:graphic xmlns:a="http://schemas.openxmlformats.org/drawingml/2006/main">
                  <a:graphicData uri="http://schemas.microsoft.com/office/word/2010/wordprocessingShape">
                    <wps:wsp>
                      <wps:cNvSpPr/>
                      <wps:spPr>
                        <a:xfrm>
                          <a:off x="0" y="0"/>
                          <a:ext cx="45719" cy="1514475"/>
                        </a:xfrm>
                        <a:prstGeom prst="rect">
                          <a:avLst/>
                        </a:prstGeom>
                        <a:solidFill>
                          <a:schemeClr val="bg1">
                            <a:lumMod val="50000"/>
                          </a:schemeClr>
                        </a:solidFill>
                        <a:ln>
                          <a:solidFill>
                            <a:schemeClr val="bg1">
                              <a:lumMod val="50000"/>
                            </a:schemeClr>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2E2241" id="Rectangle 17" o:spid="_x0000_s1026" style="position:absolute;margin-left:724.5pt;margin-top:23.05pt;width:3.6pt;height:119.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" fillcolor="#7f7f7f [1612]" strokecolor="#7f7f7f [1612]" strokeweight="2pt"/>
            </w:pict>
          </mc:Fallback>
        </mc:AlternateContent>
      </w:r>
      <w:r w:rsidR="007A0B6B">
        <w:rPr>
          <w:rFonts w:ascii="Times New Roman" w:hAnsi="Times New Roman"/>
          <w:noProof/>
          <w:sz w:val="24"/>
          <w:szCs w:val="24"/>
        </w:rPr>
        <mc:AlternateContent>
          <mc:Choice Requires="wps">
            <w:drawing>
              <wp:anchor distT="0" distB="0" distL="114300" distR="114300" simplePos="0" relativeHeight="251661824" behindDoc="0" locked="0" layoutInCell="1" allowOverlap="1" wp14:anchorId="307D21C4" wp14:editId="114890D0">
                <wp:simplePos x="0" y="0"/>
                <wp:positionH relativeFrom="column">
                  <wp:posOffset>6315075</wp:posOffset>
                </wp:positionH>
                <wp:positionV relativeFrom="paragraph">
                  <wp:posOffset>292735</wp:posOffset>
                </wp:positionV>
                <wp:extent cx="2838450" cy="1628775"/>
                <wp:effectExtent l="0" t="0" r="0" b="9525"/>
                <wp:wrapNone/>
                <wp:docPr id="22" name="Text Box 22"/>
                <wp:cNvGraphicFramePr/>
                <a:graphic xmlns:a="http://schemas.openxmlformats.org/drawingml/2006/main">
                  <a:graphicData uri="http://schemas.microsoft.com/office/word/2010/wordprocessingShape">
                    <wps:wsp>
                      <wps:cNvSpPr txBox="1"/>
                      <wps:spPr>
                        <a:xfrm>
                          <a:off x="0" y="0"/>
                          <a:ext cx="2838450" cy="16287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0200C0B" w14:textId="77777777" w:rsidR="008B0590" w:rsidRPr="00993BAF" w:rsidRDefault="008B0590" w:rsidP="00A51796">
                            <w:pPr>
                              <w:spacing w:after="0" w:line="240" w:lineRule="auto"/>
                              <w:jc w:val="center"/>
                              <w:rPr>
                                <w:rFonts w:ascii="Franklin Gothic Book" w:hAnsi="Franklin Gothic Book"/>
                                <w:b/>
                                <w:color w:val="AE9638" w:themeColor="accent1" w:themeShade="BF"/>
                              </w:rPr>
                            </w:pPr>
                            <w:r w:rsidRPr="00993BAF">
                              <w:rPr>
                                <w:rFonts w:ascii="Franklin Gothic Book" w:hAnsi="Franklin Gothic Book"/>
                                <w:b/>
                                <w:color w:val="AE9638" w:themeColor="accent1" w:themeShade="BF"/>
                              </w:rPr>
                              <w:t>“The Main Thing”</w:t>
                            </w:r>
                          </w:p>
                          <w:p w14:paraId="687AB864" w14:textId="77777777" w:rsidR="008B0590" w:rsidRPr="00F138B3" w:rsidRDefault="008B0590" w:rsidP="00B664EE">
                            <w:pPr>
                              <w:spacing w:after="0"/>
                              <w:rPr>
                                <w:rFonts w:ascii="Franklin Gothic Book" w:hAnsi="Franklin Gothic Book"/>
                                <w:sz w:val="20"/>
                                <w:szCs w:val="20"/>
                              </w:rPr>
                            </w:pPr>
                            <w:r w:rsidRPr="00F138B3">
                              <w:rPr>
                                <w:rFonts w:ascii="Franklin Gothic Book" w:hAnsi="Franklin Gothic Book"/>
                                <w:sz w:val="20"/>
                                <w:szCs w:val="20"/>
                              </w:rPr>
                              <w:t xml:space="preserve">1. To </w:t>
                            </w:r>
                            <w:r w:rsidRPr="00F138B3">
                              <w:rPr>
                                <w:rFonts w:ascii="Arial" w:hAnsi="Arial" w:cs="Arial"/>
                                <w:b/>
                                <w:sz w:val="20"/>
                                <w:szCs w:val="20"/>
                              </w:rPr>
                              <w:t>love the Lord</w:t>
                            </w:r>
                            <w:r w:rsidRPr="00F138B3">
                              <w:rPr>
                                <w:rFonts w:ascii="Franklin Gothic Book" w:hAnsi="Franklin Gothic Book"/>
                                <w:b/>
                                <w:sz w:val="20"/>
                                <w:szCs w:val="20"/>
                              </w:rPr>
                              <w:t xml:space="preserve"> </w:t>
                            </w:r>
                            <w:r w:rsidRPr="00F138B3">
                              <w:rPr>
                                <w:rFonts w:ascii="Franklin Gothic Book" w:hAnsi="Franklin Gothic Book"/>
                                <w:sz w:val="20"/>
                                <w:szCs w:val="20"/>
                              </w:rPr>
                              <w:t>our God with all our heart and with all our soul and with all our mind and with all our strength.</w:t>
                            </w:r>
                          </w:p>
                          <w:p w14:paraId="4700CF96" w14:textId="77777777" w:rsidR="008B0590" w:rsidRPr="00F138B3" w:rsidRDefault="008B0590" w:rsidP="00B664EE">
                            <w:pPr>
                              <w:spacing w:after="0"/>
                              <w:rPr>
                                <w:rFonts w:ascii="Franklin Gothic Book" w:hAnsi="Franklin Gothic Book"/>
                                <w:sz w:val="20"/>
                                <w:szCs w:val="20"/>
                              </w:rPr>
                            </w:pPr>
                            <w:r w:rsidRPr="00F138B3">
                              <w:rPr>
                                <w:rFonts w:ascii="Franklin Gothic Book" w:hAnsi="Franklin Gothic Book"/>
                                <w:sz w:val="20"/>
                                <w:szCs w:val="20"/>
                              </w:rPr>
                              <w:t xml:space="preserve">2. To </w:t>
                            </w:r>
                            <w:r w:rsidRPr="00F138B3">
                              <w:rPr>
                                <w:rFonts w:ascii="Arial" w:hAnsi="Arial" w:cs="Arial"/>
                                <w:b/>
                                <w:sz w:val="20"/>
                                <w:szCs w:val="20"/>
                              </w:rPr>
                              <w:t>love our neighbors</w:t>
                            </w:r>
                            <w:r w:rsidRPr="00F138B3">
                              <w:rPr>
                                <w:rFonts w:ascii="Franklin Gothic Book" w:hAnsi="Franklin Gothic Book"/>
                                <w:b/>
                                <w:sz w:val="20"/>
                                <w:szCs w:val="20"/>
                              </w:rPr>
                              <w:t xml:space="preserve"> </w:t>
                            </w:r>
                            <w:r w:rsidRPr="00F138B3">
                              <w:rPr>
                                <w:rFonts w:ascii="Franklin Gothic Book" w:hAnsi="Franklin Gothic Book"/>
                                <w:sz w:val="20"/>
                                <w:szCs w:val="20"/>
                              </w:rPr>
                              <w:t>as ourselves.</w:t>
                            </w:r>
                          </w:p>
                          <w:p w14:paraId="05288E01" w14:textId="2AA094BC" w:rsidR="008B0590" w:rsidRPr="00F138B3" w:rsidRDefault="008B0590" w:rsidP="00B664EE">
                            <w:pPr>
                              <w:spacing w:after="0"/>
                              <w:rPr>
                                <w:rFonts w:ascii="Franklin Gothic Book" w:hAnsi="Franklin Gothic Book"/>
                                <w:sz w:val="20"/>
                                <w:szCs w:val="20"/>
                              </w:rPr>
                            </w:pPr>
                            <w:r w:rsidRPr="00F138B3">
                              <w:rPr>
                                <w:rFonts w:ascii="Franklin Gothic Book" w:hAnsi="Franklin Gothic Book"/>
                                <w:sz w:val="20"/>
                                <w:szCs w:val="20"/>
                              </w:rPr>
                              <w:t xml:space="preserve">3. To </w:t>
                            </w:r>
                            <w:r w:rsidRPr="00F138B3">
                              <w:rPr>
                                <w:rFonts w:ascii="Arial" w:hAnsi="Arial" w:cs="Arial"/>
                                <w:b/>
                                <w:sz w:val="20"/>
                                <w:szCs w:val="20"/>
                              </w:rPr>
                              <w:t>go and make disciples</w:t>
                            </w:r>
                            <w:r w:rsidRPr="00F138B3">
                              <w:rPr>
                                <w:rFonts w:ascii="Franklin Gothic Book" w:hAnsi="Franklin Gothic Book"/>
                                <w:b/>
                                <w:sz w:val="20"/>
                                <w:szCs w:val="20"/>
                              </w:rPr>
                              <w:t xml:space="preserve"> </w:t>
                            </w:r>
                            <w:r w:rsidRPr="00F138B3">
                              <w:rPr>
                                <w:rFonts w:ascii="Franklin Gothic Book" w:hAnsi="Franklin Gothic Book"/>
                                <w:sz w:val="20"/>
                                <w:szCs w:val="20"/>
                              </w:rPr>
                              <w:t>of all nations, baptizing them in the name of the Father and of the Son and of the Holy Spirit, and teaching them to obey everything Christ has commanded 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D21C4" id="Text Box 22" o:spid="_x0000_s1054" type="#_x0000_t202" style="position:absolute;margin-left:497.25pt;margin-top:23.05pt;width:223.5pt;height:128.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" fillcolor="white [3201]" stroked="f" strokeweight=".5pt">
                <v:textbox>
                  <w:txbxContent>
                    <w:p w14:paraId="00200C0B" w14:textId="77777777" w:rsidR="008B0590" w:rsidRPr="00993BAF" w:rsidRDefault="008B0590" w:rsidP="00A51796">
                      <w:pPr>
                        <w:spacing w:after="0" w:line="240" w:lineRule="auto"/>
                        <w:jc w:val="center"/>
                        <w:rPr>
                          <w:rFonts w:ascii="Franklin Gothic Book" w:hAnsi="Franklin Gothic Book"/>
                          <w:b/>
                          <w:color w:val="AE9638" w:themeColor="accent1" w:themeShade="BF"/>
                        </w:rPr>
                      </w:pPr>
                      <w:r w:rsidRPr="00993BAF">
                        <w:rPr>
                          <w:rFonts w:ascii="Franklin Gothic Book" w:hAnsi="Franklin Gothic Book"/>
                          <w:b/>
                          <w:color w:val="AE9638" w:themeColor="accent1" w:themeShade="BF"/>
                        </w:rPr>
                        <w:t>“The Main Thing”</w:t>
                      </w:r>
                    </w:p>
                    <w:p w14:paraId="687AB864" w14:textId="77777777" w:rsidR="008B0590" w:rsidRPr="00F138B3" w:rsidRDefault="008B0590" w:rsidP="00B664EE">
                      <w:pPr>
                        <w:spacing w:after="0"/>
                        <w:rPr>
                          <w:rFonts w:ascii="Franklin Gothic Book" w:hAnsi="Franklin Gothic Book"/>
                          <w:sz w:val="20"/>
                          <w:szCs w:val="20"/>
                        </w:rPr>
                      </w:pPr>
                      <w:r w:rsidRPr="00F138B3">
                        <w:rPr>
                          <w:rFonts w:ascii="Franklin Gothic Book" w:hAnsi="Franklin Gothic Book"/>
                          <w:sz w:val="20"/>
                          <w:szCs w:val="20"/>
                        </w:rPr>
                        <w:t xml:space="preserve">1. To </w:t>
                      </w:r>
                      <w:r w:rsidRPr="00F138B3">
                        <w:rPr>
                          <w:rFonts w:ascii="Arial" w:hAnsi="Arial" w:cs="Arial"/>
                          <w:b/>
                          <w:sz w:val="20"/>
                          <w:szCs w:val="20"/>
                        </w:rPr>
                        <w:t>love the Lord</w:t>
                      </w:r>
                      <w:r w:rsidRPr="00F138B3">
                        <w:rPr>
                          <w:rFonts w:ascii="Franklin Gothic Book" w:hAnsi="Franklin Gothic Book"/>
                          <w:b/>
                          <w:sz w:val="20"/>
                          <w:szCs w:val="20"/>
                        </w:rPr>
                        <w:t xml:space="preserve"> </w:t>
                      </w:r>
                      <w:r w:rsidRPr="00F138B3">
                        <w:rPr>
                          <w:rFonts w:ascii="Franklin Gothic Book" w:hAnsi="Franklin Gothic Book"/>
                          <w:sz w:val="20"/>
                          <w:szCs w:val="20"/>
                        </w:rPr>
                        <w:t>our God with all our heart and with all our soul and with all our mind and with all our strength.</w:t>
                      </w:r>
                    </w:p>
                    <w:p w14:paraId="4700CF96" w14:textId="77777777" w:rsidR="008B0590" w:rsidRPr="00F138B3" w:rsidRDefault="008B0590" w:rsidP="00B664EE">
                      <w:pPr>
                        <w:spacing w:after="0"/>
                        <w:rPr>
                          <w:rFonts w:ascii="Franklin Gothic Book" w:hAnsi="Franklin Gothic Book"/>
                          <w:sz w:val="20"/>
                          <w:szCs w:val="20"/>
                        </w:rPr>
                      </w:pPr>
                      <w:r w:rsidRPr="00F138B3">
                        <w:rPr>
                          <w:rFonts w:ascii="Franklin Gothic Book" w:hAnsi="Franklin Gothic Book"/>
                          <w:sz w:val="20"/>
                          <w:szCs w:val="20"/>
                        </w:rPr>
                        <w:t xml:space="preserve">2. To </w:t>
                      </w:r>
                      <w:r w:rsidRPr="00F138B3">
                        <w:rPr>
                          <w:rFonts w:ascii="Arial" w:hAnsi="Arial" w:cs="Arial"/>
                          <w:b/>
                          <w:sz w:val="20"/>
                          <w:szCs w:val="20"/>
                        </w:rPr>
                        <w:t>love our neighbors</w:t>
                      </w:r>
                      <w:r w:rsidRPr="00F138B3">
                        <w:rPr>
                          <w:rFonts w:ascii="Franklin Gothic Book" w:hAnsi="Franklin Gothic Book"/>
                          <w:b/>
                          <w:sz w:val="20"/>
                          <w:szCs w:val="20"/>
                        </w:rPr>
                        <w:t xml:space="preserve"> </w:t>
                      </w:r>
                      <w:r w:rsidRPr="00F138B3">
                        <w:rPr>
                          <w:rFonts w:ascii="Franklin Gothic Book" w:hAnsi="Franklin Gothic Book"/>
                          <w:sz w:val="20"/>
                          <w:szCs w:val="20"/>
                        </w:rPr>
                        <w:t>as ourselves.</w:t>
                      </w:r>
                    </w:p>
                    <w:p w14:paraId="05288E01" w14:textId="2AA094BC" w:rsidR="008B0590" w:rsidRPr="00F138B3" w:rsidRDefault="008B0590" w:rsidP="00B664EE">
                      <w:pPr>
                        <w:spacing w:after="0"/>
                        <w:rPr>
                          <w:rFonts w:ascii="Franklin Gothic Book" w:hAnsi="Franklin Gothic Book"/>
                          <w:sz w:val="20"/>
                          <w:szCs w:val="20"/>
                        </w:rPr>
                      </w:pPr>
                      <w:r w:rsidRPr="00F138B3">
                        <w:rPr>
                          <w:rFonts w:ascii="Franklin Gothic Book" w:hAnsi="Franklin Gothic Book"/>
                          <w:sz w:val="20"/>
                          <w:szCs w:val="20"/>
                        </w:rPr>
                        <w:t xml:space="preserve">3. To </w:t>
                      </w:r>
                      <w:r w:rsidRPr="00F138B3">
                        <w:rPr>
                          <w:rFonts w:ascii="Arial" w:hAnsi="Arial" w:cs="Arial"/>
                          <w:b/>
                          <w:sz w:val="20"/>
                          <w:szCs w:val="20"/>
                        </w:rPr>
                        <w:t>go and make disciples</w:t>
                      </w:r>
                      <w:r w:rsidRPr="00F138B3">
                        <w:rPr>
                          <w:rFonts w:ascii="Franklin Gothic Book" w:hAnsi="Franklin Gothic Book"/>
                          <w:b/>
                          <w:sz w:val="20"/>
                          <w:szCs w:val="20"/>
                        </w:rPr>
                        <w:t xml:space="preserve"> </w:t>
                      </w:r>
                      <w:r w:rsidRPr="00F138B3">
                        <w:rPr>
                          <w:rFonts w:ascii="Franklin Gothic Book" w:hAnsi="Franklin Gothic Book"/>
                          <w:sz w:val="20"/>
                          <w:szCs w:val="20"/>
                        </w:rPr>
                        <w:t>of all nations, baptizing them in the name of the Father and of the Son and of the Holy Spirit, and teaching them to obey everything Christ has commanded us.</w:t>
                      </w:r>
                    </w:p>
                  </w:txbxContent>
                </v:textbox>
              </v:shape>
            </w:pict>
          </mc:Fallback>
        </mc:AlternateContent>
      </w:r>
    </w:p>
    <w:p w14:paraId="61BA48E5" w14:textId="6B15A856" w:rsidR="00381B8E" w:rsidRDefault="00381B8E" w:rsidP="00857C88">
      <w:pPr>
        <w:ind w:right="90"/>
      </w:pPr>
    </w:p>
    <w:p w14:paraId="428B6C35" w14:textId="7AA141FA" w:rsidR="00381B8E" w:rsidRPr="00381B8E" w:rsidRDefault="00631A82" w:rsidP="00381B8E">
      <w:r>
        <w:t xml:space="preserve"> </w:t>
      </w:r>
    </w:p>
    <w:p w14:paraId="79C3001F" w14:textId="1CEEA51E" w:rsidR="00381B8E" w:rsidRPr="00381B8E" w:rsidRDefault="00381B8E" w:rsidP="00381B8E"/>
    <w:p w14:paraId="48E8A16B" w14:textId="05BD40F0" w:rsidR="00381B8E" w:rsidRPr="00381B8E" w:rsidRDefault="00A656A1" w:rsidP="00381B8E">
      <w:r>
        <w:rPr>
          <w:rFonts w:ascii="Times New Roman" w:hAnsi="Times New Roman"/>
          <w:noProof/>
          <w:sz w:val="24"/>
          <w:szCs w:val="24"/>
        </w:rPr>
        <mc:AlternateContent>
          <mc:Choice Requires="wps">
            <w:drawing>
              <wp:anchor distT="36576" distB="36576" distL="36576" distR="36576" simplePos="0" relativeHeight="251687424" behindDoc="0" locked="0" layoutInCell="1" allowOverlap="1" wp14:anchorId="191CB17B" wp14:editId="72DCF40B">
                <wp:simplePos x="0" y="0"/>
                <wp:positionH relativeFrom="column">
                  <wp:posOffset>144780</wp:posOffset>
                </wp:positionH>
                <wp:positionV relativeFrom="paragraph">
                  <wp:posOffset>326390</wp:posOffset>
                </wp:positionV>
                <wp:extent cx="5885180" cy="0"/>
                <wp:effectExtent l="38100" t="38100" r="1270" b="38100"/>
                <wp:wrapNone/>
                <wp:docPr id="28"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885180" cy="0"/>
                        </a:xfrm>
                        <a:prstGeom prst="line">
                          <a:avLst/>
                        </a:prstGeom>
                        <a:noFill/>
                        <a:ln w="76200">
                          <a:solidFill>
                            <a:schemeClr val="bg1">
                              <a:lumMod val="5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1DC8E64" id="Line 2" o:spid="_x0000_s1026" style="position:absolute;flip:x y;z-index:2516874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11.4pt,25.7pt" to="474.8pt,2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" strokecolor="#7f7f7f [1612]" strokeweight="6pt">
                <v:shadow color="#ccc"/>
              </v:line>
            </w:pict>
          </mc:Fallback>
        </mc:AlternateContent>
      </w:r>
    </w:p>
    <w:p w14:paraId="1F855EF7" w14:textId="51259D9E" w:rsidR="00381B8E" w:rsidRDefault="00404A3D" w:rsidP="00381B8E">
      <w:pPr>
        <w:tabs>
          <w:tab w:val="left" w:pos="10185"/>
        </w:tabs>
        <w:ind w:right="90"/>
      </w:pPr>
      <w:r>
        <w:rPr>
          <w:rFonts w:ascii="Times New Roman" w:hAnsi="Times New Roman"/>
          <w:noProof/>
          <w:sz w:val="24"/>
          <w:szCs w:val="24"/>
        </w:rPr>
        <mc:AlternateContent>
          <mc:Choice Requires="wps">
            <w:drawing>
              <wp:anchor distT="0" distB="0" distL="114300" distR="114300" simplePos="0" relativeHeight="251678208" behindDoc="0" locked="0" layoutInCell="1" allowOverlap="1" wp14:anchorId="33AF2336" wp14:editId="1585BF84">
                <wp:simplePos x="0" y="0"/>
                <wp:positionH relativeFrom="column">
                  <wp:posOffset>2764155</wp:posOffset>
                </wp:positionH>
                <wp:positionV relativeFrom="paragraph">
                  <wp:posOffset>8890</wp:posOffset>
                </wp:positionV>
                <wp:extent cx="3530600" cy="49530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3530600" cy="495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B1AF2B" w14:textId="77777777" w:rsidR="008B0590" w:rsidRPr="00E5302C" w:rsidRDefault="008B0590" w:rsidP="00CF1AC7">
                            <w:pPr>
                              <w:spacing w:line="240" w:lineRule="auto"/>
                              <w:rPr>
                                <w:sz w:val="16"/>
                                <w:szCs w:val="16"/>
                              </w:rPr>
                            </w:pPr>
                            <w:r w:rsidRPr="00BF38DB">
                              <w:rPr>
                                <w:b/>
                                <w:color w:val="645773" w:themeColor="background2" w:themeShade="80"/>
                                <w:sz w:val="16"/>
                                <w:szCs w:val="16"/>
                              </w:rPr>
                              <w:t>Outreach Programs</w:t>
                            </w:r>
                            <w:r w:rsidRPr="00C27291">
                              <w:rPr>
                                <w:color w:val="0070C0"/>
                                <w:sz w:val="16"/>
                                <w:szCs w:val="16"/>
                              </w:rPr>
                              <w:t xml:space="preserve">: </w:t>
                            </w:r>
                            <w:r w:rsidRPr="00E5302C">
                              <w:rPr>
                                <w:sz w:val="16"/>
                                <w:szCs w:val="16"/>
                              </w:rPr>
                              <w:t xml:space="preserve">Bay Area Rescue Mission, Christian Relief Fund, Clothing Drive, East Asian Missions, Food Boxes, Mountain States Children’s Home, Orphan Sunday, Quilts for CASA, Special Situations, University Christian Center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AF2336" id="Text Box 16" o:spid="_x0000_s1055" type="#_x0000_t202" style="position:absolute;margin-left:217.65pt;margin-top:.7pt;width:278pt;height:39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" filled="f" stroked="f" strokeweight=".5pt">
                <v:textbox>
                  <w:txbxContent>
                    <w:p w14:paraId="73B1AF2B" w14:textId="77777777" w:rsidR="008B0590" w:rsidRPr="00E5302C" w:rsidRDefault="008B0590" w:rsidP="00CF1AC7">
                      <w:pPr>
                        <w:spacing w:line="240" w:lineRule="auto"/>
                        <w:rPr>
                          <w:sz w:val="16"/>
                          <w:szCs w:val="16"/>
                        </w:rPr>
                      </w:pPr>
                      <w:r w:rsidRPr="00BF38DB">
                        <w:rPr>
                          <w:b/>
                          <w:color w:val="645773" w:themeColor="background2" w:themeShade="80"/>
                          <w:sz w:val="16"/>
                          <w:szCs w:val="16"/>
                        </w:rPr>
                        <w:t>Outreach Programs</w:t>
                      </w:r>
                      <w:r w:rsidRPr="00C27291">
                        <w:rPr>
                          <w:color w:val="0070C0"/>
                          <w:sz w:val="16"/>
                          <w:szCs w:val="16"/>
                        </w:rPr>
                        <w:t xml:space="preserve">: </w:t>
                      </w:r>
                      <w:r w:rsidRPr="00E5302C">
                        <w:rPr>
                          <w:sz w:val="16"/>
                          <w:szCs w:val="16"/>
                        </w:rPr>
                        <w:t xml:space="preserve">Bay Area Rescue Mission, Christian Relief Fund, Clothing Drive, East Asian Missions, Food Boxes, Mountain States Children’s Home, Orphan Sunday, Quilts for CASA, Special Situations, University Christian Center </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677184" behindDoc="0" locked="0" layoutInCell="1" allowOverlap="1" wp14:anchorId="49BFC717" wp14:editId="3A4AA723">
                <wp:simplePos x="0" y="0"/>
                <wp:positionH relativeFrom="margin">
                  <wp:align>left</wp:align>
                </wp:positionH>
                <wp:positionV relativeFrom="paragraph">
                  <wp:posOffset>11430</wp:posOffset>
                </wp:positionV>
                <wp:extent cx="2609850" cy="60960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2609850" cy="60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B5BDC5" w14:textId="20B4E619" w:rsidR="008B0590" w:rsidRPr="00E5302C" w:rsidRDefault="008B0590" w:rsidP="007A192F">
                            <w:pPr>
                              <w:spacing w:line="240" w:lineRule="auto"/>
                              <w:rPr>
                                <w:sz w:val="16"/>
                                <w:szCs w:val="16"/>
                              </w:rPr>
                            </w:pPr>
                            <w:r w:rsidRPr="00BF38DB">
                              <w:rPr>
                                <w:b/>
                                <w:color w:val="645773" w:themeColor="background2" w:themeShade="80"/>
                                <w:sz w:val="16"/>
                                <w:szCs w:val="16"/>
                              </w:rPr>
                              <w:t>Deacons</w:t>
                            </w:r>
                            <w:r w:rsidRPr="00EF18DE">
                              <w:rPr>
                                <w:color w:val="2CB5B2"/>
                                <w:sz w:val="16"/>
                                <w:szCs w:val="16"/>
                              </w:rPr>
                              <w:t xml:space="preserve">: </w:t>
                            </w:r>
                            <w:r w:rsidR="00CC7A6E">
                              <w:rPr>
                                <w:sz w:val="16"/>
                                <w:szCs w:val="16"/>
                              </w:rPr>
                              <w:t xml:space="preserve">Eric Bracht, Eric Jensen, </w:t>
                            </w:r>
                            <w:r>
                              <w:rPr>
                                <w:sz w:val="16"/>
                                <w:szCs w:val="16"/>
                              </w:rPr>
                              <w:t xml:space="preserve">Bob Parsons, </w:t>
                            </w:r>
                            <w:r w:rsidRPr="00E5302C">
                              <w:rPr>
                                <w:sz w:val="16"/>
                                <w:szCs w:val="16"/>
                              </w:rPr>
                              <w:t>Jose Reyes,</w:t>
                            </w:r>
                            <w:r>
                              <w:rPr>
                                <w:sz w:val="16"/>
                                <w:szCs w:val="16"/>
                              </w:rPr>
                              <w:t xml:space="preserve"> Jake Shore</w:t>
                            </w:r>
                          </w:p>
                          <w:p w14:paraId="353E2F25" w14:textId="77777777" w:rsidR="008B0590" w:rsidRPr="00DC78D7" w:rsidRDefault="008B0590" w:rsidP="007A192F">
                            <w:pPr>
                              <w:spacing w:line="240" w:lineRule="auto"/>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BFC717" id="Text Box 12" o:spid="_x0000_s1056" type="#_x0000_t202" style="position:absolute;margin-left:0;margin-top:.9pt;width:205.5pt;height:48pt;z-index:2516771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" filled="f" stroked="f" strokeweight=".5pt">
                <v:textbox>
                  <w:txbxContent>
                    <w:p w14:paraId="76B5BDC5" w14:textId="20B4E619" w:rsidR="008B0590" w:rsidRPr="00E5302C" w:rsidRDefault="008B0590" w:rsidP="007A192F">
                      <w:pPr>
                        <w:spacing w:line="240" w:lineRule="auto"/>
                        <w:rPr>
                          <w:sz w:val="16"/>
                          <w:szCs w:val="16"/>
                        </w:rPr>
                      </w:pPr>
                      <w:r w:rsidRPr="00BF38DB">
                        <w:rPr>
                          <w:b/>
                          <w:color w:val="645773" w:themeColor="background2" w:themeShade="80"/>
                          <w:sz w:val="16"/>
                          <w:szCs w:val="16"/>
                        </w:rPr>
                        <w:t>Deacons</w:t>
                      </w:r>
                      <w:r w:rsidRPr="00EF18DE">
                        <w:rPr>
                          <w:color w:val="2CB5B2"/>
                          <w:sz w:val="16"/>
                          <w:szCs w:val="16"/>
                        </w:rPr>
                        <w:t xml:space="preserve">: </w:t>
                      </w:r>
                      <w:r w:rsidR="00CC7A6E">
                        <w:rPr>
                          <w:sz w:val="16"/>
                          <w:szCs w:val="16"/>
                        </w:rPr>
                        <w:t xml:space="preserve">Eric Bracht, Eric Jensen, </w:t>
                      </w:r>
                      <w:r>
                        <w:rPr>
                          <w:sz w:val="16"/>
                          <w:szCs w:val="16"/>
                        </w:rPr>
                        <w:t xml:space="preserve">Bob Parsons, </w:t>
                      </w:r>
                      <w:r w:rsidRPr="00E5302C">
                        <w:rPr>
                          <w:sz w:val="16"/>
                          <w:szCs w:val="16"/>
                        </w:rPr>
                        <w:t>Jose Reyes,</w:t>
                      </w:r>
                      <w:r>
                        <w:rPr>
                          <w:sz w:val="16"/>
                          <w:szCs w:val="16"/>
                        </w:rPr>
                        <w:t xml:space="preserve"> Jake Shore</w:t>
                      </w:r>
                    </w:p>
                    <w:p w14:paraId="353E2F25" w14:textId="77777777" w:rsidR="008B0590" w:rsidRPr="00DC78D7" w:rsidRDefault="008B0590" w:rsidP="007A192F">
                      <w:pPr>
                        <w:spacing w:line="240" w:lineRule="auto"/>
                        <w:rPr>
                          <w:sz w:val="20"/>
                          <w:szCs w:val="20"/>
                        </w:rPr>
                      </w:pPr>
                    </w:p>
                  </w:txbxContent>
                </v:textbox>
                <w10:wrap anchorx="margin"/>
              </v:shape>
            </w:pict>
          </mc:Fallback>
        </mc:AlternateContent>
      </w:r>
      <w:r w:rsidR="00381B8E">
        <w:tab/>
      </w:r>
    </w:p>
    <w:p w14:paraId="5A98DC15" w14:textId="3C28C8D2" w:rsidR="00E21887" w:rsidRDefault="001D0F08" w:rsidP="00857C88">
      <w:pPr>
        <w:ind w:right="90"/>
        <w:rPr>
          <w:noProof/>
        </w:rPr>
      </w:pPr>
      <w:r>
        <w:rPr>
          <w:noProof/>
        </w:rPr>
        <mc:AlternateContent>
          <mc:Choice Requires="wpg">
            <w:drawing>
              <wp:anchor distT="0" distB="0" distL="114300" distR="114300" simplePos="0" relativeHeight="251637248" behindDoc="0" locked="0" layoutInCell="1" allowOverlap="1" wp14:anchorId="3E9338F9" wp14:editId="17B327E8">
                <wp:simplePos x="0" y="0"/>
                <wp:positionH relativeFrom="page">
                  <wp:posOffset>14554835</wp:posOffset>
                </wp:positionH>
                <wp:positionV relativeFrom="page">
                  <wp:posOffset>6350635</wp:posOffset>
                </wp:positionV>
                <wp:extent cx="438785" cy="412750"/>
                <wp:effectExtent l="10160" t="6985" r="8255" b="8890"/>
                <wp:wrapNone/>
                <wp:docPr id="286"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785" cy="412750"/>
                          <a:chOff x="116293619" y="108900723"/>
                          <a:chExt cx="653717" cy="614398"/>
                        </a:xfrm>
                      </wpg:grpSpPr>
                      <wps:wsp>
                        <wps:cNvPr id="287" name="Freeform 156"/>
                        <wps:cNvSpPr>
                          <a:spLocks/>
                        </wps:cNvSpPr>
                        <wps:spPr bwMode="auto">
                          <a:xfrm>
                            <a:off x="116293619" y="109375188"/>
                            <a:ext cx="653717" cy="139933"/>
                          </a:xfrm>
                          <a:custGeom>
                            <a:avLst/>
                            <a:gdLst>
                              <a:gd name="T0" fmla="*/ 603729 w 653717"/>
                              <a:gd name="T1" fmla="*/ 0 h 139933"/>
                              <a:gd name="T2" fmla="*/ 49988 w 653717"/>
                              <a:gd name="T3" fmla="*/ 0 h 139933"/>
                              <a:gd name="T4" fmla="*/ 42642 w 653717"/>
                              <a:gd name="T5" fmla="*/ 612 h 139933"/>
                              <a:gd name="T6" fmla="*/ 35501 w 653717"/>
                              <a:gd name="T7" fmla="*/ 2040 h 139933"/>
                              <a:gd name="T8" fmla="*/ 28972 w 653717"/>
                              <a:gd name="T9" fmla="*/ 4692 h 139933"/>
                              <a:gd name="T10" fmla="*/ 22851 w 653717"/>
                              <a:gd name="T11" fmla="*/ 7955 h 139933"/>
                              <a:gd name="T12" fmla="*/ 17139 w 653717"/>
                              <a:gd name="T13" fmla="*/ 12239 h 139933"/>
                              <a:gd name="T14" fmla="*/ 12242 w 653717"/>
                              <a:gd name="T15" fmla="*/ 17135 h 139933"/>
                              <a:gd name="T16" fmla="*/ 8161 w 653717"/>
                              <a:gd name="T17" fmla="*/ 22642 h 139933"/>
                              <a:gd name="T18" fmla="*/ 4693 w 653717"/>
                              <a:gd name="T19" fmla="*/ 28762 h 139933"/>
                              <a:gd name="T20" fmla="*/ 2040 w 653717"/>
                              <a:gd name="T21" fmla="*/ 35289 h 139933"/>
                              <a:gd name="T22" fmla="*/ 612 w 653717"/>
                              <a:gd name="T23" fmla="*/ 42429 h 139933"/>
                              <a:gd name="T24" fmla="*/ 0 w 653717"/>
                              <a:gd name="T25" fmla="*/ 49772 h 139933"/>
                              <a:gd name="T26" fmla="*/ 0 w 653717"/>
                              <a:gd name="T27" fmla="*/ 89957 h 139933"/>
                              <a:gd name="T28" fmla="*/ 612 w 653717"/>
                              <a:gd name="T29" fmla="*/ 97300 h 139933"/>
                              <a:gd name="T30" fmla="*/ 2040 w 653717"/>
                              <a:gd name="T31" fmla="*/ 104440 h 139933"/>
                              <a:gd name="T32" fmla="*/ 4693 w 653717"/>
                              <a:gd name="T33" fmla="*/ 111171 h 139933"/>
                              <a:gd name="T34" fmla="*/ 8161 w 653717"/>
                              <a:gd name="T35" fmla="*/ 117290 h 139933"/>
                              <a:gd name="T36" fmla="*/ 12242 w 653717"/>
                              <a:gd name="T37" fmla="*/ 122798 h 139933"/>
                              <a:gd name="T38" fmla="*/ 17139 w 653717"/>
                              <a:gd name="T39" fmla="*/ 127694 h 139933"/>
                              <a:gd name="T40" fmla="*/ 22851 w 653717"/>
                              <a:gd name="T41" fmla="*/ 131977 h 139933"/>
                              <a:gd name="T42" fmla="*/ 28972 w 653717"/>
                              <a:gd name="T43" fmla="*/ 135241 h 139933"/>
                              <a:gd name="T44" fmla="*/ 35501 w 653717"/>
                              <a:gd name="T45" fmla="*/ 137893 h 139933"/>
                              <a:gd name="T46" fmla="*/ 42642 w 653717"/>
                              <a:gd name="T47" fmla="*/ 139321 h 139933"/>
                              <a:gd name="T48" fmla="*/ 49988 w 653717"/>
                              <a:gd name="T49" fmla="*/ 139933 h 139933"/>
                              <a:gd name="T50" fmla="*/ 603729 w 653717"/>
                              <a:gd name="T51" fmla="*/ 139933 h 139933"/>
                              <a:gd name="T52" fmla="*/ 611074 w 653717"/>
                              <a:gd name="T53" fmla="*/ 139321 h 139933"/>
                              <a:gd name="T54" fmla="*/ 618215 w 653717"/>
                              <a:gd name="T55" fmla="*/ 137893 h 139933"/>
                              <a:gd name="T56" fmla="*/ 624948 w 653717"/>
                              <a:gd name="T57" fmla="*/ 135241 h 139933"/>
                              <a:gd name="T58" fmla="*/ 631069 w 653717"/>
                              <a:gd name="T59" fmla="*/ 131977 h 139933"/>
                              <a:gd name="T60" fmla="*/ 636578 w 653717"/>
                              <a:gd name="T61" fmla="*/ 127694 h 139933"/>
                              <a:gd name="T62" fmla="*/ 641475 w 653717"/>
                              <a:gd name="T63" fmla="*/ 122798 h 139933"/>
                              <a:gd name="T64" fmla="*/ 645760 w 653717"/>
                              <a:gd name="T65" fmla="*/ 117290 h 139933"/>
                              <a:gd name="T66" fmla="*/ 649024 w 653717"/>
                              <a:gd name="T67" fmla="*/ 111171 h 139933"/>
                              <a:gd name="T68" fmla="*/ 651677 w 653717"/>
                              <a:gd name="T69" fmla="*/ 104440 h 139933"/>
                              <a:gd name="T70" fmla="*/ 653105 w 653717"/>
                              <a:gd name="T71" fmla="*/ 97300 h 139933"/>
                              <a:gd name="T72" fmla="*/ 653717 w 653717"/>
                              <a:gd name="T73" fmla="*/ 89957 h 139933"/>
                              <a:gd name="T74" fmla="*/ 653717 w 653717"/>
                              <a:gd name="T75" fmla="*/ 49772 h 139933"/>
                              <a:gd name="T76" fmla="*/ 653105 w 653717"/>
                              <a:gd name="T77" fmla="*/ 42429 h 139933"/>
                              <a:gd name="T78" fmla="*/ 651677 w 653717"/>
                              <a:gd name="T79" fmla="*/ 35289 h 139933"/>
                              <a:gd name="T80" fmla="*/ 649024 w 653717"/>
                              <a:gd name="T81" fmla="*/ 28762 h 139933"/>
                              <a:gd name="T82" fmla="*/ 645760 w 653717"/>
                              <a:gd name="T83" fmla="*/ 22642 h 139933"/>
                              <a:gd name="T84" fmla="*/ 641475 w 653717"/>
                              <a:gd name="T85" fmla="*/ 17135 h 139933"/>
                              <a:gd name="T86" fmla="*/ 636578 w 653717"/>
                              <a:gd name="T87" fmla="*/ 12239 h 139933"/>
                              <a:gd name="T88" fmla="*/ 631069 w 653717"/>
                              <a:gd name="T89" fmla="*/ 7955 h 139933"/>
                              <a:gd name="T90" fmla="*/ 624948 w 653717"/>
                              <a:gd name="T91" fmla="*/ 4692 h 139933"/>
                              <a:gd name="T92" fmla="*/ 618215 w 653717"/>
                              <a:gd name="T93" fmla="*/ 2040 h 139933"/>
                              <a:gd name="T94" fmla="*/ 611074 w 653717"/>
                              <a:gd name="T95" fmla="*/ 612 h 139933"/>
                              <a:gd name="T96" fmla="*/ 603729 w 653717"/>
                              <a:gd name="T97" fmla="*/ 0 h 1399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653717" h="139933">
                                <a:moveTo>
                                  <a:pt x="603729" y="0"/>
                                </a:moveTo>
                                <a:lnTo>
                                  <a:pt x="49988" y="0"/>
                                </a:lnTo>
                                <a:lnTo>
                                  <a:pt x="42642" y="612"/>
                                </a:lnTo>
                                <a:lnTo>
                                  <a:pt x="35501" y="2040"/>
                                </a:lnTo>
                                <a:lnTo>
                                  <a:pt x="28972" y="4692"/>
                                </a:lnTo>
                                <a:lnTo>
                                  <a:pt x="22851" y="7955"/>
                                </a:lnTo>
                                <a:lnTo>
                                  <a:pt x="17139" y="12239"/>
                                </a:lnTo>
                                <a:lnTo>
                                  <a:pt x="12242" y="17135"/>
                                </a:lnTo>
                                <a:lnTo>
                                  <a:pt x="8161" y="22642"/>
                                </a:lnTo>
                                <a:lnTo>
                                  <a:pt x="4693" y="28762"/>
                                </a:lnTo>
                                <a:lnTo>
                                  <a:pt x="2040" y="35289"/>
                                </a:lnTo>
                                <a:lnTo>
                                  <a:pt x="612" y="42429"/>
                                </a:lnTo>
                                <a:lnTo>
                                  <a:pt x="0" y="49772"/>
                                </a:lnTo>
                                <a:lnTo>
                                  <a:pt x="0" y="89957"/>
                                </a:lnTo>
                                <a:lnTo>
                                  <a:pt x="612" y="97300"/>
                                </a:lnTo>
                                <a:lnTo>
                                  <a:pt x="2040" y="104440"/>
                                </a:lnTo>
                                <a:lnTo>
                                  <a:pt x="4693" y="111171"/>
                                </a:lnTo>
                                <a:lnTo>
                                  <a:pt x="8161" y="117290"/>
                                </a:lnTo>
                                <a:lnTo>
                                  <a:pt x="12242" y="122798"/>
                                </a:lnTo>
                                <a:lnTo>
                                  <a:pt x="17139" y="127694"/>
                                </a:lnTo>
                                <a:lnTo>
                                  <a:pt x="22851" y="131977"/>
                                </a:lnTo>
                                <a:lnTo>
                                  <a:pt x="28972" y="135241"/>
                                </a:lnTo>
                                <a:lnTo>
                                  <a:pt x="35501" y="137893"/>
                                </a:lnTo>
                                <a:lnTo>
                                  <a:pt x="42642" y="139321"/>
                                </a:lnTo>
                                <a:lnTo>
                                  <a:pt x="49988" y="139933"/>
                                </a:lnTo>
                                <a:lnTo>
                                  <a:pt x="603729" y="139933"/>
                                </a:lnTo>
                                <a:lnTo>
                                  <a:pt x="611074" y="139321"/>
                                </a:lnTo>
                                <a:lnTo>
                                  <a:pt x="618215" y="137893"/>
                                </a:lnTo>
                                <a:lnTo>
                                  <a:pt x="624948" y="135241"/>
                                </a:lnTo>
                                <a:lnTo>
                                  <a:pt x="631069" y="131977"/>
                                </a:lnTo>
                                <a:lnTo>
                                  <a:pt x="636578" y="127694"/>
                                </a:lnTo>
                                <a:lnTo>
                                  <a:pt x="641475" y="122798"/>
                                </a:lnTo>
                                <a:lnTo>
                                  <a:pt x="645760" y="117290"/>
                                </a:lnTo>
                                <a:lnTo>
                                  <a:pt x="649024" y="111171"/>
                                </a:lnTo>
                                <a:lnTo>
                                  <a:pt x="651677" y="104440"/>
                                </a:lnTo>
                                <a:lnTo>
                                  <a:pt x="653105" y="97300"/>
                                </a:lnTo>
                                <a:lnTo>
                                  <a:pt x="653717" y="89957"/>
                                </a:lnTo>
                                <a:lnTo>
                                  <a:pt x="653717" y="49772"/>
                                </a:lnTo>
                                <a:lnTo>
                                  <a:pt x="653105" y="42429"/>
                                </a:lnTo>
                                <a:lnTo>
                                  <a:pt x="651677" y="35289"/>
                                </a:lnTo>
                                <a:lnTo>
                                  <a:pt x="649024" y="28762"/>
                                </a:lnTo>
                                <a:lnTo>
                                  <a:pt x="645760" y="22642"/>
                                </a:lnTo>
                                <a:lnTo>
                                  <a:pt x="641475" y="17135"/>
                                </a:lnTo>
                                <a:lnTo>
                                  <a:pt x="636578" y="12239"/>
                                </a:lnTo>
                                <a:lnTo>
                                  <a:pt x="631069" y="7955"/>
                                </a:lnTo>
                                <a:lnTo>
                                  <a:pt x="624948" y="4692"/>
                                </a:lnTo>
                                <a:lnTo>
                                  <a:pt x="618215" y="2040"/>
                                </a:lnTo>
                                <a:lnTo>
                                  <a:pt x="611074" y="612"/>
                                </a:lnTo>
                                <a:lnTo>
                                  <a:pt x="603729" y="0"/>
                                </a:lnTo>
                              </a:path>
                            </a:pathLst>
                          </a:custGeom>
                          <a:solidFill>
                            <a:schemeClr val="accent2">
                              <a:lumMod val="20000"/>
                              <a:lumOff val="80000"/>
                            </a:schemeClr>
                          </a:solidFill>
                          <a:ln w="9652">
                            <a:solidFill>
                              <a:schemeClr val="accent2">
                                <a:lumMod val="50000"/>
                                <a:lumOff val="0"/>
                              </a:schemeClr>
                            </a:solidFill>
                            <a:round/>
                            <a:headEnd/>
                            <a:tailEnd/>
                          </a:ln>
                          <a:effectLst/>
                          <a:extLst>
                            <a:ext uri="{AF507438-7753-43E0-B8FC-AC1667EBCBE1}">
                              <a14:hiddenEffects xmlns:a14="http://schemas.microsoft.com/office/drawing/2010/main">
                                <a:effectLst>
                                  <a:outerShdw dist="35921" dir="2700000" algn="ctr" rotWithShape="0">
                                    <a:srgbClr val="8C8682"/>
                                  </a:outerShdw>
                                </a:effectLst>
                              </a14:hiddenEffects>
                            </a:ext>
                          </a:extLst>
                        </wps:spPr>
                        <wps:bodyPr rot="0" vert="horz" wrap="square" lIns="91440" tIns="45720" rIns="91440" bIns="45720" anchor="t" anchorCtr="0" upright="1">
                          <a:noAutofit/>
                        </wps:bodyPr>
                      </wps:wsp>
                      <wps:wsp>
                        <wps:cNvPr id="96" name="Freeform 157"/>
                        <wps:cNvSpPr>
                          <a:spLocks/>
                        </wps:cNvSpPr>
                        <wps:spPr bwMode="auto">
                          <a:xfrm>
                            <a:off x="116294027" y="108900723"/>
                            <a:ext cx="652289" cy="433668"/>
                          </a:xfrm>
                          <a:custGeom>
                            <a:avLst/>
                            <a:gdLst>
                              <a:gd name="T0" fmla="*/ 75696 w 652289"/>
                              <a:gd name="T1" fmla="*/ 433668 h 433668"/>
                              <a:gd name="T2" fmla="*/ 576593 w 652289"/>
                              <a:gd name="T3" fmla="*/ 433668 h 433668"/>
                              <a:gd name="T4" fmla="*/ 586183 w 652289"/>
                              <a:gd name="T5" fmla="*/ 433056 h 433668"/>
                              <a:gd name="T6" fmla="*/ 595160 w 652289"/>
                              <a:gd name="T7" fmla="*/ 431425 h 433668"/>
                              <a:gd name="T8" fmla="*/ 603933 w 652289"/>
                              <a:gd name="T9" fmla="*/ 428569 h 433668"/>
                              <a:gd name="T10" fmla="*/ 612095 w 652289"/>
                              <a:gd name="T11" fmla="*/ 424897 h 433668"/>
                              <a:gd name="T12" fmla="*/ 619848 w 652289"/>
                              <a:gd name="T13" fmla="*/ 420206 h 433668"/>
                              <a:gd name="T14" fmla="*/ 626785 w 652289"/>
                              <a:gd name="T15" fmla="*/ 414698 h 433668"/>
                              <a:gd name="T16" fmla="*/ 633110 w 652289"/>
                              <a:gd name="T17" fmla="*/ 408374 h 433668"/>
                              <a:gd name="T18" fmla="*/ 638823 w 652289"/>
                              <a:gd name="T19" fmla="*/ 401235 h 433668"/>
                              <a:gd name="T20" fmla="*/ 643515 w 652289"/>
                              <a:gd name="T21" fmla="*/ 393688 h 433668"/>
                              <a:gd name="T22" fmla="*/ 647188 w 652289"/>
                              <a:gd name="T23" fmla="*/ 385528 h 433668"/>
                              <a:gd name="T24" fmla="*/ 650044 w 652289"/>
                              <a:gd name="T25" fmla="*/ 376757 h 433668"/>
                              <a:gd name="T26" fmla="*/ 651677 w 652289"/>
                              <a:gd name="T27" fmla="*/ 367578 h 433668"/>
                              <a:gd name="T28" fmla="*/ 652289 w 652289"/>
                              <a:gd name="T29" fmla="*/ 358195 h 433668"/>
                              <a:gd name="T30" fmla="*/ 652289 w 652289"/>
                              <a:gd name="T31" fmla="*/ 75678 h 433668"/>
                              <a:gd name="T32" fmla="*/ 651677 w 652289"/>
                              <a:gd name="T33" fmla="*/ 66091 h 433668"/>
                              <a:gd name="T34" fmla="*/ 650044 w 652289"/>
                              <a:gd name="T35" fmla="*/ 57115 h 433668"/>
                              <a:gd name="T36" fmla="*/ 647188 w 652289"/>
                              <a:gd name="T37" fmla="*/ 48344 h 433668"/>
                              <a:gd name="T38" fmla="*/ 643515 w 652289"/>
                              <a:gd name="T39" fmla="*/ 40185 h 433668"/>
                              <a:gd name="T40" fmla="*/ 638823 w 652289"/>
                              <a:gd name="T41" fmla="*/ 32433 h 433668"/>
                              <a:gd name="T42" fmla="*/ 633110 w 652289"/>
                              <a:gd name="T43" fmla="*/ 25498 h 433668"/>
                              <a:gd name="T44" fmla="*/ 626785 w 652289"/>
                              <a:gd name="T45" fmla="*/ 19174 h 433668"/>
                              <a:gd name="T46" fmla="*/ 619848 w 652289"/>
                              <a:gd name="T47" fmla="*/ 13463 h 433668"/>
                              <a:gd name="T48" fmla="*/ 612095 w 652289"/>
                              <a:gd name="T49" fmla="*/ 8771 h 433668"/>
                              <a:gd name="T50" fmla="*/ 603933 w 652289"/>
                              <a:gd name="T51" fmla="*/ 5100 h 433668"/>
                              <a:gd name="T52" fmla="*/ 595160 w 652289"/>
                              <a:gd name="T53" fmla="*/ 2244 h 433668"/>
                              <a:gd name="T54" fmla="*/ 586183 w 652289"/>
                              <a:gd name="T55" fmla="*/ 612 h 433668"/>
                              <a:gd name="T56" fmla="*/ 576593 w 652289"/>
                              <a:gd name="T57" fmla="*/ 0 h 433668"/>
                              <a:gd name="T58" fmla="*/ 75696 w 652289"/>
                              <a:gd name="T59" fmla="*/ 0 h 433668"/>
                              <a:gd name="T60" fmla="*/ 66310 w 652289"/>
                              <a:gd name="T61" fmla="*/ 612 h 433668"/>
                              <a:gd name="T62" fmla="*/ 57129 w 652289"/>
                              <a:gd name="T63" fmla="*/ 2244 h 433668"/>
                              <a:gd name="T64" fmla="*/ 48355 w 652289"/>
                              <a:gd name="T65" fmla="*/ 5100 h 433668"/>
                              <a:gd name="T66" fmla="*/ 40194 w 652289"/>
                              <a:gd name="T67" fmla="*/ 8771 h 433668"/>
                              <a:gd name="T68" fmla="*/ 32441 w 652289"/>
                              <a:gd name="T69" fmla="*/ 13463 h 433668"/>
                              <a:gd name="T70" fmla="*/ 25504 w 652289"/>
                              <a:gd name="T71" fmla="*/ 19174 h 433668"/>
                              <a:gd name="T72" fmla="*/ 19179 w 652289"/>
                              <a:gd name="T73" fmla="*/ 25498 h 433668"/>
                              <a:gd name="T74" fmla="*/ 13670 w 652289"/>
                              <a:gd name="T75" fmla="*/ 32433 h 433668"/>
                              <a:gd name="T76" fmla="*/ 8977 w 652289"/>
                              <a:gd name="T77" fmla="*/ 40185 h 433668"/>
                              <a:gd name="T78" fmla="*/ 5101 w 652289"/>
                              <a:gd name="T79" fmla="*/ 48344 h 433668"/>
                              <a:gd name="T80" fmla="*/ 2244 w 652289"/>
                              <a:gd name="T81" fmla="*/ 57115 h 433668"/>
                              <a:gd name="T82" fmla="*/ 612 w 652289"/>
                              <a:gd name="T83" fmla="*/ 66091 h 433668"/>
                              <a:gd name="T84" fmla="*/ 0 w 652289"/>
                              <a:gd name="T85" fmla="*/ 75678 h 433668"/>
                              <a:gd name="T86" fmla="*/ 0 w 652289"/>
                              <a:gd name="T87" fmla="*/ 358195 h 433668"/>
                              <a:gd name="T88" fmla="*/ 612 w 652289"/>
                              <a:gd name="T89" fmla="*/ 367578 h 433668"/>
                              <a:gd name="T90" fmla="*/ 2244 w 652289"/>
                              <a:gd name="T91" fmla="*/ 376757 h 433668"/>
                              <a:gd name="T92" fmla="*/ 5101 w 652289"/>
                              <a:gd name="T93" fmla="*/ 385528 h 433668"/>
                              <a:gd name="T94" fmla="*/ 8977 w 652289"/>
                              <a:gd name="T95" fmla="*/ 393688 h 433668"/>
                              <a:gd name="T96" fmla="*/ 13670 w 652289"/>
                              <a:gd name="T97" fmla="*/ 401235 h 433668"/>
                              <a:gd name="T98" fmla="*/ 19179 w 652289"/>
                              <a:gd name="T99" fmla="*/ 408374 h 433668"/>
                              <a:gd name="T100" fmla="*/ 25504 w 652289"/>
                              <a:gd name="T101" fmla="*/ 414698 h 433668"/>
                              <a:gd name="T102" fmla="*/ 32441 w 652289"/>
                              <a:gd name="T103" fmla="*/ 420206 h 433668"/>
                              <a:gd name="T104" fmla="*/ 40194 w 652289"/>
                              <a:gd name="T105" fmla="*/ 424897 h 433668"/>
                              <a:gd name="T106" fmla="*/ 48355 w 652289"/>
                              <a:gd name="T107" fmla="*/ 428569 h 433668"/>
                              <a:gd name="T108" fmla="*/ 57129 w 652289"/>
                              <a:gd name="T109" fmla="*/ 431425 h 433668"/>
                              <a:gd name="T110" fmla="*/ 66310 w 652289"/>
                              <a:gd name="T111" fmla="*/ 433056 h 433668"/>
                              <a:gd name="T112" fmla="*/ 75696 w 652289"/>
                              <a:gd name="T113" fmla="*/ 433668 h 4336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652289" h="433668">
                                <a:moveTo>
                                  <a:pt x="75696" y="433668"/>
                                </a:moveTo>
                                <a:lnTo>
                                  <a:pt x="576593" y="433668"/>
                                </a:lnTo>
                                <a:lnTo>
                                  <a:pt x="586183" y="433056"/>
                                </a:lnTo>
                                <a:lnTo>
                                  <a:pt x="595160" y="431425"/>
                                </a:lnTo>
                                <a:lnTo>
                                  <a:pt x="603933" y="428569"/>
                                </a:lnTo>
                                <a:lnTo>
                                  <a:pt x="612095" y="424897"/>
                                </a:lnTo>
                                <a:lnTo>
                                  <a:pt x="619848" y="420206"/>
                                </a:lnTo>
                                <a:lnTo>
                                  <a:pt x="626785" y="414698"/>
                                </a:lnTo>
                                <a:lnTo>
                                  <a:pt x="633110" y="408374"/>
                                </a:lnTo>
                                <a:lnTo>
                                  <a:pt x="638823" y="401235"/>
                                </a:lnTo>
                                <a:lnTo>
                                  <a:pt x="643515" y="393688"/>
                                </a:lnTo>
                                <a:lnTo>
                                  <a:pt x="647188" y="385528"/>
                                </a:lnTo>
                                <a:lnTo>
                                  <a:pt x="650044" y="376757"/>
                                </a:lnTo>
                                <a:lnTo>
                                  <a:pt x="651677" y="367578"/>
                                </a:lnTo>
                                <a:lnTo>
                                  <a:pt x="652289" y="358195"/>
                                </a:lnTo>
                                <a:lnTo>
                                  <a:pt x="652289" y="75678"/>
                                </a:lnTo>
                                <a:lnTo>
                                  <a:pt x="651677" y="66091"/>
                                </a:lnTo>
                                <a:lnTo>
                                  <a:pt x="650044" y="57115"/>
                                </a:lnTo>
                                <a:lnTo>
                                  <a:pt x="647188" y="48344"/>
                                </a:lnTo>
                                <a:lnTo>
                                  <a:pt x="643515" y="40185"/>
                                </a:lnTo>
                                <a:lnTo>
                                  <a:pt x="638823" y="32433"/>
                                </a:lnTo>
                                <a:lnTo>
                                  <a:pt x="633110" y="25498"/>
                                </a:lnTo>
                                <a:lnTo>
                                  <a:pt x="626785" y="19174"/>
                                </a:lnTo>
                                <a:lnTo>
                                  <a:pt x="619848" y="13463"/>
                                </a:lnTo>
                                <a:lnTo>
                                  <a:pt x="612095" y="8771"/>
                                </a:lnTo>
                                <a:lnTo>
                                  <a:pt x="603933" y="5100"/>
                                </a:lnTo>
                                <a:lnTo>
                                  <a:pt x="595160" y="2244"/>
                                </a:lnTo>
                                <a:lnTo>
                                  <a:pt x="586183" y="612"/>
                                </a:lnTo>
                                <a:lnTo>
                                  <a:pt x="576593" y="0"/>
                                </a:lnTo>
                                <a:lnTo>
                                  <a:pt x="75696" y="0"/>
                                </a:lnTo>
                                <a:lnTo>
                                  <a:pt x="66310" y="612"/>
                                </a:lnTo>
                                <a:lnTo>
                                  <a:pt x="57129" y="2244"/>
                                </a:lnTo>
                                <a:lnTo>
                                  <a:pt x="48355" y="5100"/>
                                </a:lnTo>
                                <a:lnTo>
                                  <a:pt x="40194" y="8771"/>
                                </a:lnTo>
                                <a:lnTo>
                                  <a:pt x="32441" y="13463"/>
                                </a:lnTo>
                                <a:lnTo>
                                  <a:pt x="25504" y="19174"/>
                                </a:lnTo>
                                <a:lnTo>
                                  <a:pt x="19179" y="25498"/>
                                </a:lnTo>
                                <a:lnTo>
                                  <a:pt x="13670" y="32433"/>
                                </a:lnTo>
                                <a:lnTo>
                                  <a:pt x="8977" y="40185"/>
                                </a:lnTo>
                                <a:lnTo>
                                  <a:pt x="5101" y="48344"/>
                                </a:lnTo>
                                <a:lnTo>
                                  <a:pt x="2244" y="57115"/>
                                </a:lnTo>
                                <a:lnTo>
                                  <a:pt x="612" y="66091"/>
                                </a:lnTo>
                                <a:lnTo>
                                  <a:pt x="0" y="75678"/>
                                </a:lnTo>
                                <a:lnTo>
                                  <a:pt x="0" y="358195"/>
                                </a:lnTo>
                                <a:lnTo>
                                  <a:pt x="612" y="367578"/>
                                </a:lnTo>
                                <a:lnTo>
                                  <a:pt x="2244" y="376757"/>
                                </a:lnTo>
                                <a:lnTo>
                                  <a:pt x="5101" y="385528"/>
                                </a:lnTo>
                                <a:lnTo>
                                  <a:pt x="8977" y="393688"/>
                                </a:lnTo>
                                <a:lnTo>
                                  <a:pt x="13670" y="401235"/>
                                </a:lnTo>
                                <a:lnTo>
                                  <a:pt x="19179" y="408374"/>
                                </a:lnTo>
                                <a:lnTo>
                                  <a:pt x="25504" y="414698"/>
                                </a:lnTo>
                                <a:lnTo>
                                  <a:pt x="32441" y="420206"/>
                                </a:lnTo>
                                <a:lnTo>
                                  <a:pt x="40194" y="424897"/>
                                </a:lnTo>
                                <a:lnTo>
                                  <a:pt x="48355" y="428569"/>
                                </a:lnTo>
                                <a:lnTo>
                                  <a:pt x="57129" y="431425"/>
                                </a:lnTo>
                                <a:lnTo>
                                  <a:pt x="66310" y="433056"/>
                                </a:lnTo>
                                <a:lnTo>
                                  <a:pt x="75696" y="433668"/>
                                </a:lnTo>
                              </a:path>
                            </a:pathLst>
                          </a:custGeom>
                          <a:solidFill>
                            <a:schemeClr val="accent2">
                              <a:lumMod val="20000"/>
                              <a:lumOff val="80000"/>
                            </a:schemeClr>
                          </a:solidFill>
                          <a:ln w="9652">
                            <a:solidFill>
                              <a:schemeClr val="accent2">
                                <a:lumMod val="50000"/>
                                <a:lumOff val="0"/>
                              </a:schemeClr>
                            </a:solidFill>
                            <a:round/>
                            <a:headEnd/>
                            <a:tailEnd/>
                          </a:ln>
                          <a:effectLst/>
                          <a:extLst>
                            <a:ext uri="{AF507438-7753-43E0-B8FC-AC1667EBCBE1}">
                              <a14:hiddenEffects xmlns:a14="http://schemas.microsoft.com/office/drawing/2010/main">
                                <a:effectLst>
                                  <a:outerShdw dist="35921" dir="2700000" algn="ctr" rotWithShape="0">
                                    <a:srgbClr val="8C8682"/>
                                  </a:outerShdw>
                                </a:effectLst>
                              </a14:hiddenEffects>
                            </a:ext>
                          </a:extLst>
                        </wps:spPr>
                        <wps:bodyPr rot="0" vert="horz" wrap="square" lIns="91440" tIns="45720" rIns="91440" bIns="45720" anchor="t" anchorCtr="0" upright="1">
                          <a:noAutofit/>
                        </wps:bodyPr>
                      </wps:wsp>
                      <wps:wsp>
                        <wps:cNvPr id="97" name="Freeform 158"/>
                        <wps:cNvSpPr>
                          <a:spLocks/>
                        </wps:cNvSpPr>
                        <wps:spPr bwMode="auto">
                          <a:xfrm>
                            <a:off x="116346871" y="108953555"/>
                            <a:ext cx="546601" cy="328005"/>
                          </a:xfrm>
                          <a:custGeom>
                            <a:avLst/>
                            <a:gdLst>
                              <a:gd name="T0" fmla="*/ 0 w 546601"/>
                              <a:gd name="T1" fmla="*/ 22846 h 328005"/>
                              <a:gd name="T2" fmla="*/ 612 w 546601"/>
                              <a:gd name="T3" fmla="*/ 17542 h 328005"/>
                              <a:gd name="T4" fmla="*/ 2244 w 546601"/>
                              <a:gd name="T5" fmla="*/ 12851 h 328005"/>
                              <a:gd name="T6" fmla="*/ 5101 w 546601"/>
                              <a:gd name="T7" fmla="*/ 8567 h 328005"/>
                              <a:gd name="T8" fmla="*/ 8569 w 546601"/>
                              <a:gd name="T9" fmla="*/ 5099 h 328005"/>
                              <a:gd name="T10" fmla="*/ 12854 w 546601"/>
                              <a:gd name="T11" fmla="*/ 2243 h 328005"/>
                              <a:gd name="T12" fmla="*/ 17547 w 546601"/>
                              <a:gd name="T13" fmla="*/ 612 h 328005"/>
                              <a:gd name="T14" fmla="*/ 22852 w 546601"/>
                              <a:gd name="T15" fmla="*/ 0 h 328005"/>
                              <a:gd name="T16" fmla="*/ 523749 w 546601"/>
                              <a:gd name="T17" fmla="*/ 0 h 328005"/>
                              <a:gd name="T18" fmla="*/ 529054 w 546601"/>
                              <a:gd name="T19" fmla="*/ 612 h 328005"/>
                              <a:gd name="T20" fmla="*/ 533747 w 546601"/>
                              <a:gd name="T21" fmla="*/ 2243 h 328005"/>
                              <a:gd name="T22" fmla="*/ 538031 w 546601"/>
                              <a:gd name="T23" fmla="*/ 5099 h 328005"/>
                              <a:gd name="T24" fmla="*/ 541500 w 546601"/>
                              <a:gd name="T25" fmla="*/ 8567 h 328005"/>
                              <a:gd name="T26" fmla="*/ 544356 w 546601"/>
                              <a:gd name="T27" fmla="*/ 12851 h 328005"/>
                              <a:gd name="T28" fmla="*/ 545988 w 546601"/>
                              <a:gd name="T29" fmla="*/ 17542 h 328005"/>
                              <a:gd name="T30" fmla="*/ 546601 w 546601"/>
                              <a:gd name="T31" fmla="*/ 22846 h 328005"/>
                              <a:gd name="T32" fmla="*/ 546601 w 546601"/>
                              <a:gd name="T33" fmla="*/ 305363 h 328005"/>
                              <a:gd name="T34" fmla="*/ 545988 w 546601"/>
                              <a:gd name="T35" fmla="*/ 310462 h 328005"/>
                              <a:gd name="T36" fmla="*/ 544356 w 546601"/>
                              <a:gd name="T37" fmla="*/ 315358 h 328005"/>
                              <a:gd name="T38" fmla="*/ 541500 w 546601"/>
                              <a:gd name="T39" fmla="*/ 319437 h 328005"/>
                              <a:gd name="T40" fmla="*/ 538031 w 546601"/>
                              <a:gd name="T41" fmla="*/ 323109 h 328005"/>
                              <a:gd name="T42" fmla="*/ 533747 w 546601"/>
                              <a:gd name="T43" fmla="*/ 325761 h 328005"/>
                              <a:gd name="T44" fmla="*/ 529054 w 546601"/>
                              <a:gd name="T45" fmla="*/ 327393 h 328005"/>
                              <a:gd name="T46" fmla="*/ 523749 w 546601"/>
                              <a:gd name="T47" fmla="*/ 328005 h 328005"/>
                              <a:gd name="T48" fmla="*/ 22852 w 546601"/>
                              <a:gd name="T49" fmla="*/ 328005 h 328005"/>
                              <a:gd name="T50" fmla="*/ 17547 w 546601"/>
                              <a:gd name="T51" fmla="*/ 327393 h 328005"/>
                              <a:gd name="T52" fmla="*/ 12854 w 546601"/>
                              <a:gd name="T53" fmla="*/ 325761 h 328005"/>
                              <a:gd name="T54" fmla="*/ 8569 w 546601"/>
                              <a:gd name="T55" fmla="*/ 323109 h 328005"/>
                              <a:gd name="T56" fmla="*/ 5101 w 546601"/>
                              <a:gd name="T57" fmla="*/ 319437 h 328005"/>
                              <a:gd name="T58" fmla="*/ 2244 w 546601"/>
                              <a:gd name="T59" fmla="*/ 315358 h 328005"/>
                              <a:gd name="T60" fmla="*/ 612 w 546601"/>
                              <a:gd name="T61" fmla="*/ 310462 h 328005"/>
                              <a:gd name="T62" fmla="*/ 0 w 546601"/>
                              <a:gd name="T63" fmla="*/ 305363 h 328005"/>
                              <a:gd name="T64" fmla="*/ 0 w 546601"/>
                              <a:gd name="T65" fmla="*/ 22846 h 3280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46601" h="328005">
                                <a:moveTo>
                                  <a:pt x="0" y="22846"/>
                                </a:moveTo>
                                <a:lnTo>
                                  <a:pt x="612" y="17542"/>
                                </a:lnTo>
                                <a:lnTo>
                                  <a:pt x="2244" y="12851"/>
                                </a:lnTo>
                                <a:lnTo>
                                  <a:pt x="5101" y="8567"/>
                                </a:lnTo>
                                <a:lnTo>
                                  <a:pt x="8569" y="5099"/>
                                </a:lnTo>
                                <a:lnTo>
                                  <a:pt x="12854" y="2243"/>
                                </a:lnTo>
                                <a:lnTo>
                                  <a:pt x="17547" y="612"/>
                                </a:lnTo>
                                <a:lnTo>
                                  <a:pt x="22852" y="0"/>
                                </a:lnTo>
                                <a:lnTo>
                                  <a:pt x="523749" y="0"/>
                                </a:lnTo>
                                <a:lnTo>
                                  <a:pt x="529054" y="612"/>
                                </a:lnTo>
                                <a:lnTo>
                                  <a:pt x="533747" y="2243"/>
                                </a:lnTo>
                                <a:lnTo>
                                  <a:pt x="538031" y="5099"/>
                                </a:lnTo>
                                <a:lnTo>
                                  <a:pt x="541500" y="8567"/>
                                </a:lnTo>
                                <a:lnTo>
                                  <a:pt x="544356" y="12851"/>
                                </a:lnTo>
                                <a:lnTo>
                                  <a:pt x="545988" y="17542"/>
                                </a:lnTo>
                                <a:lnTo>
                                  <a:pt x="546601" y="22846"/>
                                </a:lnTo>
                                <a:lnTo>
                                  <a:pt x="546601" y="305363"/>
                                </a:lnTo>
                                <a:lnTo>
                                  <a:pt x="545988" y="310462"/>
                                </a:lnTo>
                                <a:lnTo>
                                  <a:pt x="544356" y="315358"/>
                                </a:lnTo>
                                <a:lnTo>
                                  <a:pt x="541500" y="319437"/>
                                </a:lnTo>
                                <a:lnTo>
                                  <a:pt x="538031" y="323109"/>
                                </a:lnTo>
                                <a:lnTo>
                                  <a:pt x="533747" y="325761"/>
                                </a:lnTo>
                                <a:lnTo>
                                  <a:pt x="529054" y="327393"/>
                                </a:lnTo>
                                <a:lnTo>
                                  <a:pt x="523749" y="328005"/>
                                </a:lnTo>
                                <a:lnTo>
                                  <a:pt x="22852" y="328005"/>
                                </a:lnTo>
                                <a:lnTo>
                                  <a:pt x="17547" y="327393"/>
                                </a:lnTo>
                                <a:lnTo>
                                  <a:pt x="12854" y="325761"/>
                                </a:lnTo>
                                <a:lnTo>
                                  <a:pt x="8569" y="323109"/>
                                </a:lnTo>
                                <a:lnTo>
                                  <a:pt x="5101" y="319437"/>
                                </a:lnTo>
                                <a:lnTo>
                                  <a:pt x="2244" y="315358"/>
                                </a:lnTo>
                                <a:lnTo>
                                  <a:pt x="612" y="310462"/>
                                </a:lnTo>
                                <a:lnTo>
                                  <a:pt x="0" y="305363"/>
                                </a:lnTo>
                                <a:lnTo>
                                  <a:pt x="0" y="22846"/>
                                </a:lnTo>
                              </a:path>
                            </a:pathLst>
                          </a:custGeom>
                          <a:solidFill>
                            <a:schemeClr val="accent2">
                              <a:lumMod val="20000"/>
                              <a:lumOff val="80000"/>
                            </a:schemeClr>
                          </a:solidFill>
                          <a:ln w="9652">
                            <a:solidFill>
                              <a:schemeClr val="accent2">
                                <a:lumMod val="50000"/>
                                <a:lumOff val="0"/>
                              </a:schemeClr>
                            </a:solidFill>
                            <a:round/>
                            <a:headEnd/>
                            <a:tailEnd/>
                          </a:ln>
                          <a:effectLst/>
                          <a:extLst>
                            <a:ext uri="{AF507438-7753-43E0-B8FC-AC1667EBCBE1}">
                              <a14:hiddenEffects xmlns:a14="http://schemas.microsoft.com/office/drawing/2010/main">
                                <a:effectLst>
                                  <a:outerShdw dist="35921" dir="2700000" algn="ctr" rotWithShape="0">
                                    <a:srgbClr val="8C8682"/>
                                  </a:outerShdw>
                                </a:effectLst>
                              </a14:hiddenEffects>
                            </a:ext>
                          </a:extLst>
                        </wps:spPr>
                        <wps:bodyPr rot="0" vert="horz" wrap="square" lIns="91440" tIns="45720" rIns="91440" bIns="45720" anchor="t" anchorCtr="0" upright="1">
                          <a:noAutofit/>
                        </wps:bodyPr>
                      </wps:wsp>
                      <wps:wsp>
                        <wps:cNvPr id="98" name="Freeform 159"/>
                        <wps:cNvSpPr>
                          <a:spLocks/>
                        </wps:cNvSpPr>
                        <wps:spPr bwMode="auto">
                          <a:xfrm>
                            <a:off x="116664752" y="109022909"/>
                            <a:ext cx="162817" cy="162779"/>
                          </a:xfrm>
                          <a:custGeom>
                            <a:avLst/>
                            <a:gdLst>
                              <a:gd name="T0" fmla="*/ 73044 w 162817"/>
                              <a:gd name="T1" fmla="*/ 67518 h 162779"/>
                              <a:gd name="T2" fmla="*/ 4693 w 162817"/>
                              <a:gd name="T3" fmla="*/ 136057 h 162779"/>
                              <a:gd name="T4" fmla="*/ 2449 w 162817"/>
                              <a:gd name="T5" fmla="*/ 138913 h 162779"/>
                              <a:gd name="T6" fmla="*/ 816 w 162817"/>
                              <a:gd name="T7" fmla="*/ 141972 h 162779"/>
                              <a:gd name="T8" fmla="*/ 0 w 162817"/>
                              <a:gd name="T9" fmla="*/ 145440 h 162779"/>
                              <a:gd name="T10" fmla="*/ 0 w 162817"/>
                              <a:gd name="T11" fmla="*/ 148908 h 162779"/>
                              <a:gd name="T12" fmla="*/ 816 w 162817"/>
                              <a:gd name="T13" fmla="*/ 152375 h 162779"/>
                              <a:gd name="T14" fmla="*/ 2449 w 162817"/>
                              <a:gd name="T15" fmla="*/ 155435 h 162779"/>
                              <a:gd name="T16" fmla="*/ 4693 w 162817"/>
                              <a:gd name="T17" fmla="*/ 158291 h 162779"/>
                              <a:gd name="T18" fmla="*/ 7549 w 162817"/>
                              <a:gd name="T19" fmla="*/ 160535 h 162779"/>
                              <a:gd name="T20" fmla="*/ 10610 w 162817"/>
                              <a:gd name="T21" fmla="*/ 161963 h 162779"/>
                              <a:gd name="T22" fmla="*/ 14078 w 162817"/>
                              <a:gd name="T23" fmla="*/ 162779 h 162779"/>
                              <a:gd name="T24" fmla="*/ 17343 w 162817"/>
                              <a:gd name="T25" fmla="*/ 162779 h 162779"/>
                              <a:gd name="T26" fmla="*/ 20811 w 162817"/>
                              <a:gd name="T27" fmla="*/ 161963 h 162779"/>
                              <a:gd name="T28" fmla="*/ 23872 w 162817"/>
                              <a:gd name="T29" fmla="*/ 160535 h 162779"/>
                              <a:gd name="T30" fmla="*/ 26728 w 162817"/>
                              <a:gd name="T31" fmla="*/ 158291 h 162779"/>
                              <a:gd name="T32" fmla="*/ 95283 w 162817"/>
                              <a:gd name="T33" fmla="*/ 89753 h 162779"/>
                              <a:gd name="T34" fmla="*/ 109769 w 162817"/>
                              <a:gd name="T35" fmla="*/ 135649 h 162779"/>
                              <a:gd name="T36" fmla="*/ 162817 w 162817"/>
                              <a:gd name="T37" fmla="*/ 0 h 162779"/>
                              <a:gd name="T38" fmla="*/ 27340 w 162817"/>
                              <a:gd name="T39" fmla="*/ 53036 h 162779"/>
                              <a:gd name="T40" fmla="*/ 73044 w 162817"/>
                              <a:gd name="T41" fmla="*/ 67518 h 1627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62817" h="162779">
                                <a:moveTo>
                                  <a:pt x="73044" y="67518"/>
                                </a:moveTo>
                                <a:lnTo>
                                  <a:pt x="4693" y="136057"/>
                                </a:lnTo>
                                <a:lnTo>
                                  <a:pt x="2449" y="138913"/>
                                </a:lnTo>
                                <a:lnTo>
                                  <a:pt x="816" y="141972"/>
                                </a:lnTo>
                                <a:lnTo>
                                  <a:pt x="0" y="145440"/>
                                </a:lnTo>
                                <a:lnTo>
                                  <a:pt x="0" y="148908"/>
                                </a:lnTo>
                                <a:lnTo>
                                  <a:pt x="816" y="152375"/>
                                </a:lnTo>
                                <a:lnTo>
                                  <a:pt x="2449" y="155435"/>
                                </a:lnTo>
                                <a:lnTo>
                                  <a:pt x="4693" y="158291"/>
                                </a:lnTo>
                                <a:lnTo>
                                  <a:pt x="7549" y="160535"/>
                                </a:lnTo>
                                <a:lnTo>
                                  <a:pt x="10610" y="161963"/>
                                </a:lnTo>
                                <a:lnTo>
                                  <a:pt x="14078" y="162779"/>
                                </a:lnTo>
                                <a:lnTo>
                                  <a:pt x="17343" y="162779"/>
                                </a:lnTo>
                                <a:lnTo>
                                  <a:pt x="20811" y="161963"/>
                                </a:lnTo>
                                <a:lnTo>
                                  <a:pt x="23872" y="160535"/>
                                </a:lnTo>
                                <a:lnTo>
                                  <a:pt x="26728" y="158291"/>
                                </a:lnTo>
                                <a:lnTo>
                                  <a:pt x="95283" y="89753"/>
                                </a:lnTo>
                                <a:lnTo>
                                  <a:pt x="109769" y="135649"/>
                                </a:lnTo>
                                <a:lnTo>
                                  <a:pt x="162817" y="0"/>
                                </a:lnTo>
                                <a:lnTo>
                                  <a:pt x="27340" y="53036"/>
                                </a:lnTo>
                                <a:lnTo>
                                  <a:pt x="73044" y="67518"/>
                                </a:lnTo>
                              </a:path>
                            </a:pathLst>
                          </a:custGeom>
                          <a:solidFill>
                            <a:schemeClr val="accent2">
                              <a:lumMod val="20000"/>
                              <a:lumOff val="80000"/>
                            </a:schemeClr>
                          </a:solidFill>
                          <a:ln w="9652">
                            <a:solidFill>
                              <a:schemeClr val="accent2">
                                <a:lumMod val="50000"/>
                                <a:lumOff val="0"/>
                              </a:schemeClr>
                            </a:solidFill>
                            <a:round/>
                            <a:headEnd/>
                            <a:tailEnd/>
                          </a:ln>
                          <a:effectLst/>
                          <a:extLst>
                            <a:ext uri="{AF507438-7753-43E0-B8FC-AC1667EBCBE1}">
                              <a14:hiddenEffects xmlns:a14="http://schemas.microsoft.com/office/drawing/2010/main">
                                <a:effectLst>
                                  <a:outerShdw dist="35921" dir="2700000" algn="ctr" rotWithShape="0">
                                    <a:srgbClr val="8C8682"/>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F81562" id="Group 155" o:spid="_x0000_s1026" style="position:absolute;margin-left:1146.05pt;margin-top:500.05pt;width:34.55pt;height:32.5pt;z-index:251637248;mso-position-horizontal-relative:page;mso-position-vertical-relative:page" coordorigin="1162936,1089007" coordsize="6537,6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">
                <v:shape id="Freeform 156" o:spid="_x0000_s1027" style="position:absolute;left:1162936;top:1093751;width:6537;height:1400;visibility:visible;mso-wrap-style:square;v-text-anchor:top" coordsize="653717,139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" path="m603729,l49988,,42642,612,35501,2040,28972,4692,22851,7955r-5712,4284l12242,17135,8161,22642,4693,28762,2040,35289,612,42429,,49772,,89957r612,7343l2040,104440r2653,6731l8161,117290r4081,5508l17139,127694r5712,4283l28972,135241r6529,2652l42642,139321r7346,612l603729,139933r7345,-612l618215,137893r6733,-2652l631069,131977r5509,-4283l641475,122798r4285,-5508l649024,111171r2653,-6731l653105,97300r612,-7343l653717,49772r-612,-7343l651677,35289r-2653,-6527l645760,22642r-4285,-5507l636578,12239,631069,7955,624948,4692,618215,2040,611074,612,603729,e" fillcolor="#ebefe6 [661]" strokecolor="#4e5d3c [1605]" strokeweight=".76pt">
                  <v:shadow color="#8c8682"/>
                  <v:path arrowok="t" o:connecttype="custom" o:connectlocs="603729,0;49988,0;42642,612;35501,2040;28972,4692;22851,7955;17139,12239;12242,17135;8161,22642;4693,28762;2040,35289;612,42429;0,49772;0,89957;612,97300;2040,104440;4693,111171;8161,117290;12242,122798;17139,127694;22851,131977;28972,135241;35501,137893;42642,139321;49988,139933;603729,139933;611074,139321;618215,137893;624948,135241;631069,131977;636578,127694;641475,122798;645760,117290;649024,111171;651677,104440;653105,97300;653717,89957;653717,49772;653105,42429;651677,35289;649024,28762;645760,22642;641475,17135;636578,12239;631069,7955;624948,4692;618215,2040;611074,612;603729,0" o:connectangles="0,0,0,0,0,0,0,0,0,0,0,0,0,0,0,0,0,0,0,0,0,0,0,0,0,0,0,0,0,0,0,0,0,0,0,0,0,0,0,0,0,0,0,0,0,0,0,0,0"/>
                </v:shape>
                <v:shape id="Freeform 157" o:spid="_x0000_s1028" style="position:absolute;left:1162940;top:1089007;width:6523;height:4336;visibility:visible;mso-wrap-style:square;v-text-anchor:top" coordsize="652289,433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" path="m75696,433668r500897,l586183,433056r8977,-1631l603933,428569r8162,-3672l619848,420206r6937,-5508l633110,408374r5713,-7139l643515,393688r3673,-8160l650044,376757r1633,-9179l652289,358195r,-282517l651677,66091r-1633,-8976l647188,48344r-3673,-8159l638823,32433r-5713,-6935l626785,19174r-6937,-5711l612095,8771,603933,5100,595160,2244,586183,612,576593,,75696,,66310,612,57129,2244,48355,5100,40194,8771r-7753,4692l25504,19174r-6325,6324l13670,32433,8977,40185,5101,48344,2244,57115,612,66091,,75678,,358195r612,9383l2244,376757r2857,8771l8977,393688r4693,7547l19179,408374r6325,6324l32441,420206r7753,4691l48355,428569r8774,2856l66310,433056r9386,612e" fillcolor="#ebefe6 [661]" strokecolor="#4e5d3c [1605]" strokeweight=".76pt">
                  <v:shadow color="#8c8682"/>
                  <v:path arrowok="t" o:connecttype="custom" o:connectlocs="75696,433668;576593,433668;586183,433056;595160,431425;603933,428569;612095,424897;619848,420206;626785,414698;633110,408374;638823,401235;643515,393688;647188,385528;650044,376757;651677,367578;652289,358195;652289,75678;651677,66091;650044,57115;647188,48344;643515,40185;638823,32433;633110,25498;626785,19174;619848,13463;612095,8771;603933,5100;595160,2244;586183,612;576593,0;75696,0;66310,612;57129,2244;48355,5100;40194,8771;32441,13463;25504,19174;19179,25498;13670,32433;8977,40185;5101,48344;2244,57115;612,66091;0,75678;0,358195;612,367578;2244,376757;5101,385528;8977,393688;13670,401235;19179,408374;25504,414698;32441,420206;40194,424897;48355,428569;57129,431425;66310,433056;75696,433668" o:connectangles="0,0,0,0,0,0,0,0,0,0,0,0,0,0,0,0,0,0,0,0,0,0,0,0,0,0,0,0,0,0,0,0,0,0,0,0,0,0,0,0,0,0,0,0,0,0,0,0,0,0,0,0,0,0,0,0,0"/>
                </v:shape>
                <v:shape id="Freeform 158" o:spid="_x0000_s1029" style="position:absolute;left:1163468;top:1089535;width:5466;height:3280;visibility:visible;mso-wrap-style:square;v-text-anchor:top" coordsize="546601,328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" path="m,22846l612,17542,2244,12851,5101,8567,8569,5099,12854,2243,17547,612,22852,,523749,r5305,612l533747,2243r4284,2856l541500,8567r2856,4284l545988,17542r613,5304l546601,305363r-613,5099l544356,315358r-2856,4079l538031,323109r-4284,2652l529054,327393r-5305,612l22852,328005r-5305,-612l12854,325761,8569,323109,5101,319437,2244,315358,612,310462,,305363,,22846e" fillcolor="#ebefe6 [661]" strokecolor="#4e5d3c [1605]" strokeweight=".76pt">
                  <v:shadow color="#8c8682"/>
                  <v:path arrowok="t" o:connecttype="custom" o:connectlocs="0,22846;612,17542;2244,12851;5101,8567;8569,5099;12854,2243;17547,612;22852,0;523749,0;529054,612;533747,2243;538031,5099;541500,8567;544356,12851;545988,17542;546601,22846;546601,305363;545988,310462;544356,315358;541500,319437;538031,323109;533747,325761;529054,327393;523749,328005;22852,328005;17547,327393;12854,325761;8569,323109;5101,319437;2244,315358;612,310462;0,305363;0,22846" o:connectangles="0,0,0,0,0,0,0,0,0,0,0,0,0,0,0,0,0,0,0,0,0,0,0,0,0,0,0,0,0,0,0,0,0"/>
                </v:shape>
                <v:shape id="Freeform 159" o:spid="_x0000_s1030" style="position:absolute;left:1166647;top:1090229;width:1628;height:1627;visibility:visible;mso-wrap-style:square;v-text-anchor:top" coordsize="162817,162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" path="m73044,67518l4693,136057r-2244,2856l816,141972,,145440r,3468l816,152375r1633,3060l4693,158291r2856,2244l10610,161963r3468,816l17343,162779r3468,-816l23872,160535r2856,-2244l95283,89753r14486,45896l162817,,27340,53036,73044,67518e" fillcolor="#ebefe6 [661]" strokecolor="#4e5d3c [1605]" strokeweight=".76pt">
                  <v:shadow color="#8c8682"/>
                  <v:path arrowok="t" o:connecttype="custom" o:connectlocs="73044,67518;4693,136057;2449,138913;816,141972;0,145440;0,148908;816,152375;2449,155435;4693,158291;7549,160535;10610,161963;14078,162779;17343,162779;20811,161963;23872,160535;26728,158291;95283,89753;109769,135649;162817,0;27340,53036;73044,67518" o:connectangles="0,0,0,0,0,0,0,0,0,0,0,0,0,0,0,0,0,0,0,0,0"/>
                </v:shape>
                <w10:wrap anchorx="page" anchory="page"/>
              </v:group>
            </w:pict>
          </mc:Fallback>
        </mc:AlternateContent>
      </w:r>
      <w:r>
        <w:rPr>
          <w:noProof/>
        </w:rPr>
        <mc:AlternateContent>
          <mc:Choice Requires="wps">
            <w:drawing>
              <wp:anchor distT="0" distB="0" distL="114300" distR="114300" simplePos="0" relativeHeight="251639296" behindDoc="0" locked="0" layoutInCell="1" allowOverlap="1" wp14:anchorId="065767FC" wp14:editId="04456D28">
                <wp:simplePos x="0" y="0"/>
                <wp:positionH relativeFrom="page">
                  <wp:posOffset>7882255</wp:posOffset>
                </wp:positionH>
                <wp:positionV relativeFrom="page">
                  <wp:posOffset>8268970</wp:posOffset>
                </wp:positionV>
                <wp:extent cx="1668780" cy="1137285"/>
                <wp:effectExtent l="0" t="1270" r="2540" b="4445"/>
                <wp:wrapNone/>
                <wp:docPr id="285"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8780" cy="1137285"/>
                        </a:xfrm>
                        <a:prstGeom prst="rect">
                          <a:avLst/>
                        </a:prstGeom>
                        <a:noFill/>
                        <a:ln>
                          <a:noFill/>
                        </a:ln>
                        <a:extLst>
                          <a:ext uri="{909E8E84-426E-40DD-AFC4-6F175D3DCCD1}">
                            <a14:hiddenFill xmlns:a14="http://schemas.microsoft.com/office/drawing/2010/main">
                              <a:gradFill rotWithShape="1">
                                <a:gsLst>
                                  <a:gs pos="0">
                                    <a:srgbClr val="D6E3BC"/>
                                  </a:gs>
                                  <a:gs pos="100000">
                                    <a:srgbClr val="D6E3BC">
                                      <a:gamma/>
                                      <a:tint val="0"/>
                                      <a:invGamma/>
                                    </a:srgbClr>
                                  </a:gs>
                                </a:gsLst>
                                <a:lin ang="0" scaled="1"/>
                              </a:gra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rStyle w:val="NewsLtrBodyTextChar"/>
                              </w:rPr>
                              <w:id w:val="-1109961747"/>
                              <w:showingPlcHdr/>
                            </w:sdtPr>
                            <w:sdtEndPr>
                              <w:rPr>
                                <w:rStyle w:val="paratext05Char"/>
                                <w:color w:val="322B39" w:themeColor="background2" w:themeShade="40"/>
                                <w:szCs w:val="17"/>
                              </w:rPr>
                            </w:sdtEndPr>
                            <w:sdtContent>
                              <w:p w14:paraId="5DDD3597" w14:textId="77777777" w:rsidR="008B0590" w:rsidRDefault="008B0590">
                                <w:pPr>
                                  <w:pStyle w:val="Address"/>
                                </w:pPr>
                                <w:r w:rsidRPr="00857C88">
                                  <w:rPr>
                                    <w:rStyle w:val="paratext05Char"/>
                                  </w:rPr>
                                  <w:t xml:space="preserve">A: Occuro uxor dolore, ut at praemitto opto si sudo, opes feugiat iriure validus. Sino lenis vulputate, vale Letalis nibh iustum ransverbero bene, erat </w:t>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5767FC" id="Text Box 175" o:spid="_x0000_s1057" type="#_x0000_t202" style="position:absolute;margin-left:620.65pt;margin-top:651.1pt;width:131.4pt;height:89.55pt;z-index:25163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" filled="f" fillcolor="#d6e3bc" stroked="f">
                <v:fill rotate="t" angle="90" focus="100%" type="gradient"/>
                <v:textbox>
                  <w:txbxContent>
                    <w:sdt>
                      <w:sdtPr>
                        <w:rPr>
                          <w:rStyle w:val="NewsLtrBodyTextChar"/>
                        </w:rPr>
                        <w:id w:val="-1109961747"/>
                        <w:showingPlcHdr/>
                      </w:sdtPr>
                      <w:sdtEndPr>
                        <w:rPr>
                          <w:rStyle w:val="paratext05Char"/>
                          <w:color w:val="322B39" w:themeColor="background2" w:themeShade="40"/>
                          <w:szCs w:val="17"/>
                        </w:rPr>
                      </w:sdtEndPr>
                      <w:sdtContent>
                        <w:p w14:paraId="5DDD3597" w14:textId="77777777" w:rsidR="008B0590" w:rsidRDefault="008B0590">
                          <w:pPr>
                            <w:pStyle w:val="Address"/>
                          </w:pPr>
                          <w:r w:rsidRPr="00857C88">
                            <w:rPr>
                              <w:rStyle w:val="paratext05Char"/>
                            </w:rPr>
                            <w:t xml:space="preserve">A: Occuro uxor dolore, ut at praemitto opto si sudo, opes feugiat iriure validus. Sino lenis vulputate, vale Letalis nibh iustum ransverbero bene, erat </w:t>
                          </w:r>
                        </w:p>
                      </w:sdtContent>
                    </w:sdt>
                  </w:txbxContent>
                </v:textbox>
                <w10:wrap anchorx="page" anchory="page"/>
              </v:shape>
            </w:pict>
          </mc:Fallback>
        </mc:AlternateContent>
      </w:r>
    </w:p>
    <w:p w14:paraId="353FEDDE" w14:textId="37A5CB59" w:rsidR="008001B0" w:rsidRDefault="00501080" w:rsidP="00857C88">
      <w:pPr>
        <w:ind w:right="90"/>
      </w:pPr>
      <w:r>
        <w:rPr>
          <w:rFonts w:ascii="Times New Roman" w:hAnsi="Times New Roman"/>
          <w:noProof/>
          <w:sz w:val="24"/>
          <w:szCs w:val="24"/>
        </w:rPr>
        <w:lastRenderedPageBreak/>
        <mc:AlternateContent>
          <mc:Choice Requires="wps">
            <w:drawing>
              <wp:anchor distT="0" distB="0" distL="114300" distR="114300" simplePos="0" relativeHeight="251627008" behindDoc="0" locked="0" layoutInCell="1" allowOverlap="1" wp14:anchorId="077294E0" wp14:editId="5D1905CB">
                <wp:simplePos x="0" y="0"/>
                <wp:positionH relativeFrom="column">
                  <wp:posOffset>3421380</wp:posOffset>
                </wp:positionH>
                <wp:positionV relativeFrom="paragraph">
                  <wp:posOffset>-125095</wp:posOffset>
                </wp:positionV>
                <wp:extent cx="2457450" cy="3246120"/>
                <wp:effectExtent l="0" t="0" r="19050" b="11430"/>
                <wp:wrapNone/>
                <wp:docPr id="124" name="Text Box 124"/>
                <wp:cNvGraphicFramePr/>
                <a:graphic xmlns:a="http://schemas.openxmlformats.org/drawingml/2006/main">
                  <a:graphicData uri="http://schemas.microsoft.com/office/word/2010/wordprocessingShape">
                    <wps:wsp>
                      <wps:cNvSpPr txBox="1"/>
                      <wps:spPr>
                        <a:xfrm>
                          <a:off x="0" y="0"/>
                          <a:ext cx="2457450" cy="3246120"/>
                        </a:xfrm>
                        <a:prstGeom prst="rect">
                          <a:avLst/>
                        </a:prstGeom>
                        <a:solidFill>
                          <a:srgbClr val="FFFDB9"/>
                        </a:solidFill>
                        <a:ln w="6350">
                          <a:solidFill>
                            <a:srgbClr val="FFFDB9"/>
                          </a:solidFill>
                        </a:ln>
                        <a:effectLst/>
                      </wps:spPr>
                      <wps:style>
                        <a:lnRef idx="0">
                          <a:schemeClr val="accent1"/>
                        </a:lnRef>
                        <a:fillRef idx="0">
                          <a:schemeClr val="accent1"/>
                        </a:fillRef>
                        <a:effectRef idx="0">
                          <a:schemeClr val="accent1"/>
                        </a:effectRef>
                        <a:fontRef idx="minor">
                          <a:schemeClr val="dk1"/>
                        </a:fontRef>
                      </wps:style>
                      <wps:txbx>
                        <w:txbxContent>
                          <w:p w14:paraId="6A6A1C61" w14:textId="77777777" w:rsidR="008B0590" w:rsidRDefault="008B0590" w:rsidP="004F38A1">
                            <w:pPr>
                              <w:jc w:val="center"/>
                              <w:rPr>
                                <w:rFonts w:ascii="Franklin Gothic Book" w:hAnsi="Franklin Gothic Book"/>
                                <w:sz w:val="24"/>
                                <w:szCs w:val="24"/>
                              </w:rPr>
                            </w:pPr>
                            <w:r>
                              <w:rPr>
                                <w:rFonts w:ascii="Franklin Gothic Book" w:hAnsi="Franklin Gothic Book"/>
                                <w:sz w:val="24"/>
                                <w:szCs w:val="24"/>
                              </w:rPr>
                              <w:t>Thoughts, Questions, Notes</w:t>
                            </w:r>
                          </w:p>
                          <w:p w14:paraId="03CFA2A4" w14:textId="0F5A1BE1" w:rsidR="008B0590" w:rsidRDefault="008B0590" w:rsidP="004F38A1">
                            <w:pPr>
                              <w:jc w:val="both"/>
                              <w:rPr>
                                <w:rFonts w:ascii="Franklin Gothic Book" w:hAnsi="Franklin Gothic Book"/>
                                <w:sz w:val="24"/>
                                <w:szCs w:val="24"/>
                              </w:rPr>
                            </w:pPr>
                            <w:r>
                              <w:rPr>
                                <w:rFonts w:ascii="Franklin Gothic Book" w:hAnsi="Franklin Gothic Book"/>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106130">
                              <w:rPr>
                                <w:rFonts w:ascii="Franklin Gothic Book" w:hAnsi="Franklin Gothic Book"/>
                                <w:sz w:val="24"/>
                                <w:szCs w:val="24"/>
                              </w:rPr>
                              <w:t>6</w:t>
                            </w:r>
                          </w:p>
                          <w:p w14:paraId="0EEC3652" w14:textId="16ECA861" w:rsidR="00106130" w:rsidRDefault="00106130" w:rsidP="004F38A1">
                            <w:pPr>
                              <w:jc w:val="both"/>
                              <w:rPr>
                                <w:rFonts w:ascii="Franklin Gothic Book" w:hAnsi="Franklin Gothic Book"/>
                                <w:sz w:val="24"/>
                                <w:szCs w:val="24"/>
                              </w:rPr>
                            </w:pPr>
                          </w:p>
                          <w:p w14:paraId="10045ABF" w14:textId="121A0C22" w:rsidR="00106130" w:rsidRDefault="00106130" w:rsidP="004F38A1">
                            <w:pPr>
                              <w:jc w:val="both"/>
                              <w:rPr>
                                <w:rFonts w:ascii="Franklin Gothic Book" w:hAnsi="Franklin Gothic Book"/>
                                <w:sz w:val="24"/>
                                <w:szCs w:val="24"/>
                              </w:rPr>
                            </w:pPr>
                          </w:p>
                          <w:p w14:paraId="0C50376A" w14:textId="7C6AA6C9" w:rsidR="00106130" w:rsidRDefault="00106130" w:rsidP="004F38A1">
                            <w:pPr>
                              <w:jc w:val="both"/>
                              <w:rPr>
                                <w:rFonts w:ascii="Franklin Gothic Book" w:hAnsi="Franklin Gothic Book"/>
                                <w:sz w:val="24"/>
                                <w:szCs w:val="24"/>
                              </w:rPr>
                            </w:pPr>
                          </w:p>
                          <w:p w14:paraId="228D5F96" w14:textId="2498CCFE" w:rsidR="00106130" w:rsidRDefault="00106130" w:rsidP="004F38A1">
                            <w:pPr>
                              <w:jc w:val="both"/>
                              <w:rPr>
                                <w:rFonts w:ascii="Franklin Gothic Book" w:hAnsi="Franklin Gothic Book"/>
                                <w:sz w:val="24"/>
                                <w:szCs w:val="24"/>
                              </w:rPr>
                            </w:pPr>
                          </w:p>
                          <w:p w14:paraId="14FCFB67" w14:textId="77777777" w:rsidR="00106130" w:rsidRPr="004F38A1" w:rsidRDefault="00106130" w:rsidP="004F38A1">
                            <w:pPr>
                              <w:jc w:val="both"/>
                              <w:rPr>
                                <w:rFonts w:ascii="Franklin Gothic Book" w:hAnsi="Franklin Gothic Book"/>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7294E0" id="Text Box 124" o:spid="_x0000_s1058" type="#_x0000_t202" style="position:absolute;margin-left:269.4pt;margin-top:-9.85pt;width:193.5pt;height:255.6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" fillcolor="#fffdb9" strokecolor="#fffdb9" strokeweight=".5pt">
                <v:textbox>
                  <w:txbxContent>
                    <w:p w14:paraId="6A6A1C61" w14:textId="77777777" w:rsidR="008B0590" w:rsidRDefault="008B0590" w:rsidP="004F38A1">
                      <w:pPr>
                        <w:jc w:val="center"/>
                        <w:rPr>
                          <w:rFonts w:ascii="Franklin Gothic Book" w:hAnsi="Franklin Gothic Book"/>
                          <w:sz w:val="24"/>
                          <w:szCs w:val="24"/>
                        </w:rPr>
                      </w:pPr>
                      <w:r>
                        <w:rPr>
                          <w:rFonts w:ascii="Franklin Gothic Book" w:hAnsi="Franklin Gothic Book"/>
                          <w:sz w:val="24"/>
                          <w:szCs w:val="24"/>
                        </w:rPr>
                        <w:t>Thoughts, Questions, Notes</w:t>
                      </w:r>
                    </w:p>
                    <w:p w14:paraId="03CFA2A4" w14:textId="0F5A1BE1" w:rsidR="008B0590" w:rsidRDefault="008B0590" w:rsidP="004F38A1">
                      <w:pPr>
                        <w:jc w:val="both"/>
                        <w:rPr>
                          <w:rFonts w:ascii="Franklin Gothic Book" w:hAnsi="Franklin Gothic Book"/>
                          <w:sz w:val="24"/>
                          <w:szCs w:val="24"/>
                        </w:rPr>
                      </w:pPr>
                      <w:r>
                        <w:rPr>
                          <w:rFonts w:ascii="Franklin Gothic Book" w:hAnsi="Franklin Gothic Book"/>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106130">
                        <w:rPr>
                          <w:rFonts w:ascii="Franklin Gothic Book" w:hAnsi="Franklin Gothic Book"/>
                          <w:sz w:val="24"/>
                          <w:szCs w:val="24"/>
                        </w:rPr>
                        <w:t>6</w:t>
                      </w:r>
                    </w:p>
                    <w:p w14:paraId="0EEC3652" w14:textId="16ECA861" w:rsidR="00106130" w:rsidRDefault="00106130" w:rsidP="004F38A1">
                      <w:pPr>
                        <w:jc w:val="both"/>
                        <w:rPr>
                          <w:rFonts w:ascii="Franklin Gothic Book" w:hAnsi="Franklin Gothic Book"/>
                          <w:sz w:val="24"/>
                          <w:szCs w:val="24"/>
                        </w:rPr>
                      </w:pPr>
                    </w:p>
                    <w:p w14:paraId="10045ABF" w14:textId="121A0C22" w:rsidR="00106130" w:rsidRDefault="00106130" w:rsidP="004F38A1">
                      <w:pPr>
                        <w:jc w:val="both"/>
                        <w:rPr>
                          <w:rFonts w:ascii="Franklin Gothic Book" w:hAnsi="Franklin Gothic Book"/>
                          <w:sz w:val="24"/>
                          <w:szCs w:val="24"/>
                        </w:rPr>
                      </w:pPr>
                    </w:p>
                    <w:p w14:paraId="0C50376A" w14:textId="7C6AA6C9" w:rsidR="00106130" w:rsidRDefault="00106130" w:rsidP="004F38A1">
                      <w:pPr>
                        <w:jc w:val="both"/>
                        <w:rPr>
                          <w:rFonts w:ascii="Franklin Gothic Book" w:hAnsi="Franklin Gothic Book"/>
                          <w:sz w:val="24"/>
                          <w:szCs w:val="24"/>
                        </w:rPr>
                      </w:pPr>
                    </w:p>
                    <w:p w14:paraId="228D5F96" w14:textId="2498CCFE" w:rsidR="00106130" w:rsidRDefault="00106130" w:rsidP="004F38A1">
                      <w:pPr>
                        <w:jc w:val="both"/>
                        <w:rPr>
                          <w:rFonts w:ascii="Franklin Gothic Book" w:hAnsi="Franklin Gothic Book"/>
                          <w:sz w:val="24"/>
                          <w:szCs w:val="24"/>
                        </w:rPr>
                      </w:pPr>
                    </w:p>
                    <w:p w14:paraId="14FCFB67" w14:textId="77777777" w:rsidR="00106130" w:rsidRPr="004F38A1" w:rsidRDefault="00106130" w:rsidP="004F38A1">
                      <w:pPr>
                        <w:jc w:val="both"/>
                        <w:rPr>
                          <w:rFonts w:ascii="Franklin Gothic Book" w:hAnsi="Franklin Gothic Book"/>
                          <w:sz w:val="24"/>
                          <w:szCs w:val="24"/>
                        </w:rPr>
                      </w:pPr>
                    </w:p>
                  </w:txbxContent>
                </v:textbox>
              </v:shape>
            </w:pict>
          </mc:Fallback>
        </mc:AlternateContent>
      </w:r>
      <w:r w:rsidR="00867BC9">
        <w:rPr>
          <w:rFonts w:ascii="Times New Roman" w:hAnsi="Times New Roman"/>
          <w:noProof/>
          <w:sz w:val="24"/>
          <w:szCs w:val="24"/>
        </w:rPr>
        <mc:AlternateContent>
          <mc:Choice Requires="wps">
            <w:drawing>
              <wp:anchor distT="0" distB="0" distL="114300" distR="114300" simplePos="0" relativeHeight="251629056" behindDoc="0" locked="0" layoutInCell="1" allowOverlap="1" wp14:anchorId="172FC82A" wp14:editId="0DB4745A">
                <wp:simplePos x="0" y="0"/>
                <wp:positionH relativeFrom="margin">
                  <wp:posOffset>190500</wp:posOffset>
                </wp:positionH>
                <wp:positionV relativeFrom="paragraph">
                  <wp:posOffset>-117475</wp:posOffset>
                </wp:positionV>
                <wp:extent cx="2990850" cy="920115"/>
                <wp:effectExtent l="0" t="0" r="0" b="0"/>
                <wp:wrapNone/>
                <wp:docPr id="54" name="Text Box 54"/>
                <wp:cNvGraphicFramePr/>
                <a:graphic xmlns:a="http://schemas.openxmlformats.org/drawingml/2006/main">
                  <a:graphicData uri="http://schemas.microsoft.com/office/word/2010/wordprocessingShape">
                    <wps:wsp>
                      <wps:cNvSpPr txBox="1"/>
                      <wps:spPr>
                        <a:xfrm>
                          <a:off x="0" y="0"/>
                          <a:ext cx="2990850" cy="920115"/>
                        </a:xfrm>
                        <a:prstGeom prst="rect">
                          <a:avLst/>
                        </a:prstGeom>
                        <a:noFill/>
                        <a:ln w="6350">
                          <a:noFill/>
                        </a:ln>
                      </wps:spPr>
                      <wps:txbx>
                        <w:txbxContent>
                          <w:p w14:paraId="03E2FA4C" w14:textId="2A896EF8" w:rsidR="00C81212" w:rsidRPr="00C32003" w:rsidRDefault="00664F40" w:rsidP="004341BB">
                            <w:pPr>
                              <w:spacing w:after="0" w:line="240" w:lineRule="auto"/>
                              <w:jc w:val="center"/>
                              <w:rPr>
                                <w:rFonts w:ascii="Arial Black" w:hAnsi="Arial Black"/>
                                <w:bCs/>
                                <w:color w:val="808080" w:themeColor="background1" w:themeShade="80"/>
                                <w:sz w:val="24"/>
                                <w:szCs w:val="24"/>
                              </w:rPr>
                            </w:pPr>
                            <w:r w:rsidRPr="00C32003">
                              <w:rPr>
                                <w:rFonts w:ascii="Arial Black" w:hAnsi="Arial Black"/>
                                <w:b/>
                                <w:noProof/>
                                <w:color w:val="808080" w:themeColor="background1" w:themeShade="80"/>
                                <w:sz w:val="32"/>
                                <w:szCs w:val="32"/>
                                <w:u w:val="single"/>
                              </w:rPr>
                              <w:t xml:space="preserve">From The Desk Of </w:t>
                            </w:r>
                            <w:r w:rsidR="002F0A05">
                              <w:rPr>
                                <w:rFonts w:ascii="Arial Black" w:hAnsi="Arial Black"/>
                                <w:b/>
                                <w:noProof/>
                                <w:color w:val="808080" w:themeColor="background1" w:themeShade="80"/>
                                <w:sz w:val="32"/>
                                <w:szCs w:val="32"/>
                                <w:u w:val="single"/>
                              </w:rPr>
                              <w:t>Summer Shore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2FC82A" id="Text Box 54" o:spid="_x0000_s1059" type="#_x0000_t202" style="position:absolute;margin-left:15pt;margin-top:-9.25pt;width:235.5pt;height:72.45pt;z-index:2516290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" filled="f" stroked="f" strokeweight=".5pt">
                <v:textbox>
                  <w:txbxContent>
                    <w:p w14:paraId="03E2FA4C" w14:textId="2A896EF8" w:rsidR="00C81212" w:rsidRPr="00C32003" w:rsidRDefault="00664F40" w:rsidP="004341BB">
                      <w:pPr>
                        <w:spacing w:after="0" w:line="240" w:lineRule="auto"/>
                        <w:jc w:val="center"/>
                        <w:rPr>
                          <w:rFonts w:ascii="Arial Black" w:hAnsi="Arial Black"/>
                          <w:bCs/>
                          <w:color w:val="808080" w:themeColor="background1" w:themeShade="80"/>
                          <w:sz w:val="24"/>
                          <w:szCs w:val="24"/>
                        </w:rPr>
                      </w:pPr>
                      <w:r w:rsidRPr="00C32003">
                        <w:rPr>
                          <w:rFonts w:ascii="Arial Black" w:hAnsi="Arial Black"/>
                          <w:b/>
                          <w:noProof/>
                          <w:color w:val="808080" w:themeColor="background1" w:themeShade="80"/>
                          <w:sz w:val="32"/>
                          <w:szCs w:val="32"/>
                          <w:u w:val="single"/>
                        </w:rPr>
                        <w:t xml:space="preserve">From The Desk Of </w:t>
                      </w:r>
                      <w:r w:rsidR="002F0A05">
                        <w:rPr>
                          <w:rFonts w:ascii="Arial Black" w:hAnsi="Arial Black"/>
                          <w:b/>
                          <w:noProof/>
                          <w:color w:val="808080" w:themeColor="background1" w:themeShade="80"/>
                          <w:sz w:val="32"/>
                          <w:szCs w:val="32"/>
                          <w:u w:val="single"/>
                        </w:rPr>
                        <w:t>Summer Shore</w:t>
                      </w:r>
                    </w:p>
                  </w:txbxContent>
                </v:textbox>
                <w10:wrap anchorx="margin"/>
              </v:shape>
            </w:pict>
          </mc:Fallback>
        </mc:AlternateContent>
      </w:r>
      <w:r w:rsidR="009E577B">
        <w:rPr>
          <w:rFonts w:ascii="Times New Roman" w:hAnsi="Times New Roman"/>
          <w:noProof/>
          <w:sz w:val="24"/>
          <w:szCs w:val="24"/>
        </w:rPr>
        <w:drawing>
          <wp:anchor distT="36576" distB="36576" distL="36576" distR="36576" simplePos="0" relativeHeight="251666944" behindDoc="0" locked="0" layoutInCell="1" allowOverlap="1" wp14:anchorId="2BF9F373" wp14:editId="36995B61">
            <wp:simplePos x="0" y="0"/>
            <wp:positionH relativeFrom="column">
              <wp:posOffset>6501130</wp:posOffset>
            </wp:positionH>
            <wp:positionV relativeFrom="paragraph">
              <wp:posOffset>69426</wp:posOffset>
            </wp:positionV>
            <wp:extent cx="4125685" cy="1092087"/>
            <wp:effectExtent l="0" t="0" r="0" b="0"/>
            <wp:wrapNone/>
            <wp:docPr id="55" name="Picture 55" descr="OSUCC_Colo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SUCC_ColorLogo"/>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125685" cy="1092087"/>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1D0F08">
        <w:rPr>
          <w:noProof/>
        </w:rPr>
        <mc:AlternateContent>
          <mc:Choice Requires="wps">
            <w:drawing>
              <wp:anchor distT="36576" distB="36576" distL="36576" distR="36576" simplePos="0" relativeHeight="251636224" behindDoc="0" locked="0" layoutInCell="1" allowOverlap="1" wp14:anchorId="57A0505B" wp14:editId="7548C28E">
                <wp:simplePos x="0" y="0"/>
                <wp:positionH relativeFrom="page">
                  <wp:posOffset>13556615</wp:posOffset>
                </wp:positionH>
                <wp:positionV relativeFrom="page">
                  <wp:posOffset>914400</wp:posOffset>
                </wp:positionV>
                <wp:extent cx="1484630" cy="8717280"/>
                <wp:effectExtent l="2540" t="0" r="0" b="0"/>
                <wp:wrapNone/>
                <wp:docPr id="277"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4630" cy="871728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4A6EFC65" w14:textId="77777777" w:rsidR="008B0590" w:rsidRDefault="00B009F5">
                            <w:pPr>
                              <w:pStyle w:val="Paratext03"/>
                              <w:rPr>
                                <w:rStyle w:val="Paratext03Char"/>
                              </w:rPr>
                            </w:pPr>
                            <w:sdt>
                              <w:sdtPr>
                                <w:rPr>
                                  <w:rStyle w:val="Paratext03Char"/>
                                </w:rPr>
                                <w:id w:val="-965735418"/>
                                <w:showingPlcHdr/>
                              </w:sdtPr>
                              <w:sdtEndPr>
                                <w:rPr>
                                  <w:rStyle w:val="Paratext03Char"/>
                                </w:rPr>
                              </w:sdtEndPr>
                              <w:sdtContent>
                                <w:r w:rsidR="008B0590">
                                  <w:rPr>
                                    <w:rStyle w:val="Paratext03Char"/>
                                  </w:rPr>
                                  <w:t>EYE ON IT</w:t>
                                </w:r>
                              </w:sdtContent>
                            </w:sdt>
                          </w:p>
                          <w:sdt>
                            <w:sdtPr>
                              <w:rPr>
                                <w:rStyle w:val="ParaText06Char"/>
                              </w:rPr>
                              <w:id w:val="-2131775910"/>
                              <w:showingPlcHdr/>
                            </w:sdtPr>
                            <w:sdtEndPr>
                              <w:rPr>
                                <w:rStyle w:val="Paratext03Char"/>
                                <w:color w:val="0D0D0D" w:themeColor="text1" w:themeTint="F2"/>
                                <w:sz w:val="28"/>
                              </w:rPr>
                            </w:sdtEndPr>
                            <w:sdtContent>
                              <w:p w14:paraId="1ED58550" w14:textId="77777777" w:rsidR="008B0590" w:rsidRDefault="008B0590">
                                <w:pPr>
                                  <w:pStyle w:val="Paratext04"/>
                                  <w:rPr>
                                    <w:rStyle w:val="Paratext03Char"/>
                                    <w:color w:val="0D0D0D" w:themeColor="text1" w:themeTint="F2"/>
                                    <w:sz w:val="18"/>
                                  </w:rPr>
                                </w:pPr>
                                <w:r>
                                  <w:rPr>
                                    <w:rStyle w:val="ParaText06Char"/>
                                  </w:rPr>
                                  <w:t>Current Industry Trends</w:t>
                                </w:r>
                              </w:p>
                            </w:sdtContent>
                          </w:sdt>
                          <w:sdt>
                            <w:sdtPr>
                              <w:rPr>
                                <w:rStyle w:val="NewsLtrBodyTextChar"/>
                              </w:rPr>
                              <w:id w:val="172080143"/>
                              <w:showingPlcHdr/>
                            </w:sdtPr>
                            <w:sdtEndPr>
                              <w:rPr>
                                <w:rStyle w:val="DefaultParagraphFont"/>
                                <w:b/>
                                <w:color w:val="322B39" w:themeColor="background2" w:themeShade="40"/>
                              </w:rPr>
                            </w:sdtEndPr>
                            <w:sdtContent>
                              <w:p w14:paraId="006800A5" w14:textId="77777777" w:rsidR="008B0590" w:rsidRDefault="008B0590" w:rsidP="00857C88">
                                <w:pPr>
                                  <w:pStyle w:val="NewsLtrBodyText"/>
                                </w:pPr>
                                <w:r>
                                  <w:t xml:space="preserve">Suscipit, vicis praesent erat  feugait epulae, validus indoles duis enim consequat genitus at. Sed, conventio, aliquip accumsan adipiscing augue blandit minim abbas oppeto commov. </w:t>
                                </w:r>
                              </w:p>
                              <w:p w14:paraId="30ED5E5C" w14:textId="77777777" w:rsidR="008B0590" w:rsidRDefault="008B0590" w:rsidP="00857C88">
                                <w:pPr>
                                  <w:pStyle w:val="NewsLtrBodyText"/>
                                  <w:rPr>
                                    <w:b/>
                                    <w:color w:val="322B39" w:themeColor="background2" w:themeShade="40"/>
                                  </w:rPr>
                                </w:pPr>
                                <w:r>
                                  <w:t xml:space="preserve">Enim neo velit adsum odio, multo, in commoveo quibus premo tamen erat huic. Occuro uxor dolore, ut at praemitto opto si sudo, opes feugiat iriure validus. Sino lenis vulputate, valetudo ille abbas cogo saluto quod, esse illum, letatio lorem conventio. Letalis nibh iustum transverbero bene, erat vulpu tate enim esse si sudo erat. </w:t>
                                </w:r>
                              </w:p>
                            </w:sdtContent>
                          </w:sdt>
                          <w:sdt>
                            <w:sdtPr>
                              <w:id w:val="-178577858"/>
                              <w:picture/>
                            </w:sdtPr>
                            <w:sdtEndPr/>
                            <w:sdtContent>
                              <w:p w14:paraId="1D49AD8B" w14:textId="77777777" w:rsidR="008B0590" w:rsidRDefault="008B0590" w:rsidP="00857C88">
                                <w:pPr>
                                  <w:pStyle w:val="Picturewithspacing"/>
                                </w:pPr>
                                <w:r>
                                  <w:rPr>
                                    <w:noProof/>
                                  </w:rPr>
                                  <w:drawing>
                                    <wp:inline distT="0" distB="0" distL="0" distR="0" wp14:anchorId="5BBD2973" wp14:editId="02EBF53A">
                                      <wp:extent cx="1586230" cy="1046911"/>
                                      <wp:effectExtent l="19050" t="0" r="0"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stretch>
                                                <a:fillRect/>
                                              </a:stretch>
                                            </pic:blipFill>
                                            <pic:spPr bwMode="auto">
                                              <a:xfrm>
                                                <a:off x="0" y="0"/>
                                                <a:ext cx="1586230" cy="1046911"/>
                                              </a:xfrm>
                                              <a:prstGeom prst="rect">
                                                <a:avLst/>
                                              </a:prstGeom>
                                              <a:noFill/>
                                              <a:ln w="9525">
                                                <a:noFill/>
                                                <a:miter lim="800000"/>
                                                <a:headEnd/>
                                                <a:tailEnd/>
                                              </a:ln>
                                            </pic:spPr>
                                          </pic:pic>
                                        </a:graphicData>
                                      </a:graphic>
                                    </wp:inline>
                                  </w:drawing>
                                </w:r>
                              </w:p>
                            </w:sdtContent>
                          </w:sdt>
                          <w:sdt>
                            <w:sdtPr>
                              <w:rPr>
                                <w:rStyle w:val="Paratext03Char"/>
                              </w:rPr>
                              <w:id w:val="2051793127"/>
                              <w:showingPlcHdr/>
                            </w:sdtPr>
                            <w:sdtEndPr>
                              <w:rPr>
                                <w:rStyle w:val="Paratext03Char"/>
                              </w:rPr>
                            </w:sdtEndPr>
                            <w:sdtContent>
                              <w:p w14:paraId="2E935F40" w14:textId="77777777" w:rsidR="008B0590" w:rsidRDefault="008B0590">
                                <w:pPr>
                                  <w:pStyle w:val="Paratext03"/>
                                  <w:rPr>
                                    <w:rStyle w:val="Paratext03Char"/>
                                  </w:rPr>
                                </w:pPr>
                                <w:r>
                                  <w:rPr>
                                    <w:rStyle w:val="Paratext03Char"/>
                                  </w:rPr>
                                  <w:t>Software</w:t>
                                </w:r>
                              </w:p>
                            </w:sdtContent>
                          </w:sdt>
                          <w:sdt>
                            <w:sdtPr>
                              <w:rPr>
                                <w:rStyle w:val="ParaText06Char"/>
                              </w:rPr>
                              <w:id w:val="1902164698"/>
                              <w:showingPlcHdr/>
                            </w:sdtPr>
                            <w:sdtEndPr>
                              <w:rPr>
                                <w:rStyle w:val="DefaultParagraphFont"/>
                              </w:rPr>
                            </w:sdtEndPr>
                            <w:sdtContent>
                              <w:p w14:paraId="66B9E51A" w14:textId="77777777" w:rsidR="008B0590" w:rsidRDefault="008B0590">
                                <w:pPr>
                                  <w:pStyle w:val="ParaText06"/>
                                </w:pPr>
                                <w:r>
                                  <w:t>Monthly Picks</w:t>
                                </w:r>
                              </w:p>
                            </w:sdtContent>
                          </w:sdt>
                          <w:sdt>
                            <w:sdtPr>
                              <w:rPr>
                                <w:rStyle w:val="NewsLtrBodyTextChar"/>
                              </w:rPr>
                              <w:id w:val="-1344700640"/>
                              <w:showingPlcHdr/>
                            </w:sdtPr>
                            <w:sdtEndPr>
                              <w:rPr>
                                <w:rStyle w:val="DefaultParagraphFont"/>
                                <w:szCs w:val="22"/>
                              </w:rPr>
                            </w:sdtEndPr>
                            <w:sdtContent>
                              <w:p w14:paraId="049701E5" w14:textId="77777777" w:rsidR="008B0590" w:rsidRDefault="008B0590" w:rsidP="00857C88">
                                <w:pPr>
                                  <w:pStyle w:val="NewsLtrBodyText"/>
                                </w:pPr>
                                <w:r>
                                  <w:t>Volutpat mos at r eque ulla lobortis  dignissim  conventio, torqueo, acsi roto modo. Feugait in obruo quae ingenium tristique elit vel natu meus. Molior torqueo capio velit loquor aptent ut erat feugiat pneum commodo.</w:t>
                                </w:r>
                              </w:p>
                              <w:p w14:paraId="303073CD" w14:textId="77777777" w:rsidR="008B0590" w:rsidRDefault="008B0590">
                                <w:pPr>
                                  <w:pStyle w:val="Address"/>
                                  <w:rPr>
                                    <w:szCs w:val="15"/>
                                  </w:rPr>
                                </w:pPr>
                                <w:r>
                                  <w:rPr>
                                    <w:szCs w:val="15"/>
                                  </w:rPr>
                                  <w:t>Enim neo velit adsum odio, multo, in commoveo quibus premo tamen erat huic. Occuro uxor dolore, ut at praemitto opto si sudo, opes feugiat.</w:t>
                                </w:r>
                              </w:p>
                              <w:p w14:paraId="4DD74F7F" w14:textId="77777777" w:rsidR="008B0590" w:rsidRDefault="00B009F5">
                                <w:pPr>
                                  <w:pStyle w:val="Address"/>
                                  <w:rPr>
                                    <w:sz w:val="22"/>
                                  </w:rPr>
                                </w:pPr>
                              </w:p>
                            </w:sdtContent>
                          </w:sdt>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A0505B" id="Text Box 154" o:spid="_x0000_s1060" type="#_x0000_t202" style="position:absolute;margin-left:1067.45pt;margin-top:1in;width:116.9pt;height:686.4pt;z-index:251636224;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" filled="f" fillcolor="#fffffe" stroked="f" strokecolor="#212120" insetpen="t">
                <v:textbox inset="0,0,0,0">
                  <w:txbxContent>
                    <w:p w14:paraId="4A6EFC65" w14:textId="77777777" w:rsidR="008B0590" w:rsidRDefault="00941666">
                      <w:pPr>
                        <w:pStyle w:val="Paratext03"/>
                        <w:rPr>
                          <w:rStyle w:val="Paratext03Char"/>
                        </w:rPr>
                      </w:pPr>
                      <w:sdt>
                        <w:sdtPr>
                          <w:rPr>
                            <w:rStyle w:val="Paratext03Char"/>
                          </w:rPr>
                          <w:id w:val="-965735418"/>
                          <w:showingPlcHdr/>
                        </w:sdtPr>
                        <w:sdtEndPr>
                          <w:rPr>
                            <w:rStyle w:val="Paratext03Char"/>
                          </w:rPr>
                        </w:sdtEndPr>
                        <w:sdtContent>
                          <w:r w:rsidR="008B0590">
                            <w:rPr>
                              <w:rStyle w:val="Paratext03Char"/>
                            </w:rPr>
                            <w:t>EYE ON IT</w:t>
                          </w:r>
                        </w:sdtContent>
                      </w:sdt>
                    </w:p>
                    <w:sdt>
                      <w:sdtPr>
                        <w:rPr>
                          <w:rStyle w:val="ParaText06Char"/>
                        </w:rPr>
                        <w:id w:val="-2131775910"/>
                        <w:showingPlcHdr/>
                      </w:sdtPr>
                      <w:sdtEndPr>
                        <w:rPr>
                          <w:rStyle w:val="Paratext03Char"/>
                          <w:color w:val="0D0D0D" w:themeColor="text1" w:themeTint="F2"/>
                          <w:sz w:val="28"/>
                        </w:rPr>
                      </w:sdtEndPr>
                      <w:sdtContent>
                        <w:p w14:paraId="1ED58550" w14:textId="77777777" w:rsidR="008B0590" w:rsidRDefault="008B0590">
                          <w:pPr>
                            <w:pStyle w:val="Paratext04"/>
                            <w:rPr>
                              <w:rStyle w:val="Paratext03Char"/>
                              <w:color w:val="0D0D0D" w:themeColor="text1" w:themeTint="F2"/>
                              <w:sz w:val="18"/>
                            </w:rPr>
                          </w:pPr>
                          <w:r>
                            <w:rPr>
                              <w:rStyle w:val="ParaText06Char"/>
                            </w:rPr>
                            <w:t>Current Industry Trends</w:t>
                          </w:r>
                        </w:p>
                      </w:sdtContent>
                    </w:sdt>
                    <w:sdt>
                      <w:sdtPr>
                        <w:rPr>
                          <w:rStyle w:val="NewsLtrBodyTextChar"/>
                        </w:rPr>
                        <w:id w:val="172080143"/>
                        <w:showingPlcHdr/>
                      </w:sdtPr>
                      <w:sdtEndPr>
                        <w:rPr>
                          <w:rStyle w:val="DefaultParagraphFont"/>
                          <w:b/>
                          <w:color w:val="322B39" w:themeColor="background2" w:themeShade="40"/>
                        </w:rPr>
                      </w:sdtEndPr>
                      <w:sdtContent>
                        <w:p w14:paraId="006800A5" w14:textId="77777777" w:rsidR="008B0590" w:rsidRDefault="008B0590" w:rsidP="00857C88">
                          <w:pPr>
                            <w:pStyle w:val="NewsLtrBodyText"/>
                          </w:pPr>
                          <w:r>
                            <w:t xml:space="preserve">Suscipit, vicis praesent erat  feugait epulae, validus indoles duis enim consequat genitus at. Sed, conventio, aliquip accumsan adipiscing augue blandit minim abbas oppeto commov. </w:t>
                          </w:r>
                        </w:p>
                        <w:p w14:paraId="30ED5E5C" w14:textId="77777777" w:rsidR="008B0590" w:rsidRDefault="008B0590" w:rsidP="00857C88">
                          <w:pPr>
                            <w:pStyle w:val="NewsLtrBodyText"/>
                            <w:rPr>
                              <w:b/>
                              <w:color w:val="322B39" w:themeColor="background2" w:themeShade="40"/>
                            </w:rPr>
                          </w:pPr>
                          <w:r>
                            <w:t xml:space="preserve">Enim neo velit adsum odio, multo, in commoveo quibus premo tamen erat huic. Occuro uxor dolore, ut at praemitto opto si sudo, opes feugiat iriure validus. Sino lenis vulputate, valetudo ille abbas cogo saluto quod, esse illum, letatio lorem conventio. Letalis nibh iustum transverbero bene, erat vulpu tate enim esse si sudo erat. </w:t>
                          </w:r>
                        </w:p>
                      </w:sdtContent>
                    </w:sdt>
                    <w:sdt>
                      <w:sdtPr>
                        <w:id w:val="-178577858"/>
                        <w:picture/>
                      </w:sdtPr>
                      <w:sdtEndPr/>
                      <w:sdtContent>
                        <w:p w14:paraId="1D49AD8B" w14:textId="77777777" w:rsidR="008B0590" w:rsidRDefault="008B0590" w:rsidP="00857C88">
                          <w:pPr>
                            <w:pStyle w:val="Picturewithspacing"/>
                          </w:pPr>
                          <w:r>
                            <w:rPr>
                              <w:noProof/>
                            </w:rPr>
                            <w:drawing>
                              <wp:inline distT="0" distB="0" distL="0" distR="0" wp14:anchorId="5BBD2973" wp14:editId="02EBF53A">
                                <wp:extent cx="1586230" cy="1046911"/>
                                <wp:effectExtent l="19050" t="0" r="0"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stretch>
                                          <a:fillRect/>
                                        </a:stretch>
                                      </pic:blipFill>
                                      <pic:spPr bwMode="auto">
                                        <a:xfrm>
                                          <a:off x="0" y="0"/>
                                          <a:ext cx="1586230" cy="1046911"/>
                                        </a:xfrm>
                                        <a:prstGeom prst="rect">
                                          <a:avLst/>
                                        </a:prstGeom>
                                        <a:noFill/>
                                        <a:ln w="9525">
                                          <a:noFill/>
                                          <a:miter lim="800000"/>
                                          <a:headEnd/>
                                          <a:tailEnd/>
                                        </a:ln>
                                      </pic:spPr>
                                    </pic:pic>
                                  </a:graphicData>
                                </a:graphic>
                              </wp:inline>
                            </w:drawing>
                          </w:r>
                        </w:p>
                      </w:sdtContent>
                    </w:sdt>
                    <w:sdt>
                      <w:sdtPr>
                        <w:rPr>
                          <w:rStyle w:val="Paratext03Char"/>
                        </w:rPr>
                        <w:id w:val="2051793127"/>
                        <w:showingPlcHdr/>
                      </w:sdtPr>
                      <w:sdtEndPr>
                        <w:rPr>
                          <w:rStyle w:val="Paratext03Char"/>
                        </w:rPr>
                      </w:sdtEndPr>
                      <w:sdtContent>
                        <w:p w14:paraId="2E935F40" w14:textId="77777777" w:rsidR="008B0590" w:rsidRDefault="008B0590">
                          <w:pPr>
                            <w:pStyle w:val="Paratext03"/>
                            <w:rPr>
                              <w:rStyle w:val="Paratext03Char"/>
                            </w:rPr>
                          </w:pPr>
                          <w:r>
                            <w:rPr>
                              <w:rStyle w:val="Paratext03Char"/>
                            </w:rPr>
                            <w:t>Software</w:t>
                          </w:r>
                        </w:p>
                      </w:sdtContent>
                    </w:sdt>
                    <w:sdt>
                      <w:sdtPr>
                        <w:rPr>
                          <w:rStyle w:val="ParaText06Char"/>
                        </w:rPr>
                        <w:id w:val="1902164698"/>
                        <w:showingPlcHdr/>
                      </w:sdtPr>
                      <w:sdtEndPr>
                        <w:rPr>
                          <w:rStyle w:val="DefaultParagraphFont"/>
                        </w:rPr>
                      </w:sdtEndPr>
                      <w:sdtContent>
                        <w:p w14:paraId="66B9E51A" w14:textId="77777777" w:rsidR="008B0590" w:rsidRDefault="008B0590">
                          <w:pPr>
                            <w:pStyle w:val="ParaText06"/>
                          </w:pPr>
                          <w:r>
                            <w:t>Monthly Picks</w:t>
                          </w:r>
                        </w:p>
                      </w:sdtContent>
                    </w:sdt>
                    <w:sdt>
                      <w:sdtPr>
                        <w:rPr>
                          <w:rStyle w:val="NewsLtrBodyTextChar"/>
                        </w:rPr>
                        <w:id w:val="-1344700640"/>
                        <w:showingPlcHdr/>
                      </w:sdtPr>
                      <w:sdtEndPr>
                        <w:rPr>
                          <w:rStyle w:val="DefaultParagraphFont"/>
                          <w:szCs w:val="22"/>
                        </w:rPr>
                      </w:sdtEndPr>
                      <w:sdtContent>
                        <w:p w14:paraId="049701E5" w14:textId="77777777" w:rsidR="008B0590" w:rsidRDefault="008B0590" w:rsidP="00857C88">
                          <w:pPr>
                            <w:pStyle w:val="NewsLtrBodyText"/>
                          </w:pPr>
                          <w:r>
                            <w:t>Volutpat mos at r eque ulla lobortis  dignissim  conventio, torqueo, acsi roto modo. Feugait in obruo quae ingenium tristique elit vel natu meus. Molior torqueo capio velit loquor aptent ut erat feugiat pneum commodo.</w:t>
                          </w:r>
                        </w:p>
                        <w:p w14:paraId="303073CD" w14:textId="77777777" w:rsidR="008B0590" w:rsidRDefault="008B0590">
                          <w:pPr>
                            <w:pStyle w:val="Address"/>
                            <w:rPr>
                              <w:szCs w:val="15"/>
                            </w:rPr>
                          </w:pPr>
                          <w:r>
                            <w:rPr>
                              <w:szCs w:val="15"/>
                            </w:rPr>
                            <w:t>Enim neo velit adsum odio, multo, in commoveo quibus premo tamen erat huic. Occuro uxor dolore, ut at praemitto opto si sudo, opes feugiat.</w:t>
                          </w:r>
                        </w:p>
                        <w:p w14:paraId="4DD74F7F" w14:textId="77777777" w:rsidR="008B0590" w:rsidRDefault="00941666">
                          <w:pPr>
                            <w:pStyle w:val="Address"/>
                            <w:rPr>
                              <w:sz w:val="22"/>
                            </w:rPr>
                          </w:pPr>
                        </w:p>
                      </w:sdtContent>
                    </w:sdt>
                  </w:txbxContent>
                </v:textbox>
                <w10:wrap anchorx="page" anchory="page"/>
              </v:shape>
            </w:pict>
          </mc:Fallback>
        </mc:AlternateContent>
      </w:r>
      <w:r w:rsidR="001D0F08">
        <w:rPr>
          <w:noProof/>
        </w:rPr>
        <mc:AlternateContent>
          <mc:Choice Requires="wps">
            <w:drawing>
              <wp:anchor distT="0" distB="0" distL="114300" distR="114300" simplePos="0" relativeHeight="251631104" behindDoc="0" locked="0" layoutInCell="1" allowOverlap="1" wp14:anchorId="3B197A3C" wp14:editId="25D7E20E">
                <wp:simplePos x="0" y="0"/>
                <wp:positionH relativeFrom="margin">
                  <wp:posOffset>11936730</wp:posOffset>
                </wp:positionH>
                <wp:positionV relativeFrom="margin">
                  <wp:posOffset>0</wp:posOffset>
                </wp:positionV>
                <wp:extent cx="3081655" cy="5584825"/>
                <wp:effectExtent l="1905" t="0" r="2540" b="6350"/>
                <wp:wrapNone/>
                <wp:docPr id="3" name="Freeform 14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3081655" cy="5584825"/>
                        </a:xfrm>
                        <a:custGeom>
                          <a:avLst/>
                          <a:gdLst>
                            <a:gd name="T0" fmla="*/ 0 w 1376"/>
                            <a:gd name="T1" fmla="*/ 0 h 3365"/>
                            <a:gd name="T2" fmla="*/ 1376 w 1376"/>
                            <a:gd name="T3" fmla="*/ 0 h 3365"/>
                            <a:gd name="T4" fmla="*/ 1376 w 1376"/>
                            <a:gd name="T5" fmla="*/ 3365 h 3365"/>
                            <a:gd name="T6" fmla="*/ 1363 w 1376"/>
                            <a:gd name="T7" fmla="*/ 3134 h 3365"/>
                            <a:gd name="T8" fmla="*/ 1351 w 1376"/>
                            <a:gd name="T9" fmla="*/ 2914 h 3365"/>
                            <a:gd name="T10" fmla="*/ 1338 w 1376"/>
                            <a:gd name="T11" fmla="*/ 2706 h 3365"/>
                            <a:gd name="T12" fmla="*/ 1325 w 1376"/>
                            <a:gd name="T13" fmla="*/ 2507 h 3365"/>
                            <a:gd name="T14" fmla="*/ 1310 w 1376"/>
                            <a:gd name="T15" fmla="*/ 2320 h 3365"/>
                            <a:gd name="T16" fmla="*/ 1295 w 1376"/>
                            <a:gd name="T17" fmla="*/ 2141 h 3365"/>
                            <a:gd name="T18" fmla="*/ 1277 w 1376"/>
                            <a:gd name="T19" fmla="*/ 1973 h 3365"/>
                            <a:gd name="T20" fmla="*/ 1260 w 1376"/>
                            <a:gd name="T21" fmla="*/ 1813 h 3365"/>
                            <a:gd name="T22" fmla="*/ 1240 w 1376"/>
                            <a:gd name="T23" fmla="*/ 1663 h 3365"/>
                            <a:gd name="T24" fmla="*/ 1218 w 1376"/>
                            <a:gd name="T25" fmla="*/ 1523 h 3365"/>
                            <a:gd name="T26" fmla="*/ 1195 w 1376"/>
                            <a:gd name="T27" fmla="*/ 1389 h 3365"/>
                            <a:gd name="T28" fmla="*/ 1169 w 1376"/>
                            <a:gd name="T29" fmla="*/ 1265 h 3365"/>
                            <a:gd name="T30" fmla="*/ 1142 w 1376"/>
                            <a:gd name="T31" fmla="*/ 1149 h 3365"/>
                            <a:gd name="T32" fmla="*/ 1112 w 1376"/>
                            <a:gd name="T33" fmla="*/ 1039 h 3365"/>
                            <a:gd name="T34" fmla="*/ 1080 w 1376"/>
                            <a:gd name="T35" fmla="*/ 937 h 3365"/>
                            <a:gd name="T36" fmla="*/ 1046 w 1376"/>
                            <a:gd name="T37" fmla="*/ 842 h 3365"/>
                            <a:gd name="T38" fmla="*/ 1008 w 1376"/>
                            <a:gd name="T39" fmla="*/ 753 h 3365"/>
                            <a:gd name="T40" fmla="*/ 967 w 1376"/>
                            <a:gd name="T41" fmla="*/ 671 h 3365"/>
                            <a:gd name="T42" fmla="*/ 924 w 1376"/>
                            <a:gd name="T43" fmla="*/ 595 h 3365"/>
                            <a:gd name="T44" fmla="*/ 877 w 1376"/>
                            <a:gd name="T45" fmla="*/ 524 h 3365"/>
                            <a:gd name="T46" fmla="*/ 826 w 1376"/>
                            <a:gd name="T47" fmla="*/ 458 h 3365"/>
                            <a:gd name="T48" fmla="*/ 772 w 1376"/>
                            <a:gd name="T49" fmla="*/ 398 h 3365"/>
                            <a:gd name="T50" fmla="*/ 714 w 1376"/>
                            <a:gd name="T51" fmla="*/ 342 h 3365"/>
                            <a:gd name="T52" fmla="*/ 653 w 1376"/>
                            <a:gd name="T53" fmla="*/ 291 h 3365"/>
                            <a:gd name="T54" fmla="*/ 587 w 1376"/>
                            <a:gd name="T55" fmla="*/ 243 h 3365"/>
                            <a:gd name="T56" fmla="*/ 517 w 1376"/>
                            <a:gd name="T57" fmla="*/ 199 h 3365"/>
                            <a:gd name="T58" fmla="*/ 443 w 1376"/>
                            <a:gd name="T59" fmla="*/ 159 h 3365"/>
                            <a:gd name="T60" fmla="*/ 364 w 1376"/>
                            <a:gd name="T61" fmla="*/ 123 h 3365"/>
                            <a:gd name="T62" fmla="*/ 280 w 1376"/>
                            <a:gd name="T63" fmla="*/ 89 h 3365"/>
                            <a:gd name="T64" fmla="*/ 192 w 1376"/>
                            <a:gd name="T65" fmla="*/ 57 h 3365"/>
                            <a:gd name="T66" fmla="*/ 98 w 1376"/>
                            <a:gd name="T67" fmla="*/ 27 h 3365"/>
                            <a:gd name="T68" fmla="*/ 0 w 1376"/>
                            <a:gd name="T69" fmla="*/ 0 h 33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1376" h="3365">
                              <a:moveTo>
                                <a:pt x="0" y="0"/>
                              </a:moveTo>
                              <a:lnTo>
                                <a:pt x="1376" y="0"/>
                              </a:lnTo>
                              <a:lnTo>
                                <a:pt x="1376" y="3365"/>
                              </a:lnTo>
                              <a:lnTo>
                                <a:pt x="1363" y="3134"/>
                              </a:lnTo>
                              <a:lnTo>
                                <a:pt x="1351" y="2914"/>
                              </a:lnTo>
                              <a:lnTo>
                                <a:pt x="1338" y="2706"/>
                              </a:lnTo>
                              <a:lnTo>
                                <a:pt x="1325" y="2507"/>
                              </a:lnTo>
                              <a:lnTo>
                                <a:pt x="1310" y="2320"/>
                              </a:lnTo>
                              <a:lnTo>
                                <a:pt x="1295" y="2141"/>
                              </a:lnTo>
                              <a:lnTo>
                                <a:pt x="1277" y="1973"/>
                              </a:lnTo>
                              <a:lnTo>
                                <a:pt x="1260" y="1813"/>
                              </a:lnTo>
                              <a:lnTo>
                                <a:pt x="1240" y="1663"/>
                              </a:lnTo>
                              <a:lnTo>
                                <a:pt x="1218" y="1523"/>
                              </a:lnTo>
                              <a:lnTo>
                                <a:pt x="1195" y="1389"/>
                              </a:lnTo>
                              <a:lnTo>
                                <a:pt x="1169" y="1265"/>
                              </a:lnTo>
                              <a:lnTo>
                                <a:pt x="1142" y="1149"/>
                              </a:lnTo>
                              <a:lnTo>
                                <a:pt x="1112" y="1039"/>
                              </a:lnTo>
                              <a:lnTo>
                                <a:pt x="1080" y="937"/>
                              </a:lnTo>
                              <a:lnTo>
                                <a:pt x="1046" y="842"/>
                              </a:lnTo>
                              <a:lnTo>
                                <a:pt x="1008" y="753"/>
                              </a:lnTo>
                              <a:lnTo>
                                <a:pt x="967" y="671"/>
                              </a:lnTo>
                              <a:lnTo>
                                <a:pt x="924" y="595"/>
                              </a:lnTo>
                              <a:lnTo>
                                <a:pt x="877" y="524"/>
                              </a:lnTo>
                              <a:lnTo>
                                <a:pt x="826" y="458"/>
                              </a:lnTo>
                              <a:lnTo>
                                <a:pt x="772" y="398"/>
                              </a:lnTo>
                              <a:lnTo>
                                <a:pt x="714" y="342"/>
                              </a:lnTo>
                              <a:lnTo>
                                <a:pt x="653" y="291"/>
                              </a:lnTo>
                              <a:lnTo>
                                <a:pt x="587" y="243"/>
                              </a:lnTo>
                              <a:lnTo>
                                <a:pt x="517" y="199"/>
                              </a:lnTo>
                              <a:lnTo>
                                <a:pt x="443" y="159"/>
                              </a:lnTo>
                              <a:lnTo>
                                <a:pt x="364" y="123"/>
                              </a:lnTo>
                              <a:lnTo>
                                <a:pt x="280" y="89"/>
                              </a:lnTo>
                              <a:lnTo>
                                <a:pt x="192" y="57"/>
                              </a:lnTo>
                              <a:lnTo>
                                <a:pt x="98" y="27"/>
                              </a:lnTo>
                              <a:lnTo>
                                <a:pt x="0" y="0"/>
                              </a:lnTo>
                              <a:close/>
                            </a:path>
                          </a:pathLst>
                        </a:custGeom>
                        <a:gradFill rotWithShape="1">
                          <a:gsLst>
                            <a:gs pos="0">
                              <a:schemeClr val="accent2">
                                <a:lumMod val="40000"/>
                                <a:lumOff val="60000"/>
                                <a:gamma/>
                                <a:tint val="0"/>
                                <a:invGamma/>
                                <a:alpha val="0"/>
                              </a:schemeClr>
                            </a:gs>
                            <a:gs pos="100000">
                              <a:schemeClr val="accent2">
                                <a:lumMod val="40000"/>
                                <a:lumOff val="60000"/>
                                <a:alpha val="56000"/>
                              </a:schemeClr>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A5E7CE" id="Freeform 147" o:spid="_x0000_s1026" style="position:absolute;margin-left:939.9pt;margin-top:0;width:242.65pt;height:439.75pt;z-index:2516311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coordsize="1376,3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" path="m,l1376,r,3365l1363,3134r-12,-220l1338,2706r-13,-199l1310,2320r-15,-179l1277,1973r-17,-160l1240,1663r-22,-140l1195,1389r-26,-124l1142,1149r-30,-110l1080,937r-34,-95l1008,753,967,671,924,595,877,524,826,458,772,398,714,342,653,291,587,243,517,199,443,159,364,123,280,89,192,57,98,27,,xe" fillcolor="#d7dfcd [1301]" stroked="f">
                <v:fill opacity="0" color2="#d7dfcd [1301]" o:opacity2="36700f" rotate="t" angle="90" focus="100%" type="gradient"/>
                <v:path arrowok="t" o:connecttype="custom" o:connectlocs="0,0;3081655,0;3081655,5584825;3052541,5201439;3025666,4836309;2996551,4491096;2967437,4160819;2933843,3850459;2900249,3553376;2859937,3274550;2821864,3009001;2777073,2760049;2727802,2527693;2676292,2305296;2618063,2099496;2557594,1906973;2490407,1724408;2418741,1555121;2342595,1397451;2257491,1249739;2165669,1113646;2069367,987510;1964107,869673;1849889,760134;1728952,660553;1599056,567611;1462442,482967;1314630,403302;1157860,330276;992132,263889;815205,204141;627081,147712;429998,94602;219478,44811;0,0" o:connectangles="0,0,0,0,0,0,0,0,0,0,0,0,0,0,0,0,0,0,0,0,0,0,0,0,0,0,0,0,0,0,0,0,0,0,0"/>
                <o:lock v:ext="edit" aspectratio="t"/>
                <w10:wrap anchorx="margin" anchory="margin"/>
              </v:shape>
            </w:pict>
          </mc:Fallback>
        </mc:AlternateContent>
      </w:r>
      <w:r w:rsidR="001D0F08">
        <w:rPr>
          <w:noProof/>
        </w:rPr>
        <mc:AlternateContent>
          <mc:Choice Requires="wps">
            <w:drawing>
              <wp:anchor distT="0" distB="0" distL="114300" distR="114300" simplePos="0" relativeHeight="251632128" behindDoc="0" locked="0" layoutInCell="1" allowOverlap="1" wp14:anchorId="6B3F4D53" wp14:editId="66080787">
                <wp:simplePos x="0" y="0"/>
                <wp:positionH relativeFrom="page">
                  <wp:posOffset>13350240</wp:posOffset>
                </wp:positionH>
                <wp:positionV relativeFrom="page">
                  <wp:posOffset>311150</wp:posOffset>
                </wp:positionV>
                <wp:extent cx="1890395" cy="1473835"/>
                <wp:effectExtent l="5715" t="6350" r="8890" b="5715"/>
                <wp:wrapNone/>
                <wp:docPr id="4" name="Freeform 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890395" cy="1473835"/>
                        </a:xfrm>
                        <a:custGeom>
                          <a:avLst/>
                          <a:gdLst>
                            <a:gd name="T0" fmla="*/ 0 w 1376"/>
                            <a:gd name="T1" fmla="*/ 0 h 3365"/>
                            <a:gd name="T2" fmla="*/ 1376 w 1376"/>
                            <a:gd name="T3" fmla="*/ 0 h 3365"/>
                            <a:gd name="T4" fmla="*/ 1376 w 1376"/>
                            <a:gd name="T5" fmla="*/ 3365 h 3365"/>
                            <a:gd name="T6" fmla="*/ 1363 w 1376"/>
                            <a:gd name="T7" fmla="*/ 3134 h 3365"/>
                            <a:gd name="T8" fmla="*/ 1351 w 1376"/>
                            <a:gd name="T9" fmla="*/ 2914 h 3365"/>
                            <a:gd name="T10" fmla="*/ 1338 w 1376"/>
                            <a:gd name="T11" fmla="*/ 2706 h 3365"/>
                            <a:gd name="T12" fmla="*/ 1325 w 1376"/>
                            <a:gd name="T13" fmla="*/ 2507 h 3365"/>
                            <a:gd name="T14" fmla="*/ 1310 w 1376"/>
                            <a:gd name="T15" fmla="*/ 2320 h 3365"/>
                            <a:gd name="T16" fmla="*/ 1295 w 1376"/>
                            <a:gd name="T17" fmla="*/ 2141 h 3365"/>
                            <a:gd name="T18" fmla="*/ 1277 w 1376"/>
                            <a:gd name="T19" fmla="*/ 1973 h 3365"/>
                            <a:gd name="T20" fmla="*/ 1260 w 1376"/>
                            <a:gd name="T21" fmla="*/ 1813 h 3365"/>
                            <a:gd name="T22" fmla="*/ 1240 w 1376"/>
                            <a:gd name="T23" fmla="*/ 1663 h 3365"/>
                            <a:gd name="T24" fmla="*/ 1218 w 1376"/>
                            <a:gd name="T25" fmla="*/ 1523 h 3365"/>
                            <a:gd name="T26" fmla="*/ 1195 w 1376"/>
                            <a:gd name="T27" fmla="*/ 1389 h 3365"/>
                            <a:gd name="T28" fmla="*/ 1169 w 1376"/>
                            <a:gd name="T29" fmla="*/ 1265 h 3365"/>
                            <a:gd name="T30" fmla="*/ 1142 w 1376"/>
                            <a:gd name="T31" fmla="*/ 1149 h 3365"/>
                            <a:gd name="T32" fmla="*/ 1112 w 1376"/>
                            <a:gd name="T33" fmla="*/ 1039 h 3365"/>
                            <a:gd name="T34" fmla="*/ 1080 w 1376"/>
                            <a:gd name="T35" fmla="*/ 937 h 3365"/>
                            <a:gd name="T36" fmla="*/ 1046 w 1376"/>
                            <a:gd name="T37" fmla="*/ 842 h 3365"/>
                            <a:gd name="T38" fmla="*/ 1008 w 1376"/>
                            <a:gd name="T39" fmla="*/ 753 h 3365"/>
                            <a:gd name="T40" fmla="*/ 967 w 1376"/>
                            <a:gd name="T41" fmla="*/ 671 h 3365"/>
                            <a:gd name="T42" fmla="*/ 924 w 1376"/>
                            <a:gd name="T43" fmla="*/ 595 h 3365"/>
                            <a:gd name="T44" fmla="*/ 877 w 1376"/>
                            <a:gd name="T45" fmla="*/ 524 h 3365"/>
                            <a:gd name="T46" fmla="*/ 826 w 1376"/>
                            <a:gd name="T47" fmla="*/ 458 h 3365"/>
                            <a:gd name="T48" fmla="*/ 772 w 1376"/>
                            <a:gd name="T49" fmla="*/ 398 h 3365"/>
                            <a:gd name="T50" fmla="*/ 714 w 1376"/>
                            <a:gd name="T51" fmla="*/ 342 h 3365"/>
                            <a:gd name="T52" fmla="*/ 653 w 1376"/>
                            <a:gd name="T53" fmla="*/ 291 h 3365"/>
                            <a:gd name="T54" fmla="*/ 587 w 1376"/>
                            <a:gd name="T55" fmla="*/ 243 h 3365"/>
                            <a:gd name="T56" fmla="*/ 517 w 1376"/>
                            <a:gd name="T57" fmla="*/ 199 h 3365"/>
                            <a:gd name="T58" fmla="*/ 443 w 1376"/>
                            <a:gd name="T59" fmla="*/ 159 h 3365"/>
                            <a:gd name="T60" fmla="*/ 364 w 1376"/>
                            <a:gd name="T61" fmla="*/ 123 h 3365"/>
                            <a:gd name="T62" fmla="*/ 280 w 1376"/>
                            <a:gd name="T63" fmla="*/ 89 h 3365"/>
                            <a:gd name="T64" fmla="*/ 192 w 1376"/>
                            <a:gd name="T65" fmla="*/ 57 h 3365"/>
                            <a:gd name="T66" fmla="*/ 98 w 1376"/>
                            <a:gd name="T67" fmla="*/ 27 h 3365"/>
                            <a:gd name="T68" fmla="*/ 0 w 1376"/>
                            <a:gd name="T69" fmla="*/ 0 h 33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1376" h="3365">
                              <a:moveTo>
                                <a:pt x="0" y="0"/>
                              </a:moveTo>
                              <a:lnTo>
                                <a:pt x="1376" y="0"/>
                              </a:lnTo>
                              <a:lnTo>
                                <a:pt x="1376" y="3365"/>
                              </a:lnTo>
                              <a:lnTo>
                                <a:pt x="1363" y="3134"/>
                              </a:lnTo>
                              <a:lnTo>
                                <a:pt x="1351" y="2914"/>
                              </a:lnTo>
                              <a:lnTo>
                                <a:pt x="1338" y="2706"/>
                              </a:lnTo>
                              <a:lnTo>
                                <a:pt x="1325" y="2507"/>
                              </a:lnTo>
                              <a:lnTo>
                                <a:pt x="1310" y="2320"/>
                              </a:lnTo>
                              <a:lnTo>
                                <a:pt x="1295" y="2141"/>
                              </a:lnTo>
                              <a:lnTo>
                                <a:pt x="1277" y="1973"/>
                              </a:lnTo>
                              <a:lnTo>
                                <a:pt x="1260" y="1813"/>
                              </a:lnTo>
                              <a:lnTo>
                                <a:pt x="1240" y="1663"/>
                              </a:lnTo>
                              <a:lnTo>
                                <a:pt x="1218" y="1523"/>
                              </a:lnTo>
                              <a:lnTo>
                                <a:pt x="1195" y="1389"/>
                              </a:lnTo>
                              <a:lnTo>
                                <a:pt x="1169" y="1265"/>
                              </a:lnTo>
                              <a:lnTo>
                                <a:pt x="1142" y="1149"/>
                              </a:lnTo>
                              <a:lnTo>
                                <a:pt x="1112" y="1039"/>
                              </a:lnTo>
                              <a:lnTo>
                                <a:pt x="1080" y="937"/>
                              </a:lnTo>
                              <a:lnTo>
                                <a:pt x="1046" y="842"/>
                              </a:lnTo>
                              <a:lnTo>
                                <a:pt x="1008" y="753"/>
                              </a:lnTo>
                              <a:lnTo>
                                <a:pt x="967" y="671"/>
                              </a:lnTo>
                              <a:lnTo>
                                <a:pt x="924" y="595"/>
                              </a:lnTo>
                              <a:lnTo>
                                <a:pt x="877" y="524"/>
                              </a:lnTo>
                              <a:lnTo>
                                <a:pt x="826" y="458"/>
                              </a:lnTo>
                              <a:lnTo>
                                <a:pt x="772" y="398"/>
                              </a:lnTo>
                              <a:lnTo>
                                <a:pt x="714" y="342"/>
                              </a:lnTo>
                              <a:lnTo>
                                <a:pt x="653" y="291"/>
                              </a:lnTo>
                              <a:lnTo>
                                <a:pt x="587" y="243"/>
                              </a:lnTo>
                              <a:lnTo>
                                <a:pt x="517" y="199"/>
                              </a:lnTo>
                              <a:lnTo>
                                <a:pt x="443" y="159"/>
                              </a:lnTo>
                              <a:lnTo>
                                <a:pt x="364" y="123"/>
                              </a:lnTo>
                              <a:lnTo>
                                <a:pt x="280" y="89"/>
                              </a:lnTo>
                              <a:lnTo>
                                <a:pt x="192" y="57"/>
                              </a:lnTo>
                              <a:lnTo>
                                <a:pt x="98" y="27"/>
                              </a:lnTo>
                              <a:lnTo>
                                <a:pt x="0" y="0"/>
                              </a:lnTo>
                              <a:close/>
                            </a:path>
                          </a:pathLst>
                        </a:custGeom>
                        <a:solidFill>
                          <a:schemeClr val="accent2">
                            <a:lumMod val="100000"/>
                            <a:lumOff val="0"/>
                            <a:alpha val="89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ACEF08" id="Freeform 30" o:spid="_x0000_s1026" style="position:absolute;margin-left:1051.2pt;margin-top:24.5pt;width:148.85pt;height:116.05pt;z-index:25163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376,3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" path="m,l1376,r,3365l1363,3134r-12,-220l1338,2706r-13,-199l1310,2320r-15,-179l1277,1973r-17,-160l1240,1663r-22,-140l1195,1389r-26,-124l1142,1149r-30,-110l1080,937r-34,-95l1008,753,967,671,924,595,877,524,826,458,772,398,714,342,653,291,587,243,517,199,443,159,364,123,280,89,192,57,98,27,,xe" fillcolor="#9cb084 [3205]" stroked="f">
                <v:fill opacity="58339f"/>
                <v:path arrowok="t" o:connecttype="custom" o:connectlocs="0,0;1890395,0;1890395,1473835;1872535,1372659;1856049,1276302;1838189,1185200;1820329,1098040;1799722,1016136;1779114,937736;1754385,864153;1731030,794075;1703554,728377;1673329,667058;1641731,608368;1606011,554057;1568918,503250;1527703,455071;1483740,410396;1437030,368787;1384824,329806;1328497,293891;1269422,260604;1204852,229507;1134787,200599;1060600,174320;980917,149792;897113,127455;806440,106431;710272,87160;608608,69640;500075,53873;384673,38981;263776,24965;134636,11826;0,0" o:connectangles="0,0,0,0,0,0,0,0,0,0,0,0,0,0,0,0,0,0,0,0,0,0,0,0,0,0,0,0,0,0,0,0,0,0,0"/>
                <o:lock v:ext="edit" aspectratio="t"/>
                <w10:wrap anchorx="page" anchory="page"/>
              </v:shape>
            </w:pict>
          </mc:Fallback>
        </mc:AlternateContent>
      </w:r>
      <w:r w:rsidR="001D0F08">
        <w:rPr>
          <w:noProof/>
        </w:rPr>
        <mc:AlternateContent>
          <mc:Choice Requires="wps">
            <w:drawing>
              <wp:anchor distT="0" distB="0" distL="114300" distR="114300" simplePos="0" relativeHeight="251633152" behindDoc="0" locked="0" layoutInCell="1" allowOverlap="1" wp14:anchorId="1C8A84FC" wp14:editId="5D15BB14">
                <wp:simplePos x="0" y="0"/>
                <wp:positionH relativeFrom="page">
                  <wp:posOffset>7891145</wp:posOffset>
                </wp:positionH>
                <wp:positionV relativeFrom="page">
                  <wp:posOffset>8028305</wp:posOffset>
                </wp:positionV>
                <wp:extent cx="7347585" cy="1699260"/>
                <wp:effectExtent l="4445" t="8255" r="1270" b="6985"/>
                <wp:wrapNone/>
                <wp:docPr id="5" name="Freeform 16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flipV="1">
                          <a:off x="0" y="0"/>
                          <a:ext cx="7347585" cy="1699260"/>
                        </a:xfrm>
                        <a:custGeom>
                          <a:avLst/>
                          <a:gdLst>
                            <a:gd name="T0" fmla="*/ 0 w 1376"/>
                            <a:gd name="T1" fmla="*/ 0 h 3365"/>
                            <a:gd name="T2" fmla="*/ 1376 w 1376"/>
                            <a:gd name="T3" fmla="*/ 0 h 3365"/>
                            <a:gd name="T4" fmla="*/ 1376 w 1376"/>
                            <a:gd name="T5" fmla="*/ 3365 h 3365"/>
                            <a:gd name="T6" fmla="*/ 1363 w 1376"/>
                            <a:gd name="T7" fmla="*/ 3134 h 3365"/>
                            <a:gd name="T8" fmla="*/ 1351 w 1376"/>
                            <a:gd name="T9" fmla="*/ 2914 h 3365"/>
                            <a:gd name="T10" fmla="*/ 1338 w 1376"/>
                            <a:gd name="T11" fmla="*/ 2706 h 3365"/>
                            <a:gd name="T12" fmla="*/ 1325 w 1376"/>
                            <a:gd name="T13" fmla="*/ 2507 h 3365"/>
                            <a:gd name="T14" fmla="*/ 1310 w 1376"/>
                            <a:gd name="T15" fmla="*/ 2320 h 3365"/>
                            <a:gd name="T16" fmla="*/ 1295 w 1376"/>
                            <a:gd name="T17" fmla="*/ 2141 h 3365"/>
                            <a:gd name="T18" fmla="*/ 1277 w 1376"/>
                            <a:gd name="T19" fmla="*/ 1973 h 3365"/>
                            <a:gd name="T20" fmla="*/ 1260 w 1376"/>
                            <a:gd name="T21" fmla="*/ 1813 h 3365"/>
                            <a:gd name="T22" fmla="*/ 1240 w 1376"/>
                            <a:gd name="T23" fmla="*/ 1663 h 3365"/>
                            <a:gd name="T24" fmla="*/ 1218 w 1376"/>
                            <a:gd name="T25" fmla="*/ 1523 h 3365"/>
                            <a:gd name="T26" fmla="*/ 1195 w 1376"/>
                            <a:gd name="T27" fmla="*/ 1389 h 3365"/>
                            <a:gd name="T28" fmla="*/ 1169 w 1376"/>
                            <a:gd name="T29" fmla="*/ 1265 h 3365"/>
                            <a:gd name="T30" fmla="*/ 1142 w 1376"/>
                            <a:gd name="T31" fmla="*/ 1149 h 3365"/>
                            <a:gd name="T32" fmla="*/ 1112 w 1376"/>
                            <a:gd name="T33" fmla="*/ 1039 h 3365"/>
                            <a:gd name="T34" fmla="*/ 1080 w 1376"/>
                            <a:gd name="T35" fmla="*/ 937 h 3365"/>
                            <a:gd name="T36" fmla="*/ 1046 w 1376"/>
                            <a:gd name="T37" fmla="*/ 842 h 3365"/>
                            <a:gd name="T38" fmla="*/ 1008 w 1376"/>
                            <a:gd name="T39" fmla="*/ 753 h 3365"/>
                            <a:gd name="T40" fmla="*/ 967 w 1376"/>
                            <a:gd name="T41" fmla="*/ 671 h 3365"/>
                            <a:gd name="T42" fmla="*/ 924 w 1376"/>
                            <a:gd name="T43" fmla="*/ 595 h 3365"/>
                            <a:gd name="T44" fmla="*/ 877 w 1376"/>
                            <a:gd name="T45" fmla="*/ 524 h 3365"/>
                            <a:gd name="T46" fmla="*/ 826 w 1376"/>
                            <a:gd name="T47" fmla="*/ 458 h 3365"/>
                            <a:gd name="T48" fmla="*/ 772 w 1376"/>
                            <a:gd name="T49" fmla="*/ 398 h 3365"/>
                            <a:gd name="T50" fmla="*/ 714 w 1376"/>
                            <a:gd name="T51" fmla="*/ 342 h 3365"/>
                            <a:gd name="T52" fmla="*/ 653 w 1376"/>
                            <a:gd name="T53" fmla="*/ 291 h 3365"/>
                            <a:gd name="T54" fmla="*/ 587 w 1376"/>
                            <a:gd name="T55" fmla="*/ 243 h 3365"/>
                            <a:gd name="T56" fmla="*/ 517 w 1376"/>
                            <a:gd name="T57" fmla="*/ 199 h 3365"/>
                            <a:gd name="T58" fmla="*/ 443 w 1376"/>
                            <a:gd name="T59" fmla="*/ 159 h 3365"/>
                            <a:gd name="T60" fmla="*/ 364 w 1376"/>
                            <a:gd name="T61" fmla="*/ 123 h 3365"/>
                            <a:gd name="T62" fmla="*/ 280 w 1376"/>
                            <a:gd name="T63" fmla="*/ 89 h 3365"/>
                            <a:gd name="T64" fmla="*/ 192 w 1376"/>
                            <a:gd name="T65" fmla="*/ 57 h 3365"/>
                            <a:gd name="T66" fmla="*/ 98 w 1376"/>
                            <a:gd name="T67" fmla="*/ 27 h 3365"/>
                            <a:gd name="T68" fmla="*/ 0 w 1376"/>
                            <a:gd name="T69" fmla="*/ 0 h 33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1376" h="3365">
                              <a:moveTo>
                                <a:pt x="0" y="0"/>
                              </a:moveTo>
                              <a:lnTo>
                                <a:pt x="1376" y="0"/>
                              </a:lnTo>
                              <a:lnTo>
                                <a:pt x="1376" y="3365"/>
                              </a:lnTo>
                              <a:lnTo>
                                <a:pt x="1363" y="3134"/>
                              </a:lnTo>
                              <a:lnTo>
                                <a:pt x="1351" y="2914"/>
                              </a:lnTo>
                              <a:lnTo>
                                <a:pt x="1338" y="2706"/>
                              </a:lnTo>
                              <a:lnTo>
                                <a:pt x="1325" y="2507"/>
                              </a:lnTo>
                              <a:lnTo>
                                <a:pt x="1310" y="2320"/>
                              </a:lnTo>
                              <a:lnTo>
                                <a:pt x="1295" y="2141"/>
                              </a:lnTo>
                              <a:lnTo>
                                <a:pt x="1277" y="1973"/>
                              </a:lnTo>
                              <a:lnTo>
                                <a:pt x="1260" y="1813"/>
                              </a:lnTo>
                              <a:lnTo>
                                <a:pt x="1240" y="1663"/>
                              </a:lnTo>
                              <a:lnTo>
                                <a:pt x="1218" y="1523"/>
                              </a:lnTo>
                              <a:lnTo>
                                <a:pt x="1195" y="1389"/>
                              </a:lnTo>
                              <a:lnTo>
                                <a:pt x="1169" y="1265"/>
                              </a:lnTo>
                              <a:lnTo>
                                <a:pt x="1142" y="1149"/>
                              </a:lnTo>
                              <a:lnTo>
                                <a:pt x="1112" y="1039"/>
                              </a:lnTo>
                              <a:lnTo>
                                <a:pt x="1080" y="937"/>
                              </a:lnTo>
                              <a:lnTo>
                                <a:pt x="1046" y="842"/>
                              </a:lnTo>
                              <a:lnTo>
                                <a:pt x="1008" y="753"/>
                              </a:lnTo>
                              <a:lnTo>
                                <a:pt x="967" y="671"/>
                              </a:lnTo>
                              <a:lnTo>
                                <a:pt x="924" y="595"/>
                              </a:lnTo>
                              <a:lnTo>
                                <a:pt x="877" y="524"/>
                              </a:lnTo>
                              <a:lnTo>
                                <a:pt x="826" y="458"/>
                              </a:lnTo>
                              <a:lnTo>
                                <a:pt x="772" y="398"/>
                              </a:lnTo>
                              <a:lnTo>
                                <a:pt x="714" y="342"/>
                              </a:lnTo>
                              <a:lnTo>
                                <a:pt x="653" y="291"/>
                              </a:lnTo>
                              <a:lnTo>
                                <a:pt x="587" y="243"/>
                              </a:lnTo>
                              <a:lnTo>
                                <a:pt x="517" y="199"/>
                              </a:lnTo>
                              <a:lnTo>
                                <a:pt x="443" y="159"/>
                              </a:lnTo>
                              <a:lnTo>
                                <a:pt x="364" y="123"/>
                              </a:lnTo>
                              <a:lnTo>
                                <a:pt x="280" y="89"/>
                              </a:lnTo>
                              <a:lnTo>
                                <a:pt x="192" y="57"/>
                              </a:lnTo>
                              <a:lnTo>
                                <a:pt x="98" y="27"/>
                              </a:lnTo>
                              <a:lnTo>
                                <a:pt x="0" y="0"/>
                              </a:lnTo>
                              <a:close/>
                            </a:path>
                          </a:pathLst>
                        </a:custGeom>
                        <a:gradFill rotWithShape="1">
                          <a:gsLst>
                            <a:gs pos="0">
                              <a:schemeClr val="accent2">
                                <a:lumMod val="40000"/>
                                <a:lumOff val="60000"/>
                                <a:alpha val="36000"/>
                              </a:schemeClr>
                            </a:gs>
                            <a:gs pos="100000">
                              <a:schemeClr val="accent2">
                                <a:lumMod val="60000"/>
                                <a:lumOff val="40000"/>
                                <a:alpha val="89000"/>
                              </a:schemeClr>
                            </a:gs>
                          </a:gsLst>
                          <a:lin ang="540000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2C3F3E" id="Freeform 160" o:spid="_x0000_s1026" style="position:absolute;margin-left:621.35pt;margin-top:632.15pt;width:578.55pt;height:133.8pt;flip:y;z-index:25163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376,3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" path="m,l1376,r,3365l1363,3134r-12,-220l1338,2706r-13,-199l1310,2320r-15,-179l1277,1973r-17,-160l1240,1663r-22,-140l1195,1389r-26,-124l1142,1149r-30,-110l1080,937r-34,-95l1008,753,967,671,924,595,877,524,826,458,772,398,714,342,653,291,587,243,517,199,443,159,364,123,280,89,192,57,98,27,,xe" fillcolor="#d7dfcd [1301]" stroked="f">
                <v:fill opacity="23592f" color2="#c3cfb5 [1941]" o:opacity2="58327f" rotate="t" focus="100%" type="gradient"/>
                <v:path arrowok="t" o:connecttype="custom" o:connectlocs="0,0;7347585,0;7347585,1699260;7278167,1582609;7214090,1471514;7144672,1366478;7075254,1265987;6995157,1171555;6915060,1081164;6818943,996327;6728166,915530;6621370,839783;6503894,769086;6381079,701418;6242243,638801;6098068,580223;5937874,524675;5767000,473167;5585446,425194;5382533,380250;5163601,338842;4933989,300464;4683017,264610;4410687,231281;4122337,200982;3812628,172703;3486899,146949;3134471,122710;2760684,100491;2365538,80292;1943693,62113;1495148,44943;1025244,28784;523302,13634;0,0" o:connectangles="0,0,0,0,0,0,0,0,0,0,0,0,0,0,0,0,0,0,0,0,0,0,0,0,0,0,0,0,0,0,0,0,0,0,0"/>
                <o:lock v:ext="edit" aspectratio="t"/>
                <w10:wrap anchorx="page" anchory="page"/>
              </v:shape>
            </w:pict>
          </mc:Fallback>
        </mc:AlternateContent>
      </w:r>
      <w:r w:rsidR="001D0F08">
        <w:rPr>
          <w:noProof/>
        </w:rPr>
        <mc:AlternateContent>
          <mc:Choice Requires="wps">
            <w:drawing>
              <wp:anchor distT="0" distB="0" distL="114300" distR="114300" simplePos="0" relativeHeight="251634176" behindDoc="0" locked="0" layoutInCell="1" allowOverlap="1" wp14:anchorId="2431009C" wp14:editId="25B6E3D4">
                <wp:simplePos x="0" y="0"/>
                <wp:positionH relativeFrom="page">
                  <wp:posOffset>10113010</wp:posOffset>
                </wp:positionH>
                <wp:positionV relativeFrom="page">
                  <wp:posOffset>6976745</wp:posOffset>
                </wp:positionV>
                <wp:extent cx="5125085" cy="1383665"/>
                <wp:effectExtent l="6985" t="4445" r="1905" b="2540"/>
                <wp:wrapNone/>
                <wp:docPr id="6" name="Freeform 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5125085" cy="1383665"/>
                        </a:xfrm>
                        <a:custGeom>
                          <a:avLst/>
                          <a:gdLst>
                            <a:gd name="T0" fmla="*/ 16590 w 16590"/>
                            <a:gd name="T1" fmla="*/ 174 h 2612"/>
                            <a:gd name="T2" fmla="*/ 16054 w 16590"/>
                            <a:gd name="T3" fmla="*/ 664 h 2612"/>
                            <a:gd name="T4" fmla="*/ 15336 w 16590"/>
                            <a:gd name="T5" fmla="*/ 1100 h 2612"/>
                            <a:gd name="T6" fmla="*/ 14462 w 16590"/>
                            <a:gd name="T7" fmla="*/ 1480 h 2612"/>
                            <a:gd name="T8" fmla="*/ 13457 w 16590"/>
                            <a:gd name="T9" fmla="*/ 1804 h 2612"/>
                            <a:gd name="T10" fmla="*/ 12343 w 16590"/>
                            <a:gd name="T11" fmla="*/ 2074 h 2612"/>
                            <a:gd name="T12" fmla="*/ 11146 w 16590"/>
                            <a:gd name="T13" fmla="*/ 2288 h 2612"/>
                            <a:gd name="T14" fmla="*/ 9892 w 16590"/>
                            <a:gd name="T15" fmla="*/ 2448 h 2612"/>
                            <a:gd name="T16" fmla="*/ 8602 w 16590"/>
                            <a:gd name="T17" fmla="*/ 2554 h 2612"/>
                            <a:gd name="T18" fmla="*/ 7303 w 16590"/>
                            <a:gd name="T19" fmla="*/ 2606 h 2612"/>
                            <a:gd name="T20" fmla="*/ 6019 w 16590"/>
                            <a:gd name="T21" fmla="*/ 2605 h 2612"/>
                            <a:gd name="T22" fmla="*/ 4774 w 16590"/>
                            <a:gd name="T23" fmla="*/ 2550 h 2612"/>
                            <a:gd name="T24" fmla="*/ 3594 w 16590"/>
                            <a:gd name="T25" fmla="*/ 2442 h 2612"/>
                            <a:gd name="T26" fmla="*/ 2501 w 16590"/>
                            <a:gd name="T27" fmla="*/ 2282 h 2612"/>
                            <a:gd name="T28" fmla="*/ 1522 w 16590"/>
                            <a:gd name="T29" fmla="*/ 2069 h 2612"/>
                            <a:gd name="T30" fmla="*/ 680 w 16590"/>
                            <a:gd name="T31" fmla="*/ 1804 h 2612"/>
                            <a:gd name="T32" fmla="*/ 0 w 16590"/>
                            <a:gd name="T33" fmla="*/ 1487 h 2612"/>
                            <a:gd name="T34" fmla="*/ 328 w 16590"/>
                            <a:gd name="T35" fmla="*/ 1576 h 2612"/>
                            <a:gd name="T36" fmla="*/ 1109 w 16590"/>
                            <a:gd name="T37" fmla="*/ 1851 h 2612"/>
                            <a:gd name="T38" fmla="*/ 2038 w 16590"/>
                            <a:gd name="T39" fmla="*/ 2074 h 2612"/>
                            <a:gd name="T40" fmla="*/ 3090 w 16590"/>
                            <a:gd name="T41" fmla="*/ 2246 h 2612"/>
                            <a:gd name="T42" fmla="*/ 4241 w 16590"/>
                            <a:gd name="T43" fmla="*/ 2368 h 2612"/>
                            <a:gd name="T44" fmla="*/ 5464 w 16590"/>
                            <a:gd name="T45" fmla="*/ 2439 h 2612"/>
                            <a:gd name="T46" fmla="*/ 6738 w 16590"/>
                            <a:gd name="T47" fmla="*/ 2458 h 2612"/>
                            <a:gd name="T48" fmla="*/ 8035 w 16590"/>
                            <a:gd name="T49" fmla="*/ 2425 h 2612"/>
                            <a:gd name="T50" fmla="*/ 9333 w 16590"/>
                            <a:gd name="T51" fmla="*/ 2338 h 2612"/>
                            <a:gd name="T52" fmla="*/ 10606 w 16590"/>
                            <a:gd name="T53" fmla="*/ 2201 h 2612"/>
                            <a:gd name="T54" fmla="*/ 11831 w 16590"/>
                            <a:gd name="T55" fmla="*/ 2009 h 2612"/>
                            <a:gd name="T56" fmla="*/ 12982 w 16590"/>
                            <a:gd name="T57" fmla="*/ 1765 h 2612"/>
                            <a:gd name="T58" fmla="*/ 14034 w 16590"/>
                            <a:gd name="T59" fmla="*/ 1467 h 2612"/>
                            <a:gd name="T60" fmla="*/ 14963 w 16590"/>
                            <a:gd name="T61" fmla="*/ 1116 h 2612"/>
                            <a:gd name="T62" fmla="*/ 15746 w 16590"/>
                            <a:gd name="T63" fmla="*/ 710 h 2612"/>
                            <a:gd name="T64" fmla="*/ 16357 w 16590"/>
                            <a:gd name="T65" fmla="*/ 251 h 26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6590" h="2612">
                              <a:moveTo>
                                <a:pt x="16590" y="0"/>
                              </a:moveTo>
                              <a:lnTo>
                                <a:pt x="16590" y="174"/>
                              </a:lnTo>
                              <a:lnTo>
                                <a:pt x="16346" y="426"/>
                              </a:lnTo>
                              <a:lnTo>
                                <a:pt x="16054" y="664"/>
                              </a:lnTo>
                              <a:lnTo>
                                <a:pt x="15716" y="889"/>
                              </a:lnTo>
                              <a:lnTo>
                                <a:pt x="15336" y="1100"/>
                              </a:lnTo>
                              <a:lnTo>
                                <a:pt x="14918" y="1297"/>
                              </a:lnTo>
                              <a:lnTo>
                                <a:pt x="14462" y="1480"/>
                              </a:lnTo>
                              <a:lnTo>
                                <a:pt x="13975" y="1649"/>
                              </a:lnTo>
                              <a:lnTo>
                                <a:pt x="13457" y="1804"/>
                              </a:lnTo>
                              <a:lnTo>
                                <a:pt x="12912" y="1945"/>
                              </a:lnTo>
                              <a:lnTo>
                                <a:pt x="12343" y="2074"/>
                              </a:lnTo>
                              <a:lnTo>
                                <a:pt x="11754" y="2187"/>
                              </a:lnTo>
                              <a:lnTo>
                                <a:pt x="11146" y="2288"/>
                              </a:lnTo>
                              <a:lnTo>
                                <a:pt x="10524" y="2375"/>
                              </a:lnTo>
                              <a:lnTo>
                                <a:pt x="9892" y="2448"/>
                              </a:lnTo>
                              <a:lnTo>
                                <a:pt x="9249" y="2508"/>
                              </a:lnTo>
                              <a:lnTo>
                                <a:pt x="8602" y="2554"/>
                              </a:lnTo>
                              <a:lnTo>
                                <a:pt x="7952" y="2587"/>
                              </a:lnTo>
                              <a:lnTo>
                                <a:pt x="7303" y="2606"/>
                              </a:lnTo>
                              <a:lnTo>
                                <a:pt x="6658" y="2612"/>
                              </a:lnTo>
                              <a:lnTo>
                                <a:pt x="6019" y="2605"/>
                              </a:lnTo>
                              <a:lnTo>
                                <a:pt x="5390" y="2584"/>
                              </a:lnTo>
                              <a:lnTo>
                                <a:pt x="4774" y="2550"/>
                              </a:lnTo>
                              <a:lnTo>
                                <a:pt x="4174" y="2503"/>
                              </a:lnTo>
                              <a:lnTo>
                                <a:pt x="3594" y="2442"/>
                              </a:lnTo>
                              <a:lnTo>
                                <a:pt x="3035" y="2368"/>
                              </a:lnTo>
                              <a:lnTo>
                                <a:pt x="2501" y="2282"/>
                              </a:lnTo>
                              <a:lnTo>
                                <a:pt x="1996" y="2182"/>
                              </a:lnTo>
                              <a:lnTo>
                                <a:pt x="1522" y="2069"/>
                              </a:lnTo>
                              <a:lnTo>
                                <a:pt x="1082" y="1943"/>
                              </a:lnTo>
                              <a:lnTo>
                                <a:pt x="680" y="1804"/>
                              </a:lnTo>
                              <a:lnTo>
                                <a:pt x="318" y="1652"/>
                              </a:lnTo>
                              <a:lnTo>
                                <a:pt x="0" y="1487"/>
                              </a:lnTo>
                              <a:lnTo>
                                <a:pt x="0" y="1420"/>
                              </a:lnTo>
                              <a:lnTo>
                                <a:pt x="328" y="1576"/>
                              </a:lnTo>
                              <a:lnTo>
                                <a:pt x="699" y="1719"/>
                              </a:lnTo>
                              <a:lnTo>
                                <a:pt x="1109" y="1851"/>
                              </a:lnTo>
                              <a:lnTo>
                                <a:pt x="1557" y="1968"/>
                              </a:lnTo>
                              <a:lnTo>
                                <a:pt x="2038" y="2074"/>
                              </a:lnTo>
                              <a:lnTo>
                                <a:pt x="2551" y="2167"/>
                              </a:lnTo>
                              <a:lnTo>
                                <a:pt x="3090" y="2246"/>
                              </a:lnTo>
                              <a:lnTo>
                                <a:pt x="3655" y="2314"/>
                              </a:lnTo>
                              <a:lnTo>
                                <a:pt x="4241" y="2368"/>
                              </a:lnTo>
                              <a:lnTo>
                                <a:pt x="4844" y="2410"/>
                              </a:lnTo>
                              <a:lnTo>
                                <a:pt x="5464" y="2439"/>
                              </a:lnTo>
                              <a:lnTo>
                                <a:pt x="6096" y="2455"/>
                              </a:lnTo>
                              <a:lnTo>
                                <a:pt x="6738" y="2458"/>
                              </a:lnTo>
                              <a:lnTo>
                                <a:pt x="7385" y="2447"/>
                              </a:lnTo>
                              <a:lnTo>
                                <a:pt x="8035" y="2425"/>
                              </a:lnTo>
                              <a:lnTo>
                                <a:pt x="8686" y="2388"/>
                              </a:lnTo>
                              <a:lnTo>
                                <a:pt x="9333" y="2338"/>
                              </a:lnTo>
                              <a:lnTo>
                                <a:pt x="9974" y="2276"/>
                              </a:lnTo>
                              <a:lnTo>
                                <a:pt x="10606" y="2201"/>
                              </a:lnTo>
                              <a:lnTo>
                                <a:pt x="11226" y="2111"/>
                              </a:lnTo>
                              <a:lnTo>
                                <a:pt x="11831" y="2009"/>
                              </a:lnTo>
                              <a:lnTo>
                                <a:pt x="12417" y="1893"/>
                              </a:lnTo>
                              <a:lnTo>
                                <a:pt x="12982" y="1765"/>
                              </a:lnTo>
                              <a:lnTo>
                                <a:pt x="13521" y="1623"/>
                              </a:lnTo>
                              <a:lnTo>
                                <a:pt x="14034" y="1467"/>
                              </a:lnTo>
                              <a:lnTo>
                                <a:pt x="14515" y="1299"/>
                              </a:lnTo>
                              <a:lnTo>
                                <a:pt x="14963" y="1116"/>
                              </a:lnTo>
                              <a:lnTo>
                                <a:pt x="15375" y="919"/>
                              </a:lnTo>
                              <a:lnTo>
                                <a:pt x="15746" y="710"/>
                              </a:lnTo>
                              <a:lnTo>
                                <a:pt x="16075" y="487"/>
                              </a:lnTo>
                              <a:lnTo>
                                <a:pt x="16357" y="251"/>
                              </a:lnTo>
                              <a:lnTo>
                                <a:pt x="16590" y="0"/>
                              </a:lnTo>
                              <a:close/>
                            </a:path>
                          </a:pathLst>
                        </a:custGeom>
                        <a:gradFill rotWithShape="1">
                          <a:gsLst>
                            <a:gs pos="0">
                              <a:schemeClr val="accent2">
                                <a:lumMod val="100000"/>
                                <a:lumOff val="0"/>
                                <a:gamma/>
                                <a:tint val="11765"/>
                                <a:invGamma/>
                              </a:schemeClr>
                            </a:gs>
                            <a:gs pos="50000">
                              <a:schemeClr val="accent2">
                                <a:lumMod val="100000"/>
                                <a:lumOff val="0"/>
                                <a:alpha val="85001"/>
                              </a:schemeClr>
                            </a:gs>
                            <a:gs pos="100000">
                              <a:schemeClr val="accent2">
                                <a:lumMod val="100000"/>
                                <a:lumOff val="0"/>
                                <a:gamma/>
                                <a:tint val="11765"/>
                                <a:invGamma/>
                              </a:schemeClr>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C113C6" id="Freeform 33" o:spid="_x0000_s1026" style="position:absolute;margin-left:796.3pt;margin-top:549.35pt;width:403.55pt;height:108.95pt;z-index:251634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6590,2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" path="m16590,r,174l16346,426r-292,238l15716,889r-380,211l14918,1297r-456,183l13975,1649r-518,155l12912,1945r-569,129l11754,2187r-608,101l10524,2375r-632,73l9249,2508r-647,46l7952,2587r-649,19l6658,2612r-639,-7l5390,2584r-616,-34l4174,2503r-580,-61l3035,2368r-534,-86l1996,2182,1522,2069,1082,1943,680,1804,318,1652,,1487r,-67l328,1576r371,143l1109,1851r448,117l2038,2074r513,93l3090,2246r565,68l4241,2368r603,42l5464,2439r632,16l6738,2458r647,-11l8035,2425r651,-37l9333,2338r641,-62l10606,2201r620,-90l11831,2009r586,-116l12982,1765r539,-142l14034,1467r481,-168l14963,1116r412,-197l15746,710r329,-223l16357,251,16590,xe" fillcolor="#f3f5f0 [405]" stroked="f">
                <v:fill color2="#9cb084 [3205]" o:opacity2="55706f" rotate="t" angle="90" focus="50%" type="gradient"/>
                <v:path arrowok="t" o:connecttype="custom" o:connectlocs="5125085,92174;4959501,351743;4737692,582707;4467690,784006;4157219,955640;3813076,1098668;3443291,1212031;3055898,1296789;2657383,1352940;2256088,1380487;1859427,1379957;1474813,1350821;1110281,1293610;772624,1208853;470186,1096019;210070,955640;0,787714;101328,834861;342599,980537;629592,1098668;954582,1189782;1310156,1254410;1687973,1292021;2081544,1302086;2482222,1284605;2883208,1238518;3276471,1165944;3654905,1064235;4010479,934980;4335470,777120;4622462,591183;4864351,376111;5053105,132963" o:connectangles="0,0,0,0,0,0,0,0,0,0,0,0,0,0,0,0,0,0,0,0,0,0,0,0,0,0,0,0,0,0,0,0,0"/>
                <o:lock v:ext="edit" aspectratio="t"/>
                <w10:wrap anchorx="page" anchory="page"/>
              </v:shape>
            </w:pict>
          </mc:Fallback>
        </mc:AlternateContent>
      </w:r>
    </w:p>
    <w:p w14:paraId="70952820" w14:textId="6E76F324" w:rsidR="008001B0" w:rsidRPr="008001B0" w:rsidRDefault="00BB68A5" w:rsidP="008001B0">
      <w:r>
        <w:rPr>
          <w:rFonts w:ascii="Times New Roman" w:hAnsi="Times New Roman"/>
          <w:noProof/>
          <w:sz w:val="24"/>
          <w:szCs w:val="24"/>
        </w:rPr>
        <mc:AlternateContent>
          <mc:Choice Requires="wps">
            <w:drawing>
              <wp:anchor distT="0" distB="0" distL="114300" distR="114300" simplePos="0" relativeHeight="251672064" behindDoc="0" locked="0" layoutInCell="1" allowOverlap="1" wp14:anchorId="6C8FE597" wp14:editId="51228EB0">
                <wp:simplePos x="0" y="0"/>
                <wp:positionH relativeFrom="column">
                  <wp:posOffset>60960</wp:posOffset>
                </wp:positionH>
                <wp:positionV relativeFrom="paragraph">
                  <wp:posOffset>169545</wp:posOffset>
                </wp:positionV>
                <wp:extent cx="3329940" cy="6587490"/>
                <wp:effectExtent l="0" t="0" r="0" b="3810"/>
                <wp:wrapNone/>
                <wp:docPr id="121" name="Text Box 121"/>
                <wp:cNvGraphicFramePr/>
                <a:graphic xmlns:a="http://schemas.openxmlformats.org/drawingml/2006/main">
                  <a:graphicData uri="http://schemas.microsoft.com/office/word/2010/wordprocessingShape">
                    <wps:wsp>
                      <wps:cNvSpPr txBox="1"/>
                      <wps:spPr>
                        <a:xfrm>
                          <a:off x="0" y="0"/>
                          <a:ext cx="3329940" cy="65874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D35EA8" w14:textId="77777777" w:rsidR="002F0A05" w:rsidRPr="002F0A05" w:rsidRDefault="002F0A05" w:rsidP="002F0A05">
                            <w:pPr>
                              <w:spacing w:after="0"/>
                              <w:rPr>
                                <w:rFonts w:eastAsia="Times New Roman" w:cstheme="minorHAnsi"/>
                                <w:b/>
                                <w:bCs/>
                                <w:color w:val="000000"/>
                                <w:sz w:val="16"/>
                                <w:szCs w:val="16"/>
                                <w:u w:val="single"/>
                              </w:rPr>
                            </w:pPr>
                            <w:r w:rsidRPr="002F0A05">
                              <w:rPr>
                                <w:rFonts w:eastAsia="Times New Roman" w:cstheme="minorHAnsi"/>
                                <w:b/>
                                <w:bCs/>
                                <w:color w:val="000000"/>
                                <w:sz w:val="16"/>
                                <w:szCs w:val="16"/>
                                <w:u w:val="single"/>
                              </w:rPr>
                              <w:t>Joyful In God</w:t>
                            </w:r>
                          </w:p>
                          <w:p w14:paraId="4BE34239" w14:textId="77777777" w:rsidR="002F0A05" w:rsidRPr="002F0A05" w:rsidRDefault="002F0A05" w:rsidP="002F0A05">
                            <w:pPr>
                              <w:spacing w:after="0"/>
                              <w:rPr>
                                <w:rFonts w:eastAsia="Times New Roman" w:cstheme="minorHAnsi"/>
                                <w:color w:val="000000"/>
                                <w:sz w:val="16"/>
                                <w:szCs w:val="16"/>
                              </w:rPr>
                            </w:pPr>
                            <w:r w:rsidRPr="002F0A05">
                              <w:rPr>
                                <w:rFonts w:eastAsia="Times New Roman" w:cstheme="minorHAnsi"/>
                                <w:color w:val="000000"/>
                                <w:sz w:val="16"/>
                                <w:szCs w:val="16"/>
                              </w:rPr>
                              <w:t>When I was in second grade, an older kid on the playground tried to push me off the swings. I hollered and protested but to no avail. Thankfully a sixth-grader named Tony heard my pleas for help and crossed the playground with what seemed like a single stride staring down my opponent with a look that no one dared challenge. My bully slinked away defeated, and I was overcome with triumph and pure joy as we celebrated the victory with a triple-under-dog push on the swings. To this day, I don’t remember the fear or trouble of the conflict, only the joy of having found such a friend and defender. </w:t>
                            </w:r>
                          </w:p>
                          <w:p w14:paraId="687073D3" w14:textId="77777777" w:rsidR="002F0A05" w:rsidRPr="002F0A05" w:rsidRDefault="002F0A05" w:rsidP="002F0A05">
                            <w:pPr>
                              <w:spacing w:after="0"/>
                              <w:rPr>
                                <w:rFonts w:eastAsia="Times New Roman" w:cstheme="minorHAnsi"/>
                                <w:color w:val="000000"/>
                                <w:sz w:val="16"/>
                                <w:szCs w:val="16"/>
                              </w:rPr>
                            </w:pPr>
                            <w:r w:rsidRPr="002F0A05">
                              <w:rPr>
                                <w:rFonts w:eastAsia="Times New Roman" w:cstheme="minorHAnsi"/>
                                <w:color w:val="000000"/>
                                <w:sz w:val="16"/>
                                <w:szCs w:val="16"/>
                              </w:rPr>
                              <w:t>Often in the Bible, we see that joy and trouble seem to hold hands. It’s easy sometimes to think that joy is the natural response to everything being all right in our world. But if that were true, we would hardly ever experience any sense of joy. Even though we may have seasons where most things are going right, it’s rare they stay that way for long. Joy doesn’t come only in the absence of trouble but is made even more meaningful and more pronounced by the presence of trouble.</w:t>
                            </w:r>
                          </w:p>
                          <w:p w14:paraId="3D184DCE" w14:textId="77777777" w:rsidR="002F0A05" w:rsidRPr="002F0A05" w:rsidRDefault="002F0A05" w:rsidP="002F0A05">
                            <w:pPr>
                              <w:spacing w:after="0"/>
                              <w:rPr>
                                <w:rFonts w:eastAsia="Times New Roman" w:cstheme="minorHAnsi"/>
                                <w:color w:val="000000"/>
                                <w:sz w:val="16"/>
                                <w:szCs w:val="16"/>
                              </w:rPr>
                            </w:pPr>
                            <w:r w:rsidRPr="002F0A05">
                              <w:rPr>
                                <w:rFonts w:eastAsia="Times New Roman" w:cstheme="minorHAnsi"/>
                                <w:color w:val="000000"/>
                                <w:sz w:val="16"/>
                                <w:szCs w:val="16"/>
                              </w:rPr>
                              <w:t xml:space="preserve">Psalm 5:11 says </w:t>
                            </w:r>
                            <w:r w:rsidRPr="002F0A05">
                              <w:rPr>
                                <w:rFonts w:eastAsia="Times New Roman" w:cstheme="minorHAnsi"/>
                                <w:b/>
                                <w:bCs/>
                                <w:i/>
                                <w:iCs/>
                                <w:color w:val="000000"/>
                                <w:sz w:val="16"/>
                                <w:szCs w:val="16"/>
                              </w:rPr>
                              <w:t>"But let all those rejoice who put their trust in You; Let them ever shout for joy, because You defend them; Let those also who love Your name be joyful in You.”</w:t>
                            </w:r>
                          </w:p>
                          <w:p w14:paraId="686D9DBE" w14:textId="77777777" w:rsidR="002F0A05" w:rsidRPr="002F0A05" w:rsidRDefault="002F0A05" w:rsidP="002F0A05">
                            <w:pPr>
                              <w:spacing w:after="0"/>
                              <w:rPr>
                                <w:rFonts w:eastAsia="Times New Roman" w:cstheme="minorHAnsi"/>
                                <w:color w:val="000000"/>
                                <w:sz w:val="16"/>
                                <w:szCs w:val="16"/>
                              </w:rPr>
                            </w:pPr>
                            <w:r w:rsidRPr="002F0A05">
                              <w:rPr>
                                <w:rFonts w:eastAsia="Times New Roman" w:cstheme="minorHAnsi"/>
                                <w:color w:val="000000"/>
                                <w:sz w:val="16"/>
                                <w:szCs w:val="16"/>
                              </w:rPr>
                              <w:t>In times of trouble, those who put their trust in Jesus have reason to rejoice—not because the battle is over, but because they are sheltered amid the battle. God doesn’t always eliminate the trouble, but he does give us protection and will defend us in the middle of it. He is faithful to hear our cries and works powerfully on our behalf when we call His name for help. </w:t>
                            </w:r>
                          </w:p>
                          <w:p w14:paraId="50496DEB" w14:textId="77777777" w:rsidR="002F0A05" w:rsidRPr="002F0A05" w:rsidRDefault="002F0A05" w:rsidP="002F0A05">
                            <w:pPr>
                              <w:spacing w:after="0"/>
                              <w:rPr>
                                <w:rFonts w:eastAsia="Times New Roman" w:cstheme="minorHAnsi"/>
                                <w:color w:val="000000"/>
                                <w:sz w:val="16"/>
                                <w:szCs w:val="16"/>
                              </w:rPr>
                            </w:pPr>
                            <w:r w:rsidRPr="002F0A05">
                              <w:rPr>
                                <w:rFonts w:eastAsia="Times New Roman" w:cstheme="minorHAnsi"/>
                                <w:color w:val="000000"/>
                                <w:sz w:val="16"/>
                                <w:szCs w:val="16"/>
                              </w:rPr>
                              <w:t xml:space="preserve">In </w:t>
                            </w:r>
                            <w:hyperlink r:id="rId25" w:history="1">
                              <w:r w:rsidRPr="002F0A05">
                                <w:rPr>
                                  <w:rStyle w:val="Hyperlink"/>
                                  <w:rFonts w:eastAsia="Times New Roman" w:cstheme="minorHAnsi"/>
                                  <w:color w:val="000000"/>
                                  <w:sz w:val="16"/>
                                  <w:szCs w:val="16"/>
                                </w:rPr>
                                <w:t>John 16:33</w:t>
                              </w:r>
                            </w:hyperlink>
                            <w:r w:rsidRPr="002F0A05">
                              <w:rPr>
                                <w:rFonts w:eastAsia="Times New Roman" w:cstheme="minorHAnsi"/>
                                <w:color w:val="000000"/>
                                <w:sz w:val="16"/>
                                <w:szCs w:val="16"/>
                              </w:rPr>
                              <w:t>, Jesus acknowledges that there will be trouble in this life, but in the same breath, He reminds us to take heart because He has already overcome anything we could ever face. We can trust Jesus to know what we are going through and to help us in our need. In fact, in the very next chapter, Jesus prays for all believers. That includes us! </w:t>
                            </w:r>
                          </w:p>
                          <w:p w14:paraId="2C0ABFCA" w14:textId="77777777" w:rsidR="002F0A05" w:rsidRPr="002F0A05" w:rsidRDefault="002F0A05" w:rsidP="002F0A05">
                            <w:pPr>
                              <w:spacing w:after="0"/>
                              <w:rPr>
                                <w:rFonts w:eastAsia="Times New Roman" w:cstheme="minorHAnsi"/>
                                <w:color w:val="000000"/>
                                <w:sz w:val="16"/>
                                <w:szCs w:val="16"/>
                              </w:rPr>
                            </w:pPr>
                            <w:r w:rsidRPr="002F0A05">
                              <w:rPr>
                                <w:rFonts w:eastAsia="Times New Roman" w:cstheme="minorHAnsi"/>
                                <w:color w:val="000000"/>
                                <w:sz w:val="16"/>
                                <w:szCs w:val="16"/>
                              </w:rPr>
                              <w:t>Let that sink in for a second. Jesus, who was there when God spoke all of creation into being, prayed for us. And with Jesus praying for us, no trouble in the world could dim the joy of being loved by the ultimate Defender, Savior, and Friend. </w:t>
                            </w:r>
                          </w:p>
                          <w:p w14:paraId="336C860B" w14:textId="77777777" w:rsidR="002F0A05" w:rsidRPr="002F0A05" w:rsidRDefault="002F0A05" w:rsidP="002F0A05">
                            <w:pPr>
                              <w:spacing w:after="0"/>
                              <w:rPr>
                                <w:rFonts w:eastAsia="Times New Roman" w:cstheme="minorHAnsi"/>
                                <w:color w:val="000000"/>
                                <w:sz w:val="16"/>
                                <w:szCs w:val="16"/>
                              </w:rPr>
                            </w:pPr>
                            <w:r w:rsidRPr="002F0A05">
                              <w:rPr>
                                <w:rFonts w:eastAsia="Times New Roman" w:cstheme="minorHAnsi"/>
                                <w:color w:val="000000"/>
                                <w:sz w:val="16"/>
                                <w:szCs w:val="16"/>
                              </w:rPr>
                              <w:t>Yes, life is hard. Impossibly hard at times. We can go through seasons where the trouble never seems to end. But when we choose to turn our hearts toward the source of our salvation, instead of focusing solely on our situation, that same trouble and turmoil can serve to push us into the open arms of Jesus where real joy lives. We can rejoice again because God is worthy of our trust. We can shout for joy because we are His children, and He defends us. </w:t>
                            </w:r>
                          </w:p>
                          <w:p w14:paraId="655F2FC8" w14:textId="77777777" w:rsidR="002F0A05" w:rsidRPr="002F0A05" w:rsidRDefault="002F0A05" w:rsidP="002F0A05">
                            <w:pPr>
                              <w:spacing w:after="0"/>
                              <w:rPr>
                                <w:rFonts w:eastAsia="Times New Roman" w:cstheme="minorHAnsi"/>
                                <w:color w:val="000000"/>
                                <w:sz w:val="16"/>
                                <w:szCs w:val="16"/>
                              </w:rPr>
                            </w:pPr>
                            <w:r w:rsidRPr="002F0A05">
                              <w:rPr>
                                <w:rFonts w:eastAsia="Times New Roman" w:cstheme="minorHAnsi"/>
                                <w:color w:val="000000"/>
                                <w:sz w:val="16"/>
                                <w:szCs w:val="16"/>
                              </w:rPr>
                              <w:t>Whatever you are facing today, I pray that you know you are not alone and that there is joy waiting in the arms of our Savior Jesus. Let Him hold you close as He revives your heart, renews your strength, and restores your joy.</w:t>
                            </w:r>
                          </w:p>
                          <w:p w14:paraId="0FB8F90E" w14:textId="77777777" w:rsidR="002F0A05" w:rsidRPr="002F0A05" w:rsidRDefault="002F0A05" w:rsidP="002F0A05">
                            <w:pPr>
                              <w:spacing w:after="0"/>
                              <w:rPr>
                                <w:rFonts w:eastAsia="Times New Roman" w:cstheme="minorHAnsi"/>
                                <w:sz w:val="16"/>
                                <w:szCs w:val="16"/>
                              </w:rPr>
                            </w:pPr>
                          </w:p>
                          <w:p w14:paraId="4637490E" w14:textId="77777777" w:rsidR="002F0A05" w:rsidRPr="002F0A05" w:rsidRDefault="002F0A05" w:rsidP="002F0A05">
                            <w:pPr>
                              <w:spacing w:after="0"/>
                              <w:rPr>
                                <w:rFonts w:eastAsiaTheme="minorHAnsi" w:cstheme="minorHAnsi"/>
                                <w:sz w:val="16"/>
                                <w:szCs w:val="16"/>
                              </w:rPr>
                            </w:pPr>
                          </w:p>
                          <w:p w14:paraId="1FA3E8FB" w14:textId="386387A7" w:rsidR="00962A3C" w:rsidRPr="002F0A05" w:rsidRDefault="00962A3C" w:rsidP="002F0A05">
                            <w:pPr>
                              <w:spacing w:after="0" w:line="240" w:lineRule="auto"/>
                              <w:jc w:val="both"/>
                              <w:rPr>
                                <w:rFonts w:cstheme="minorHAnsi"/>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8FE597" id="Text Box 121" o:spid="_x0000_s1061" type="#_x0000_t202" style="position:absolute;margin-left:4.8pt;margin-top:13.35pt;width:262.2pt;height:518.7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" filled="f" stroked="f" strokeweight=".5pt">
                <v:textbox>
                  <w:txbxContent>
                    <w:p w14:paraId="54D35EA8" w14:textId="77777777" w:rsidR="002F0A05" w:rsidRPr="002F0A05" w:rsidRDefault="002F0A05" w:rsidP="002F0A05">
                      <w:pPr>
                        <w:spacing w:after="0"/>
                        <w:rPr>
                          <w:rFonts w:eastAsia="Times New Roman" w:cstheme="minorHAnsi"/>
                          <w:b/>
                          <w:bCs/>
                          <w:color w:val="000000"/>
                          <w:sz w:val="16"/>
                          <w:szCs w:val="16"/>
                          <w:u w:val="single"/>
                        </w:rPr>
                      </w:pPr>
                      <w:r w:rsidRPr="002F0A05">
                        <w:rPr>
                          <w:rFonts w:eastAsia="Times New Roman" w:cstheme="minorHAnsi"/>
                          <w:b/>
                          <w:bCs/>
                          <w:color w:val="000000"/>
                          <w:sz w:val="16"/>
                          <w:szCs w:val="16"/>
                          <w:u w:val="single"/>
                        </w:rPr>
                        <w:t>Joyful In God</w:t>
                      </w:r>
                    </w:p>
                    <w:p w14:paraId="4BE34239" w14:textId="77777777" w:rsidR="002F0A05" w:rsidRPr="002F0A05" w:rsidRDefault="002F0A05" w:rsidP="002F0A05">
                      <w:pPr>
                        <w:spacing w:after="0"/>
                        <w:rPr>
                          <w:rFonts w:eastAsia="Times New Roman" w:cstheme="minorHAnsi"/>
                          <w:color w:val="000000"/>
                          <w:sz w:val="16"/>
                          <w:szCs w:val="16"/>
                        </w:rPr>
                      </w:pPr>
                      <w:r w:rsidRPr="002F0A05">
                        <w:rPr>
                          <w:rFonts w:eastAsia="Times New Roman" w:cstheme="minorHAnsi"/>
                          <w:color w:val="000000"/>
                          <w:sz w:val="16"/>
                          <w:szCs w:val="16"/>
                        </w:rPr>
                        <w:t>When I was in second grade, an older kid on the playground tried to push me off the swings. I hollered and protested but to no avail. Thankfully a sixth-grader named Tony heard my pleas for help and crossed the playground with what seemed like a single stride staring down my opponent with a look that no one dared challenge. My bully slinked away defeated, and I was overcome with triumph and pure joy as we celebrated the victory with a triple-under-dog push on the swings. To this day, I don’t remember the fear or trouble of the conflict, only the joy of having found such a friend and defender. </w:t>
                      </w:r>
                    </w:p>
                    <w:p w14:paraId="687073D3" w14:textId="77777777" w:rsidR="002F0A05" w:rsidRPr="002F0A05" w:rsidRDefault="002F0A05" w:rsidP="002F0A05">
                      <w:pPr>
                        <w:spacing w:after="0"/>
                        <w:rPr>
                          <w:rFonts w:eastAsia="Times New Roman" w:cstheme="minorHAnsi"/>
                          <w:color w:val="000000"/>
                          <w:sz w:val="16"/>
                          <w:szCs w:val="16"/>
                        </w:rPr>
                      </w:pPr>
                      <w:r w:rsidRPr="002F0A05">
                        <w:rPr>
                          <w:rFonts w:eastAsia="Times New Roman" w:cstheme="minorHAnsi"/>
                          <w:color w:val="000000"/>
                          <w:sz w:val="16"/>
                          <w:szCs w:val="16"/>
                        </w:rPr>
                        <w:t>Often in the Bible, we see that joy and trouble seem to hold hands. It’s easy sometimes to think that joy is the natural response to everything being all right in our world. But if that were true, we would hardly ever experience any sense of joy. Even though we may have seasons where most things are going right, it’s rare they stay that way for long. Joy doesn’t come only in the absence of trouble but is made even more meaningful and more pronounced by the presence of trouble.</w:t>
                      </w:r>
                    </w:p>
                    <w:p w14:paraId="3D184DCE" w14:textId="77777777" w:rsidR="002F0A05" w:rsidRPr="002F0A05" w:rsidRDefault="002F0A05" w:rsidP="002F0A05">
                      <w:pPr>
                        <w:spacing w:after="0"/>
                        <w:rPr>
                          <w:rFonts w:eastAsia="Times New Roman" w:cstheme="minorHAnsi"/>
                          <w:color w:val="000000"/>
                          <w:sz w:val="16"/>
                          <w:szCs w:val="16"/>
                        </w:rPr>
                      </w:pPr>
                      <w:r w:rsidRPr="002F0A05">
                        <w:rPr>
                          <w:rFonts w:eastAsia="Times New Roman" w:cstheme="minorHAnsi"/>
                          <w:color w:val="000000"/>
                          <w:sz w:val="16"/>
                          <w:szCs w:val="16"/>
                        </w:rPr>
                        <w:t xml:space="preserve">Psalm 5:11 says </w:t>
                      </w:r>
                      <w:r w:rsidRPr="002F0A05">
                        <w:rPr>
                          <w:rFonts w:eastAsia="Times New Roman" w:cstheme="minorHAnsi"/>
                          <w:b/>
                          <w:bCs/>
                          <w:i/>
                          <w:iCs/>
                          <w:color w:val="000000"/>
                          <w:sz w:val="16"/>
                          <w:szCs w:val="16"/>
                        </w:rPr>
                        <w:t>"But let all those rejoice who put their trust in You; Let them ever shout for joy, because You defend them; Let those also who love Your name be joyful in You.”</w:t>
                      </w:r>
                    </w:p>
                    <w:p w14:paraId="686D9DBE" w14:textId="77777777" w:rsidR="002F0A05" w:rsidRPr="002F0A05" w:rsidRDefault="002F0A05" w:rsidP="002F0A05">
                      <w:pPr>
                        <w:spacing w:after="0"/>
                        <w:rPr>
                          <w:rFonts w:eastAsia="Times New Roman" w:cstheme="minorHAnsi"/>
                          <w:color w:val="000000"/>
                          <w:sz w:val="16"/>
                          <w:szCs w:val="16"/>
                        </w:rPr>
                      </w:pPr>
                      <w:r w:rsidRPr="002F0A05">
                        <w:rPr>
                          <w:rFonts w:eastAsia="Times New Roman" w:cstheme="minorHAnsi"/>
                          <w:color w:val="000000"/>
                          <w:sz w:val="16"/>
                          <w:szCs w:val="16"/>
                        </w:rPr>
                        <w:t>In times of trouble, those who put their trust in Jesus have reason to rejoice—not because the battle is over, but because they are sheltered amid the battle. God doesn’t always eliminate the trouble, but he does give us protection and will defend us in the middle of it. He is faithful to hear our cries and works powerfully on our behalf when we call His name for help. </w:t>
                      </w:r>
                    </w:p>
                    <w:p w14:paraId="50496DEB" w14:textId="77777777" w:rsidR="002F0A05" w:rsidRPr="002F0A05" w:rsidRDefault="002F0A05" w:rsidP="002F0A05">
                      <w:pPr>
                        <w:spacing w:after="0"/>
                        <w:rPr>
                          <w:rFonts w:eastAsia="Times New Roman" w:cstheme="minorHAnsi"/>
                          <w:color w:val="000000"/>
                          <w:sz w:val="16"/>
                          <w:szCs w:val="16"/>
                        </w:rPr>
                      </w:pPr>
                      <w:r w:rsidRPr="002F0A05">
                        <w:rPr>
                          <w:rFonts w:eastAsia="Times New Roman" w:cstheme="minorHAnsi"/>
                          <w:color w:val="000000"/>
                          <w:sz w:val="16"/>
                          <w:szCs w:val="16"/>
                        </w:rPr>
                        <w:t xml:space="preserve">In </w:t>
                      </w:r>
                      <w:hyperlink r:id="rId26" w:history="1">
                        <w:r w:rsidRPr="002F0A05">
                          <w:rPr>
                            <w:rStyle w:val="Hyperlink"/>
                            <w:rFonts w:eastAsia="Times New Roman" w:cstheme="minorHAnsi"/>
                            <w:color w:val="000000"/>
                            <w:sz w:val="16"/>
                            <w:szCs w:val="16"/>
                          </w:rPr>
                          <w:t>John 16:33</w:t>
                        </w:r>
                      </w:hyperlink>
                      <w:r w:rsidRPr="002F0A05">
                        <w:rPr>
                          <w:rFonts w:eastAsia="Times New Roman" w:cstheme="minorHAnsi"/>
                          <w:color w:val="000000"/>
                          <w:sz w:val="16"/>
                          <w:szCs w:val="16"/>
                        </w:rPr>
                        <w:t>, Jesus acknowledges that there will be trouble in this life, but in the same breath, He reminds us to take heart because He has already overcome anything we could ever face. We can trust Jesus to know what we are going through and to help us in our need. In fact, in the very next chapter, Jesus prays for all believers. That includes us! </w:t>
                      </w:r>
                    </w:p>
                    <w:p w14:paraId="2C0ABFCA" w14:textId="77777777" w:rsidR="002F0A05" w:rsidRPr="002F0A05" w:rsidRDefault="002F0A05" w:rsidP="002F0A05">
                      <w:pPr>
                        <w:spacing w:after="0"/>
                        <w:rPr>
                          <w:rFonts w:eastAsia="Times New Roman" w:cstheme="minorHAnsi"/>
                          <w:color w:val="000000"/>
                          <w:sz w:val="16"/>
                          <w:szCs w:val="16"/>
                        </w:rPr>
                      </w:pPr>
                      <w:r w:rsidRPr="002F0A05">
                        <w:rPr>
                          <w:rFonts w:eastAsia="Times New Roman" w:cstheme="minorHAnsi"/>
                          <w:color w:val="000000"/>
                          <w:sz w:val="16"/>
                          <w:szCs w:val="16"/>
                        </w:rPr>
                        <w:t>Let that sink in for a second. Jesus, who was there when God spoke all of creation into being, prayed for us. And with Jesus praying for us, no trouble in the world could dim the joy of being loved by the ultimate Defender, Savior, and Friend. </w:t>
                      </w:r>
                    </w:p>
                    <w:p w14:paraId="336C860B" w14:textId="77777777" w:rsidR="002F0A05" w:rsidRPr="002F0A05" w:rsidRDefault="002F0A05" w:rsidP="002F0A05">
                      <w:pPr>
                        <w:spacing w:after="0"/>
                        <w:rPr>
                          <w:rFonts w:eastAsia="Times New Roman" w:cstheme="minorHAnsi"/>
                          <w:color w:val="000000"/>
                          <w:sz w:val="16"/>
                          <w:szCs w:val="16"/>
                        </w:rPr>
                      </w:pPr>
                      <w:r w:rsidRPr="002F0A05">
                        <w:rPr>
                          <w:rFonts w:eastAsia="Times New Roman" w:cstheme="minorHAnsi"/>
                          <w:color w:val="000000"/>
                          <w:sz w:val="16"/>
                          <w:szCs w:val="16"/>
                        </w:rPr>
                        <w:t>Yes, life is hard. Impossibly hard at times. We can go through seasons where the trouble never seems to end. But when we choose to turn our hearts toward the source of our salvation, instead of focusing solely on our situation, that same trouble and turmoil can serve to push us into the open arms of Jesus where real joy lives. We can rejoice again because God is worthy of our trust. We can shout for joy because we are His children, and He defends us. </w:t>
                      </w:r>
                    </w:p>
                    <w:p w14:paraId="655F2FC8" w14:textId="77777777" w:rsidR="002F0A05" w:rsidRPr="002F0A05" w:rsidRDefault="002F0A05" w:rsidP="002F0A05">
                      <w:pPr>
                        <w:spacing w:after="0"/>
                        <w:rPr>
                          <w:rFonts w:eastAsia="Times New Roman" w:cstheme="minorHAnsi"/>
                          <w:color w:val="000000"/>
                          <w:sz w:val="16"/>
                          <w:szCs w:val="16"/>
                        </w:rPr>
                      </w:pPr>
                      <w:r w:rsidRPr="002F0A05">
                        <w:rPr>
                          <w:rFonts w:eastAsia="Times New Roman" w:cstheme="minorHAnsi"/>
                          <w:color w:val="000000"/>
                          <w:sz w:val="16"/>
                          <w:szCs w:val="16"/>
                        </w:rPr>
                        <w:t>Whatever you are facing today, I pray that you know you are not alone and that there is joy waiting in the arms of our Savior Jesus. Let Him hold you close as He revives your heart, renews your strength, and restores your joy.</w:t>
                      </w:r>
                    </w:p>
                    <w:p w14:paraId="0FB8F90E" w14:textId="77777777" w:rsidR="002F0A05" w:rsidRPr="002F0A05" w:rsidRDefault="002F0A05" w:rsidP="002F0A05">
                      <w:pPr>
                        <w:spacing w:after="0"/>
                        <w:rPr>
                          <w:rFonts w:eastAsia="Times New Roman" w:cstheme="minorHAnsi"/>
                          <w:sz w:val="16"/>
                          <w:szCs w:val="16"/>
                        </w:rPr>
                      </w:pPr>
                    </w:p>
                    <w:p w14:paraId="4637490E" w14:textId="77777777" w:rsidR="002F0A05" w:rsidRPr="002F0A05" w:rsidRDefault="002F0A05" w:rsidP="002F0A05">
                      <w:pPr>
                        <w:spacing w:after="0"/>
                        <w:rPr>
                          <w:rFonts w:eastAsiaTheme="minorHAnsi" w:cstheme="minorHAnsi"/>
                          <w:sz w:val="16"/>
                          <w:szCs w:val="16"/>
                        </w:rPr>
                      </w:pPr>
                    </w:p>
                    <w:p w14:paraId="1FA3E8FB" w14:textId="386387A7" w:rsidR="00962A3C" w:rsidRPr="002F0A05" w:rsidRDefault="00962A3C" w:rsidP="002F0A05">
                      <w:pPr>
                        <w:spacing w:after="0" w:line="240" w:lineRule="auto"/>
                        <w:jc w:val="both"/>
                        <w:rPr>
                          <w:rFonts w:cstheme="minorHAnsi"/>
                          <w:sz w:val="16"/>
                          <w:szCs w:val="16"/>
                        </w:rPr>
                      </w:pPr>
                    </w:p>
                  </w:txbxContent>
                </v:textbox>
              </v:shape>
            </w:pict>
          </mc:Fallback>
        </mc:AlternateContent>
      </w:r>
      <w:r w:rsidR="005A009B" w:rsidRPr="00B70EE5">
        <w:rPr>
          <w:rFonts w:ascii="Times New Roman" w:eastAsia="Times New Roman" w:hAnsi="Times New Roman" w:cs="Times New Roman"/>
          <w:noProof/>
          <w:sz w:val="24"/>
          <w:szCs w:val="24"/>
        </w:rPr>
        <mc:AlternateContent>
          <mc:Choice Requires="wps">
            <w:drawing>
              <wp:anchor distT="36576" distB="36576" distL="36576" distR="36576" simplePos="0" relativeHeight="251670016" behindDoc="0" locked="0" layoutInCell="1" allowOverlap="1" wp14:anchorId="4E8B61FF" wp14:editId="5DB06C62">
                <wp:simplePos x="0" y="0"/>
                <wp:positionH relativeFrom="column">
                  <wp:posOffset>10977245</wp:posOffset>
                </wp:positionH>
                <wp:positionV relativeFrom="paragraph">
                  <wp:posOffset>4445</wp:posOffset>
                </wp:positionV>
                <wp:extent cx="1152525" cy="676275"/>
                <wp:effectExtent l="0" t="0" r="9525" b="9525"/>
                <wp:wrapNone/>
                <wp:docPr id="5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676275"/>
                        </a:xfrm>
                        <a:prstGeom prst="rect">
                          <a:avLst/>
                        </a:prstGeom>
                        <a:noFill/>
                        <a:ln>
                          <a:noFill/>
                        </a:ln>
                        <a:effectLst/>
                        <a:extLst>
                          <a:ext uri="{909E8E84-426E-40DD-AFC4-6F175D3DCCD1}">
                            <a14:hiddenFill xmlns:a14="http://schemas.microsoft.com/office/drawing/2010/main">
                              <a:gradFill rotWithShape="1">
                                <a:gsLst>
                                  <a:gs pos="0">
                                    <a:srgbClr val="CCECFF"/>
                                  </a:gs>
                                  <a:gs pos="100000">
                                    <a:srgbClr val="FFFFFF"/>
                                  </a:gs>
                                </a:gsLst>
                                <a:lin ang="5400000" scaled="1"/>
                              </a:gra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5961557" w14:textId="77777777" w:rsidR="008B0590" w:rsidRDefault="008B0590" w:rsidP="005B2C4A">
                            <w:pPr>
                              <w:widowControl w:val="0"/>
                              <w:spacing w:after="0" w:line="240" w:lineRule="auto"/>
                              <w:jc w:val="right"/>
                              <w:rPr>
                                <w:b/>
                                <w:bCs/>
                              </w:rPr>
                            </w:pPr>
                            <w:r>
                              <w:rPr>
                                <w:b/>
                                <w:bCs/>
                              </w:rPr>
                              <w:t>Contact Numbers:</w:t>
                            </w:r>
                          </w:p>
                          <w:p w14:paraId="09BD685A" w14:textId="77777777" w:rsidR="008B0590" w:rsidRDefault="008B0590" w:rsidP="005B2C4A">
                            <w:pPr>
                              <w:widowControl w:val="0"/>
                              <w:spacing w:after="0" w:line="240" w:lineRule="auto"/>
                              <w:jc w:val="right"/>
                              <w:rPr>
                                <w:sz w:val="18"/>
                                <w:szCs w:val="18"/>
                              </w:rPr>
                            </w:pPr>
                            <w:r>
                              <w:t>541-753-4310 UCC</w:t>
                            </w:r>
                          </w:p>
                          <w:p w14:paraId="4258EB95" w14:textId="5C5CA2B3" w:rsidR="008B0590" w:rsidRDefault="008B0590" w:rsidP="005B2C4A">
                            <w:pPr>
                              <w:widowControl w:val="0"/>
                              <w:spacing w:after="0" w:line="240" w:lineRule="auto"/>
                              <w:jc w:val="right"/>
                            </w:pPr>
                            <w:r>
                              <w:t>503-866-9117  cell</w:t>
                            </w:r>
                          </w:p>
                          <w:p w14:paraId="68529761" w14:textId="77777777" w:rsidR="008B0590" w:rsidRDefault="008B0590" w:rsidP="005B2C4A">
                            <w:pPr>
                              <w:widowControl w:val="0"/>
                              <w:spacing w:after="0" w:line="240" w:lineRule="auto"/>
                              <w:jc w:val="right"/>
                              <w:rPr>
                                <w:sz w:val="10"/>
                                <w:szCs w:val="10"/>
                              </w:rPr>
                            </w:pPr>
                          </w:p>
                          <w:p w14:paraId="76C61D74" w14:textId="0402F630" w:rsidR="008B0590" w:rsidRDefault="008B0590" w:rsidP="005B2C4A">
                            <w:pPr>
                              <w:spacing w:after="0" w:line="240" w:lineRule="auto"/>
                              <w:jc w:val="right"/>
                              <w:rPr>
                                <w:color w:val="000000"/>
                                <w:sz w:val="18"/>
                                <w:szCs w:val="18"/>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8B61FF" id="Text Box 4" o:spid="_x0000_s1062" type="#_x0000_t202" style="position:absolute;margin-left:864.35pt;margin-top:.35pt;width:90.75pt;height:53.25pt;z-index:2516700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" filled="f" fillcolor="#ccecff" stroked="f" strokecolor="black [0]" insetpen="t">
                <v:fill rotate="t" focus="100%" type="gradient"/>
                <v:textbox inset="2.88pt,2.88pt,2.88pt,2.88pt">
                  <w:txbxContent>
                    <w:p w14:paraId="25961557" w14:textId="77777777" w:rsidR="008B0590" w:rsidRDefault="008B0590" w:rsidP="005B2C4A">
                      <w:pPr>
                        <w:widowControl w:val="0"/>
                        <w:spacing w:after="0" w:line="240" w:lineRule="auto"/>
                        <w:jc w:val="right"/>
                        <w:rPr>
                          <w:b/>
                          <w:bCs/>
                        </w:rPr>
                      </w:pPr>
                      <w:r>
                        <w:rPr>
                          <w:b/>
                          <w:bCs/>
                        </w:rPr>
                        <w:t>Contact Numbers:</w:t>
                      </w:r>
                    </w:p>
                    <w:p w14:paraId="09BD685A" w14:textId="77777777" w:rsidR="008B0590" w:rsidRDefault="008B0590" w:rsidP="005B2C4A">
                      <w:pPr>
                        <w:widowControl w:val="0"/>
                        <w:spacing w:after="0" w:line="240" w:lineRule="auto"/>
                        <w:jc w:val="right"/>
                        <w:rPr>
                          <w:sz w:val="18"/>
                          <w:szCs w:val="18"/>
                        </w:rPr>
                      </w:pPr>
                      <w:r>
                        <w:t>541-753-4310 UCC</w:t>
                      </w:r>
                    </w:p>
                    <w:p w14:paraId="4258EB95" w14:textId="5C5CA2B3" w:rsidR="008B0590" w:rsidRDefault="008B0590" w:rsidP="005B2C4A">
                      <w:pPr>
                        <w:widowControl w:val="0"/>
                        <w:spacing w:after="0" w:line="240" w:lineRule="auto"/>
                        <w:jc w:val="right"/>
                      </w:pPr>
                      <w:r>
                        <w:t>503-866-9117  cell</w:t>
                      </w:r>
                    </w:p>
                    <w:p w14:paraId="68529761" w14:textId="77777777" w:rsidR="008B0590" w:rsidRDefault="008B0590" w:rsidP="005B2C4A">
                      <w:pPr>
                        <w:widowControl w:val="0"/>
                        <w:spacing w:after="0" w:line="240" w:lineRule="auto"/>
                        <w:jc w:val="right"/>
                        <w:rPr>
                          <w:sz w:val="10"/>
                          <w:szCs w:val="10"/>
                        </w:rPr>
                      </w:pPr>
                    </w:p>
                    <w:p w14:paraId="76C61D74" w14:textId="0402F630" w:rsidR="008B0590" w:rsidRDefault="008B0590" w:rsidP="005B2C4A">
                      <w:pPr>
                        <w:spacing w:after="0" w:line="240" w:lineRule="auto"/>
                        <w:jc w:val="right"/>
                        <w:rPr>
                          <w:color w:val="000000"/>
                          <w:sz w:val="18"/>
                          <w:szCs w:val="18"/>
                        </w:rPr>
                      </w:pPr>
                    </w:p>
                  </w:txbxContent>
                </v:textbox>
              </v:shape>
            </w:pict>
          </mc:Fallback>
        </mc:AlternateContent>
      </w:r>
      <w:r w:rsidR="00A3088D">
        <w:t xml:space="preserve">                        </w:t>
      </w:r>
    </w:p>
    <w:p w14:paraId="25314299" w14:textId="5D4FD586" w:rsidR="008001B0" w:rsidRPr="008001B0" w:rsidRDefault="008001B0" w:rsidP="008001B0"/>
    <w:p w14:paraId="6DD49B81" w14:textId="47994410" w:rsidR="008001B0" w:rsidRPr="008001B0" w:rsidRDefault="003541E1" w:rsidP="008001B0">
      <w:r>
        <w:rPr>
          <w:noProof/>
        </w:rPr>
        <mc:AlternateContent>
          <mc:Choice Requires="wps">
            <w:drawing>
              <wp:anchor distT="0" distB="0" distL="114300" distR="114300" simplePos="0" relativeHeight="251773440" behindDoc="0" locked="0" layoutInCell="1" allowOverlap="1" wp14:anchorId="66A3B7E3" wp14:editId="507C5765">
                <wp:simplePos x="0" y="0"/>
                <wp:positionH relativeFrom="column">
                  <wp:posOffset>6454140</wp:posOffset>
                </wp:positionH>
                <wp:positionV relativeFrom="paragraph">
                  <wp:posOffset>262255</wp:posOffset>
                </wp:positionV>
                <wp:extent cx="4602480" cy="2621280"/>
                <wp:effectExtent l="0" t="0" r="7620" b="7620"/>
                <wp:wrapNone/>
                <wp:docPr id="30" name="Text Box 30"/>
                <wp:cNvGraphicFramePr/>
                <a:graphic xmlns:a="http://schemas.openxmlformats.org/drawingml/2006/main">
                  <a:graphicData uri="http://schemas.microsoft.com/office/word/2010/wordprocessingShape">
                    <wps:wsp>
                      <wps:cNvSpPr txBox="1"/>
                      <wps:spPr>
                        <a:xfrm>
                          <a:off x="0" y="0"/>
                          <a:ext cx="4602480" cy="2621280"/>
                        </a:xfrm>
                        <a:prstGeom prst="rect">
                          <a:avLst/>
                        </a:prstGeom>
                        <a:solidFill>
                          <a:schemeClr val="lt1"/>
                        </a:solidFill>
                        <a:ln w="6350">
                          <a:noFill/>
                        </a:ln>
                      </wps:spPr>
                      <wps:txbx>
                        <w:txbxContent>
                          <w:p w14:paraId="2E5EFF65" w14:textId="77777777" w:rsidR="001C35DE" w:rsidRPr="001C35DE" w:rsidRDefault="001C35DE" w:rsidP="001C35DE">
                            <w:pPr>
                              <w:shd w:val="clear" w:color="auto" w:fill="FFFFFF"/>
                              <w:rPr>
                                <w:rFonts w:ascii="Ink Free" w:hAnsi="Ink Free" w:cs="Calibri"/>
                                <w:b/>
                                <w:bCs/>
                                <w:color w:val="000000"/>
                                <w:sz w:val="17"/>
                                <w:szCs w:val="17"/>
                              </w:rPr>
                            </w:pPr>
                            <w:r w:rsidRPr="001C35DE">
                              <w:rPr>
                                <w:rFonts w:ascii="Ink Free" w:hAnsi="Ink Free" w:cs="Calibri"/>
                                <w:b/>
                                <w:bCs/>
                                <w:color w:val="000000"/>
                                <w:sz w:val="17"/>
                                <w:szCs w:val="17"/>
                              </w:rPr>
                              <w:t>Mission Trip Fundraiser Dessert Auction Sunday, March 6, 5-6:30 pm at the church building.</w:t>
                            </w:r>
                          </w:p>
                          <w:p w14:paraId="641D5DA6" w14:textId="5807DEDC" w:rsidR="001C35DE" w:rsidRPr="001C35DE" w:rsidRDefault="001C35DE" w:rsidP="001C35DE">
                            <w:pPr>
                              <w:shd w:val="clear" w:color="auto" w:fill="FFFFFF"/>
                              <w:rPr>
                                <w:rFonts w:ascii="Ink Free" w:hAnsi="Ink Free" w:cs="Calibri"/>
                                <w:b/>
                                <w:bCs/>
                                <w:color w:val="000000"/>
                                <w:sz w:val="17"/>
                                <w:szCs w:val="17"/>
                              </w:rPr>
                            </w:pPr>
                            <w:r w:rsidRPr="001C35DE">
                              <w:rPr>
                                <w:rFonts w:ascii="Ink Free" w:hAnsi="Ink Free" w:cs="Calibri"/>
                                <w:b/>
                                <w:bCs/>
                                <w:color w:val="000000"/>
                                <w:sz w:val="17"/>
                                <w:szCs w:val="17"/>
                              </w:rPr>
                              <w:t>The theme is Masquerade! We are doing it to fund a mission trip to Mountain States Children’s home in Longmont, CO. During the daytime we will be doing manual labor for the home (painting, fence building, etc.) and at night we will be teaching Bible Classes for the kids at the home. If you can’t come March 6. Our fundraising goal is $2,000. There are three ways you can be involved:</w:t>
                            </w:r>
                          </w:p>
                          <w:p w14:paraId="559EA41C" w14:textId="77777777" w:rsidR="001C35DE" w:rsidRPr="001C35DE" w:rsidRDefault="001C35DE" w:rsidP="001C35DE">
                            <w:pPr>
                              <w:pStyle w:val="NormalWeb"/>
                              <w:shd w:val="clear" w:color="auto" w:fill="FFFFFF"/>
                              <w:spacing w:before="0" w:beforeAutospacing="0" w:after="0" w:afterAutospacing="0"/>
                              <w:ind w:left="720"/>
                              <w:rPr>
                                <w:rFonts w:ascii="Ink Free" w:hAnsi="Ink Free" w:cs="Calibri"/>
                                <w:b/>
                                <w:bCs/>
                                <w:color w:val="222222"/>
                                <w:sz w:val="17"/>
                                <w:szCs w:val="17"/>
                              </w:rPr>
                            </w:pPr>
                            <w:r w:rsidRPr="001C35DE">
                              <w:rPr>
                                <w:rFonts w:ascii="Ink Free" w:hAnsi="Ink Free" w:cs="Calibri"/>
                                <w:b/>
                                <w:bCs/>
                                <w:color w:val="222222"/>
                                <w:sz w:val="17"/>
                                <w:szCs w:val="17"/>
                              </w:rPr>
                              <w:t>1)</w:t>
                            </w:r>
                            <w:r w:rsidRPr="001C35DE">
                              <w:rPr>
                                <w:rFonts w:ascii="Ink Free" w:hAnsi="Ink Free"/>
                                <w:b/>
                                <w:bCs/>
                                <w:color w:val="222222"/>
                                <w:sz w:val="17"/>
                                <w:szCs w:val="17"/>
                              </w:rPr>
                              <w:t>    </w:t>
                            </w:r>
                            <w:r w:rsidRPr="001C35DE">
                              <w:rPr>
                                <w:rFonts w:ascii="Ink Free" w:hAnsi="Ink Free" w:cs="Calibri"/>
                                <w:b/>
                                <w:bCs/>
                                <w:color w:val="222222"/>
                                <w:sz w:val="17"/>
                                <w:szCs w:val="17"/>
                              </w:rPr>
                              <w:t>Attend the auction at the church building. To do this, sign up with Jann Bracht in the church lobby. </w:t>
                            </w:r>
                          </w:p>
                          <w:p w14:paraId="420ABB36" w14:textId="77777777" w:rsidR="001C35DE" w:rsidRPr="001C35DE" w:rsidRDefault="001C35DE" w:rsidP="001C35DE">
                            <w:pPr>
                              <w:pStyle w:val="NormalWeb"/>
                              <w:shd w:val="clear" w:color="auto" w:fill="FFFFFF"/>
                              <w:spacing w:before="0" w:beforeAutospacing="0" w:after="0" w:afterAutospacing="0"/>
                              <w:ind w:left="720"/>
                              <w:rPr>
                                <w:rFonts w:ascii="Ink Free" w:hAnsi="Ink Free" w:cs="Calibri"/>
                                <w:b/>
                                <w:bCs/>
                                <w:color w:val="222222"/>
                                <w:sz w:val="17"/>
                                <w:szCs w:val="17"/>
                              </w:rPr>
                            </w:pPr>
                            <w:r w:rsidRPr="001C35DE">
                              <w:rPr>
                                <w:rFonts w:ascii="Ink Free" w:hAnsi="Ink Free" w:cs="Calibri"/>
                                <w:b/>
                                <w:bCs/>
                                <w:color w:val="222222"/>
                                <w:sz w:val="17"/>
                                <w:szCs w:val="17"/>
                              </w:rPr>
                              <w:t>2)</w:t>
                            </w:r>
                            <w:r w:rsidRPr="001C35DE">
                              <w:rPr>
                                <w:rFonts w:ascii="Ink Free" w:hAnsi="Ink Free"/>
                                <w:b/>
                                <w:bCs/>
                                <w:color w:val="222222"/>
                                <w:sz w:val="17"/>
                                <w:szCs w:val="17"/>
                              </w:rPr>
                              <w:t>    </w:t>
                            </w:r>
                            <w:r w:rsidRPr="001C35DE">
                              <w:rPr>
                                <w:rFonts w:ascii="Ink Free" w:hAnsi="Ink Free" w:cs="Calibri"/>
                                <w:b/>
                                <w:bCs/>
                                <w:color w:val="222222"/>
                                <w:sz w:val="17"/>
                                <w:szCs w:val="17"/>
                              </w:rPr>
                              <w:t>Attend the auction digitally from home (we are using a digital auction app). To do this, email Josh your preferred email and phone number and we will send you an invitation.</w:t>
                            </w:r>
                          </w:p>
                          <w:p w14:paraId="57638C8A" w14:textId="582D16E6" w:rsidR="001C35DE" w:rsidRPr="001C35DE" w:rsidRDefault="001C35DE" w:rsidP="001C35DE">
                            <w:pPr>
                              <w:pStyle w:val="NormalWeb"/>
                              <w:shd w:val="clear" w:color="auto" w:fill="FFFFFF"/>
                              <w:spacing w:before="0" w:beforeAutospacing="0" w:after="0" w:afterAutospacing="0"/>
                              <w:ind w:left="720"/>
                              <w:rPr>
                                <w:rFonts w:ascii="Ink Free" w:hAnsi="Ink Free" w:cs="Calibri"/>
                                <w:b/>
                                <w:bCs/>
                                <w:color w:val="222222"/>
                                <w:sz w:val="17"/>
                                <w:szCs w:val="17"/>
                              </w:rPr>
                            </w:pPr>
                            <w:r w:rsidRPr="001C35DE">
                              <w:rPr>
                                <w:rFonts w:ascii="Ink Free" w:hAnsi="Ink Free" w:cs="Calibri"/>
                                <w:b/>
                                <w:bCs/>
                                <w:color w:val="222222"/>
                                <w:sz w:val="17"/>
                                <w:szCs w:val="17"/>
                              </w:rPr>
                              <w:t>3)</w:t>
                            </w:r>
                            <w:r w:rsidRPr="001C35DE">
                              <w:rPr>
                                <w:rFonts w:ascii="Ink Free" w:hAnsi="Ink Free"/>
                                <w:b/>
                                <w:bCs/>
                                <w:color w:val="222222"/>
                                <w:sz w:val="17"/>
                                <w:szCs w:val="17"/>
                              </w:rPr>
                              <w:t>    </w:t>
                            </w:r>
                            <w:r w:rsidRPr="001C35DE">
                              <w:rPr>
                                <w:rFonts w:ascii="Ink Free" w:hAnsi="Ink Free" w:cs="Calibri"/>
                                <w:b/>
                                <w:bCs/>
                                <w:color w:val="222222"/>
                                <w:sz w:val="17"/>
                                <w:szCs w:val="17"/>
                              </w:rPr>
                              <w:t>If you can’t participate at the building or online, you can simply donate money at </w:t>
                            </w:r>
                            <w:hyperlink r:id="rId27" w:tgtFrame="_blank" w:history="1">
                              <w:r w:rsidRPr="001C35DE">
                                <w:rPr>
                                  <w:rStyle w:val="Hyperlink"/>
                                  <w:rFonts w:ascii="Ink Free" w:hAnsi="Ink Free" w:cs="Calibri"/>
                                  <w:b/>
                                  <w:bCs/>
                                  <w:color w:val="1155CC"/>
                                  <w:sz w:val="17"/>
                                  <w:szCs w:val="17"/>
                                </w:rPr>
                                <w:t>osucc.com</w:t>
                              </w:r>
                            </w:hyperlink>
                            <w:r w:rsidRPr="001C35DE">
                              <w:rPr>
                                <w:rFonts w:ascii="Ink Free" w:hAnsi="Ink Free" w:cs="Calibri"/>
                                <w:b/>
                                <w:bCs/>
                                <w:color w:val="222222"/>
                                <w:sz w:val="17"/>
                                <w:szCs w:val="17"/>
                              </w:rPr>
                              <w:t>. </w:t>
                            </w:r>
                          </w:p>
                          <w:p w14:paraId="21136D44" w14:textId="77777777" w:rsidR="001C35DE" w:rsidRPr="001C35DE" w:rsidRDefault="001C35DE" w:rsidP="001C35DE">
                            <w:pPr>
                              <w:shd w:val="clear" w:color="auto" w:fill="FFFFFF"/>
                              <w:rPr>
                                <w:rFonts w:ascii="Ink Free" w:hAnsi="Ink Free" w:cs="Calibri"/>
                                <w:b/>
                                <w:bCs/>
                                <w:color w:val="000000"/>
                                <w:sz w:val="17"/>
                                <w:szCs w:val="17"/>
                              </w:rPr>
                            </w:pPr>
                            <w:r w:rsidRPr="001C35DE">
                              <w:rPr>
                                <w:rFonts w:ascii="Ink Free" w:hAnsi="Ink Free" w:cs="Calibri"/>
                                <w:b/>
                                <w:bCs/>
                                <w:color w:val="000000"/>
                                <w:sz w:val="17"/>
                                <w:szCs w:val="17"/>
                              </w:rPr>
                              <w:t>Another way you can help is let me know about any shut ins who may want to participate from home. It is sort of hard to get the word out to these people. Thanks!</w:t>
                            </w:r>
                          </w:p>
                          <w:p w14:paraId="31932778" w14:textId="64911EFF" w:rsidR="003541E1" w:rsidRPr="001C35DE" w:rsidRDefault="003541E1">
                            <w:pPr>
                              <w:rPr>
                                <w:rFonts w:ascii="Ink Free" w:hAnsi="Ink Free"/>
                                <w:b/>
                                <w:bCs/>
                                <w:color w:val="0070C0"/>
                                <w:sz w:val="17"/>
                                <w:szCs w:val="1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A3B7E3" id="Text Box 30" o:spid="_x0000_s1063" type="#_x0000_t202" style="position:absolute;margin-left:508.2pt;margin-top:20.65pt;width:362.4pt;height:206.4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" fillcolor="white [3201]" stroked="f" strokeweight=".5pt">
                <v:textbox>
                  <w:txbxContent>
                    <w:p w14:paraId="2E5EFF65" w14:textId="77777777" w:rsidR="001C35DE" w:rsidRPr="001C35DE" w:rsidRDefault="001C35DE" w:rsidP="001C35DE">
                      <w:pPr>
                        <w:shd w:val="clear" w:color="auto" w:fill="FFFFFF"/>
                        <w:rPr>
                          <w:rFonts w:ascii="Ink Free" w:hAnsi="Ink Free" w:cs="Calibri"/>
                          <w:b/>
                          <w:bCs/>
                          <w:color w:val="000000"/>
                          <w:sz w:val="17"/>
                          <w:szCs w:val="17"/>
                        </w:rPr>
                      </w:pPr>
                      <w:r w:rsidRPr="001C35DE">
                        <w:rPr>
                          <w:rFonts w:ascii="Ink Free" w:hAnsi="Ink Free" w:cs="Calibri"/>
                          <w:b/>
                          <w:bCs/>
                          <w:color w:val="000000"/>
                          <w:sz w:val="17"/>
                          <w:szCs w:val="17"/>
                        </w:rPr>
                        <w:t>Mission Trip Fundraiser Dessert Auction Sunday, March 6, 5-6:30 pm at the church building.</w:t>
                      </w:r>
                    </w:p>
                    <w:p w14:paraId="641D5DA6" w14:textId="5807DEDC" w:rsidR="001C35DE" w:rsidRPr="001C35DE" w:rsidRDefault="001C35DE" w:rsidP="001C35DE">
                      <w:pPr>
                        <w:shd w:val="clear" w:color="auto" w:fill="FFFFFF"/>
                        <w:rPr>
                          <w:rFonts w:ascii="Ink Free" w:hAnsi="Ink Free" w:cs="Calibri"/>
                          <w:b/>
                          <w:bCs/>
                          <w:color w:val="000000"/>
                          <w:sz w:val="17"/>
                          <w:szCs w:val="17"/>
                        </w:rPr>
                      </w:pPr>
                      <w:r w:rsidRPr="001C35DE">
                        <w:rPr>
                          <w:rFonts w:ascii="Ink Free" w:hAnsi="Ink Free" w:cs="Calibri"/>
                          <w:b/>
                          <w:bCs/>
                          <w:color w:val="000000"/>
                          <w:sz w:val="17"/>
                          <w:szCs w:val="17"/>
                        </w:rPr>
                        <w:t>The theme is Masquerade! We are doing it to fund a mission trip to Mountain States Children’s home in Longmont, CO. During the daytime we will be doing manual labor for the home (painting, fence building, etc.) and at night we will be teaching Bible Classes for the kids at the home. If you can’t come March 6. Our fundraising goal is $2,000. There are three ways you can be involved:</w:t>
                      </w:r>
                    </w:p>
                    <w:p w14:paraId="559EA41C" w14:textId="77777777" w:rsidR="001C35DE" w:rsidRPr="001C35DE" w:rsidRDefault="001C35DE" w:rsidP="001C35DE">
                      <w:pPr>
                        <w:pStyle w:val="NormalWeb"/>
                        <w:shd w:val="clear" w:color="auto" w:fill="FFFFFF"/>
                        <w:spacing w:before="0" w:beforeAutospacing="0" w:after="0" w:afterAutospacing="0"/>
                        <w:ind w:left="720"/>
                        <w:rPr>
                          <w:rFonts w:ascii="Ink Free" w:hAnsi="Ink Free" w:cs="Calibri"/>
                          <w:b/>
                          <w:bCs/>
                          <w:color w:val="222222"/>
                          <w:sz w:val="17"/>
                          <w:szCs w:val="17"/>
                        </w:rPr>
                      </w:pPr>
                      <w:r w:rsidRPr="001C35DE">
                        <w:rPr>
                          <w:rFonts w:ascii="Ink Free" w:hAnsi="Ink Free" w:cs="Calibri"/>
                          <w:b/>
                          <w:bCs/>
                          <w:color w:val="222222"/>
                          <w:sz w:val="17"/>
                          <w:szCs w:val="17"/>
                        </w:rPr>
                        <w:t>1)</w:t>
                      </w:r>
                      <w:r w:rsidRPr="001C35DE">
                        <w:rPr>
                          <w:rFonts w:ascii="Ink Free" w:hAnsi="Ink Free"/>
                          <w:b/>
                          <w:bCs/>
                          <w:color w:val="222222"/>
                          <w:sz w:val="17"/>
                          <w:szCs w:val="17"/>
                        </w:rPr>
                        <w:t>    </w:t>
                      </w:r>
                      <w:r w:rsidRPr="001C35DE">
                        <w:rPr>
                          <w:rFonts w:ascii="Ink Free" w:hAnsi="Ink Free" w:cs="Calibri"/>
                          <w:b/>
                          <w:bCs/>
                          <w:color w:val="222222"/>
                          <w:sz w:val="17"/>
                          <w:szCs w:val="17"/>
                        </w:rPr>
                        <w:t>Attend the auction at the church building. To do this, sign up with Jann Bracht in the church lobby. </w:t>
                      </w:r>
                    </w:p>
                    <w:p w14:paraId="420ABB36" w14:textId="77777777" w:rsidR="001C35DE" w:rsidRPr="001C35DE" w:rsidRDefault="001C35DE" w:rsidP="001C35DE">
                      <w:pPr>
                        <w:pStyle w:val="NormalWeb"/>
                        <w:shd w:val="clear" w:color="auto" w:fill="FFFFFF"/>
                        <w:spacing w:before="0" w:beforeAutospacing="0" w:after="0" w:afterAutospacing="0"/>
                        <w:ind w:left="720"/>
                        <w:rPr>
                          <w:rFonts w:ascii="Ink Free" w:hAnsi="Ink Free" w:cs="Calibri"/>
                          <w:b/>
                          <w:bCs/>
                          <w:color w:val="222222"/>
                          <w:sz w:val="17"/>
                          <w:szCs w:val="17"/>
                        </w:rPr>
                      </w:pPr>
                      <w:r w:rsidRPr="001C35DE">
                        <w:rPr>
                          <w:rFonts w:ascii="Ink Free" w:hAnsi="Ink Free" w:cs="Calibri"/>
                          <w:b/>
                          <w:bCs/>
                          <w:color w:val="222222"/>
                          <w:sz w:val="17"/>
                          <w:szCs w:val="17"/>
                        </w:rPr>
                        <w:t>2)</w:t>
                      </w:r>
                      <w:r w:rsidRPr="001C35DE">
                        <w:rPr>
                          <w:rFonts w:ascii="Ink Free" w:hAnsi="Ink Free"/>
                          <w:b/>
                          <w:bCs/>
                          <w:color w:val="222222"/>
                          <w:sz w:val="17"/>
                          <w:szCs w:val="17"/>
                        </w:rPr>
                        <w:t>    </w:t>
                      </w:r>
                      <w:r w:rsidRPr="001C35DE">
                        <w:rPr>
                          <w:rFonts w:ascii="Ink Free" w:hAnsi="Ink Free" w:cs="Calibri"/>
                          <w:b/>
                          <w:bCs/>
                          <w:color w:val="222222"/>
                          <w:sz w:val="17"/>
                          <w:szCs w:val="17"/>
                        </w:rPr>
                        <w:t>Attend the auction digitally from home (we are using a digital auction app). To do this, email Josh your preferred email and phone number and we will send you an invitation.</w:t>
                      </w:r>
                    </w:p>
                    <w:p w14:paraId="57638C8A" w14:textId="582D16E6" w:rsidR="001C35DE" w:rsidRPr="001C35DE" w:rsidRDefault="001C35DE" w:rsidP="001C35DE">
                      <w:pPr>
                        <w:pStyle w:val="NormalWeb"/>
                        <w:shd w:val="clear" w:color="auto" w:fill="FFFFFF"/>
                        <w:spacing w:before="0" w:beforeAutospacing="0" w:after="0" w:afterAutospacing="0"/>
                        <w:ind w:left="720"/>
                        <w:rPr>
                          <w:rFonts w:ascii="Ink Free" w:hAnsi="Ink Free" w:cs="Calibri"/>
                          <w:b/>
                          <w:bCs/>
                          <w:color w:val="222222"/>
                          <w:sz w:val="17"/>
                          <w:szCs w:val="17"/>
                        </w:rPr>
                      </w:pPr>
                      <w:r w:rsidRPr="001C35DE">
                        <w:rPr>
                          <w:rFonts w:ascii="Ink Free" w:hAnsi="Ink Free" w:cs="Calibri"/>
                          <w:b/>
                          <w:bCs/>
                          <w:color w:val="222222"/>
                          <w:sz w:val="17"/>
                          <w:szCs w:val="17"/>
                        </w:rPr>
                        <w:t>3)</w:t>
                      </w:r>
                      <w:r w:rsidRPr="001C35DE">
                        <w:rPr>
                          <w:rFonts w:ascii="Ink Free" w:hAnsi="Ink Free"/>
                          <w:b/>
                          <w:bCs/>
                          <w:color w:val="222222"/>
                          <w:sz w:val="17"/>
                          <w:szCs w:val="17"/>
                        </w:rPr>
                        <w:t>    </w:t>
                      </w:r>
                      <w:r w:rsidRPr="001C35DE">
                        <w:rPr>
                          <w:rFonts w:ascii="Ink Free" w:hAnsi="Ink Free" w:cs="Calibri"/>
                          <w:b/>
                          <w:bCs/>
                          <w:color w:val="222222"/>
                          <w:sz w:val="17"/>
                          <w:szCs w:val="17"/>
                        </w:rPr>
                        <w:t>If you can’t participate at the building or online, you can simply donate money at </w:t>
                      </w:r>
                      <w:hyperlink r:id="rId28" w:tgtFrame="_blank" w:history="1">
                        <w:r w:rsidRPr="001C35DE">
                          <w:rPr>
                            <w:rStyle w:val="Hyperlink"/>
                            <w:rFonts w:ascii="Ink Free" w:hAnsi="Ink Free" w:cs="Calibri"/>
                            <w:b/>
                            <w:bCs/>
                            <w:color w:val="1155CC"/>
                            <w:sz w:val="17"/>
                            <w:szCs w:val="17"/>
                          </w:rPr>
                          <w:t>osucc.com</w:t>
                        </w:r>
                      </w:hyperlink>
                      <w:r w:rsidRPr="001C35DE">
                        <w:rPr>
                          <w:rFonts w:ascii="Ink Free" w:hAnsi="Ink Free" w:cs="Calibri"/>
                          <w:b/>
                          <w:bCs/>
                          <w:color w:val="222222"/>
                          <w:sz w:val="17"/>
                          <w:szCs w:val="17"/>
                        </w:rPr>
                        <w:t>. </w:t>
                      </w:r>
                    </w:p>
                    <w:p w14:paraId="21136D44" w14:textId="77777777" w:rsidR="001C35DE" w:rsidRPr="001C35DE" w:rsidRDefault="001C35DE" w:rsidP="001C35DE">
                      <w:pPr>
                        <w:shd w:val="clear" w:color="auto" w:fill="FFFFFF"/>
                        <w:rPr>
                          <w:rFonts w:ascii="Ink Free" w:hAnsi="Ink Free" w:cs="Calibri"/>
                          <w:b/>
                          <w:bCs/>
                          <w:color w:val="000000"/>
                          <w:sz w:val="17"/>
                          <w:szCs w:val="17"/>
                        </w:rPr>
                      </w:pPr>
                      <w:r w:rsidRPr="001C35DE">
                        <w:rPr>
                          <w:rFonts w:ascii="Ink Free" w:hAnsi="Ink Free" w:cs="Calibri"/>
                          <w:b/>
                          <w:bCs/>
                          <w:color w:val="000000"/>
                          <w:sz w:val="17"/>
                          <w:szCs w:val="17"/>
                        </w:rPr>
                        <w:t>Another way you can help is let me know about any shut ins who may want to participate from home. It is sort of hard to get the word out to these people. Thanks!</w:t>
                      </w:r>
                    </w:p>
                    <w:p w14:paraId="31932778" w14:textId="64911EFF" w:rsidR="003541E1" w:rsidRPr="001C35DE" w:rsidRDefault="003541E1">
                      <w:pPr>
                        <w:rPr>
                          <w:rFonts w:ascii="Ink Free" w:hAnsi="Ink Free"/>
                          <w:b/>
                          <w:bCs/>
                          <w:color w:val="0070C0"/>
                          <w:sz w:val="17"/>
                          <w:szCs w:val="17"/>
                        </w:rPr>
                      </w:pPr>
                    </w:p>
                  </w:txbxContent>
                </v:textbox>
              </v:shape>
            </w:pict>
          </mc:Fallback>
        </mc:AlternateContent>
      </w:r>
      <w:r w:rsidR="005A009B">
        <w:rPr>
          <w:rFonts w:ascii="Times New Roman" w:hAnsi="Times New Roman"/>
          <w:noProof/>
          <w:sz w:val="24"/>
          <w:szCs w:val="24"/>
        </w:rPr>
        <w:drawing>
          <wp:anchor distT="36576" distB="36576" distL="36576" distR="36576" simplePos="0" relativeHeight="251682304" behindDoc="0" locked="0" layoutInCell="1" allowOverlap="1" wp14:anchorId="6A795753" wp14:editId="5DD4FB98">
            <wp:simplePos x="0" y="0"/>
            <wp:positionH relativeFrom="column">
              <wp:posOffset>11104880</wp:posOffset>
            </wp:positionH>
            <wp:positionV relativeFrom="paragraph">
              <wp:posOffset>15875</wp:posOffset>
            </wp:positionV>
            <wp:extent cx="1103572" cy="1428562"/>
            <wp:effectExtent l="0" t="0" r="1905" b="635"/>
            <wp:wrapNone/>
            <wp:docPr id="7" name="Picture 7" descr="Jo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osh"/>
                    <pic:cNvPicPr>
                      <a:picLocks noChangeAspect="1" noChangeArrowheads="1"/>
                    </pic:cNvPicPr>
                  </pic:nvPicPr>
                  <pic:blipFill>
                    <a:blip r:embed="rId29" cstate="print">
                      <a:extLst>
                        <a:ext uri="{28A0092B-C50C-407E-A947-70E740481C1C}">
                          <a14:useLocalDpi xmlns:a14="http://schemas.microsoft.com/office/drawing/2010/main" val="0"/>
                        </a:ext>
                      </a:extLst>
                    </a:blip>
                    <a:srcRect t="174" b="174"/>
                    <a:stretch>
                      <a:fillRect/>
                    </a:stretch>
                  </pic:blipFill>
                  <pic:spPr bwMode="auto">
                    <a:xfrm>
                      <a:off x="0" y="0"/>
                      <a:ext cx="1103572" cy="1428562"/>
                    </a:xfrm>
                    <a:prstGeom prst="rect">
                      <a:avLst/>
                    </a:prstGeom>
                    <a:noFill/>
                    <a:ln>
                      <a:noFill/>
                    </a:ln>
                  </pic:spPr>
                </pic:pic>
              </a:graphicData>
            </a:graphic>
            <wp14:sizeRelH relativeFrom="page">
              <wp14:pctWidth>0</wp14:pctWidth>
            </wp14:sizeRelH>
            <wp14:sizeRelV relativeFrom="page">
              <wp14:pctHeight>0</wp14:pctHeight>
            </wp14:sizeRelV>
          </wp:anchor>
        </w:drawing>
      </w:r>
      <w:r w:rsidR="005A009B">
        <w:rPr>
          <w:rFonts w:ascii="Times New Roman" w:hAnsi="Times New Roman"/>
          <w:noProof/>
          <w:sz w:val="24"/>
          <w:szCs w:val="24"/>
        </w:rPr>
        <mc:AlternateContent>
          <mc:Choice Requires="wps">
            <w:drawing>
              <wp:anchor distT="0" distB="0" distL="114300" distR="114300" simplePos="0" relativeHeight="251668992" behindDoc="0" locked="0" layoutInCell="1" allowOverlap="1" wp14:anchorId="02575027" wp14:editId="0DD7C79C">
                <wp:simplePos x="0" y="0"/>
                <wp:positionH relativeFrom="column">
                  <wp:posOffset>7494482</wp:posOffset>
                </wp:positionH>
                <wp:positionV relativeFrom="paragraph">
                  <wp:posOffset>52070</wp:posOffset>
                </wp:positionV>
                <wp:extent cx="2181225" cy="247650"/>
                <wp:effectExtent l="0" t="0" r="9525" b="0"/>
                <wp:wrapNone/>
                <wp:docPr id="56" name="Text Box 56"/>
                <wp:cNvGraphicFramePr/>
                <a:graphic xmlns:a="http://schemas.openxmlformats.org/drawingml/2006/main">
                  <a:graphicData uri="http://schemas.microsoft.com/office/word/2010/wordprocessingShape">
                    <wps:wsp>
                      <wps:cNvSpPr txBox="1"/>
                      <wps:spPr>
                        <a:xfrm>
                          <a:off x="0" y="0"/>
                          <a:ext cx="2181225" cy="247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F8E61C1" w14:textId="77777777" w:rsidR="008B0590" w:rsidRPr="00B70EE5" w:rsidRDefault="008B0590">
                            <w:pPr>
                              <w:rPr>
                                <w:color w:val="00B0F0"/>
                                <w:sz w:val="18"/>
                                <w:szCs w:val="18"/>
                              </w:rPr>
                            </w:pPr>
                            <w:r w:rsidRPr="00B70EE5">
                              <w:rPr>
                                <w:color w:val="00B0F0"/>
                                <w:sz w:val="18"/>
                                <w:szCs w:val="18"/>
                              </w:rPr>
                              <w:t>1655 NW Monroe Ave, Corvallis, OR 97330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75027" id="Text Box 56" o:spid="_x0000_s1064" type="#_x0000_t202" style="position:absolute;margin-left:590.1pt;margin-top:4.1pt;width:171.75pt;height:19.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" fillcolor="white [3201]" stroked="f" strokeweight=".5pt">
                <v:textbox>
                  <w:txbxContent>
                    <w:p w14:paraId="1F8E61C1" w14:textId="77777777" w:rsidR="008B0590" w:rsidRPr="00B70EE5" w:rsidRDefault="008B0590">
                      <w:pPr>
                        <w:rPr>
                          <w:color w:val="00B0F0"/>
                          <w:sz w:val="18"/>
                          <w:szCs w:val="18"/>
                        </w:rPr>
                      </w:pPr>
                      <w:r w:rsidRPr="00B70EE5">
                        <w:rPr>
                          <w:color w:val="00B0F0"/>
                          <w:sz w:val="18"/>
                          <w:szCs w:val="18"/>
                        </w:rPr>
                        <w:t>1655 NW Monroe Ave, Corvallis, OR 97330</w:t>
                      </w:r>
                    </w:p>
                  </w:txbxContent>
                </v:textbox>
              </v:shape>
            </w:pict>
          </mc:Fallback>
        </mc:AlternateContent>
      </w:r>
    </w:p>
    <w:p w14:paraId="105E9F59" w14:textId="5F214608" w:rsidR="008001B0" w:rsidRPr="008001B0" w:rsidRDefault="009E577B" w:rsidP="008001B0">
      <w:r w:rsidRPr="00C409EA">
        <w:rPr>
          <w:rFonts w:ascii="Times New Roman" w:eastAsia="Times New Roman" w:hAnsi="Times New Roman" w:cs="Times New Roman"/>
          <w:noProof/>
          <w:sz w:val="24"/>
          <w:szCs w:val="24"/>
        </w:rPr>
        <mc:AlternateContent>
          <mc:Choice Requires="wps">
            <w:drawing>
              <wp:anchor distT="36576" distB="36576" distL="36576" distR="36576" simplePos="0" relativeHeight="251681280" behindDoc="0" locked="0" layoutInCell="1" allowOverlap="1" wp14:anchorId="74A79FBA" wp14:editId="1A88835D">
                <wp:simplePos x="0" y="0"/>
                <wp:positionH relativeFrom="page">
                  <wp:posOffset>11472334</wp:posOffset>
                </wp:positionH>
                <wp:positionV relativeFrom="paragraph">
                  <wp:posOffset>189865</wp:posOffset>
                </wp:positionV>
                <wp:extent cx="1285875" cy="333375"/>
                <wp:effectExtent l="0" t="0" r="9525" b="9525"/>
                <wp:wrapNone/>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3333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87C5B41" w14:textId="1EF7D7E4" w:rsidR="008B0590" w:rsidRDefault="008B0590" w:rsidP="002B0A08">
                            <w:pPr>
                              <w:widowControl w:val="0"/>
                              <w:spacing w:after="0" w:line="240" w:lineRule="auto"/>
                              <w:rPr>
                                <w:sz w:val="16"/>
                                <w:szCs w:val="16"/>
                              </w:rPr>
                            </w:pPr>
                            <w:r w:rsidRPr="00761659">
                              <w:rPr>
                                <w:sz w:val="16"/>
                                <w:szCs w:val="16"/>
                              </w:rPr>
                              <w:t xml:space="preserve">Campus Minister </w:t>
                            </w:r>
                          </w:p>
                          <w:p w14:paraId="252210D5" w14:textId="5EB42954" w:rsidR="008B0590" w:rsidRDefault="008B0590" w:rsidP="002B0A08">
                            <w:pPr>
                              <w:widowControl w:val="0"/>
                              <w:spacing w:after="0" w:line="240" w:lineRule="auto"/>
                              <w:rPr>
                                <w:sz w:val="16"/>
                                <w:szCs w:val="16"/>
                              </w:rPr>
                            </w:pPr>
                            <w:r>
                              <w:rPr>
                                <w:sz w:val="16"/>
                                <w:szCs w:val="16"/>
                              </w:rPr>
                              <w:t>Josh Stutzman</w:t>
                            </w:r>
                          </w:p>
                          <w:p w14:paraId="55C5C8C5" w14:textId="066DA6A6" w:rsidR="008B0590" w:rsidRPr="00761659" w:rsidRDefault="008B0590" w:rsidP="003C6D50">
                            <w:pPr>
                              <w:widowControl w:val="0"/>
                              <w:spacing w:after="0" w:line="240" w:lineRule="auto"/>
                              <w:rPr>
                                <w:sz w:val="16"/>
                                <w:szCs w:val="16"/>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A79FBA" id="_x0000_s1065" type="#_x0000_t202" style="position:absolute;margin-left:903.35pt;margin-top:14.95pt;width:101.25pt;height:26.25pt;z-index:251681280;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" filled="f" stroked="f" strokecolor="black [0]" insetpen="t">
                <v:textbox inset="2.88pt,2.88pt,2.88pt,2.88pt">
                  <w:txbxContent>
                    <w:p w14:paraId="787C5B41" w14:textId="1EF7D7E4" w:rsidR="008B0590" w:rsidRDefault="008B0590" w:rsidP="002B0A08">
                      <w:pPr>
                        <w:widowControl w:val="0"/>
                        <w:spacing w:after="0" w:line="240" w:lineRule="auto"/>
                        <w:rPr>
                          <w:sz w:val="16"/>
                          <w:szCs w:val="16"/>
                        </w:rPr>
                      </w:pPr>
                      <w:r w:rsidRPr="00761659">
                        <w:rPr>
                          <w:sz w:val="16"/>
                          <w:szCs w:val="16"/>
                        </w:rPr>
                        <w:t xml:space="preserve">Campus Minister </w:t>
                      </w:r>
                    </w:p>
                    <w:p w14:paraId="252210D5" w14:textId="5EB42954" w:rsidR="008B0590" w:rsidRDefault="008B0590" w:rsidP="002B0A08">
                      <w:pPr>
                        <w:widowControl w:val="0"/>
                        <w:spacing w:after="0" w:line="240" w:lineRule="auto"/>
                        <w:rPr>
                          <w:sz w:val="16"/>
                          <w:szCs w:val="16"/>
                        </w:rPr>
                      </w:pPr>
                      <w:r>
                        <w:rPr>
                          <w:sz w:val="16"/>
                          <w:szCs w:val="16"/>
                        </w:rPr>
                        <w:t>Josh Stutzman</w:t>
                      </w:r>
                    </w:p>
                    <w:p w14:paraId="55C5C8C5" w14:textId="066DA6A6" w:rsidR="008B0590" w:rsidRPr="00761659" w:rsidRDefault="008B0590" w:rsidP="003C6D50">
                      <w:pPr>
                        <w:widowControl w:val="0"/>
                        <w:spacing w:after="0" w:line="240" w:lineRule="auto"/>
                        <w:rPr>
                          <w:sz w:val="16"/>
                          <w:szCs w:val="16"/>
                        </w:rPr>
                      </w:pPr>
                    </w:p>
                  </w:txbxContent>
                </v:textbox>
                <w10:wrap anchorx="page"/>
              </v:shape>
            </w:pict>
          </mc:Fallback>
        </mc:AlternateContent>
      </w:r>
    </w:p>
    <w:p w14:paraId="12A61755" w14:textId="66087F8F" w:rsidR="008001B0" w:rsidRPr="008001B0" w:rsidRDefault="008001B0" w:rsidP="008001B0"/>
    <w:p w14:paraId="08D9DDA4" w14:textId="185F479D" w:rsidR="008001B0" w:rsidRPr="008001B0" w:rsidRDefault="008001B0" w:rsidP="008001B0"/>
    <w:p w14:paraId="2918942D" w14:textId="582209CD" w:rsidR="008001B0" w:rsidRPr="008001B0" w:rsidRDefault="008001B0" w:rsidP="008001B0"/>
    <w:p w14:paraId="2EF953A5" w14:textId="4200B316" w:rsidR="008001B0" w:rsidRDefault="0012039A" w:rsidP="008001B0">
      <w:r>
        <w:t>.</w:t>
      </w:r>
    </w:p>
    <w:p w14:paraId="2FE3293C" w14:textId="11354CCC" w:rsidR="0012039A" w:rsidRPr="008001B0" w:rsidRDefault="006A37BA" w:rsidP="008001B0">
      <w:r>
        <w:rPr>
          <w:noProof/>
        </w:rPr>
        <mc:AlternateContent>
          <mc:Choice Requires="wps">
            <w:drawing>
              <wp:anchor distT="0" distB="0" distL="114300" distR="114300" simplePos="0" relativeHeight="251774464" behindDoc="0" locked="0" layoutInCell="1" allowOverlap="1" wp14:anchorId="44CFF584" wp14:editId="2B078034">
                <wp:simplePos x="0" y="0"/>
                <wp:positionH relativeFrom="column">
                  <wp:posOffset>3455670</wp:posOffset>
                </wp:positionH>
                <wp:positionV relativeFrom="paragraph">
                  <wp:posOffset>270510</wp:posOffset>
                </wp:positionV>
                <wp:extent cx="2434590" cy="2148840"/>
                <wp:effectExtent l="19050" t="19050" r="22860" b="22860"/>
                <wp:wrapNone/>
                <wp:docPr id="11" name="Text Box 11"/>
                <wp:cNvGraphicFramePr/>
                <a:graphic xmlns:a="http://schemas.openxmlformats.org/drawingml/2006/main">
                  <a:graphicData uri="http://schemas.microsoft.com/office/word/2010/wordprocessingShape">
                    <wps:wsp>
                      <wps:cNvSpPr txBox="1"/>
                      <wps:spPr>
                        <a:xfrm>
                          <a:off x="0" y="0"/>
                          <a:ext cx="2434590" cy="2148840"/>
                        </a:xfrm>
                        <a:prstGeom prst="rect">
                          <a:avLst/>
                        </a:prstGeom>
                        <a:solidFill>
                          <a:schemeClr val="lt1"/>
                        </a:solidFill>
                        <a:ln w="38100">
                          <a:solidFill>
                            <a:srgbClr val="FF0000"/>
                          </a:solidFill>
                        </a:ln>
                      </wps:spPr>
                      <wps:txbx>
                        <w:txbxContent>
                          <w:p w14:paraId="7A67298A" w14:textId="77777777" w:rsidR="006A37BA" w:rsidRDefault="006A37B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CFF584" id="Text Box 11" o:spid="_x0000_s1066" type="#_x0000_t202" style="position:absolute;margin-left:272.1pt;margin-top:21.3pt;width:191.7pt;height:169.2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" fillcolor="white [3201]" strokecolor="red" strokeweight="3pt">
                <v:textbox>
                  <w:txbxContent>
                    <w:p w14:paraId="7A67298A" w14:textId="77777777" w:rsidR="006A37BA" w:rsidRDefault="006A37BA"/>
                  </w:txbxContent>
                </v:textbox>
              </v:shape>
            </w:pict>
          </mc:Fallback>
        </mc:AlternateContent>
      </w:r>
      <w:r w:rsidR="0012039A">
        <w:t>.</w:t>
      </w:r>
    </w:p>
    <w:p w14:paraId="2E0ABDDB" w14:textId="28EB4E4B" w:rsidR="008001B0" w:rsidRPr="008001B0" w:rsidRDefault="006A37BA" w:rsidP="008001B0">
      <w:r>
        <w:rPr>
          <w:noProof/>
        </w:rPr>
        <mc:AlternateContent>
          <mc:Choice Requires="wps">
            <w:drawing>
              <wp:anchor distT="0" distB="0" distL="114300" distR="114300" simplePos="0" relativeHeight="251776512" behindDoc="0" locked="0" layoutInCell="1" allowOverlap="1" wp14:anchorId="6627619E" wp14:editId="5C0A4B94">
                <wp:simplePos x="0" y="0"/>
                <wp:positionH relativeFrom="column">
                  <wp:posOffset>4991100</wp:posOffset>
                </wp:positionH>
                <wp:positionV relativeFrom="paragraph">
                  <wp:posOffset>4445</wp:posOffset>
                </wp:positionV>
                <wp:extent cx="868680" cy="2026920"/>
                <wp:effectExtent l="0" t="0" r="7620" b="0"/>
                <wp:wrapNone/>
                <wp:docPr id="44" name="Text Box 44"/>
                <wp:cNvGraphicFramePr/>
                <a:graphic xmlns:a="http://schemas.openxmlformats.org/drawingml/2006/main">
                  <a:graphicData uri="http://schemas.microsoft.com/office/word/2010/wordprocessingShape">
                    <wps:wsp>
                      <wps:cNvSpPr txBox="1"/>
                      <wps:spPr>
                        <a:xfrm>
                          <a:off x="0" y="0"/>
                          <a:ext cx="868680" cy="2026920"/>
                        </a:xfrm>
                        <a:prstGeom prst="rect">
                          <a:avLst/>
                        </a:prstGeom>
                        <a:solidFill>
                          <a:schemeClr val="lt1"/>
                        </a:solidFill>
                        <a:ln w="6350">
                          <a:noFill/>
                        </a:ln>
                      </wps:spPr>
                      <wps:txbx>
                        <w:txbxContent>
                          <w:p w14:paraId="1AB19E02" w14:textId="192FB497" w:rsidR="006A37BA" w:rsidRPr="00752A29" w:rsidRDefault="006A37BA">
                            <w:pPr>
                              <w:rPr>
                                <w:sz w:val="17"/>
                                <w:szCs w:val="17"/>
                              </w:rPr>
                            </w:pPr>
                            <w:r w:rsidRPr="00752A29">
                              <w:rPr>
                                <w:sz w:val="17"/>
                                <w:szCs w:val="17"/>
                              </w:rPr>
                              <w:t xml:space="preserve">Yesterday (2/26) Shannon and Rob got married! Cards </w:t>
                            </w:r>
                            <w:r w:rsidR="00D318F2">
                              <w:rPr>
                                <w:sz w:val="17"/>
                                <w:szCs w:val="17"/>
                              </w:rPr>
                              <w:t xml:space="preserve"> and well wishes </w:t>
                            </w:r>
                            <w:r w:rsidRPr="00752A29">
                              <w:rPr>
                                <w:sz w:val="17"/>
                                <w:szCs w:val="17"/>
                              </w:rPr>
                              <w:t>can be sent to 2600 NW Century Dr APT 158</w:t>
                            </w:r>
                            <w:r w:rsidR="00752A29" w:rsidRPr="00752A29">
                              <w:rPr>
                                <w:sz w:val="17"/>
                                <w:szCs w:val="17"/>
                              </w:rPr>
                              <w:t xml:space="preserve"> in Corvallis, 97330.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27619E" id="Text Box 44" o:spid="_x0000_s1067" type="#_x0000_t202" style="position:absolute;margin-left:393pt;margin-top:.35pt;width:68.4pt;height:159.6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" fillcolor="white [3201]" stroked="f" strokeweight=".5pt">
                <v:textbox>
                  <w:txbxContent>
                    <w:p w14:paraId="1AB19E02" w14:textId="192FB497" w:rsidR="006A37BA" w:rsidRPr="00752A29" w:rsidRDefault="006A37BA">
                      <w:pPr>
                        <w:rPr>
                          <w:sz w:val="17"/>
                          <w:szCs w:val="17"/>
                        </w:rPr>
                      </w:pPr>
                      <w:r w:rsidRPr="00752A29">
                        <w:rPr>
                          <w:sz w:val="17"/>
                          <w:szCs w:val="17"/>
                        </w:rPr>
                        <w:t xml:space="preserve">Yesterday (2/26) Shannon and Rob got married! Cards </w:t>
                      </w:r>
                      <w:r w:rsidR="00D318F2">
                        <w:rPr>
                          <w:sz w:val="17"/>
                          <w:szCs w:val="17"/>
                        </w:rPr>
                        <w:t xml:space="preserve"> and well wishes </w:t>
                      </w:r>
                      <w:r w:rsidRPr="00752A29">
                        <w:rPr>
                          <w:sz w:val="17"/>
                          <w:szCs w:val="17"/>
                        </w:rPr>
                        <w:t>can be sent to 2600 NW Century Dr APT 158</w:t>
                      </w:r>
                      <w:r w:rsidR="00752A29" w:rsidRPr="00752A29">
                        <w:rPr>
                          <w:sz w:val="17"/>
                          <w:szCs w:val="17"/>
                        </w:rPr>
                        <w:t xml:space="preserve"> in Corvallis, 97330.</w:t>
                      </w:r>
                    </w:p>
                  </w:txbxContent>
                </v:textbox>
              </v:shape>
            </w:pict>
          </mc:Fallback>
        </mc:AlternateContent>
      </w:r>
      <w:r>
        <w:rPr>
          <w:noProof/>
        </w:rPr>
        <mc:AlternateContent>
          <mc:Choice Requires="wps">
            <w:drawing>
              <wp:anchor distT="0" distB="0" distL="114300" distR="114300" simplePos="0" relativeHeight="251775488" behindDoc="0" locked="0" layoutInCell="1" allowOverlap="1" wp14:anchorId="14012597" wp14:editId="6F74483B">
                <wp:simplePos x="0" y="0"/>
                <wp:positionH relativeFrom="column">
                  <wp:posOffset>3421380</wp:posOffset>
                </wp:positionH>
                <wp:positionV relativeFrom="paragraph">
                  <wp:posOffset>4445</wp:posOffset>
                </wp:positionV>
                <wp:extent cx="1645920" cy="2026920"/>
                <wp:effectExtent l="0" t="0" r="0" b="0"/>
                <wp:wrapNone/>
                <wp:docPr id="32" name="Text Box 32"/>
                <wp:cNvGraphicFramePr/>
                <a:graphic xmlns:a="http://schemas.openxmlformats.org/drawingml/2006/main">
                  <a:graphicData uri="http://schemas.microsoft.com/office/word/2010/wordprocessingShape">
                    <wps:wsp>
                      <wps:cNvSpPr txBox="1"/>
                      <wps:spPr>
                        <a:xfrm>
                          <a:off x="0" y="0"/>
                          <a:ext cx="1645920" cy="2026920"/>
                        </a:xfrm>
                        <a:prstGeom prst="rect">
                          <a:avLst/>
                        </a:prstGeom>
                        <a:noFill/>
                        <a:ln w="6350">
                          <a:noFill/>
                        </a:ln>
                      </wps:spPr>
                      <wps:txbx>
                        <w:txbxContent>
                          <w:p w14:paraId="628A0807" w14:textId="0CE117CB" w:rsidR="006A37BA" w:rsidRDefault="006A37BA">
                            <w:r>
                              <w:rPr>
                                <w:noProof/>
                              </w:rPr>
                              <w:drawing>
                                <wp:inline distT="0" distB="0" distL="0" distR="0" wp14:anchorId="0A72D5FB" wp14:editId="5856E2A6">
                                  <wp:extent cx="1469237" cy="1958340"/>
                                  <wp:effectExtent l="0" t="0" r="0" b="3810"/>
                                  <wp:docPr id="33" name="Picture 33" descr="May be an image of 2 people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n image of 2 people and outdoors"/>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81071" cy="197411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012597" id="Text Box 32" o:spid="_x0000_s1068" type="#_x0000_t202" style="position:absolute;margin-left:269.4pt;margin-top:.35pt;width:129.6pt;height:159.6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" filled="f" stroked="f" strokeweight=".5pt">
                <v:textbox>
                  <w:txbxContent>
                    <w:p w14:paraId="628A0807" w14:textId="0CE117CB" w:rsidR="006A37BA" w:rsidRDefault="006A37BA">
                      <w:r>
                        <w:rPr>
                          <w:noProof/>
                        </w:rPr>
                        <w:drawing>
                          <wp:inline distT="0" distB="0" distL="0" distR="0" wp14:anchorId="0A72D5FB" wp14:editId="5856E2A6">
                            <wp:extent cx="1469237" cy="1958340"/>
                            <wp:effectExtent l="0" t="0" r="0" b="3810"/>
                            <wp:docPr id="33" name="Picture 33" descr="May be an image of 2 people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n image of 2 people and outdoor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81071" cy="1974113"/>
                                    </a:xfrm>
                                    <a:prstGeom prst="rect">
                                      <a:avLst/>
                                    </a:prstGeom>
                                    <a:noFill/>
                                    <a:ln>
                                      <a:noFill/>
                                    </a:ln>
                                  </pic:spPr>
                                </pic:pic>
                              </a:graphicData>
                            </a:graphic>
                          </wp:inline>
                        </w:drawing>
                      </w:r>
                    </w:p>
                  </w:txbxContent>
                </v:textbox>
              </v:shape>
            </w:pict>
          </mc:Fallback>
        </mc:AlternateContent>
      </w:r>
      <w:r w:rsidR="000A479C">
        <w:t xml:space="preserve"> </w:t>
      </w:r>
    </w:p>
    <w:p w14:paraId="6D223706" w14:textId="4814F7B3" w:rsidR="008001B0" w:rsidRPr="008001B0" w:rsidRDefault="00233AA1" w:rsidP="008001B0">
      <w:r>
        <w:t>01</w:t>
      </w:r>
    </w:p>
    <w:p w14:paraId="54A5D16C" w14:textId="0A431846" w:rsidR="008001B0" w:rsidRPr="008001B0" w:rsidRDefault="004D0F70" w:rsidP="008001B0">
      <w:r>
        <w:rPr>
          <w:rFonts w:ascii="Times New Roman" w:eastAsia="Times New Roman" w:hAnsi="Times New Roman" w:cs="Times New Roman"/>
          <w:noProof/>
          <w:sz w:val="24"/>
          <w:szCs w:val="24"/>
        </w:rPr>
        <mc:AlternateContent>
          <mc:Choice Requires="wps">
            <w:drawing>
              <wp:anchor distT="0" distB="0" distL="114300" distR="114300" simplePos="0" relativeHeight="251685376" behindDoc="0" locked="0" layoutInCell="1" allowOverlap="1" wp14:anchorId="384DB908" wp14:editId="635E3B3C">
                <wp:simplePos x="0" y="0"/>
                <wp:positionH relativeFrom="column">
                  <wp:posOffset>6762750</wp:posOffset>
                </wp:positionH>
                <wp:positionV relativeFrom="paragraph">
                  <wp:posOffset>260350</wp:posOffset>
                </wp:positionV>
                <wp:extent cx="2941320" cy="214122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2941320" cy="2141220"/>
                        </a:xfrm>
                        <a:prstGeom prst="rect">
                          <a:avLst/>
                        </a:prstGeom>
                        <a:noFill/>
                        <a:ln w="6350">
                          <a:noFill/>
                        </a:ln>
                      </wps:spPr>
                      <wps:txbx>
                        <w:txbxContent>
                          <w:p w14:paraId="7C1B875E" w14:textId="254F9C48" w:rsidR="00D90D6E" w:rsidRPr="00993BAF" w:rsidRDefault="00740E99" w:rsidP="00F529B1">
                            <w:pPr>
                              <w:shd w:val="clear" w:color="auto" w:fill="FFFFFF"/>
                              <w:spacing w:after="0" w:line="240" w:lineRule="auto"/>
                              <w:rPr>
                                <w:rFonts w:ascii="Century Gothic" w:eastAsia="Times New Roman" w:hAnsi="Century Gothic" w:cs="Times New Roman"/>
                                <w:b/>
                                <w:bCs/>
                                <w:color w:val="AE9638" w:themeColor="accent1" w:themeShade="BF"/>
                                <w:sz w:val="36"/>
                                <w:szCs w:val="36"/>
                              </w:rPr>
                            </w:pPr>
                            <w:r w:rsidRPr="00993BAF">
                              <w:rPr>
                                <w:rFonts w:ascii="Century Gothic" w:eastAsia="Times New Roman" w:hAnsi="Century Gothic" w:cs="Times New Roman"/>
                                <w:b/>
                                <w:bCs/>
                                <w:color w:val="AE9638" w:themeColor="accent1" w:themeShade="BF"/>
                                <w:sz w:val="36"/>
                                <w:szCs w:val="36"/>
                              </w:rPr>
                              <w:t>Sunday Servants</w:t>
                            </w:r>
                            <w:r w:rsidR="001407E7" w:rsidRPr="00993BAF">
                              <w:rPr>
                                <w:rFonts w:ascii="Century Gothic" w:eastAsia="Times New Roman" w:hAnsi="Century Gothic" w:cs="Times New Roman"/>
                                <w:b/>
                                <w:bCs/>
                                <w:color w:val="AE9638" w:themeColor="accent1" w:themeShade="BF"/>
                                <w:sz w:val="36"/>
                                <w:szCs w:val="36"/>
                              </w:rPr>
                              <w:t xml:space="preserve"> </w:t>
                            </w:r>
                            <w:r w:rsidR="00F529B1">
                              <w:rPr>
                                <w:rFonts w:ascii="Century Gothic" w:eastAsia="Times New Roman" w:hAnsi="Century Gothic" w:cs="Times New Roman"/>
                                <w:b/>
                                <w:bCs/>
                                <w:color w:val="AE9638" w:themeColor="accent1" w:themeShade="BF"/>
                                <w:sz w:val="36"/>
                                <w:szCs w:val="36"/>
                              </w:rPr>
                              <w:t xml:space="preserve">Feb </w:t>
                            </w:r>
                            <w:r w:rsidR="000D68BF">
                              <w:rPr>
                                <w:rFonts w:ascii="Century Gothic" w:eastAsia="Times New Roman" w:hAnsi="Century Gothic" w:cs="Times New Roman"/>
                                <w:b/>
                                <w:bCs/>
                                <w:color w:val="AE9638" w:themeColor="accent1" w:themeShade="BF"/>
                                <w:sz w:val="36"/>
                                <w:szCs w:val="36"/>
                              </w:rPr>
                              <w:t>2</w:t>
                            </w:r>
                            <w:r w:rsidR="00106130">
                              <w:rPr>
                                <w:rFonts w:ascii="Century Gothic" w:eastAsia="Times New Roman" w:hAnsi="Century Gothic" w:cs="Times New Roman"/>
                                <w:b/>
                                <w:bCs/>
                                <w:color w:val="AE9638" w:themeColor="accent1" w:themeShade="BF"/>
                                <w:sz w:val="36"/>
                                <w:szCs w:val="36"/>
                              </w:rPr>
                              <w:t>7</w:t>
                            </w:r>
                          </w:p>
                          <w:p w14:paraId="4CF9148E" w14:textId="6829ECC3" w:rsidR="00C175C8" w:rsidRPr="00E47155" w:rsidRDefault="00C175C8" w:rsidP="005C6E34">
                            <w:pPr>
                              <w:spacing w:after="0" w:line="240" w:lineRule="auto"/>
                              <w:rPr>
                                <w:rFonts w:ascii="Century Gothic" w:eastAsia="Times New Roman" w:hAnsi="Century Gothic" w:cs="Times New Roman"/>
                                <w:sz w:val="23"/>
                                <w:szCs w:val="23"/>
                              </w:rPr>
                            </w:pPr>
                            <w:r w:rsidRPr="00E47155">
                              <w:rPr>
                                <w:rFonts w:ascii="Century Gothic" w:eastAsia="Times New Roman" w:hAnsi="Century Gothic" w:cs="Times New Roman"/>
                                <w:b/>
                                <w:bCs/>
                                <w:sz w:val="23"/>
                                <w:szCs w:val="23"/>
                              </w:rPr>
                              <w:t>Elder of the Month:</w:t>
                            </w:r>
                            <w:r w:rsidR="005C6E34" w:rsidRPr="00E47155">
                              <w:rPr>
                                <w:rFonts w:ascii="Century Gothic" w:eastAsia="Times New Roman" w:hAnsi="Century Gothic" w:cs="Times New Roman"/>
                                <w:sz w:val="23"/>
                                <w:szCs w:val="23"/>
                              </w:rPr>
                              <w:t xml:space="preserve"> </w:t>
                            </w:r>
                            <w:r w:rsidR="00F529B1">
                              <w:rPr>
                                <w:rFonts w:ascii="Century Gothic" w:eastAsia="Times New Roman" w:hAnsi="Century Gothic" w:cs="Times New Roman"/>
                                <w:sz w:val="23"/>
                                <w:szCs w:val="23"/>
                              </w:rPr>
                              <w:t>Rolland House</w:t>
                            </w:r>
                          </w:p>
                          <w:p w14:paraId="08B4128F" w14:textId="377E92B8" w:rsidR="00C175C8" w:rsidRPr="00E47155" w:rsidRDefault="00C175C8" w:rsidP="005C6E34">
                            <w:pPr>
                              <w:spacing w:after="0" w:line="240" w:lineRule="auto"/>
                              <w:rPr>
                                <w:rFonts w:ascii="Century Gothic" w:eastAsia="Times New Roman" w:hAnsi="Century Gothic" w:cs="Times New Roman"/>
                                <w:sz w:val="19"/>
                                <w:szCs w:val="19"/>
                              </w:rPr>
                            </w:pPr>
                            <w:r w:rsidRPr="00E47155">
                              <w:rPr>
                                <w:rFonts w:ascii="Century Gothic" w:eastAsia="Times New Roman" w:hAnsi="Century Gothic" w:cs="Times New Roman"/>
                                <w:b/>
                                <w:bCs/>
                                <w:sz w:val="19"/>
                                <w:szCs w:val="19"/>
                              </w:rPr>
                              <w:t>Deacon</w:t>
                            </w:r>
                            <w:r w:rsidR="008A05E4" w:rsidRPr="00E47155">
                              <w:rPr>
                                <w:rFonts w:ascii="Century Gothic" w:eastAsia="Times New Roman" w:hAnsi="Century Gothic" w:cs="Times New Roman"/>
                                <w:b/>
                                <w:bCs/>
                                <w:sz w:val="19"/>
                                <w:szCs w:val="19"/>
                              </w:rPr>
                              <w:t>/Minister</w:t>
                            </w:r>
                            <w:r w:rsidRPr="00E47155">
                              <w:rPr>
                                <w:rFonts w:ascii="Century Gothic" w:eastAsia="Times New Roman" w:hAnsi="Century Gothic" w:cs="Times New Roman"/>
                                <w:b/>
                                <w:bCs/>
                                <w:sz w:val="19"/>
                                <w:szCs w:val="19"/>
                              </w:rPr>
                              <w:t xml:space="preserve"> of the Month:</w:t>
                            </w:r>
                            <w:r w:rsidR="0009704B" w:rsidRPr="00E47155">
                              <w:rPr>
                                <w:rFonts w:ascii="Century Gothic" w:eastAsia="Times New Roman" w:hAnsi="Century Gothic" w:cs="Times New Roman"/>
                                <w:sz w:val="19"/>
                                <w:szCs w:val="19"/>
                              </w:rPr>
                              <w:t xml:space="preserve"> </w:t>
                            </w:r>
                            <w:r w:rsidR="00970CFD" w:rsidRPr="00E47155">
                              <w:rPr>
                                <w:rFonts w:ascii="Century Gothic" w:eastAsia="Times New Roman" w:hAnsi="Century Gothic" w:cs="Times New Roman"/>
                                <w:sz w:val="19"/>
                                <w:szCs w:val="19"/>
                              </w:rPr>
                              <w:t xml:space="preserve">Eric </w:t>
                            </w:r>
                            <w:r w:rsidR="00300BC6">
                              <w:rPr>
                                <w:rFonts w:ascii="Century Gothic" w:eastAsia="Times New Roman" w:hAnsi="Century Gothic" w:cs="Times New Roman"/>
                                <w:sz w:val="19"/>
                                <w:szCs w:val="19"/>
                              </w:rPr>
                              <w:t>Jensen</w:t>
                            </w:r>
                          </w:p>
                          <w:p w14:paraId="2433C1B9" w14:textId="4B4F20C2" w:rsidR="00C175C8" w:rsidRPr="00E47155" w:rsidRDefault="00C175C8" w:rsidP="005C6E34">
                            <w:pPr>
                              <w:spacing w:after="0" w:line="240" w:lineRule="auto"/>
                              <w:rPr>
                                <w:rFonts w:ascii="Century Gothic" w:eastAsia="Times New Roman" w:hAnsi="Century Gothic" w:cs="Times New Roman"/>
                                <w:sz w:val="23"/>
                                <w:szCs w:val="23"/>
                              </w:rPr>
                            </w:pPr>
                            <w:r w:rsidRPr="00E47155">
                              <w:rPr>
                                <w:rFonts w:ascii="Century Gothic" w:eastAsia="Times New Roman" w:hAnsi="Century Gothic" w:cs="Times New Roman"/>
                                <w:b/>
                                <w:bCs/>
                                <w:sz w:val="23"/>
                                <w:szCs w:val="23"/>
                              </w:rPr>
                              <w:t>Service Monitor:</w:t>
                            </w:r>
                            <w:r w:rsidR="0009704B" w:rsidRPr="00E47155">
                              <w:rPr>
                                <w:rFonts w:ascii="Century Gothic" w:eastAsia="Times New Roman" w:hAnsi="Century Gothic" w:cs="Times New Roman"/>
                                <w:sz w:val="23"/>
                                <w:szCs w:val="23"/>
                              </w:rPr>
                              <w:t xml:space="preserve"> </w:t>
                            </w:r>
                            <w:r w:rsidR="00300BC6">
                              <w:rPr>
                                <w:rFonts w:ascii="Century Gothic" w:eastAsia="Times New Roman" w:hAnsi="Century Gothic" w:cs="Times New Roman"/>
                                <w:sz w:val="23"/>
                                <w:szCs w:val="23"/>
                              </w:rPr>
                              <w:t>Lydia Perry</w:t>
                            </w:r>
                          </w:p>
                          <w:p w14:paraId="51F8F3CE" w14:textId="69238F90" w:rsidR="00BD08D4" w:rsidRPr="00E47155" w:rsidRDefault="00C175C8" w:rsidP="005C6E34">
                            <w:pPr>
                              <w:spacing w:after="0" w:line="240" w:lineRule="auto"/>
                              <w:rPr>
                                <w:rFonts w:ascii="Century Gothic" w:eastAsia="Times New Roman" w:hAnsi="Century Gothic" w:cs="Times New Roman"/>
                                <w:sz w:val="14"/>
                                <w:szCs w:val="14"/>
                              </w:rPr>
                            </w:pPr>
                            <w:r w:rsidRPr="00E47155">
                              <w:rPr>
                                <w:rFonts w:ascii="Century Gothic" w:eastAsia="Times New Roman" w:hAnsi="Century Gothic" w:cs="Times New Roman"/>
                                <w:b/>
                                <w:bCs/>
                                <w:sz w:val="23"/>
                                <w:szCs w:val="23"/>
                              </w:rPr>
                              <w:t>A/V:</w:t>
                            </w:r>
                            <w:r w:rsidR="00EF1DFA" w:rsidRPr="00E47155">
                              <w:rPr>
                                <w:rFonts w:ascii="Century Gothic" w:eastAsia="Times New Roman" w:hAnsi="Century Gothic" w:cs="Times New Roman"/>
                                <w:b/>
                                <w:bCs/>
                                <w:sz w:val="23"/>
                                <w:szCs w:val="23"/>
                              </w:rPr>
                              <w:t xml:space="preserve"> </w:t>
                            </w:r>
                            <w:r w:rsidR="00106130">
                              <w:rPr>
                                <w:rFonts w:ascii="Century Gothic" w:eastAsia="Times New Roman" w:hAnsi="Century Gothic" w:cs="Times New Roman"/>
                                <w:sz w:val="12"/>
                                <w:szCs w:val="12"/>
                              </w:rPr>
                              <w:t>B McCaugha</w:t>
                            </w:r>
                            <w:r w:rsidR="007D663A">
                              <w:rPr>
                                <w:rFonts w:ascii="Century Gothic" w:eastAsia="Times New Roman" w:hAnsi="Century Gothic" w:cs="Times New Roman"/>
                                <w:sz w:val="12"/>
                                <w:szCs w:val="12"/>
                              </w:rPr>
                              <w:t>n/F Cloutier; A Bracht/Ca Jensen</w:t>
                            </w:r>
                          </w:p>
                          <w:p w14:paraId="33D1B1C4" w14:textId="6326C872" w:rsidR="00507978" w:rsidRPr="00E47155" w:rsidRDefault="0083078A" w:rsidP="005C6E34">
                            <w:pPr>
                              <w:spacing w:after="0" w:line="240" w:lineRule="auto"/>
                              <w:rPr>
                                <w:rFonts w:ascii="Century Gothic" w:eastAsia="Times New Roman" w:hAnsi="Century Gothic" w:cs="Times New Roman"/>
                                <w:sz w:val="23"/>
                                <w:szCs w:val="23"/>
                              </w:rPr>
                            </w:pPr>
                            <w:r w:rsidRPr="00E47155">
                              <w:rPr>
                                <w:rFonts w:ascii="Century Gothic" w:eastAsia="Times New Roman" w:hAnsi="Century Gothic" w:cs="Times New Roman"/>
                                <w:sz w:val="14"/>
                                <w:szCs w:val="14"/>
                              </w:rPr>
                              <w:t xml:space="preserve"> </w:t>
                            </w:r>
                            <w:r w:rsidR="00507978" w:rsidRPr="00E47155">
                              <w:rPr>
                                <w:rFonts w:ascii="Century Gothic" w:eastAsia="Times New Roman" w:hAnsi="Century Gothic" w:cs="Times New Roman"/>
                                <w:b/>
                                <w:bCs/>
                                <w:sz w:val="23"/>
                                <w:szCs w:val="23"/>
                              </w:rPr>
                              <w:t xml:space="preserve">Song Leader: </w:t>
                            </w:r>
                            <w:r w:rsidR="007D663A">
                              <w:rPr>
                                <w:rFonts w:ascii="Century Gothic" w:eastAsia="Times New Roman" w:hAnsi="Century Gothic" w:cs="Times New Roman"/>
                                <w:sz w:val="23"/>
                                <w:szCs w:val="23"/>
                              </w:rPr>
                              <w:t>Frank Cloutier</w:t>
                            </w:r>
                          </w:p>
                          <w:p w14:paraId="2528F5F4" w14:textId="01D07F56" w:rsidR="00C175C8" w:rsidRPr="00E47155" w:rsidRDefault="005C6E34" w:rsidP="00985BE7">
                            <w:pPr>
                              <w:spacing w:after="0" w:line="240" w:lineRule="auto"/>
                              <w:jc w:val="both"/>
                              <w:rPr>
                                <w:rFonts w:ascii="Century Gothic" w:eastAsia="Times New Roman" w:hAnsi="Century Gothic" w:cs="Times New Roman"/>
                                <w:sz w:val="23"/>
                                <w:szCs w:val="23"/>
                              </w:rPr>
                            </w:pPr>
                            <w:r w:rsidRPr="00E47155">
                              <w:rPr>
                                <w:rFonts w:ascii="Century Gothic" w:eastAsia="Times New Roman" w:hAnsi="Century Gothic" w:cs="Times New Roman"/>
                                <w:b/>
                                <w:bCs/>
                                <w:sz w:val="23"/>
                                <w:szCs w:val="23"/>
                              </w:rPr>
                              <w:t>Opening Prayer:</w:t>
                            </w:r>
                            <w:r w:rsidR="0041490F" w:rsidRPr="00E47155">
                              <w:rPr>
                                <w:rFonts w:ascii="Century Gothic" w:eastAsia="Times New Roman" w:hAnsi="Century Gothic" w:cs="Times New Roman"/>
                                <w:sz w:val="23"/>
                                <w:szCs w:val="23"/>
                              </w:rPr>
                              <w:t xml:space="preserve"> </w:t>
                            </w:r>
                            <w:r w:rsidR="007D663A">
                              <w:rPr>
                                <w:rFonts w:ascii="Century Gothic" w:eastAsia="Times New Roman" w:hAnsi="Century Gothic" w:cs="Times New Roman"/>
                                <w:sz w:val="23"/>
                                <w:szCs w:val="23"/>
                              </w:rPr>
                              <w:t>Josh Stutzman</w:t>
                            </w:r>
                          </w:p>
                          <w:p w14:paraId="7F9A7516" w14:textId="24D42797" w:rsidR="005C6E34" w:rsidRPr="00E47155" w:rsidRDefault="005C6E34" w:rsidP="005C6E34">
                            <w:pPr>
                              <w:spacing w:after="0" w:line="240" w:lineRule="auto"/>
                              <w:rPr>
                                <w:rFonts w:ascii="Century Gothic" w:eastAsia="Times New Roman" w:hAnsi="Century Gothic" w:cs="Times New Roman"/>
                                <w:sz w:val="23"/>
                                <w:szCs w:val="23"/>
                              </w:rPr>
                            </w:pPr>
                            <w:r w:rsidRPr="00E47155">
                              <w:rPr>
                                <w:rFonts w:ascii="Century Gothic" w:eastAsia="Times New Roman" w:hAnsi="Century Gothic" w:cs="Times New Roman"/>
                                <w:b/>
                                <w:bCs/>
                                <w:sz w:val="23"/>
                                <w:szCs w:val="23"/>
                              </w:rPr>
                              <w:t>Communion:</w:t>
                            </w:r>
                            <w:r w:rsidR="0041490F" w:rsidRPr="00E47155">
                              <w:rPr>
                                <w:rFonts w:ascii="Century Gothic" w:eastAsia="Times New Roman" w:hAnsi="Century Gothic" w:cs="Times New Roman"/>
                                <w:sz w:val="23"/>
                                <w:szCs w:val="23"/>
                              </w:rPr>
                              <w:t xml:space="preserve"> </w:t>
                            </w:r>
                            <w:r w:rsidR="007D663A">
                              <w:rPr>
                                <w:rFonts w:ascii="Century Gothic" w:eastAsia="Times New Roman" w:hAnsi="Century Gothic" w:cs="Times New Roman"/>
                                <w:sz w:val="23"/>
                                <w:szCs w:val="23"/>
                              </w:rPr>
                              <w:t>Gregg Strawn</w:t>
                            </w:r>
                          </w:p>
                          <w:p w14:paraId="6C18A217" w14:textId="059A019A" w:rsidR="005C6E34" w:rsidRPr="00E47155" w:rsidRDefault="005C6E34" w:rsidP="005C6E34">
                            <w:pPr>
                              <w:spacing w:after="0" w:line="240" w:lineRule="auto"/>
                              <w:rPr>
                                <w:rFonts w:ascii="Century Gothic" w:eastAsia="Times New Roman" w:hAnsi="Century Gothic" w:cs="Times New Roman"/>
                              </w:rPr>
                            </w:pPr>
                            <w:r w:rsidRPr="00E47155">
                              <w:rPr>
                                <w:rFonts w:ascii="Century Gothic" w:eastAsia="Times New Roman" w:hAnsi="Century Gothic" w:cs="Times New Roman"/>
                                <w:b/>
                                <w:bCs/>
                                <w:sz w:val="23"/>
                                <w:szCs w:val="23"/>
                              </w:rPr>
                              <w:t>Closing/Pastoral Prayer:</w:t>
                            </w:r>
                            <w:r w:rsidR="005F6D46" w:rsidRPr="00E47155">
                              <w:rPr>
                                <w:rFonts w:ascii="Century Gothic" w:eastAsia="Times New Roman" w:hAnsi="Century Gothic" w:cs="Times New Roman"/>
                                <w:b/>
                                <w:bCs/>
                                <w:sz w:val="23"/>
                                <w:szCs w:val="23"/>
                              </w:rPr>
                              <w:t xml:space="preserve"> </w:t>
                            </w:r>
                            <w:r w:rsidR="007D663A">
                              <w:rPr>
                                <w:rFonts w:ascii="Century Gothic" w:eastAsia="Times New Roman" w:hAnsi="Century Gothic" w:cs="Times New Roman"/>
                                <w:sz w:val="23"/>
                                <w:szCs w:val="23"/>
                              </w:rPr>
                              <w:t>Rolland</w:t>
                            </w:r>
                          </w:p>
                          <w:p w14:paraId="56E80279" w14:textId="1193870A" w:rsidR="000D29AD" w:rsidRPr="00E47155" w:rsidRDefault="005C6E34" w:rsidP="005C6E34">
                            <w:pPr>
                              <w:spacing w:after="0" w:line="240" w:lineRule="auto"/>
                              <w:rPr>
                                <w:rFonts w:ascii="Century Gothic" w:eastAsia="Times New Roman" w:hAnsi="Century Gothic" w:cs="Times New Roman"/>
                                <w:sz w:val="23"/>
                                <w:szCs w:val="23"/>
                              </w:rPr>
                            </w:pPr>
                            <w:r w:rsidRPr="00E47155">
                              <w:rPr>
                                <w:rFonts w:ascii="Century Gothic" w:eastAsia="Times New Roman" w:hAnsi="Century Gothic" w:cs="Times New Roman"/>
                                <w:b/>
                                <w:bCs/>
                                <w:sz w:val="23"/>
                                <w:szCs w:val="23"/>
                              </w:rPr>
                              <w:t>Speaker:</w:t>
                            </w:r>
                            <w:r w:rsidR="000D29AD" w:rsidRPr="00E47155">
                              <w:rPr>
                                <w:rFonts w:ascii="Century Gothic" w:eastAsia="Times New Roman" w:hAnsi="Century Gothic" w:cs="Times New Roman"/>
                                <w:sz w:val="23"/>
                                <w:szCs w:val="23"/>
                              </w:rPr>
                              <w:t xml:space="preserve"> </w:t>
                            </w:r>
                            <w:r w:rsidR="007D663A">
                              <w:rPr>
                                <w:rFonts w:ascii="Century Gothic" w:eastAsia="Times New Roman" w:hAnsi="Century Gothic" w:cs="Times New Roman"/>
                                <w:sz w:val="23"/>
                                <w:szCs w:val="23"/>
                              </w:rPr>
                              <w:t>Ryan Bracht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4DB908" id="Text Box 19" o:spid="_x0000_s1069" type="#_x0000_t202" style="position:absolute;margin-left:532.5pt;margin-top:20.5pt;width:231.6pt;height:168.6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" filled="f" stroked="f" strokeweight=".5pt">
                <v:textbox>
                  <w:txbxContent>
                    <w:p w14:paraId="7C1B875E" w14:textId="254F9C48" w:rsidR="00D90D6E" w:rsidRPr="00993BAF" w:rsidRDefault="00740E99" w:rsidP="00F529B1">
                      <w:pPr>
                        <w:shd w:val="clear" w:color="auto" w:fill="FFFFFF"/>
                        <w:spacing w:after="0" w:line="240" w:lineRule="auto"/>
                        <w:rPr>
                          <w:rFonts w:ascii="Century Gothic" w:eastAsia="Times New Roman" w:hAnsi="Century Gothic" w:cs="Times New Roman"/>
                          <w:b/>
                          <w:bCs/>
                          <w:color w:val="AE9638" w:themeColor="accent1" w:themeShade="BF"/>
                          <w:sz w:val="36"/>
                          <w:szCs w:val="36"/>
                        </w:rPr>
                      </w:pPr>
                      <w:r w:rsidRPr="00993BAF">
                        <w:rPr>
                          <w:rFonts w:ascii="Century Gothic" w:eastAsia="Times New Roman" w:hAnsi="Century Gothic" w:cs="Times New Roman"/>
                          <w:b/>
                          <w:bCs/>
                          <w:color w:val="AE9638" w:themeColor="accent1" w:themeShade="BF"/>
                          <w:sz w:val="36"/>
                          <w:szCs w:val="36"/>
                        </w:rPr>
                        <w:t>Sunday Servants</w:t>
                      </w:r>
                      <w:r w:rsidR="001407E7" w:rsidRPr="00993BAF">
                        <w:rPr>
                          <w:rFonts w:ascii="Century Gothic" w:eastAsia="Times New Roman" w:hAnsi="Century Gothic" w:cs="Times New Roman"/>
                          <w:b/>
                          <w:bCs/>
                          <w:color w:val="AE9638" w:themeColor="accent1" w:themeShade="BF"/>
                          <w:sz w:val="36"/>
                          <w:szCs w:val="36"/>
                        </w:rPr>
                        <w:t xml:space="preserve"> </w:t>
                      </w:r>
                      <w:r w:rsidR="00F529B1">
                        <w:rPr>
                          <w:rFonts w:ascii="Century Gothic" w:eastAsia="Times New Roman" w:hAnsi="Century Gothic" w:cs="Times New Roman"/>
                          <w:b/>
                          <w:bCs/>
                          <w:color w:val="AE9638" w:themeColor="accent1" w:themeShade="BF"/>
                          <w:sz w:val="36"/>
                          <w:szCs w:val="36"/>
                        </w:rPr>
                        <w:t xml:space="preserve">Feb </w:t>
                      </w:r>
                      <w:r w:rsidR="000D68BF">
                        <w:rPr>
                          <w:rFonts w:ascii="Century Gothic" w:eastAsia="Times New Roman" w:hAnsi="Century Gothic" w:cs="Times New Roman"/>
                          <w:b/>
                          <w:bCs/>
                          <w:color w:val="AE9638" w:themeColor="accent1" w:themeShade="BF"/>
                          <w:sz w:val="36"/>
                          <w:szCs w:val="36"/>
                        </w:rPr>
                        <w:t>2</w:t>
                      </w:r>
                      <w:r w:rsidR="00106130">
                        <w:rPr>
                          <w:rFonts w:ascii="Century Gothic" w:eastAsia="Times New Roman" w:hAnsi="Century Gothic" w:cs="Times New Roman"/>
                          <w:b/>
                          <w:bCs/>
                          <w:color w:val="AE9638" w:themeColor="accent1" w:themeShade="BF"/>
                          <w:sz w:val="36"/>
                          <w:szCs w:val="36"/>
                        </w:rPr>
                        <w:t>7</w:t>
                      </w:r>
                    </w:p>
                    <w:p w14:paraId="4CF9148E" w14:textId="6829ECC3" w:rsidR="00C175C8" w:rsidRPr="00E47155" w:rsidRDefault="00C175C8" w:rsidP="005C6E34">
                      <w:pPr>
                        <w:spacing w:after="0" w:line="240" w:lineRule="auto"/>
                        <w:rPr>
                          <w:rFonts w:ascii="Century Gothic" w:eastAsia="Times New Roman" w:hAnsi="Century Gothic" w:cs="Times New Roman"/>
                          <w:sz w:val="23"/>
                          <w:szCs w:val="23"/>
                        </w:rPr>
                      </w:pPr>
                      <w:r w:rsidRPr="00E47155">
                        <w:rPr>
                          <w:rFonts w:ascii="Century Gothic" w:eastAsia="Times New Roman" w:hAnsi="Century Gothic" w:cs="Times New Roman"/>
                          <w:b/>
                          <w:bCs/>
                          <w:sz w:val="23"/>
                          <w:szCs w:val="23"/>
                        </w:rPr>
                        <w:t>Elder of the Month:</w:t>
                      </w:r>
                      <w:r w:rsidR="005C6E34" w:rsidRPr="00E47155">
                        <w:rPr>
                          <w:rFonts w:ascii="Century Gothic" w:eastAsia="Times New Roman" w:hAnsi="Century Gothic" w:cs="Times New Roman"/>
                          <w:sz w:val="23"/>
                          <w:szCs w:val="23"/>
                        </w:rPr>
                        <w:t xml:space="preserve"> </w:t>
                      </w:r>
                      <w:r w:rsidR="00F529B1">
                        <w:rPr>
                          <w:rFonts w:ascii="Century Gothic" w:eastAsia="Times New Roman" w:hAnsi="Century Gothic" w:cs="Times New Roman"/>
                          <w:sz w:val="23"/>
                          <w:szCs w:val="23"/>
                        </w:rPr>
                        <w:t>Rolland House</w:t>
                      </w:r>
                    </w:p>
                    <w:p w14:paraId="08B4128F" w14:textId="377E92B8" w:rsidR="00C175C8" w:rsidRPr="00E47155" w:rsidRDefault="00C175C8" w:rsidP="005C6E34">
                      <w:pPr>
                        <w:spacing w:after="0" w:line="240" w:lineRule="auto"/>
                        <w:rPr>
                          <w:rFonts w:ascii="Century Gothic" w:eastAsia="Times New Roman" w:hAnsi="Century Gothic" w:cs="Times New Roman"/>
                          <w:sz w:val="19"/>
                          <w:szCs w:val="19"/>
                        </w:rPr>
                      </w:pPr>
                      <w:r w:rsidRPr="00E47155">
                        <w:rPr>
                          <w:rFonts w:ascii="Century Gothic" w:eastAsia="Times New Roman" w:hAnsi="Century Gothic" w:cs="Times New Roman"/>
                          <w:b/>
                          <w:bCs/>
                          <w:sz w:val="19"/>
                          <w:szCs w:val="19"/>
                        </w:rPr>
                        <w:t>Deacon</w:t>
                      </w:r>
                      <w:r w:rsidR="008A05E4" w:rsidRPr="00E47155">
                        <w:rPr>
                          <w:rFonts w:ascii="Century Gothic" w:eastAsia="Times New Roman" w:hAnsi="Century Gothic" w:cs="Times New Roman"/>
                          <w:b/>
                          <w:bCs/>
                          <w:sz w:val="19"/>
                          <w:szCs w:val="19"/>
                        </w:rPr>
                        <w:t>/Minister</w:t>
                      </w:r>
                      <w:r w:rsidRPr="00E47155">
                        <w:rPr>
                          <w:rFonts w:ascii="Century Gothic" w:eastAsia="Times New Roman" w:hAnsi="Century Gothic" w:cs="Times New Roman"/>
                          <w:b/>
                          <w:bCs/>
                          <w:sz w:val="19"/>
                          <w:szCs w:val="19"/>
                        </w:rPr>
                        <w:t xml:space="preserve"> of the Month:</w:t>
                      </w:r>
                      <w:r w:rsidR="0009704B" w:rsidRPr="00E47155">
                        <w:rPr>
                          <w:rFonts w:ascii="Century Gothic" w:eastAsia="Times New Roman" w:hAnsi="Century Gothic" w:cs="Times New Roman"/>
                          <w:sz w:val="19"/>
                          <w:szCs w:val="19"/>
                        </w:rPr>
                        <w:t xml:space="preserve"> </w:t>
                      </w:r>
                      <w:r w:rsidR="00970CFD" w:rsidRPr="00E47155">
                        <w:rPr>
                          <w:rFonts w:ascii="Century Gothic" w:eastAsia="Times New Roman" w:hAnsi="Century Gothic" w:cs="Times New Roman"/>
                          <w:sz w:val="19"/>
                          <w:szCs w:val="19"/>
                        </w:rPr>
                        <w:t xml:space="preserve">Eric </w:t>
                      </w:r>
                      <w:r w:rsidR="00300BC6">
                        <w:rPr>
                          <w:rFonts w:ascii="Century Gothic" w:eastAsia="Times New Roman" w:hAnsi="Century Gothic" w:cs="Times New Roman"/>
                          <w:sz w:val="19"/>
                          <w:szCs w:val="19"/>
                        </w:rPr>
                        <w:t>Jensen</w:t>
                      </w:r>
                    </w:p>
                    <w:p w14:paraId="2433C1B9" w14:textId="4B4F20C2" w:rsidR="00C175C8" w:rsidRPr="00E47155" w:rsidRDefault="00C175C8" w:rsidP="005C6E34">
                      <w:pPr>
                        <w:spacing w:after="0" w:line="240" w:lineRule="auto"/>
                        <w:rPr>
                          <w:rFonts w:ascii="Century Gothic" w:eastAsia="Times New Roman" w:hAnsi="Century Gothic" w:cs="Times New Roman"/>
                          <w:sz w:val="23"/>
                          <w:szCs w:val="23"/>
                        </w:rPr>
                      </w:pPr>
                      <w:r w:rsidRPr="00E47155">
                        <w:rPr>
                          <w:rFonts w:ascii="Century Gothic" w:eastAsia="Times New Roman" w:hAnsi="Century Gothic" w:cs="Times New Roman"/>
                          <w:b/>
                          <w:bCs/>
                          <w:sz w:val="23"/>
                          <w:szCs w:val="23"/>
                        </w:rPr>
                        <w:t>Service Monitor:</w:t>
                      </w:r>
                      <w:r w:rsidR="0009704B" w:rsidRPr="00E47155">
                        <w:rPr>
                          <w:rFonts w:ascii="Century Gothic" w:eastAsia="Times New Roman" w:hAnsi="Century Gothic" w:cs="Times New Roman"/>
                          <w:sz w:val="23"/>
                          <w:szCs w:val="23"/>
                        </w:rPr>
                        <w:t xml:space="preserve"> </w:t>
                      </w:r>
                      <w:r w:rsidR="00300BC6">
                        <w:rPr>
                          <w:rFonts w:ascii="Century Gothic" w:eastAsia="Times New Roman" w:hAnsi="Century Gothic" w:cs="Times New Roman"/>
                          <w:sz w:val="23"/>
                          <w:szCs w:val="23"/>
                        </w:rPr>
                        <w:t>Lydia Perry</w:t>
                      </w:r>
                    </w:p>
                    <w:p w14:paraId="51F8F3CE" w14:textId="69238F90" w:rsidR="00BD08D4" w:rsidRPr="00E47155" w:rsidRDefault="00C175C8" w:rsidP="005C6E34">
                      <w:pPr>
                        <w:spacing w:after="0" w:line="240" w:lineRule="auto"/>
                        <w:rPr>
                          <w:rFonts w:ascii="Century Gothic" w:eastAsia="Times New Roman" w:hAnsi="Century Gothic" w:cs="Times New Roman"/>
                          <w:sz w:val="14"/>
                          <w:szCs w:val="14"/>
                        </w:rPr>
                      </w:pPr>
                      <w:r w:rsidRPr="00E47155">
                        <w:rPr>
                          <w:rFonts w:ascii="Century Gothic" w:eastAsia="Times New Roman" w:hAnsi="Century Gothic" w:cs="Times New Roman"/>
                          <w:b/>
                          <w:bCs/>
                          <w:sz w:val="23"/>
                          <w:szCs w:val="23"/>
                        </w:rPr>
                        <w:t>A/V:</w:t>
                      </w:r>
                      <w:r w:rsidR="00EF1DFA" w:rsidRPr="00E47155">
                        <w:rPr>
                          <w:rFonts w:ascii="Century Gothic" w:eastAsia="Times New Roman" w:hAnsi="Century Gothic" w:cs="Times New Roman"/>
                          <w:b/>
                          <w:bCs/>
                          <w:sz w:val="23"/>
                          <w:szCs w:val="23"/>
                        </w:rPr>
                        <w:t xml:space="preserve"> </w:t>
                      </w:r>
                      <w:r w:rsidR="00106130">
                        <w:rPr>
                          <w:rFonts w:ascii="Century Gothic" w:eastAsia="Times New Roman" w:hAnsi="Century Gothic" w:cs="Times New Roman"/>
                          <w:sz w:val="12"/>
                          <w:szCs w:val="12"/>
                        </w:rPr>
                        <w:t>B McCaugha</w:t>
                      </w:r>
                      <w:r w:rsidR="007D663A">
                        <w:rPr>
                          <w:rFonts w:ascii="Century Gothic" w:eastAsia="Times New Roman" w:hAnsi="Century Gothic" w:cs="Times New Roman"/>
                          <w:sz w:val="12"/>
                          <w:szCs w:val="12"/>
                        </w:rPr>
                        <w:t>n/F Cloutier; A Bracht/Ca Jensen</w:t>
                      </w:r>
                    </w:p>
                    <w:p w14:paraId="33D1B1C4" w14:textId="6326C872" w:rsidR="00507978" w:rsidRPr="00E47155" w:rsidRDefault="0083078A" w:rsidP="005C6E34">
                      <w:pPr>
                        <w:spacing w:after="0" w:line="240" w:lineRule="auto"/>
                        <w:rPr>
                          <w:rFonts w:ascii="Century Gothic" w:eastAsia="Times New Roman" w:hAnsi="Century Gothic" w:cs="Times New Roman"/>
                          <w:sz w:val="23"/>
                          <w:szCs w:val="23"/>
                        </w:rPr>
                      </w:pPr>
                      <w:r w:rsidRPr="00E47155">
                        <w:rPr>
                          <w:rFonts w:ascii="Century Gothic" w:eastAsia="Times New Roman" w:hAnsi="Century Gothic" w:cs="Times New Roman"/>
                          <w:sz w:val="14"/>
                          <w:szCs w:val="14"/>
                        </w:rPr>
                        <w:t xml:space="preserve"> </w:t>
                      </w:r>
                      <w:r w:rsidR="00507978" w:rsidRPr="00E47155">
                        <w:rPr>
                          <w:rFonts w:ascii="Century Gothic" w:eastAsia="Times New Roman" w:hAnsi="Century Gothic" w:cs="Times New Roman"/>
                          <w:b/>
                          <w:bCs/>
                          <w:sz w:val="23"/>
                          <w:szCs w:val="23"/>
                        </w:rPr>
                        <w:t xml:space="preserve">Song Leader: </w:t>
                      </w:r>
                      <w:r w:rsidR="007D663A">
                        <w:rPr>
                          <w:rFonts w:ascii="Century Gothic" w:eastAsia="Times New Roman" w:hAnsi="Century Gothic" w:cs="Times New Roman"/>
                          <w:sz w:val="23"/>
                          <w:szCs w:val="23"/>
                        </w:rPr>
                        <w:t>Frank Cloutier</w:t>
                      </w:r>
                    </w:p>
                    <w:p w14:paraId="2528F5F4" w14:textId="01D07F56" w:rsidR="00C175C8" w:rsidRPr="00E47155" w:rsidRDefault="005C6E34" w:rsidP="00985BE7">
                      <w:pPr>
                        <w:spacing w:after="0" w:line="240" w:lineRule="auto"/>
                        <w:jc w:val="both"/>
                        <w:rPr>
                          <w:rFonts w:ascii="Century Gothic" w:eastAsia="Times New Roman" w:hAnsi="Century Gothic" w:cs="Times New Roman"/>
                          <w:sz w:val="23"/>
                          <w:szCs w:val="23"/>
                        </w:rPr>
                      </w:pPr>
                      <w:r w:rsidRPr="00E47155">
                        <w:rPr>
                          <w:rFonts w:ascii="Century Gothic" w:eastAsia="Times New Roman" w:hAnsi="Century Gothic" w:cs="Times New Roman"/>
                          <w:b/>
                          <w:bCs/>
                          <w:sz w:val="23"/>
                          <w:szCs w:val="23"/>
                        </w:rPr>
                        <w:t>Opening Prayer:</w:t>
                      </w:r>
                      <w:r w:rsidR="0041490F" w:rsidRPr="00E47155">
                        <w:rPr>
                          <w:rFonts w:ascii="Century Gothic" w:eastAsia="Times New Roman" w:hAnsi="Century Gothic" w:cs="Times New Roman"/>
                          <w:sz w:val="23"/>
                          <w:szCs w:val="23"/>
                        </w:rPr>
                        <w:t xml:space="preserve"> </w:t>
                      </w:r>
                      <w:r w:rsidR="007D663A">
                        <w:rPr>
                          <w:rFonts w:ascii="Century Gothic" w:eastAsia="Times New Roman" w:hAnsi="Century Gothic" w:cs="Times New Roman"/>
                          <w:sz w:val="23"/>
                          <w:szCs w:val="23"/>
                        </w:rPr>
                        <w:t>Josh Stutzman</w:t>
                      </w:r>
                    </w:p>
                    <w:p w14:paraId="7F9A7516" w14:textId="24D42797" w:rsidR="005C6E34" w:rsidRPr="00E47155" w:rsidRDefault="005C6E34" w:rsidP="005C6E34">
                      <w:pPr>
                        <w:spacing w:after="0" w:line="240" w:lineRule="auto"/>
                        <w:rPr>
                          <w:rFonts w:ascii="Century Gothic" w:eastAsia="Times New Roman" w:hAnsi="Century Gothic" w:cs="Times New Roman"/>
                          <w:sz w:val="23"/>
                          <w:szCs w:val="23"/>
                        </w:rPr>
                      </w:pPr>
                      <w:r w:rsidRPr="00E47155">
                        <w:rPr>
                          <w:rFonts w:ascii="Century Gothic" w:eastAsia="Times New Roman" w:hAnsi="Century Gothic" w:cs="Times New Roman"/>
                          <w:b/>
                          <w:bCs/>
                          <w:sz w:val="23"/>
                          <w:szCs w:val="23"/>
                        </w:rPr>
                        <w:t>Communion:</w:t>
                      </w:r>
                      <w:r w:rsidR="0041490F" w:rsidRPr="00E47155">
                        <w:rPr>
                          <w:rFonts w:ascii="Century Gothic" w:eastAsia="Times New Roman" w:hAnsi="Century Gothic" w:cs="Times New Roman"/>
                          <w:sz w:val="23"/>
                          <w:szCs w:val="23"/>
                        </w:rPr>
                        <w:t xml:space="preserve"> </w:t>
                      </w:r>
                      <w:r w:rsidR="007D663A">
                        <w:rPr>
                          <w:rFonts w:ascii="Century Gothic" w:eastAsia="Times New Roman" w:hAnsi="Century Gothic" w:cs="Times New Roman"/>
                          <w:sz w:val="23"/>
                          <w:szCs w:val="23"/>
                        </w:rPr>
                        <w:t>Gregg Strawn</w:t>
                      </w:r>
                    </w:p>
                    <w:p w14:paraId="6C18A217" w14:textId="059A019A" w:rsidR="005C6E34" w:rsidRPr="00E47155" w:rsidRDefault="005C6E34" w:rsidP="005C6E34">
                      <w:pPr>
                        <w:spacing w:after="0" w:line="240" w:lineRule="auto"/>
                        <w:rPr>
                          <w:rFonts w:ascii="Century Gothic" w:eastAsia="Times New Roman" w:hAnsi="Century Gothic" w:cs="Times New Roman"/>
                        </w:rPr>
                      </w:pPr>
                      <w:r w:rsidRPr="00E47155">
                        <w:rPr>
                          <w:rFonts w:ascii="Century Gothic" w:eastAsia="Times New Roman" w:hAnsi="Century Gothic" w:cs="Times New Roman"/>
                          <w:b/>
                          <w:bCs/>
                          <w:sz w:val="23"/>
                          <w:szCs w:val="23"/>
                        </w:rPr>
                        <w:t>Closing/Pastoral Prayer:</w:t>
                      </w:r>
                      <w:r w:rsidR="005F6D46" w:rsidRPr="00E47155">
                        <w:rPr>
                          <w:rFonts w:ascii="Century Gothic" w:eastAsia="Times New Roman" w:hAnsi="Century Gothic" w:cs="Times New Roman"/>
                          <w:b/>
                          <w:bCs/>
                          <w:sz w:val="23"/>
                          <w:szCs w:val="23"/>
                        </w:rPr>
                        <w:t xml:space="preserve"> </w:t>
                      </w:r>
                      <w:r w:rsidR="007D663A">
                        <w:rPr>
                          <w:rFonts w:ascii="Century Gothic" w:eastAsia="Times New Roman" w:hAnsi="Century Gothic" w:cs="Times New Roman"/>
                          <w:sz w:val="23"/>
                          <w:szCs w:val="23"/>
                        </w:rPr>
                        <w:t>Rolland</w:t>
                      </w:r>
                    </w:p>
                    <w:p w14:paraId="56E80279" w14:textId="1193870A" w:rsidR="000D29AD" w:rsidRPr="00E47155" w:rsidRDefault="005C6E34" w:rsidP="005C6E34">
                      <w:pPr>
                        <w:spacing w:after="0" w:line="240" w:lineRule="auto"/>
                        <w:rPr>
                          <w:rFonts w:ascii="Century Gothic" w:eastAsia="Times New Roman" w:hAnsi="Century Gothic" w:cs="Times New Roman"/>
                          <w:sz w:val="23"/>
                          <w:szCs w:val="23"/>
                        </w:rPr>
                      </w:pPr>
                      <w:r w:rsidRPr="00E47155">
                        <w:rPr>
                          <w:rFonts w:ascii="Century Gothic" w:eastAsia="Times New Roman" w:hAnsi="Century Gothic" w:cs="Times New Roman"/>
                          <w:b/>
                          <w:bCs/>
                          <w:sz w:val="23"/>
                          <w:szCs w:val="23"/>
                        </w:rPr>
                        <w:t>Speaker:</w:t>
                      </w:r>
                      <w:r w:rsidR="000D29AD" w:rsidRPr="00E47155">
                        <w:rPr>
                          <w:rFonts w:ascii="Century Gothic" w:eastAsia="Times New Roman" w:hAnsi="Century Gothic" w:cs="Times New Roman"/>
                          <w:sz w:val="23"/>
                          <w:szCs w:val="23"/>
                        </w:rPr>
                        <w:t xml:space="preserve"> </w:t>
                      </w:r>
                      <w:r w:rsidR="007D663A">
                        <w:rPr>
                          <w:rFonts w:ascii="Century Gothic" w:eastAsia="Times New Roman" w:hAnsi="Century Gothic" w:cs="Times New Roman"/>
                          <w:sz w:val="23"/>
                          <w:szCs w:val="23"/>
                        </w:rPr>
                        <w:t>Ryan Bracht</w:t>
                      </w:r>
                    </w:p>
                  </w:txbxContent>
                </v:textbox>
              </v:shape>
            </w:pict>
          </mc:Fallback>
        </mc:AlternateContent>
      </w:r>
      <w:r w:rsidR="008256B4">
        <w:rPr>
          <w:rFonts w:ascii="Times New Roman" w:eastAsia="Times New Roman" w:hAnsi="Times New Roman" w:cs="Times New Roman"/>
          <w:noProof/>
          <w:sz w:val="24"/>
          <w:szCs w:val="24"/>
        </w:rPr>
        <mc:AlternateContent>
          <mc:Choice Requires="wps">
            <w:drawing>
              <wp:anchor distT="0" distB="0" distL="114300" distR="114300" simplePos="0" relativeHeight="251728384" behindDoc="0" locked="0" layoutInCell="1" allowOverlap="1" wp14:anchorId="3D3202A6" wp14:editId="159C3EA2">
                <wp:simplePos x="0" y="0"/>
                <wp:positionH relativeFrom="column">
                  <wp:posOffset>6492240</wp:posOffset>
                </wp:positionH>
                <wp:positionV relativeFrom="paragraph">
                  <wp:posOffset>138430</wp:posOffset>
                </wp:positionV>
                <wp:extent cx="320040" cy="3337560"/>
                <wp:effectExtent l="0" t="0" r="22860" b="15240"/>
                <wp:wrapNone/>
                <wp:docPr id="25" name="Rectangle 25"/>
                <wp:cNvGraphicFramePr/>
                <a:graphic xmlns:a="http://schemas.openxmlformats.org/drawingml/2006/main">
                  <a:graphicData uri="http://schemas.microsoft.com/office/word/2010/wordprocessingShape">
                    <wps:wsp>
                      <wps:cNvSpPr/>
                      <wps:spPr>
                        <a:xfrm>
                          <a:off x="0" y="0"/>
                          <a:ext cx="320040" cy="3337560"/>
                        </a:xfrm>
                        <a:prstGeom prst="rect">
                          <a:avLst/>
                        </a:prstGeom>
                        <a:solidFill>
                          <a:srgbClr val="99CCFF"/>
                        </a:solidFill>
                        <a:ln>
                          <a:solidFill>
                            <a:srgbClr val="99CC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52A52F" id="Rectangle 25" o:spid="_x0000_s1026" style="position:absolute;margin-left:511.2pt;margin-top:10.9pt;width:25.2pt;height:262.8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" fillcolor="#9cf" strokecolor="#9cf" strokeweight="2pt"/>
            </w:pict>
          </mc:Fallback>
        </mc:AlternateContent>
      </w:r>
      <w:r w:rsidR="00272457" w:rsidRPr="00272457">
        <w:rPr>
          <w:rFonts w:ascii="Times New Roman" w:eastAsia="Times New Roman" w:hAnsi="Times New Roman" w:cs="Times New Roman"/>
          <w:noProof/>
          <w:sz w:val="24"/>
          <w:szCs w:val="24"/>
        </w:rPr>
        <w:t xml:space="preserve"> </w:t>
      </w:r>
    </w:p>
    <w:p w14:paraId="785FF9F7" w14:textId="237C0009" w:rsidR="008001B0" w:rsidRPr="008001B0" w:rsidRDefault="00E65DBC" w:rsidP="008001B0">
      <w:r>
        <w:rPr>
          <w:rFonts w:ascii="Times New Roman" w:eastAsia="Times New Roman" w:hAnsi="Times New Roman" w:cs="Times New Roman"/>
          <w:noProof/>
          <w:sz w:val="24"/>
          <w:szCs w:val="24"/>
        </w:rPr>
        <mc:AlternateContent>
          <mc:Choice Requires="wps">
            <w:drawing>
              <wp:anchor distT="0" distB="0" distL="114300" distR="114300" simplePos="0" relativeHeight="251628032" behindDoc="0" locked="0" layoutInCell="1" allowOverlap="1" wp14:anchorId="200D8AD7" wp14:editId="3C39AF49">
                <wp:simplePos x="0" y="0"/>
                <wp:positionH relativeFrom="column">
                  <wp:posOffset>9704070</wp:posOffset>
                </wp:positionH>
                <wp:positionV relativeFrom="paragraph">
                  <wp:posOffset>74295</wp:posOffset>
                </wp:positionV>
                <wp:extent cx="2564765" cy="3115945"/>
                <wp:effectExtent l="19050" t="19050" r="26035" b="27305"/>
                <wp:wrapNone/>
                <wp:docPr id="9" name="Text Box 9"/>
                <wp:cNvGraphicFramePr/>
                <a:graphic xmlns:a="http://schemas.openxmlformats.org/drawingml/2006/main">
                  <a:graphicData uri="http://schemas.microsoft.com/office/word/2010/wordprocessingShape">
                    <wps:wsp>
                      <wps:cNvSpPr txBox="1"/>
                      <wps:spPr>
                        <a:xfrm>
                          <a:off x="0" y="0"/>
                          <a:ext cx="2564765" cy="3115945"/>
                        </a:xfrm>
                        <a:prstGeom prst="rect">
                          <a:avLst/>
                        </a:prstGeom>
                        <a:noFill/>
                        <a:ln w="38100">
                          <a:solidFill>
                            <a:srgbClr val="C00000"/>
                          </a:solidFill>
                        </a:ln>
                        <a:effectLst/>
                      </wps:spPr>
                      <wps:style>
                        <a:lnRef idx="0">
                          <a:schemeClr val="accent1"/>
                        </a:lnRef>
                        <a:fillRef idx="0">
                          <a:schemeClr val="accent1"/>
                        </a:fillRef>
                        <a:effectRef idx="0">
                          <a:schemeClr val="accent1"/>
                        </a:effectRef>
                        <a:fontRef idx="minor">
                          <a:schemeClr val="dk1"/>
                        </a:fontRef>
                      </wps:style>
                      <wps:txbx>
                        <w:txbxContent>
                          <w:p w14:paraId="674490BA" w14:textId="77777777" w:rsidR="008B0590" w:rsidRPr="003E3C35" w:rsidRDefault="008B0590" w:rsidP="00FA19A4">
                            <w:pPr>
                              <w:spacing w:after="0"/>
                              <w:ind w:left="720"/>
                              <w:jc w:val="center"/>
                              <w:rPr>
                                <w:b/>
                                <w:color w:val="6BB1C9" w:themeColor="accent3"/>
                                <w:sz w:val="12"/>
                                <w:szCs w:val="12"/>
                              </w:rPr>
                            </w:pPr>
                            <w:r w:rsidRPr="003E3C35">
                              <w:rPr>
                                <w:b/>
                                <w:color w:val="6BB1C9" w:themeColor="accent3"/>
                                <w:sz w:val="12"/>
                                <w:szCs w:val="12"/>
                              </w:rPr>
                              <w:t>Many Hands Make Light Work…Get Involved!</w:t>
                            </w:r>
                          </w:p>
                          <w:p w14:paraId="29C1B8F4" w14:textId="4D4F249D" w:rsidR="008B0590" w:rsidRPr="00B31D3F" w:rsidRDefault="008B0590" w:rsidP="00FA19A4">
                            <w:pPr>
                              <w:spacing w:after="0"/>
                              <w:rPr>
                                <w:sz w:val="13"/>
                                <w:szCs w:val="13"/>
                              </w:rPr>
                            </w:pPr>
                            <w:r w:rsidRPr="00B31D3F">
                              <w:rPr>
                                <w:b/>
                                <w:sz w:val="13"/>
                                <w:szCs w:val="13"/>
                              </w:rPr>
                              <w:t>Circle Facilitator Inside</w:t>
                            </w:r>
                            <w:r w:rsidRPr="00B31D3F">
                              <w:rPr>
                                <w:sz w:val="13"/>
                                <w:szCs w:val="13"/>
                              </w:rPr>
                              <w:t>…………………………………….……………Eric Bracht</w:t>
                            </w:r>
                          </w:p>
                          <w:p w14:paraId="07E12F74" w14:textId="5E60BBB3" w:rsidR="008B0590" w:rsidRPr="00B31D3F" w:rsidRDefault="008B0590" w:rsidP="00FA19A4">
                            <w:pPr>
                              <w:spacing w:after="0" w:line="240" w:lineRule="auto"/>
                              <w:rPr>
                                <w:sz w:val="13"/>
                                <w:szCs w:val="13"/>
                              </w:rPr>
                            </w:pPr>
                            <w:r w:rsidRPr="00B31D3F">
                              <w:rPr>
                                <w:b/>
                                <w:sz w:val="13"/>
                                <w:szCs w:val="13"/>
                              </w:rPr>
                              <w:t>Outside Circle Facilitator</w:t>
                            </w:r>
                            <w:r w:rsidRPr="00B31D3F">
                              <w:rPr>
                                <w:sz w:val="13"/>
                                <w:szCs w:val="13"/>
                              </w:rPr>
                              <w:t xml:space="preserve">……..……………..…………………….….                           </w:t>
                            </w:r>
                            <w:r w:rsidRPr="00B31D3F">
                              <w:rPr>
                                <w:b/>
                                <w:sz w:val="13"/>
                                <w:szCs w:val="13"/>
                              </w:rPr>
                              <w:t>UCC Facilitator</w:t>
                            </w:r>
                            <w:r w:rsidRPr="00B31D3F">
                              <w:rPr>
                                <w:sz w:val="13"/>
                                <w:szCs w:val="13"/>
                              </w:rPr>
                              <w:t>……………………………….……Nathan Lopez, Bob Parsons</w:t>
                            </w:r>
                          </w:p>
                          <w:p w14:paraId="64E61B34" w14:textId="5867C418" w:rsidR="008B0590" w:rsidRPr="00B31D3F" w:rsidRDefault="008B0590" w:rsidP="00FA19A4">
                            <w:pPr>
                              <w:spacing w:after="0" w:line="240" w:lineRule="auto"/>
                              <w:rPr>
                                <w:sz w:val="13"/>
                                <w:szCs w:val="13"/>
                              </w:rPr>
                            </w:pPr>
                            <w:r w:rsidRPr="00B31D3F">
                              <w:rPr>
                                <w:b/>
                                <w:sz w:val="13"/>
                                <w:szCs w:val="13"/>
                              </w:rPr>
                              <w:t>Overall Support</w:t>
                            </w:r>
                            <w:r w:rsidRPr="00B31D3F">
                              <w:rPr>
                                <w:sz w:val="13"/>
                                <w:szCs w:val="13"/>
                              </w:rPr>
                              <w:t>……………………..…………</w:t>
                            </w:r>
                            <w:r w:rsidR="001073C5">
                              <w:rPr>
                                <w:sz w:val="13"/>
                                <w:szCs w:val="13"/>
                              </w:rPr>
                              <w:t>…………..</w:t>
                            </w:r>
                            <w:r w:rsidRPr="00B31D3F">
                              <w:rPr>
                                <w:sz w:val="13"/>
                                <w:szCs w:val="13"/>
                              </w:rPr>
                              <w:t>…..M Zhang, G Brown</w:t>
                            </w:r>
                          </w:p>
                          <w:p w14:paraId="6AAE7E38" w14:textId="657F3771" w:rsidR="008B0590" w:rsidRPr="00B31D3F" w:rsidRDefault="008B0590" w:rsidP="00FA19A4">
                            <w:pPr>
                              <w:spacing w:after="0" w:line="240" w:lineRule="auto"/>
                              <w:rPr>
                                <w:sz w:val="13"/>
                                <w:szCs w:val="13"/>
                              </w:rPr>
                            </w:pPr>
                            <w:r w:rsidRPr="00B31D3F">
                              <w:rPr>
                                <w:b/>
                                <w:sz w:val="13"/>
                                <w:szCs w:val="13"/>
                              </w:rPr>
                              <w:t>Campus Ministry</w:t>
                            </w:r>
                            <w:r w:rsidRPr="00B31D3F">
                              <w:rPr>
                                <w:sz w:val="13"/>
                                <w:szCs w:val="13"/>
                              </w:rPr>
                              <w:t>…………………...…Josh Stutzman, Eric &amp; Chris Jensen</w:t>
                            </w:r>
                          </w:p>
                          <w:p w14:paraId="32456264" w14:textId="1940A7ED" w:rsidR="008B0590" w:rsidRPr="00B31D3F" w:rsidRDefault="008B0590" w:rsidP="00FA19A4">
                            <w:pPr>
                              <w:spacing w:after="0" w:line="240" w:lineRule="auto"/>
                              <w:rPr>
                                <w:sz w:val="13"/>
                                <w:szCs w:val="13"/>
                              </w:rPr>
                            </w:pPr>
                            <w:r w:rsidRPr="00B31D3F">
                              <w:rPr>
                                <w:b/>
                                <w:sz w:val="13"/>
                                <w:szCs w:val="13"/>
                              </w:rPr>
                              <w:t>Church Safety Ministry</w:t>
                            </w:r>
                            <w:r w:rsidRPr="00B31D3F">
                              <w:rPr>
                                <w:sz w:val="13"/>
                                <w:szCs w:val="13"/>
                              </w:rPr>
                              <w:t>……………….……</w:t>
                            </w:r>
                            <w:r w:rsidR="001073C5">
                              <w:rPr>
                                <w:sz w:val="13"/>
                                <w:szCs w:val="13"/>
                              </w:rPr>
                              <w:t>………………..</w:t>
                            </w:r>
                            <w:r w:rsidRPr="00B31D3F">
                              <w:rPr>
                                <w:sz w:val="13"/>
                                <w:szCs w:val="13"/>
                              </w:rPr>
                              <w:t>……</w:t>
                            </w:r>
                          </w:p>
                          <w:p w14:paraId="2ADC72A4" w14:textId="6B99781F" w:rsidR="008B0590" w:rsidRPr="00B31D3F" w:rsidRDefault="008B0590" w:rsidP="00FA19A4">
                            <w:pPr>
                              <w:spacing w:after="0" w:line="240" w:lineRule="auto"/>
                              <w:rPr>
                                <w:sz w:val="13"/>
                                <w:szCs w:val="13"/>
                              </w:rPr>
                            </w:pPr>
                            <w:r w:rsidRPr="00B31D3F">
                              <w:rPr>
                                <w:b/>
                                <w:sz w:val="13"/>
                                <w:szCs w:val="13"/>
                              </w:rPr>
                              <w:t>Discipleship Ministry</w:t>
                            </w:r>
                            <w:r w:rsidRPr="00B31D3F">
                              <w:rPr>
                                <w:sz w:val="13"/>
                                <w:szCs w:val="13"/>
                              </w:rPr>
                              <w:t>………….……………………….………………...Jose Reyes</w:t>
                            </w:r>
                          </w:p>
                          <w:p w14:paraId="3CB77494" w14:textId="3E514F67" w:rsidR="008B0590" w:rsidRPr="00B31D3F" w:rsidRDefault="008B0590" w:rsidP="00FA19A4">
                            <w:pPr>
                              <w:spacing w:after="0" w:line="240" w:lineRule="auto"/>
                              <w:rPr>
                                <w:sz w:val="13"/>
                                <w:szCs w:val="13"/>
                              </w:rPr>
                            </w:pPr>
                            <w:r w:rsidRPr="00B31D3F">
                              <w:rPr>
                                <w:b/>
                                <w:sz w:val="13"/>
                                <w:szCs w:val="13"/>
                              </w:rPr>
                              <w:t>Education Ministry</w:t>
                            </w:r>
                            <w:r w:rsidRPr="00B31D3F">
                              <w:rPr>
                                <w:sz w:val="13"/>
                                <w:szCs w:val="13"/>
                              </w:rPr>
                              <w:t>.…………………</w:t>
                            </w:r>
                            <w:r w:rsidR="004D3D29" w:rsidRPr="00B31D3F">
                              <w:rPr>
                                <w:sz w:val="13"/>
                                <w:szCs w:val="13"/>
                              </w:rPr>
                              <w:t>…….</w:t>
                            </w:r>
                            <w:r w:rsidRPr="00B31D3F">
                              <w:rPr>
                                <w:sz w:val="13"/>
                                <w:szCs w:val="13"/>
                              </w:rPr>
                              <w:t>..</w:t>
                            </w:r>
                            <w:r w:rsidR="000D642B">
                              <w:rPr>
                                <w:sz w:val="13"/>
                                <w:szCs w:val="13"/>
                              </w:rPr>
                              <w:t>...........................</w:t>
                            </w:r>
                            <w:r w:rsidR="00804C22" w:rsidRPr="00B31D3F">
                              <w:rPr>
                                <w:sz w:val="13"/>
                                <w:szCs w:val="13"/>
                              </w:rPr>
                              <w:t>(CR-8</w:t>
                            </w:r>
                            <w:r w:rsidR="00804C22" w:rsidRPr="00B31D3F">
                              <w:rPr>
                                <w:sz w:val="13"/>
                                <w:szCs w:val="13"/>
                                <w:vertAlign w:val="superscript"/>
                              </w:rPr>
                              <w:t>th</w:t>
                            </w:r>
                            <w:r w:rsidR="00804C22" w:rsidRPr="00B31D3F">
                              <w:rPr>
                                <w:sz w:val="13"/>
                                <w:szCs w:val="13"/>
                              </w:rPr>
                              <w:t xml:space="preserve"> Grade)</w:t>
                            </w:r>
                          </w:p>
                          <w:p w14:paraId="0C1C704F" w14:textId="1C3CAFE8" w:rsidR="008B0590" w:rsidRDefault="00FB33DE" w:rsidP="00FA19A4">
                            <w:pPr>
                              <w:spacing w:after="0" w:line="240" w:lineRule="auto"/>
                              <w:rPr>
                                <w:sz w:val="10"/>
                                <w:szCs w:val="10"/>
                              </w:rPr>
                            </w:pPr>
                            <w:r>
                              <w:rPr>
                                <w:b/>
                                <w:sz w:val="10"/>
                                <w:szCs w:val="10"/>
                              </w:rPr>
                              <w:t xml:space="preserve">              </w:t>
                            </w:r>
                            <w:r w:rsidR="008B0590">
                              <w:rPr>
                                <w:b/>
                                <w:sz w:val="10"/>
                                <w:szCs w:val="10"/>
                              </w:rPr>
                              <w:t>High School</w:t>
                            </w:r>
                            <w:r w:rsidR="008B0590">
                              <w:rPr>
                                <w:sz w:val="10"/>
                                <w:szCs w:val="10"/>
                              </w:rPr>
                              <w:t>…………………………………………………………..…..Eric Bracht, Eric Jensen</w:t>
                            </w:r>
                          </w:p>
                          <w:p w14:paraId="05590D1B" w14:textId="1B152F5C" w:rsidR="008B0590" w:rsidRDefault="00FB33DE" w:rsidP="00FA19A4">
                            <w:pPr>
                              <w:spacing w:after="0" w:line="240" w:lineRule="auto"/>
                              <w:rPr>
                                <w:sz w:val="10"/>
                                <w:szCs w:val="10"/>
                              </w:rPr>
                            </w:pPr>
                            <w:r>
                              <w:rPr>
                                <w:b/>
                                <w:sz w:val="10"/>
                                <w:szCs w:val="10"/>
                              </w:rPr>
                              <w:t xml:space="preserve">              </w:t>
                            </w:r>
                            <w:r w:rsidR="008B0590">
                              <w:rPr>
                                <w:b/>
                                <w:sz w:val="10"/>
                                <w:szCs w:val="10"/>
                              </w:rPr>
                              <w:t>Adult</w:t>
                            </w:r>
                            <w:r w:rsidR="008B0590">
                              <w:rPr>
                                <w:sz w:val="10"/>
                                <w:szCs w:val="10"/>
                              </w:rPr>
                              <w:t>……………………………………………………………………..……………………</w:t>
                            </w:r>
                          </w:p>
                          <w:p w14:paraId="57E23F18" w14:textId="1A0BE32F" w:rsidR="008B0590" w:rsidRPr="002E7E3F" w:rsidRDefault="00FB33DE" w:rsidP="00FA19A4">
                            <w:pPr>
                              <w:spacing w:after="0" w:line="240" w:lineRule="auto"/>
                              <w:rPr>
                                <w:sz w:val="10"/>
                                <w:szCs w:val="10"/>
                              </w:rPr>
                            </w:pPr>
                            <w:r>
                              <w:rPr>
                                <w:b/>
                                <w:sz w:val="10"/>
                                <w:szCs w:val="10"/>
                              </w:rPr>
                              <w:t xml:space="preserve">              </w:t>
                            </w:r>
                            <w:r w:rsidR="008B0590">
                              <w:rPr>
                                <w:b/>
                                <w:sz w:val="10"/>
                                <w:szCs w:val="10"/>
                              </w:rPr>
                              <w:t>Coordinators</w:t>
                            </w:r>
                            <w:r w:rsidR="008B0590">
                              <w:rPr>
                                <w:sz w:val="10"/>
                                <w:szCs w:val="10"/>
                              </w:rPr>
                              <w:t>……………………. J &amp; S Shore</w:t>
                            </w:r>
                          </w:p>
                          <w:p w14:paraId="79E10406" w14:textId="70A5AFF4" w:rsidR="008B0590" w:rsidRPr="00B31D3F" w:rsidRDefault="008B0590" w:rsidP="00FA19A4">
                            <w:pPr>
                              <w:spacing w:after="0" w:line="240" w:lineRule="auto"/>
                              <w:rPr>
                                <w:sz w:val="13"/>
                                <w:szCs w:val="13"/>
                              </w:rPr>
                            </w:pPr>
                            <w:r w:rsidRPr="00B31D3F">
                              <w:rPr>
                                <w:b/>
                                <w:sz w:val="13"/>
                                <w:szCs w:val="13"/>
                              </w:rPr>
                              <w:t>Fellowship Ministry</w:t>
                            </w:r>
                            <w:r w:rsidRPr="00B31D3F">
                              <w:rPr>
                                <w:sz w:val="13"/>
                                <w:szCs w:val="13"/>
                              </w:rPr>
                              <w:t>……………….…..……….Ed, Renee &amp; Joel Gunselman</w:t>
                            </w:r>
                          </w:p>
                          <w:p w14:paraId="48645B22" w14:textId="064091C7" w:rsidR="008B0590" w:rsidRPr="00B31D3F" w:rsidRDefault="008B0590" w:rsidP="00FA19A4">
                            <w:pPr>
                              <w:spacing w:after="0" w:line="240" w:lineRule="auto"/>
                              <w:rPr>
                                <w:sz w:val="13"/>
                                <w:szCs w:val="13"/>
                              </w:rPr>
                            </w:pPr>
                            <w:r w:rsidRPr="00B31D3F">
                              <w:rPr>
                                <w:b/>
                                <w:sz w:val="13"/>
                                <w:szCs w:val="13"/>
                              </w:rPr>
                              <w:t>Life Group Ministry</w:t>
                            </w:r>
                            <w:r w:rsidRPr="00B31D3F">
                              <w:rPr>
                                <w:sz w:val="13"/>
                                <w:szCs w:val="13"/>
                              </w:rPr>
                              <w:t>…</w:t>
                            </w:r>
                            <w:r w:rsidR="00E06DF2" w:rsidRPr="00B31D3F">
                              <w:rPr>
                                <w:sz w:val="13"/>
                                <w:szCs w:val="13"/>
                              </w:rPr>
                              <w:t>…………………………………….</w:t>
                            </w:r>
                          </w:p>
                          <w:p w14:paraId="6B3AE098" w14:textId="61C6B77C" w:rsidR="008B0590" w:rsidRPr="00B31D3F" w:rsidRDefault="008B0590" w:rsidP="00FA19A4">
                            <w:pPr>
                              <w:spacing w:after="0" w:line="240" w:lineRule="auto"/>
                              <w:rPr>
                                <w:sz w:val="13"/>
                                <w:szCs w:val="13"/>
                              </w:rPr>
                            </w:pPr>
                            <w:r w:rsidRPr="00B31D3F">
                              <w:rPr>
                                <w:b/>
                                <w:sz w:val="13"/>
                                <w:szCs w:val="13"/>
                              </w:rPr>
                              <w:t>Media/Web Ministry</w:t>
                            </w:r>
                            <w:r w:rsidRPr="00B31D3F">
                              <w:rPr>
                                <w:sz w:val="13"/>
                                <w:szCs w:val="13"/>
                              </w:rPr>
                              <w:t>…………….…………Frank Cloutier, Bill McCaughan</w:t>
                            </w:r>
                          </w:p>
                          <w:p w14:paraId="4CC71B6F" w14:textId="598DFB01" w:rsidR="008B0590" w:rsidRPr="00B31D3F" w:rsidRDefault="008B0590" w:rsidP="00FA19A4">
                            <w:pPr>
                              <w:spacing w:after="0" w:line="240" w:lineRule="auto"/>
                              <w:rPr>
                                <w:sz w:val="13"/>
                                <w:szCs w:val="13"/>
                              </w:rPr>
                            </w:pPr>
                            <w:r w:rsidRPr="00B31D3F">
                              <w:rPr>
                                <w:b/>
                                <w:sz w:val="13"/>
                                <w:szCs w:val="13"/>
                              </w:rPr>
                              <w:t>Men of Iron</w:t>
                            </w:r>
                            <w:r w:rsidRPr="00B31D3F">
                              <w:rPr>
                                <w:sz w:val="13"/>
                                <w:szCs w:val="13"/>
                              </w:rPr>
                              <w:t>…………….…………Rolland House, Bob Parsons, Jake Shore</w:t>
                            </w:r>
                          </w:p>
                          <w:p w14:paraId="0D7440AD" w14:textId="37943A37" w:rsidR="008B0590" w:rsidRPr="00B31D3F" w:rsidRDefault="008B0590" w:rsidP="00FA19A4">
                            <w:pPr>
                              <w:spacing w:after="0" w:line="240" w:lineRule="auto"/>
                              <w:rPr>
                                <w:sz w:val="13"/>
                                <w:szCs w:val="13"/>
                              </w:rPr>
                            </w:pPr>
                            <w:r w:rsidRPr="00B31D3F">
                              <w:rPr>
                                <w:b/>
                                <w:sz w:val="13"/>
                                <w:szCs w:val="13"/>
                              </w:rPr>
                              <w:t>People Needs Facilitators</w:t>
                            </w:r>
                            <w:r w:rsidRPr="00B31D3F">
                              <w:rPr>
                                <w:sz w:val="13"/>
                                <w:szCs w:val="13"/>
                              </w:rPr>
                              <w:t>.……………….…..Tami Brown &amp; Maria Zhang</w:t>
                            </w:r>
                          </w:p>
                          <w:p w14:paraId="3FE1EE09" w14:textId="4CFB976B" w:rsidR="008B0590" w:rsidRPr="00B31D3F" w:rsidRDefault="008B0590" w:rsidP="00FA19A4">
                            <w:pPr>
                              <w:spacing w:after="0" w:line="240" w:lineRule="auto"/>
                              <w:rPr>
                                <w:sz w:val="13"/>
                                <w:szCs w:val="13"/>
                              </w:rPr>
                            </w:pPr>
                            <w:r w:rsidRPr="00B31D3F">
                              <w:rPr>
                                <w:b/>
                                <w:sz w:val="13"/>
                                <w:szCs w:val="13"/>
                              </w:rPr>
                              <w:t>Clothing Drive Lead</w:t>
                            </w:r>
                            <w:r w:rsidRPr="00B31D3F">
                              <w:rPr>
                                <w:sz w:val="13"/>
                                <w:szCs w:val="13"/>
                              </w:rPr>
                              <w:t>.……………</w:t>
                            </w:r>
                            <w:r w:rsidR="008D17F0" w:rsidRPr="00B31D3F">
                              <w:rPr>
                                <w:sz w:val="13"/>
                                <w:szCs w:val="13"/>
                              </w:rPr>
                              <w:t>………</w:t>
                            </w:r>
                            <w:r w:rsidRPr="00B31D3F">
                              <w:rPr>
                                <w:sz w:val="13"/>
                                <w:szCs w:val="13"/>
                              </w:rPr>
                              <w:t>……………………</w:t>
                            </w:r>
                            <w:r w:rsidR="008D17F0" w:rsidRPr="00B31D3F">
                              <w:rPr>
                                <w:sz w:val="13"/>
                                <w:szCs w:val="13"/>
                              </w:rPr>
                              <w:t>Charlene Franklund</w:t>
                            </w:r>
                          </w:p>
                          <w:p w14:paraId="5975AA28" w14:textId="35D950CF" w:rsidR="008B0590" w:rsidRPr="00B31D3F" w:rsidRDefault="008B0590" w:rsidP="00FA19A4">
                            <w:pPr>
                              <w:spacing w:after="0" w:line="240" w:lineRule="auto"/>
                              <w:rPr>
                                <w:sz w:val="13"/>
                                <w:szCs w:val="13"/>
                              </w:rPr>
                            </w:pPr>
                            <w:r w:rsidRPr="00B31D3F">
                              <w:rPr>
                                <w:b/>
                                <w:sz w:val="13"/>
                                <w:szCs w:val="13"/>
                              </w:rPr>
                              <w:t>Food Boxes Lead</w:t>
                            </w:r>
                            <w:r w:rsidRPr="00B31D3F">
                              <w:rPr>
                                <w:sz w:val="13"/>
                                <w:szCs w:val="13"/>
                              </w:rPr>
                              <w:t>.………………………………….…………..Charlene Franklund</w:t>
                            </w:r>
                          </w:p>
                          <w:p w14:paraId="120DA709" w14:textId="6C6F2CC0" w:rsidR="008B0590" w:rsidRPr="00B31D3F" w:rsidRDefault="008B0590" w:rsidP="00FA19A4">
                            <w:pPr>
                              <w:spacing w:after="0" w:line="240" w:lineRule="auto"/>
                              <w:rPr>
                                <w:sz w:val="13"/>
                                <w:szCs w:val="13"/>
                              </w:rPr>
                            </w:pPr>
                            <w:r w:rsidRPr="00B31D3F">
                              <w:rPr>
                                <w:b/>
                                <w:sz w:val="13"/>
                                <w:szCs w:val="13"/>
                              </w:rPr>
                              <w:t>Publicity Ministry</w:t>
                            </w:r>
                            <w:r w:rsidRPr="00B31D3F">
                              <w:rPr>
                                <w:sz w:val="13"/>
                                <w:szCs w:val="13"/>
                              </w:rPr>
                              <w:t>……………………….……………………..…………Maria Zhang</w:t>
                            </w:r>
                          </w:p>
                          <w:p w14:paraId="30CDCA54" w14:textId="78556C33" w:rsidR="008B0590" w:rsidRDefault="008B0590" w:rsidP="00FA19A4">
                            <w:pPr>
                              <w:spacing w:after="0" w:line="240" w:lineRule="auto"/>
                              <w:rPr>
                                <w:sz w:val="13"/>
                                <w:szCs w:val="13"/>
                              </w:rPr>
                            </w:pPr>
                            <w:r w:rsidRPr="00B31D3F">
                              <w:rPr>
                                <w:b/>
                                <w:sz w:val="13"/>
                                <w:szCs w:val="13"/>
                              </w:rPr>
                              <w:t>Quilts for CASA</w:t>
                            </w:r>
                            <w:r w:rsidRPr="00B31D3F">
                              <w:rPr>
                                <w:sz w:val="13"/>
                                <w:szCs w:val="13"/>
                              </w:rPr>
                              <w:t>.………………………………………….……………....Cathy Brooks</w:t>
                            </w:r>
                          </w:p>
                          <w:p w14:paraId="0024DF76" w14:textId="2BFA40C1" w:rsidR="00A85A9D" w:rsidRPr="00A85A9D" w:rsidRDefault="00A85A9D" w:rsidP="00FA19A4">
                            <w:pPr>
                              <w:spacing w:after="0" w:line="240" w:lineRule="auto"/>
                              <w:rPr>
                                <w:sz w:val="13"/>
                                <w:szCs w:val="13"/>
                              </w:rPr>
                            </w:pPr>
                            <w:r>
                              <w:rPr>
                                <w:b/>
                                <w:bCs/>
                                <w:sz w:val="13"/>
                                <w:szCs w:val="13"/>
                              </w:rPr>
                              <w:t>Roster List</w:t>
                            </w:r>
                            <w:r>
                              <w:rPr>
                                <w:sz w:val="13"/>
                                <w:szCs w:val="13"/>
                              </w:rPr>
                              <w:t>……………………………</w:t>
                            </w:r>
                            <w:r w:rsidR="00321CF4">
                              <w:rPr>
                                <w:sz w:val="13"/>
                                <w:szCs w:val="13"/>
                              </w:rPr>
                              <w:t>…………………</w:t>
                            </w:r>
                            <w:r>
                              <w:rPr>
                                <w:sz w:val="13"/>
                                <w:szCs w:val="13"/>
                              </w:rPr>
                              <w:t>……………….Maria Z</w:t>
                            </w:r>
                            <w:r w:rsidR="00321CF4">
                              <w:rPr>
                                <w:sz w:val="13"/>
                                <w:szCs w:val="13"/>
                              </w:rPr>
                              <w:t>, Casey L</w:t>
                            </w:r>
                          </w:p>
                          <w:p w14:paraId="2EB969B9" w14:textId="4A0C405D" w:rsidR="008B0590" w:rsidRPr="00B31D3F" w:rsidRDefault="008B0590" w:rsidP="00FA19A4">
                            <w:pPr>
                              <w:spacing w:after="0" w:line="240" w:lineRule="auto"/>
                              <w:rPr>
                                <w:sz w:val="13"/>
                                <w:szCs w:val="13"/>
                              </w:rPr>
                            </w:pPr>
                            <w:r w:rsidRPr="00B31D3F">
                              <w:rPr>
                                <w:b/>
                                <w:sz w:val="13"/>
                                <w:szCs w:val="13"/>
                              </w:rPr>
                              <w:t>Van Ministry</w:t>
                            </w:r>
                            <w:r w:rsidRPr="00B31D3F">
                              <w:rPr>
                                <w:sz w:val="13"/>
                                <w:szCs w:val="13"/>
                              </w:rPr>
                              <w:t>…………………………………....…Bob Parsons, Chris Gollakner</w:t>
                            </w:r>
                          </w:p>
                          <w:p w14:paraId="1A19BC9F" w14:textId="4088D810" w:rsidR="008B0590" w:rsidRPr="00B31D3F" w:rsidRDefault="008B0590" w:rsidP="00FA19A4">
                            <w:pPr>
                              <w:spacing w:after="0" w:line="240" w:lineRule="auto"/>
                              <w:rPr>
                                <w:sz w:val="13"/>
                                <w:szCs w:val="13"/>
                              </w:rPr>
                            </w:pPr>
                            <w:r w:rsidRPr="00B31D3F">
                              <w:rPr>
                                <w:b/>
                                <w:sz w:val="13"/>
                                <w:szCs w:val="13"/>
                              </w:rPr>
                              <w:t>Vision Ministry</w:t>
                            </w:r>
                            <w:r w:rsidRPr="00B31D3F">
                              <w:rPr>
                                <w:sz w:val="13"/>
                                <w:szCs w:val="13"/>
                              </w:rPr>
                              <w:t>…..Elders, Deacons, Ministers, Ministry Leaders &amp; Spouses</w:t>
                            </w:r>
                          </w:p>
                          <w:p w14:paraId="6865CE24" w14:textId="400FA3A5" w:rsidR="008B0590" w:rsidRPr="00B31D3F" w:rsidRDefault="008B0590" w:rsidP="00FA19A4">
                            <w:pPr>
                              <w:spacing w:after="0" w:line="240" w:lineRule="auto"/>
                              <w:rPr>
                                <w:sz w:val="13"/>
                                <w:szCs w:val="13"/>
                              </w:rPr>
                            </w:pPr>
                            <w:r w:rsidRPr="00B31D3F">
                              <w:rPr>
                                <w:b/>
                                <w:sz w:val="13"/>
                                <w:szCs w:val="13"/>
                              </w:rPr>
                              <w:t>Widows Ministry</w:t>
                            </w:r>
                            <w:r w:rsidRPr="00B31D3F">
                              <w:rPr>
                                <w:sz w:val="13"/>
                                <w:szCs w:val="13"/>
                              </w:rPr>
                              <w:t>…………………………………..…………………………</w:t>
                            </w:r>
                            <w:r w:rsidR="00A5062C">
                              <w:rPr>
                                <w:sz w:val="13"/>
                                <w:szCs w:val="13"/>
                              </w:rPr>
                              <w:t>L Munson</w:t>
                            </w:r>
                            <w:r w:rsidRPr="00B31D3F">
                              <w:rPr>
                                <w:sz w:val="13"/>
                                <w:szCs w:val="13"/>
                              </w:rPr>
                              <w:t xml:space="preserve"> </w:t>
                            </w:r>
                          </w:p>
                          <w:p w14:paraId="24A225A1" w14:textId="4A97CFC5" w:rsidR="008B0590" w:rsidRDefault="008B0590" w:rsidP="00FA19A4">
                            <w:pPr>
                              <w:spacing w:after="0" w:line="240" w:lineRule="auto"/>
                              <w:rPr>
                                <w:sz w:val="13"/>
                                <w:szCs w:val="13"/>
                              </w:rPr>
                            </w:pPr>
                            <w:r w:rsidRPr="00B31D3F">
                              <w:rPr>
                                <w:b/>
                                <w:sz w:val="13"/>
                                <w:szCs w:val="13"/>
                              </w:rPr>
                              <w:t>Women’s Ministry</w:t>
                            </w:r>
                            <w:r w:rsidRPr="00B31D3F">
                              <w:rPr>
                                <w:sz w:val="13"/>
                                <w:szCs w:val="13"/>
                              </w:rPr>
                              <w:t>…….…………………</w:t>
                            </w:r>
                            <w:r w:rsidR="00B31D3F" w:rsidRPr="00B31D3F">
                              <w:rPr>
                                <w:sz w:val="13"/>
                                <w:szCs w:val="13"/>
                              </w:rPr>
                              <w:t>…………..</w:t>
                            </w:r>
                            <w:r w:rsidRPr="00B31D3F">
                              <w:rPr>
                                <w:sz w:val="13"/>
                                <w:szCs w:val="13"/>
                              </w:rPr>
                              <w:t>……</w:t>
                            </w:r>
                            <w:r w:rsidR="00B31D3F" w:rsidRPr="00B31D3F">
                              <w:rPr>
                                <w:sz w:val="13"/>
                                <w:szCs w:val="13"/>
                              </w:rPr>
                              <w:t xml:space="preserve">Lead: </w:t>
                            </w:r>
                            <w:r w:rsidR="00E65DBC">
                              <w:rPr>
                                <w:sz w:val="13"/>
                                <w:szCs w:val="13"/>
                              </w:rPr>
                              <w:t>Team:</w:t>
                            </w:r>
                          </w:p>
                          <w:p w14:paraId="48B0A93C" w14:textId="6CB31EAF" w:rsidR="00B31D3F" w:rsidRDefault="00030C53" w:rsidP="00FA19A4">
                            <w:pPr>
                              <w:spacing w:after="0" w:line="240" w:lineRule="auto"/>
                              <w:rPr>
                                <w:sz w:val="9"/>
                                <w:szCs w:val="9"/>
                              </w:rPr>
                            </w:pPr>
                            <w:r>
                              <w:rPr>
                                <w:sz w:val="13"/>
                                <w:szCs w:val="13"/>
                              </w:rPr>
                              <w:t xml:space="preserve">        </w:t>
                            </w:r>
                            <w:r w:rsidR="00820B5F">
                              <w:rPr>
                                <w:sz w:val="13"/>
                                <w:szCs w:val="13"/>
                              </w:rPr>
                              <w:t xml:space="preserve"> </w:t>
                            </w:r>
                            <w:r>
                              <w:rPr>
                                <w:sz w:val="13"/>
                                <w:szCs w:val="13"/>
                              </w:rPr>
                              <w:t xml:space="preserve"> </w:t>
                            </w:r>
                            <w:r w:rsidRPr="00030C53">
                              <w:rPr>
                                <w:sz w:val="9"/>
                                <w:szCs w:val="9"/>
                              </w:rPr>
                              <w:t>Support Team: T Brown, M Freeman, N Johnson, J Parsons, M Zhang, R Gunselman</w:t>
                            </w:r>
                          </w:p>
                          <w:p w14:paraId="446E4843" w14:textId="069C198F" w:rsidR="001C454B" w:rsidRPr="001C454B" w:rsidRDefault="001C454B" w:rsidP="00FA19A4">
                            <w:pPr>
                              <w:spacing w:after="0" w:line="240" w:lineRule="auto"/>
                              <w:rPr>
                                <w:sz w:val="13"/>
                                <w:szCs w:val="13"/>
                              </w:rPr>
                            </w:pPr>
                            <w:r>
                              <w:rPr>
                                <w:b/>
                                <w:bCs/>
                                <w:sz w:val="13"/>
                                <w:szCs w:val="13"/>
                              </w:rPr>
                              <w:t>Worship Ministry</w:t>
                            </w:r>
                            <w:r>
                              <w:rPr>
                                <w:sz w:val="13"/>
                                <w:szCs w:val="13"/>
                              </w:rPr>
                              <w:t>……………….……</w:t>
                            </w:r>
                            <w:r w:rsidR="001D478B">
                              <w:rPr>
                                <w:sz w:val="13"/>
                                <w:szCs w:val="13"/>
                              </w:rPr>
                              <w:t>…………………………</w:t>
                            </w:r>
                            <w:r>
                              <w:rPr>
                                <w:sz w:val="13"/>
                                <w:szCs w:val="13"/>
                              </w:rPr>
                              <w:t>The Worship Team</w:t>
                            </w:r>
                          </w:p>
                          <w:p w14:paraId="7B8A5033" w14:textId="64E3AE71" w:rsidR="008B0590" w:rsidRPr="00B31D3F" w:rsidRDefault="008B0590" w:rsidP="00FA19A4">
                            <w:pPr>
                              <w:spacing w:after="0" w:line="240" w:lineRule="auto"/>
                              <w:rPr>
                                <w:sz w:val="13"/>
                                <w:szCs w:val="13"/>
                              </w:rPr>
                            </w:pPr>
                            <w:r w:rsidRPr="00B31D3F">
                              <w:rPr>
                                <w:b/>
                                <w:sz w:val="13"/>
                                <w:szCs w:val="13"/>
                              </w:rPr>
                              <w:t>Youth Ministry</w:t>
                            </w:r>
                            <w:r w:rsidRPr="00B31D3F">
                              <w:rPr>
                                <w:sz w:val="13"/>
                                <w:szCs w:val="13"/>
                              </w:rPr>
                              <w:t>…..……………Eric &amp; Jann Bracht and Eric &amp; Chris Jensen</w:t>
                            </w:r>
                          </w:p>
                          <w:p w14:paraId="0433B602" w14:textId="77777777" w:rsidR="008B0590" w:rsidRPr="00BB5626" w:rsidRDefault="008B0590" w:rsidP="00FA19A4">
                            <w:pPr>
                              <w:spacing w:after="0" w:line="240" w:lineRule="auto"/>
                              <w:rPr>
                                <w:sz w:val="15"/>
                                <w:szCs w:val="1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0D8AD7" id="Text Box 9" o:spid="_x0000_s1067" type="#_x0000_t202" style="position:absolute;margin-left:764.1pt;margin-top:5.85pt;width:201.95pt;height:245.3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" filled="f" strokecolor="#c00000" strokeweight="3pt">
                <v:textbox>
                  <w:txbxContent>
                    <w:p w14:paraId="674490BA" w14:textId="77777777" w:rsidR="008B0590" w:rsidRPr="003E3C35" w:rsidRDefault="008B0590" w:rsidP="00FA19A4">
                      <w:pPr>
                        <w:spacing w:after="0"/>
                        <w:ind w:left="720"/>
                        <w:jc w:val="center"/>
                        <w:rPr>
                          <w:b/>
                          <w:color w:val="6BB1C9" w:themeColor="accent3"/>
                          <w:sz w:val="12"/>
                          <w:szCs w:val="12"/>
                        </w:rPr>
                      </w:pPr>
                      <w:r w:rsidRPr="003E3C35">
                        <w:rPr>
                          <w:b/>
                          <w:color w:val="6BB1C9" w:themeColor="accent3"/>
                          <w:sz w:val="12"/>
                          <w:szCs w:val="12"/>
                        </w:rPr>
                        <w:t>Many Hands Make Light Work…Get Involved!</w:t>
                      </w:r>
                    </w:p>
                    <w:p w14:paraId="29C1B8F4" w14:textId="4D4F249D" w:rsidR="008B0590" w:rsidRPr="00B31D3F" w:rsidRDefault="008B0590" w:rsidP="00FA19A4">
                      <w:pPr>
                        <w:spacing w:after="0"/>
                        <w:rPr>
                          <w:sz w:val="13"/>
                          <w:szCs w:val="13"/>
                        </w:rPr>
                      </w:pPr>
                      <w:r w:rsidRPr="00B31D3F">
                        <w:rPr>
                          <w:b/>
                          <w:sz w:val="13"/>
                          <w:szCs w:val="13"/>
                        </w:rPr>
                        <w:t>Circle Facilitator Inside</w:t>
                      </w:r>
                      <w:r w:rsidRPr="00B31D3F">
                        <w:rPr>
                          <w:sz w:val="13"/>
                          <w:szCs w:val="13"/>
                        </w:rPr>
                        <w:t>…………………………………….……………Eric Bracht</w:t>
                      </w:r>
                    </w:p>
                    <w:p w14:paraId="07E12F74" w14:textId="5E60BBB3" w:rsidR="008B0590" w:rsidRPr="00B31D3F" w:rsidRDefault="008B0590" w:rsidP="00FA19A4">
                      <w:pPr>
                        <w:spacing w:after="0" w:line="240" w:lineRule="auto"/>
                        <w:rPr>
                          <w:sz w:val="13"/>
                          <w:szCs w:val="13"/>
                        </w:rPr>
                      </w:pPr>
                      <w:r w:rsidRPr="00B31D3F">
                        <w:rPr>
                          <w:b/>
                          <w:sz w:val="13"/>
                          <w:szCs w:val="13"/>
                        </w:rPr>
                        <w:t>Outside Circle Facilitator</w:t>
                      </w:r>
                      <w:r w:rsidRPr="00B31D3F">
                        <w:rPr>
                          <w:sz w:val="13"/>
                          <w:szCs w:val="13"/>
                        </w:rPr>
                        <w:t xml:space="preserve">……..……………..…………………….….                           </w:t>
                      </w:r>
                      <w:r w:rsidRPr="00B31D3F">
                        <w:rPr>
                          <w:b/>
                          <w:sz w:val="13"/>
                          <w:szCs w:val="13"/>
                        </w:rPr>
                        <w:t>UCC Facilitator</w:t>
                      </w:r>
                      <w:r w:rsidRPr="00B31D3F">
                        <w:rPr>
                          <w:sz w:val="13"/>
                          <w:szCs w:val="13"/>
                        </w:rPr>
                        <w:t>……………………………….……Nathan Lopez, Bob Parsons</w:t>
                      </w:r>
                    </w:p>
                    <w:p w14:paraId="64E61B34" w14:textId="5867C418" w:rsidR="008B0590" w:rsidRPr="00B31D3F" w:rsidRDefault="008B0590" w:rsidP="00FA19A4">
                      <w:pPr>
                        <w:spacing w:after="0" w:line="240" w:lineRule="auto"/>
                        <w:rPr>
                          <w:sz w:val="13"/>
                          <w:szCs w:val="13"/>
                        </w:rPr>
                      </w:pPr>
                      <w:r w:rsidRPr="00B31D3F">
                        <w:rPr>
                          <w:b/>
                          <w:sz w:val="13"/>
                          <w:szCs w:val="13"/>
                        </w:rPr>
                        <w:t>Overall Support</w:t>
                      </w:r>
                      <w:r w:rsidRPr="00B31D3F">
                        <w:rPr>
                          <w:sz w:val="13"/>
                          <w:szCs w:val="13"/>
                        </w:rPr>
                        <w:t>……………………..…………</w:t>
                      </w:r>
                      <w:r w:rsidR="001073C5">
                        <w:rPr>
                          <w:sz w:val="13"/>
                          <w:szCs w:val="13"/>
                        </w:rPr>
                        <w:t>…………..</w:t>
                      </w:r>
                      <w:r w:rsidRPr="00B31D3F">
                        <w:rPr>
                          <w:sz w:val="13"/>
                          <w:szCs w:val="13"/>
                        </w:rPr>
                        <w:t>…..M Zhang, G Brown</w:t>
                      </w:r>
                    </w:p>
                    <w:p w14:paraId="6AAE7E38" w14:textId="657F3771" w:rsidR="008B0590" w:rsidRPr="00B31D3F" w:rsidRDefault="008B0590" w:rsidP="00FA19A4">
                      <w:pPr>
                        <w:spacing w:after="0" w:line="240" w:lineRule="auto"/>
                        <w:rPr>
                          <w:sz w:val="13"/>
                          <w:szCs w:val="13"/>
                        </w:rPr>
                      </w:pPr>
                      <w:r w:rsidRPr="00B31D3F">
                        <w:rPr>
                          <w:b/>
                          <w:sz w:val="13"/>
                          <w:szCs w:val="13"/>
                        </w:rPr>
                        <w:t>Campus Ministry</w:t>
                      </w:r>
                      <w:r w:rsidRPr="00B31D3F">
                        <w:rPr>
                          <w:sz w:val="13"/>
                          <w:szCs w:val="13"/>
                        </w:rPr>
                        <w:t>…………………...…Josh Stutzman, Eric &amp; Chris Jensen</w:t>
                      </w:r>
                    </w:p>
                    <w:p w14:paraId="32456264" w14:textId="1940A7ED" w:rsidR="008B0590" w:rsidRPr="00B31D3F" w:rsidRDefault="008B0590" w:rsidP="00FA19A4">
                      <w:pPr>
                        <w:spacing w:after="0" w:line="240" w:lineRule="auto"/>
                        <w:rPr>
                          <w:sz w:val="13"/>
                          <w:szCs w:val="13"/>
                        </w:rPr>
                      </w:pPr>
                      <w:r w:rsidRPr="00B31D3F">
                        <w:rPr>
                          <w:b/>
                          <w:sz w:val="13"/>
                          <w:szCs w:val="13"/>
                        </w:rPr>
                        <w:t>Church Safety Ministry</w:t>
                      </w:r>
                      <w:r w:rsidRPr="00B31D3F">
                        <w:rPr>
                          <w:sz w:val="13"/>
                          <w:szCs w:val="13"/>
                        </w:rPr>
                        <w:t>……………….……</w:t>
                      </w:r>
                      <w:r w:rsidR="001073C5">
                        <w:rPr>
                          <w:sz w:val="13"/>
                          <w:szCs w:val="13"/>
                        </w:rPr>
                        <w:t>………………..</w:t>
                      </w:r>
                      <w:r w:rsidRPr="00B31D3F">
                        <w:rPr>
                          <w:sz w:val="13"/>
                          <w:szCs w:val="13"/>
                        </w:rPr>
                        <w:t>……</w:t>
                      </w:r>
                    </w:p>
                    <w:p w14:paraId="2ADC72A4" w14:textId="6B99781F" w:rsidR="008B0590" w:rsidRPr="00B31D3F" w:rsidRDefault="008B0590" w:rsidP="00FA19A4">
                      <w:pPr>
                        <w:spacing w:after="0" w:line="240" w:lineRule="auto"/>
                        <w:rPr>
                          <w:sz w:val="13"/>
                          <w:szCs w:val="13"/>
                        </w:rPr>
                      </w:pPr>
                      <w:r w:rsidRPr="00B31D3F">
                        <w:rPr>
                          <w:b/>
                          <w:sz w:val="13"/>
                          <w:szCs w:val="13"/>
                        </w:rPr>
                        <w:t>Discipleship Ministry</w:t>
                      </w:r>
                      <w:r w:rsidRPr="00B31D3F">
                        <w:rPr>
                          <w:sz w:val="13"/>
                          <w:szCs w:val="13"/>
                        </w:rPr>
                        <w:t>………….……………………….………………...Jose Reyes</w:t>
                      </w:r>
                    </w:p>
                    <w:p w14:paraId="3CB77494" w14:textId="3E514F67" w:rsidR="008B0590" w:rsidRPr="00B31D3F" w:rsidRDefault="008B0590" w:rsidP="00FA19A4">
                      <w:pPr>
                        <w:spacing w:after="0" w:line="240" w:lineRule="auto"/>
                        <w:rPr>
                          <w:sz w:val="13"/>
                          <w:szCs w:val="13"/>
                        </w:rPr>
                      </w:pPr>
                      <w:r w:rsidRPr="00B31D3F">
                        <w:rPr>
                          <w:b/>
                          <w:sz w:val="13"/>
                          <w:szCs w:val="13"/>
                        </w:rPr>
                        <w:t>Education Ministry</w:t>
                      </w:r>
                      <w:r w:rsidRPr="00B31D3F">
                        <w:rPr>
                          <w:sz w:val="13"/>
                          <w:szCs w:val="13"/>
                        </w:rPr>
                        <w:t>.…………………</w:t>
                      </w:r>
                      <w:r w:rsidR="004D3D29" w:rsidRPr="00B31D3F">
                        <w:rPr>
                          <w:sz w:val="13"/>
                          <w:szCs w:val="13"/>
                        </w:rPr>
                        <w:t>…….</w:t>
                      </w:r>
                      <w:r w:rsidRPr="00B31D3F">
                        <w:rPr>
                          <w:sz w:val="13"/>
                          <w:szCs w:val="13"/>
                        </w:rPr>
                        <w:t>..</w:t>
                      </w:r>
                      <w:r w:rsidR="000D642B">
                        <w:rPr>
                          <w:sz w:val="13"/>
                          <w:szCs w:val="13"/>
                        </w:rPr>
                        <w:t>...........................</w:t>
                      </w:r>
                      <w:r w:rsidR="00804C22" w:rsidRPr="00B31D3F">
                        <w:rPr>
                          <w:sz w:val="13"/>
                          <w:szCs w:val="13"/>
                        </w:rPr>
                        <w:t>(CR-8</w:t>
                      </w:r>
                      <w:r w:rsidR="00804C22" w:rsidRPr="00B31D3F">
                        <w:rPr>
                          <w:sz w:val="13"/>
                          <w:szCs w:val="13"/>
                          <w:vertAlign w:val="superscript"/>
                        </w:rPr>
                        <w:t>th</w:t>
                      </w:r>
                      <w:r w:rsidR="00804C22" w:rsidRPr="00B31D3F">
                        <w:rPr>
                          <w:sz w:val="13"/>
                          <w:szCs w:val="13"/>
                        </w:rPr>
                        <w:t xml:space="preserve"> Grade)</w:t>
                      </w:r>
                    </w:p>
                    <w:p w14:paraId="0C1C704F" w14:textId="1C3CAFE8" w:rsidR="008B0590" w:rsidRDefault="00FB33DE" w:rsidP="00FA19A4">
                      <w:pPr>
                        <w:spacing w:after="0" w:line="240" w:lineRule="auto"/>
                        <w:rPr>
                          <w:sz w:val="10"/>
                          <w:szCs w:val="10"/>
                        </w:rPr>
                      </w:pPr>
                      <w:r>
                        <w:rPr>
                          <w:b/>
                          <w:sz w:val="10"/>
                          <w:szCs w:val="10"/>
                        </w:rPr>
                        <w:t xml:space="preserve">              </w:t>
                      </w:r>
                      <w:r w:rsidR="008B0590">
                        <w:rPr>
                          <w:b/>
                          <w:sz w:val="10"/>
                          <w:szCs w:val="10"/>
                        </w:rPr>
                        <w:t>High School</w:t>
                      </w:r>
                      <w:r w:rsidR="008B0590">
                        <w:rPr>
                          <w:sz w:val="10"/>
                          <w:szCs w:val="10"/>
                        </w:rPr>
                        <w:t>…………………………………………………………..…..Eric Bracht, Eric Jensen</w:t>
                      </w:r>
                    </w:p>
                    <w:p w14:paraId="05590D1B" w14:textId="1B152F5C" w:rsidR="008B0590" w:rsidRDefault="00FB33DE" w:rsidP="00FA19A4">
                      <w:pPr>
                        <w:spacing w:after="0" w:line="240" w:lineRule="auto"/>
                        <w:rPr>
                          <w:sz w:val="10"/>
                          <w:szCs w:val="10"/>
                        </w:rPr>
                      </w:pPr>
                      <w:r>
                        <w:rPr>
                          <w:b/>
                          <w:sz w:val="10"/>
                          <w:szCs w:val="10"/>
                        </w:rPr>
                        <w:t xml:space="preserve">              </w:t>
                      </w:r>
                      <w:r w:rsidR="008B0590">
                        <w:rPr>
                          <w:b/>
                          <w:sz w:val="10"/>
                          <w:szCs w:val="10"/>
                        </w:rPr>
                        <w:t>Adult</w:t>
                      </w:r>
                      <w:r w:rsidR="008B0590">
                        <w:rPr>
                          <w:sz w:val="10"/>
                          <w:szCs w:val="10"/>
                        </w:rPr>
                        <w:t>……………………………………………………………………..……………………</w:t>
                      </w:r>
                    </w:p>
                    <w:p w14:paraId="57E23F18" w14:textId="1A0BE32F" w:rsidR="008B0590" w:rsidRPr="002E7E3F" w:rsidRDefault="00FB33DE" w:rsidP="00FA19A4">
                      <w:pPr>
                        <w:spacing w:after="0" w:line="240" w:lineRule="auto"/>
                        <w:rPr>
                          <w:sz w:val="10"/>
                          <w:szCs w:val="10"/>
                        </w:rPr>
                      </w:pPr>
                      <w:r>
                        <w:rPr>
                          <w:b/>
                          <w:sz w:val="10"/>
                          <w:szCs w:val="10"/>
                        </w:rPr>
                        <w:t xml:space="preserve">              </w:t>
                      </w:r>
                      <w:r w:rsidR="008B0590">
                        <w:rPr>
                          <w:b/>
                          <w:sz w:val="10"/>
                          <w:szCs w:val="10"/>
                        </w:rPr>
                        <w:t>Coordinators</w:t>
                      </w:r>
                      <w:r w:rsidR="008B0590">
                        <w:rPr>
                          <w:sz w:val="10"/>
                          <w:szCs w:val="10"/>
                        </w:rPr>
                        <w:t>……………………. J &amp; S Shore</w:t>
                      </w:r>
                    </w:p>
                    <w:p w14:paraId="79E10406" w14:textId="70A5AFF4" w:rsidR="008B0590" w:rsidRPr="00B31D3F" w:rsidRDefault="008B0590" w:rsidP="00FA19A4">
                      <w:pPr>
                        <w:spacing w:after="0" w:line="240" w:lineRule="auto"/>
                        <w:rPr>
                          <w:sz w:val="13"/>
                          <w:szCs w:val="13"/>
                        </w:rPr>
                      </w:pPr>
                      <w:r w:rsidRPr="00B31D3F">
                        <w:rPr>
                          <w:b/>
                          <w:sz w:val="13"/>
                          <w:szCs w:val="13"/>
                        </w:rPr>
                        <w:t>Fellowship Ministry</w:t>
                      </w:r>
                      <w:r w:rsidRPr="00B31D3F">
                        <w:rPr>
                          <w:sz w:val="13"/>
                          <w:szCs w:val="13"/>
                        </w:rPr>
                        <w:t>……………….…..……….Ed, Renee &amp; Joel Gunselman</w:t>
                      </w:r>
                    </w:p>
                    <w:p w14:paraId="48645B22" w14:textId="064091C7" w:rsidR="008B0590" w:rsidRPr="00B31D3F" w:rsidRDefault="008B0590" w:rsidP="00FA19A4">
                      <w:pPr>
                        <w:spacing w:after="0" w:line="240" w:lineRule="auto"/>
                        <w:rPr>
                          <w:sz w:val="13"/>
                          <w:szCs w:val="13"/>
                        </w:rPr>
                      </w:pPr>
                      <w:r w:rsidRPr="00B31D3F">
                        <w:rPr>
                          <w:b/>
                          <w:sz w:val="13"/>
                          <w:szCs w:val="13"/>
                        </w:rPr>
                        <w:t>Life Group Ministry</w:t>
                      </w:r>
                      <w:r w:rsidRPr="00B31D3F">
                        <w:rPr>
                          <w:sz w:val="13"/>
                          <w:szCs w:val="13"/>
                        </w:rPr>
                        <w:t>…</w:t>
                      </w:r>
                      <w:r w:rsidR="00E06DF2" w:rsidRPr="00B31D3F">
                        <w:rPr>
                          <w:sz w:val="13"/>
                          <w:szCs w:val="13"/>
                        </w:rPr>
                        <w:t>…………………………………….</w:t>
                      </w:r>
                    </w:p>
                    <w:p w14:paraId="6B3AE098" w14:textId="61C6B77C" w:rsidR="008B0590" w:rsidRPr="00B31D3F" w:rsidRDefault="008B0590" w:rsidP="00FA19A4">
                      <w:pPr>
                        <w:spacing w:after="0" w:line="240" w:lineRule="auto"/>
                        <w:rPr>
                          <w:sz w:val="13"/>
                          <w:szCs w:val="13"/>
                        </w:rPr>
                      </w:pPr>
                      <w:r w:rsidRPr="00B31D3F">
                        <w:rPr>
                          <w:b/>
                          <w:sz w:val="13"/>
                          <w:szCs w:val="13"/>
                        </w:rPr>
                        <w:t>Media/Web Ministry</w:t>
                      </w:r>
                      <w:r w:rsidRPr="00B31D3F">
                        <w:rPr>
                          <w:sz w:val="13"/>
                          <w:szCs w:val="13"/>
                        </w:rPr>
                        <w:t>…………….…………Frank Cloutier, Bill McCaughan</w:t>
                      </w:r>
                    </w:p>
                    <w:p w14:paraId="4CC71B6F" w14:textId="598DFB01" w:rsidR="008B0590" w:rsidRPr="00B31D3F" w:rsidRDefault="008B0590" w:rsidP="00FA19A4">
                      <w:pPr>
                        <w:spacing w:after="0" w:line="240" w:lineRule="auto"/>
                        <w:rPr>
                          <w:sz w:val="13"/>
                          <w:szCs w:val="13"/>
                        </w:rPr>
                      </w:pPr>
                      <w:r w:rsidRPr="00B31D3F">
                        <w:rPr>
                          <w:b/>
                          <w:sz w:val="13"/>
                          <w:szCs w:val="13"/>
                        </w:rPr>
                        <w:t>Men of Iron</w:t>
                      </w:r>
                      <w:r w:rsidRPr="00B31D3F">
                        <w:rPr>
                          <w:sz w:val="13"/>
                          <w:szCs w:val="13"/>
                        </w:rPr>
                        <w:t>…………….…………Rolland House, Bob Parsons, Jake Shore</w:t>
                      </w:r>
                    </w:p>
                    <w:p w14:paraId="0D7440AD" w14:textId="37943A37" w:rsidR="008B0590" w:rsidRPr="00B31D3F" w:rsidRDefault="008B0590" w:rsidP="00FA19A4">
                      <w:pPr>
                        <w:spacing w:after="0" w:line="240" w:lineRule="auto"/>
                        <w:rPr>
                          <w:sz w:val="13"/>
                          <w:szCs w:val="13"/>
                        </w:rPr>
                      </w:pPr>
                      <w:r w:rsidRPr="00B31D3F">
                        <w:rPr>
                          <w:b/>
                          <w:sz w:val="13"/>
                          <w:szCs w:val="13"/>
                        </w:rPr>
                        <w:t>People Needs Facilitators</w:t>
                      </w:r>
                      <w:r w:rsidRPr="00B31D3F">
                        <w:rPr>
                          <w:sz w:val="13"/>
                          <w:szCs w:val="13"/>
                        </w:rPr>
                        <w:t>.……………….…..Tami Brown &amp; Maria Zhang</w:t>
                      </w:r>
                    </w:p>
                    <w:p w14:paraId="3FE1EE09" w14:textId="4CFB976B" w:rsidR="008B0590" w:rsidRPr="00B31D3F" w:rsidRDefault="008B0590" w:rsidP="00FA19A4">
                      <w:pPr>
                        <w:spacing w:after="0" w:line="240" w:lineRule="auto"/>
                        <w:rPr>
                          <w:sz w:val="13"/>
                          <w:szCs w:val="13"/>
                        </w:rPr>
                      </w:pPr>
                      <w:r w:rsidRPr="00B31D3F">
                        <w:rPr>
                          <w:b/>
                          <w:sz w:val="13"/>
                          <w:szCs w:val="13"/>
                        </w:rPr>
                        <w:t>Clothing Drive Lead</w:t>
                      </w:r>
                      <w:r w:rsidRPr="00B31D3F">
                        <w:rPr>
                          <w:sz w:val="13"/>
                          <w:szCs w:val="13"/>
                        </w:rPr>
                        <w:t>.……………</w:t>
                      </w:r>
                      <w:r w:rsidR="008D17F0" w:rsidRPr="00B31D3F">
                        <w:rPr>
                          <w:sz w:val="13"/>
                          <w:szCs w:val="13"/>
                        </w:rPr>
                        <w:t>………</w:t>
                      </w:r>
                      <w:r w:rsidRPr="00B31D3F">
                        <w:rPr>
                          <w:sz w:val="13"/>
                          <w:szCs w:val="13"/>
                        </w:rPr>
                        <w:t>……………………</w:t>
                      </w:r>
                      <w:r w:rsidR="008D17F0" w:rsidRPr="00B31D3F">
                        <w:rPr>
                          <w:sz w:val="13"/>
                          <w:szCs w:val="13"/>
                        </w:rPr>
                        <w:t>Charlene Franklund</w:t>
                      </w:r>
                    </w:p>
                    <w:p w14:paraId="5975AA28" w14:textId="35D950CF" w:rsidR="008B0590" w:rsidRPr="00B31D3F" w:rsidRDefault="008B0590" w:rsidP="00FA19A4">
                      <w:pPr>
                        <w:spacing w:after="0" w:line="240" w:lineRule="auto"/>
                        <w:rPr>
                          <w:sz w:val="13"/>
                          <w:szCs w:val="13"/>
                        </w:rPr>
                      </w:pPr>
                      <w:r w:rsidRPr="00B31D3F">
                        <w:rPr>
                          <w:b/>
                          <w:sz w:val="13"/>
                          <w:szCs w:val="13"/>
                        </w:rPr>
                        <w:t>Food Boxes Lead</w:t>
                      </w:r>
                      <w:r w:rsidRPr="00B31D3F">
                        <w:rPr>
                          <w:sz w:val="13"/>
                          <w:szCs w:val="13"/>
                        </w:rPr>
                        <w:t>.………………………………….…………..Charlene Franklund</w:t>
                      </w:r>
                    </w:p>
                    <w:p w14:paraId="120DA709" w14:textId="6C6F2CC0" w:rsidR="008B0590" w:rsidRPr="00B31D3F" w:rsidRDefault="008B0590" w:rsidP="00FA19A4">
                      <w:pPr>
                        <w:spacing w:after="0" w:line="240" w:lineRule="auto"/>
                        <w:rPr>
                          <w:sz w:val="13"/>
                          <w:szCs w:val="13"/>
                        </w:rPr>
                      </w:pPr>
                      <w:r w:rsidRPr="00B31D3F">
                        <w:rPr>
                          <w:b/>
                          <w:sz w:val="13"/>
                          <w:szCs w:val="13"/>
                        </w:rPr>
                        <w:t>Publicity Ministry</w:t>
                      </w:r>
                      <w:r w:rsidRPr="00B31D3F">
                        <w:rPr>
                          <w:sz w:val="13"/>
                          <w:szCs w:val="13"/>
                        </w:rPr>
                        <w:t>……………………….……………………..…………Maria Zhang</w:t>
                      </w:r>
                    </w:p>
                    <w:p w14:paraId="30CDCA54" w14:textId="78556C33" w:rsidR="008B0590" w:rsidRDefault="008B0590" w:rsidP="00FA19A4">
                      <w:pPr>
                        <w:spacing w:after="0" w:line="240" w:lineRule="auto"/>
                        <w:rPr>
                          <w:sz w:val="13"/>
                          <w:szCs w:val="13"/>
                        </w:rPr>
                      </w:pPr>
                      <w:r w:rsidRPr="00B31D3F">
                        <w:rPr>
                          <w:b/>
                          <w:sz w:val="13"/>
                          <w:szCs w:val="13"/>
                        </w:rPr>
                        <w:t>Quilts for CASA</w:t>
                      </w:r>
                      <w:r w:rsidRPr="00B31D3F">
                        <w:rPr>
                          <w:sz w:val="13"/>
                          <w:szCs w:val="13"/>
                        </w:rPr>
                        <w:t>.………………………………………….……………....Cathy Brooks</w:t>
                      </w:r>
                    </w:p>
                    <w:p w14:paraId="0024DF76" w14:textId="2BFA40C1" w:rsidR="00A85A9D" w:rsidRPr="00A85A9D" w:rsidRDefault="00A85A9D" w:rsidP="00FA19A4">
                      <w:pPr>
                        <w:spacing w:after="0" w:line="240" w:lineRule="auto"/>
                        <w:rPr>
                          <w:sz w:val="13"/>
                          <w:szCs w:val="13"/>
                        </w:rPr>
                      </w:pPr>
                      <w:r>
                        <w:rPr>
                          <w:b/>
                          <w:bCs/>
                          <w:sz w:val="13"/>
                          <w:szCs w:val="13"/>
                        </w:rPr>
                        <w:t>Roster List</w:t>
                      </w:r>
                      <w:r>
                        <w:rPr>
                          <w:sz w:val="13"/>
                          <w:szCs w:val="13"/>
                        </w:rPr>
                        <w:t>……………………………</w:t>
                      </w:r>
                      <w:r w:rsidR="00321CF4">
                        <w:rPr>
                          <w:sz w:val="13"/>
                          <w:szCs w:val="13"/>
                        </w:rPr>
                        <w:t>…………………</w:t>
                      </w:r>
                      <w:r>
                        <w:rPr>
                          <w:sz w:val="13"/>
                          <w:szCs w:val="13"/>
                        </w:rPr>
                        <w:t>……………….Maria Z</w:t>
                      </w:r>
                      <w:r w:rsidR="00321CF4">
                        <w:rPr>
                          <w:sz w:val="13"/>
                          <w:szCs w:val="13"/>
                        </w:rPr>
                        <w:t>, Casey L</w:t>
                      </w:r>
                    </w:p>
                    <w:p w14:paraId="2EB969B9" w14:textId="4A0C405D" w:rsidR="008B0590" w:rsidRPr="00B31D3F" w:rsidRDefault="008B0590" w:rsidP="00FA19A4">
                      <w:pPr>
                        <w:spacing w:after="0" w:line="240" w:lineRule="auto"/>
                        <w:rPr>
                          <w:sz w:val="13"/>
                          <w:szCs w:val="13"/>
                        </w:rPr>
                      </w:pPr>
                      <w:r w:rsidRPr="00B31D3F">
                        <w:rPr>
                          <w:b/>
                          <w:sz w:val="13"/>
                          <w:szCs w:val="13"/>
                        </w:rPr>
                        <w:t>Van Ministry</w:t>
                      </w:r>
                      <w:r w:rsidRPr="00B31D3F">
                        <w:rPr>
                          <w:sz w:val="13"/>
                          <w:szCs w:val="13"/>
                        </w:rPr>
                        <w:t>…………………………………....…Bob Parsons, Chris Gollakner</w:t>
                      </w:r>
                    </w:p>
                    <w:p w14:paraId="1A19BC9F" w14:textId="4088D810" w:rsidR="008B0590" w:rsidRPr="00B31D3F" w:rsidRDefault="008B0590" w:rsidP="00FA19A4">
                      <w:pPr>
                        <w:spacing w:after="0" w:line="240" w:lineRule="auto"/>
                        <w:rPr>
                          <w:sz w:val="13"/>
                          <w:szCs w:val="13"/>
                        </w:rPr>
                      </w:pPr>
                      <w:r w:rsidRPr="00B31D3F">
                        <w:rPr>
                          <w:b/>
                          <w:sz w:val="13"/>
                          <w:szCs w:val="13"/>
                        </w:rPr>
                        <w:t>Vision Ministry</w:t>
                      </w:r>
                      <w:r w:rsidRPr="00B31D3F">
                        <w:rPr>
                          <w:sz w:val="13"/>
                          <w:szCs w:val="13"/>
                        </w:rPr>
                        <w:t>…..Elders, Deacons, Ministers, Ministry Leaders &amp; Spouses</w:t>
                      </w:r>
                    </w:p>
                    <w:p w14:paraId="6865CE24" w14:textId="400FA3A5" w:rsidR="008B0590" w:rsidRPr="00B31D3F" w:rsidRDefault="008B0590" w:rsidP="00FA19A4">
                      <w:pPr>
                        <w:spacing w:after="0" w:line="240" w:lineRule="auto"/>
                        <w:rPr>
                          <w:sz w:val="13"/>
                          <w:szCs w:val="13"/>
                        </w:rPr>
                      </w:pPr>
                      <w:r w:rsidRPr="00B31D3F">
                        <w:rPr>
                          <w:b/>
                          <w:sz w:val="13"/>
                          <w:szCs w:val="13"/>
                        </w:rPr>
                        <w:t>Widows Ministry</w:t>
                      </w:r>
                      <w:r w:rsidRPr="00B31D3F">
                        <w:rPr>
                          <w:sz w:val="13"/>
                          <w:szCs w:val="13"/>
                        </w:rPr>
                        <w:t>…………………………………..…………………………</w:t>
                      </w:r>
                      <w:r w:rsidR="00A5062C">
                        <w:rPr>
                          <w:sz w:val="13"/>
                          <w:szCs w:val="13"/>
                        </w:rPr>
                        <w:t>L Munson</w:t>
                      </w:r>
                      <w:r w:rsidRPr="00B31D3F">
                        <w:rPr>
                          <w:sz w:val="13"/>
                          <w:szCs w:val="13"/>
                        </w:rPr>
                        <w:t xml:space="preserve"> </w:t>
                      </w:r>
                    </w:p>
                    <w:p w14:paraId="24A225A1" w14:textId="4A97CFC5" w:rsidR="008B0590" w:rsidRDefault="008B0590" w:rsidP="00FA19A4">
                      <w:pPr>
                        <w:spacing w:after="0" w:line="240" w:lineRule="auto"/>
                        <w:rPr>
                          <w:sz w:val="13"/>
                          <w:szCs w:val="13"/>
                        </w:rPr>
                      </w:pPr>
                      <w:r w:rsidRPr="00B31D3F">
                        <w:rPr>
                          <w:b/>
                          <w:sz w:val="13"/>
                          <w:szCs w:val="13"/>
                        </w:rPr>
                        <w:t>Women’s Ministry</w:t>
                      </w:r>
                      <w:r w:rsidRPr="00B31D3F">
                        <w:rPr>
                          <w:sz w:val="13"/>
                          <w:szCs w:val="13"/>
                        </w:rPr>
                        <w:t>…….…………………</w:t>
                      </w:r>
                      <w:r w:rsidR="00B31D3F" w:rsidRPr="00B31D3F">
                        <w:rPr>
                          <w:sz w:val="13"/>
                          <w:szCs w:val="13"/>
                        </w:rPr>
                        <w:t>…………..</w:t>
                      </w:r>
                      <w:r w:rsidRPr="00B31D3F">
                        <w:rPr>
                          <w:sz w:val="13"/>
                          <w:szCs w:val="13"/>
                        </w:rPr>
                        <w:t>……</w:t>
                      </w:r>
                      <w:r w:rsidR="00B31D3F" w:rsidRPr="00B31D3F">
                        <w:rPr>
                          <w:sz w:val="13"/>
                          <w:szCs w:val="13"/>
                        </w:rPr>
                        <w:t xml:space="preserve">Lead: </w:t>
                      </w:r>
                      <w:r w:rsidR="00E65DBC">
                        <w:rPr>
                          <w:sz w:val="13"/>
                          <w:szCs w:val="13"/>
                        </w:rPr>
                        <w:t>Team:</w:t>
                      </w:r>
                    </w:p>
                    <w:p w14:paraId="48B0A93C" w14:textId="6CB31EAF" w:rsidR="00B31D3F" w:rsidRDefault="00030C53" w:rsidP="00FA19A4">
                      <w:pPr>
                        <w:spacing w:after="0" w:line="240" w:lineRule="auto"/>
                        <w:rPr>
                          <w:sz w:val="9"/>
                          <w:szCs w:val="9"/>
                        </w:rPr>
                      </w:pPr>
                      <w:r>
                        <w:rPr>
                          <w:sz w:val="13"/>
                          <w:szCs w:val="13"/>
                        </w:rPr>
                        <w:t xml:space="preserve">        </w:t>
                      </w:r>
                      <w:r w:rsidR="00820B5F">
                        <w:rPr>
                          <w:sz w:val="13"/>
                          <w:szCs w:val="13"/>
                        </w:rPr>
                        <w:t xml:space="preserve"> </w:t>
                      </w:r>
                      <w:r>
                        <w:rPr>
                          <w:sz w:val="13"/>
                          <w:szCs w:val="13"/>
                        </w:rPr>
                        <w:t xml:space="preserve"> </w:t>
                      </w:r>
                      <w:r w:rsidRPr="00030C53">
                        <w:rPr>
                          <w:sz w:val="9"/>
                          <w:szCs w:val="9"/>
                        </w:rPr>
                        <w:t>Support Team: T Brown, M Freeman, N Johnson, J Parsons, M Zhang, R Gunselman</w:t>
                      </w:r>
                    </w:p>
                    <w:p w14:paraId="446E4843" w14:textId="069C198F" w:rsidR="001C454B" w:rsidRPr="001C454B" w:rsidRDefault="001C454B" w:rsidP="00FA19A4">
                      <w:pPr>
                        <w:spacing w:after="0" w:line="240" w:lineRule="auto"/>
                        <w:rPr>
                          <w:sz w:val="13"/>
                          <w:szCs w:val="13"/>
                        </w:rPr>
                      </w:pPr>
                      <w:r>
                        <w:rPr>
                          <w:b/>
                          <w:bCs/>
                          <w:sz w:val="13"/>
                          <w:szCs w:val="13"/>
                        </w:rPr>
                        <w:t>Worship Ministry</w:t>
                      </w:r>
                      <w:r>
                        <w:rPr>
                          <w:sz w:val="13"/>
                          <w:szCs w:val="13"/>
                        </w:rPr>
                        <w:t>……………….……</w:t>
                      </w:r>
                      <w:r w:rsidR="001D478B">
                        <w:rPr>
                          <w:sz w:val="13"/>
                          <w:szCs w:val="13"/>
                        </w:rPr>
                        <w:t>…………………………</w:t>
                      </w:r>
                      <w:r>
                        <w:rPr>
                          <w:sz w:val="13"/>
                          <w:szCs w:val="13"/>
                        </w:rPr>
                        <w:t>The Worship Team</w:t>
                      </w:r>
                    </w:p>
                    <w:p w14:paraId="7B8A5033" w14:textId="64E3AE71" w:rsidR="008B0590" w:rsidRPr="00B31D3F" w:rsidRDefault="008B0590" w:rsidP="00FA19A4">
                      <w:pPr>
                        <w:spacing w:after="0" w:line="240" w:lineRule="auto"/>
                        <w:rPr>
                          <w:sz w:val="13"/>
                          <w:szCs w:val="13"/>
                        </w:rPr>
                      </w:pPr>
                      <w:r w:rsidRPr="00B31D3F">
                        <w:rPr>
                          <w:b/>
                          <w:sz w:val="13"/>
                          <w:szCs w:val="13"/>
                        </w:rPr>
                        <w:t>Youth Ministry</w:t>
                      </w:r>
                      <w:r w:rsidRPr="00B31D3F">
                        <w:rPr>
                          <w:sz w:val="13"/>
                          <w:szCs w:val="13"/>
                        </w:rPr>
                        <w:t>…..……………Eric &amp; Jann Bracht and Eric &amp; Chris Jensen</w:t>
                      </w:r>
                    </w:p>
                    <w:p w14:paraId="0433B602" w14:textId="77777777" w:rsidR="008B0590" w:rsidRPr="00BB5626" w:rsidRDefault="008B0590" w:rsidP="00FA19A4">
                      <w:pPr>
                        <w:spacing w:after="0" w:line="240" w:lineRule="auto"/>
                        <w:rPr>
                          <w:sz w:val="15"/>
                          <w:szCs w:val="15"/>
                        </w:rPr>
                      </w:pPr>
                    </w:p>
                  </w:txbxContent>
                </v:textbox>
              </v:shape>
            </w:pict>
          </mc:Fallback>
        </mc:AlternateContent>
      </w:r>
    </w:p>
    <w:p w14:paraId="150581DA" w14:textId="55DA7EC1" w:rsidR="008001B0" w:rsidRPr="008001B0" w:rsidRDefault="008001B0" w:rsidP="008001B0"/>
    <w:p w14:paraId="0F534B42" w14:textId="48AC396B" w:rsidR="008001B0" w:rsidRPr="008001B0" w:rsidRDefault="008001B0" w:rsidP="008001B0"/>
    <w:p w14:paraId="097AEC43" w14:textId="671A1489" w:rsidR="008001B0" w:rsidRPr="008001B0" w:rsidRDefault="00BA6431" w:rsidP="008001B0">
      <w:r>
        <w:rPr>
          <w:noProof/>
        </w:rPr>
        <mc:AlternateContent>
          <mc:Choice Requires="wps">
            <w:drawing>
              <wp:anchor distT="0" distB="0" distL="114300" distR="114300" simplePos="0" relativeHeight="251744768" behindDoc="0" locked="0" layoutInCell="1" allowOverlap="1" wp14:anchorId="135BBF34" wp14:editId="047742A4">
                <wp:simplePos x="0" y="0"/>
                <wp:positionH relativeFrom="column">
                  <wp:posOffset>3455670</wp:posOffset>
                </wp:positionH>
                <wp:positionV relativeFrom="paragraph">
                  <wp:posOffset>187325</wp:posOffset>
                </wp:positionV>
                <wp:extent cx="2419350" cy="1097280"/>
                <wp:effectExtent l="19050" t="19050" r="19050" b="26670"/>
                <wp:wrapNone/>
                <wp:docPr id="26" name="Text Box 26"/>
                <wp:cNvGraphicFramePr/>
                <a:graphic xmlns:a="http://schemas.openxmlformats.org/drawingml/2006/main">
                  <a:graphicData uri="http://schemas.microsoft.com/office/word/2010/wordprocessingShape">
                    <wps:wsp>
                      <wps:cNvSpPr txBox="1"/>
                      <wps:spPr>
                        <a:xfrm>
                          <a:off x="0" y="0"/>
                          <a:ext cx="2419350" cy="1097280"/>
                        </a:xfrm>
                        <a:prstGeom prst="rect">
                          <a:avLst/>
                        </a:prstGeom>
                        <a:solidFill>
                          <a:schemeClr val="lt1"/>
                        </a:solidFill>
                        <a:ln w="38100">
                          <a:solidFill>
                            <a:srgbClr val="006600"/>
                          </a:solidFill>
                        </a:ln>
                      </wps:spPr>
                      <wps:txbx>
                        <w:txbxContent>
                          <w:p w14:paraId="6CB10C0A" w14:textId="353F8505" w:rsidR="00191C1D" w:rsidRPr="00AE6461" w:rsidRDefault="0047119F" w:rsidP="00AE6461">
                            <w:pPr>
                              <w:spacing w:after="0" w:line="240" w:lineRule="auto"/>
                              <w:rPr>
                                <w:rFonts w:ascii="Brush Script MT" w:eastAsia="Times New Roman" w:hAnsi="Brush Script MT" w:cs="Arial"/>
                                <w:b/>
                                <w:bCs/>
                                <w:color w:val="000000"/>
                                <w:sz w:val="24"/>
                                <w:szCs w:val="24"/>
                              </w:rPr>
                            </w:pPr>
                            <w:r w:rsidRPr="00AE6461">
                              <w:rPr>
                                <w:rFonts w:ascii="Brush Script MT" w:eastAsia="Times New Roman" w:hAnsi="Brush Script MT" w:cs="Arial"/>
                                <w:b/>
                                <w:bCs/>
                                <w:color w:val="000000"/>
                                <w:sz w:val="24"/>
                                <w:szCs w:val="24"/>
                              </w:rPr>
                              <w:t>Ladies Corner</w:t>
                            </w:r>
                          </w:p>
                          <w:p w14:paraId="744584D2" w14:textId="0C01F747" w:rsidR="00AE6461" w:rsidRPr="00AE6461" w:rsidRDefault="00BA6431" w:rsidP="00AE6461">
                            <w:pPr>
                              <w:widowControl w:val="0"/>
                              <w:spacing w:after="0" w:line="240" w:lineRule="auto"/>
                              <w:ind w:left="360" w:hanging="360"/>
                              <w:rPr>
                                <w:sz w:val="20"/>
                                <w:szCs w:val="20"/>
                              </w:rPr>
                            </w:pPr>
                            <w:r>
                              <w:rPr>
                                <w:rFonts w:ascii="Georgia" w:hAnsi="Georgia"/>
                                <w:sz w:val="18"/>
                                <w:szCs w:val="18"/>
                                <w:shd w:val="clear" w:color="auto" w:fill="FFFFFF"/>
                              </w:rPr>
                              <w:t>S</w:t>
                            </w:r>
                            <w:r w:rsidR="009210D6" w:rsidRPr="009210D6">
                              <w:rPr>
                                <w:rFonts w:ascii="Georgia" w:hAnsi="Georgia"/>
                                <w:sz w:val="18"/>
                                <w:szCs w:val="18"/>
                                <w:shd w:val="clear" w:color="auto" w:fill="FFFFFF"/>
                              </w:rPr>
                              <w:t>tay tuned for information about an upcoming weekly</w:t>
                            </w:r>
                            <w:r w:rsidR="009210D6">
                              <w:rPr>
                                <w:rFonts w:ascii="Georgia" w:hAnsi="Georgia"/>
                                <w:sz w:val="18"/>
                                <w:szCs w:val="18"/>
                                <w:shd w:val="clear" w:color="auto" w:fill="FFFFFF"/>
                              </w:rPr>
                              <w:t xml:space="preserve"> women’s</w:t>
                            </w:r>
                            <w:r w:rsidR="009210D6" w:rsidRPr="009210D6">
                              <w:rPr>
                                <w:rFonts w:ascii="Georgia" w:hAnsi="Georgia"/>
                                <w:sz w:val="18"/>
                                <w:szCs w:val="18"/>
                                <w:shd w:val="clear" w:color="auto" w:fill="FFFFFF"/>
                              </w:rPr>
                              <w:t xml:space="preserve"> Bible Study that will meet at the church and explore Beth Moore's Chasing Vines study. This weekly study will include fun activities and prizes!</w:t>
                            </w:r>
                          </w:p>
                          <w:p w14:paraId="2A055B7C" w14:textId="77777777" w:rsidR="00AE6461" w:rsidRPr="00AE6461" w:rsidRDefault="00AE6461" w:rsidP="00AE6461">
                            <w:pPr>
                              <w:widowControl w:val="0"/>
                              <w:spacing w:after="0" w:line="240" w:lineRule="auto"/>
                              <w:rPr>
                                <w:sz w:val="20"/>
                                <w:szCs w:val="20"/>
                              </w:rPr>
                            </w:pPr>
                            <w:r w:rsidRPr="00AE6461">
                              <w:rPr>
                                <w:sz w:val="20"/>
                                <w:szCs w:val="20"/>
                              </w:rPr>
                              <w:t> </w:t>
                            </w:r>
                          </w:p>
                          <w:p w14:paraId="60DEEF26" w14:textId="77777777" w:rsidR="00AE6461" w:rsidRPr="00AE6461" w:rsidRDefault="00AE6461" w:rsidP="00AE6461">
                            <w:pPr>
                              <w:spacing w:after="0" w:line="240" w:lineRule="auto"/>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35BBF34" id="Text Box 26" o:spid="_x0000_s1068" type="#_x0000_t202" style="position:absolute;margin-left:272.1pt;margin-top:14.75pt;width:190.5pt;height:86.4pt;z-index:251744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" fillcolor="white [3201]" strokecolor="#060" strokeweight="3pt">
                <v:textbox>
                  <w:txbxContent>
                    <w:p w14:paraId="6CB10C0A" w14:textId="353F8505" w:rsidR="00191C1D" w:rsidRPr="00AE6461" w:rsidRDefault="0047119F" w:rsidP="00AE6461">
                      <w:pPr>
                        <w:spacing w:after="0" w:line="240" w:lineRule="auto"/>
                        <w:rPr>
                          <w:rFonts w:ascii="Brush Script MT" w:eastAsia="Times New Roman" w:hAnsi="Brush Script MT" w:cs="Arial"/>
                          <w:b/>
                          <w:bCs/>
                          <w:color w:val="000000"/>
                          <w:sz w:val="24"/>
                          <w:szCs w:val="24"/>
                        </w:rPr>
                      </w:pPr>
                      <w:r w:rsidRPr="00AE6461">
                        <w:rPr>
                          <w:rFonts w:ascii="Brush Script MT" w:eastAsia="Times New Roman" w:hAnsi="Brush Script MT" w:cs="Arial"/>
                          <w:b/>
                          <w:bCs/>
                          <w:color w:val="000000"/>
                          <w:sz w:val="24"/>
                          <w:szCs w:val="24"/>
                        </w:rPr>
                        <w:t>Ladies Corner</w:t>
                      </w:r>
                    </w:p>
                    <w:p w14:paraId="744584D2" w14:textId="0C01F747" w:rsidR="00AE6461" w:rsidRPr="00AE6461" w:rsidRDefault="00BA6431" w:rsidP="00AE6461">
                      <w:pPr>
                        <w:widowControl w:val="0"/>
                        <w:spacing w:after="0" w:line="240" w:lineRule="auto"/>
                        <w:ind w:left="360" w:hanging="360"/>
                        <w:rPr>
                          <w:sz w:val="20"/>
                          <w:szCs w:val="20"/>
                        </w:rPr>
                      </w:pPr>
                      <w:r>
                        <w:rPr>
                          <w:rFonts w:ascii="Georgia" w:hAnsi="Georgia"/>
                          <w:sz w:val="18"/>
                          <w:szCs w:val="18"/>
                          <w:shd w:val="clear" w:color="auto" w:fill="FFFFFF"/>
                        </w:rPr>
                        <w:t>S</w:t>
                      </w:r>
                      <w:r w:rsidR="009210D6" w:rsidRPr="009210D6">
                        <w:rPr>
                          <w:rFonts w:ascii="Georgia" w:hAnsi="Georgia"/>
                          <w:sz w:val="18"/>
                          <w:szCs w:val="18"/>
                          <w:shd w:val="clear" w:color="auto" w:fill="FFFFFF"/>
                        </w:rPr>
                        <w:t>tay tuned for information about an upcoming weekly</w:t>
                      </w:r>
                      <w:r w:rsidR="009210D6">
                        <w:rPr>
                          <w:rFonts w:ascii="Georgia" w:hAnsi="Georgia"/>
                          <w:sz w:val="18"/>
                          <w:szCs w:val="18"/>
                          <w:shd w:val="clear" w:color="auto" w:fill="FFFFFF"/>
                        </w:rPr>
                        <w:t xml:space="preserve"> women’s</w:t>
                      </w:r>
                      <w:r w:rsidR="009210D6" w:rsidRPr="009210D6">
                        <w:rPr>
                          <w:rFonts w:ascii="Georgia" w:hAnsi="Georgia"/>
                          <w:sz w:val="18"/>
                          <w:szCs w:val="18"/>
                          <w:shd w:val="clear" w:color="auto" w:fill="FFFFFF"/>
                        </w:rPr>
                        <w:t xml:space="preserve"> Bible Study that will meet at the church and explore Beth Moore's Chasing Vines study. This weekly study will include fun activities and prizes!</w:t>
                      </w:r>
                    </w:p>
                    <w:p w14:paraId="2A055B7C" w14:textId="77777777" w:rsidR="00AE6461" w:rsidRPr="00AE6461" w:rsidRDefault="00AE6461" w:rsidP="00AE6461">
                      <w:pPr>
                        <w:widowControl w:val="0"/>
                        <w:spacing w:after="0" w:line="240" w:lineRule="auto"/>
                        <w:rPr>
                          <w:sz w:val="20"/>
                          <w:szCs w:val="20"/>
                        </w:rPr>
                      </w:pPr>
                      <w:r w:rsidRPr="00AE6461">
                        <w:rPr>
                          <w:sz w:val="20"/>
                          <w:szCs w:val="20"/>
                        </w:rPr>
                        <w:t> </w:t>
                      </w:r>
                    </w:p>
                    <w:p w14:paraId="60DEEF26" w14:textId="77777777" w:rsidR="00AE6461" w:rsidRPr="00AE6461" w:rsidRDefault="00AE6461" w:rsidP="00AE6461">
                      <w:pPr>
                        <w:spacing w:after="0" w:line="240" w:lineRule="auto"/>
                        <w:rPr>
                          <w:sz w:val="20"/>
                          <w:szCs w:val="20"/>
                        </w:rPr>
                      </w:pPr>
                    </w:p>
                  </w:txbxContent>
                </v:textbox>
              </v:shape>
            </w:pict>
          </mc:Fallback>
        </mc:AlternateContent>
      </w:r>
    </w:p>
    <w:p w14:paraId="4BC66C2E" w14:textId="39AF9067" w:rsidR="008001B0" w:rsidRDefault="008001B0" w:rsidP="008001B0"/>
    <w:p w14:paraId="1630F023" w14:textId="338AC4B7" w:rsidR="00BE0CD7" w:rsidRPr="008001B0" w:rsidRDefault="004D0F70" w:rsidP="0053526C">
      <w:pPr>
        <w:jc w:val="center"/>
      </w:pPr>
      <w:r>
        <w:rPr>
          <w:rFonts w:ascii="Times New Roman" w:eastAsia="Times New Roman" w:hAnsi="Times New Roman" w:cs="Times New Roman"/>
          <w:noProof/>
          <w:sz w:val="24"/>
          <w:szCs w:val="24"/>
        </w:rPr>
        <mc:AlternateContent>
          <mc:Choice Requires="wps">
            <w:drawing>
              <wp:anchor distT="0" distB="0" distL="114300" distR="114300" simplePos="0" relativeHeight="251724288" behindDoc="0" locked="0" layoutInCell="1" allowOverlap="1" wp14:anchorId="172FB1F6" wp14:editId="6685BE5D">
                <wp:simplePos x="0" y="0"/>
                <wp:positionH relativeFrom="column">
                  <wp:posOffset>6783705</wp:posOffset>
                </wp:positionH>
                <wp:positionV relativeFrom="paragraph">
                  <wp:posOffset>158115</wp:posOffset>
                </wp:positionV>
                <wp:extent cx="2880360" cy="1634490"/>
                <wp:effectExtent l="0" t="0" r="0" b="3810"/>
                <wp:wrapNone/>
                <wp:docPr id="24" name="Text Box 24"/>
                <wp:cNvGraphicFramePr/>
                <a:graphic xmlns:a="http://schemas.openxmlformats.org/drawingml/2006/main">
                  <a:graphicData uri="http://schemas.microsoft.com/office/word/2010/wordprocessingShape">
                    <wps:wsp>
                      <wps:cNvSpPr txBox="1"/>
                      <wps:spPr>
                        <a:xfrm>
                          <a:off x="0" y="0"/>
                          <a:ext cx="2880360" cy="1634490"/>
                        </a:xfrm>
                        <a:prstGeom prst="rect">
                          <a:avLst/>
                        </a:prstGeom>
                        <a:noFill/>
                        <a:ln w="6350">
                          <a:noFill/>
                        </a:ln>
                      </wps:spPr>
                      <wps:txbx>
                        <w:txbxContent>
                          <w:p w14:paraId="6B89B8F2" w14:textId="00BE853D" w:rsidR="001407E7" w:rsidRPr="00993BAF" w:rsidRDefault="008256B4" w:rsidP="00B374E3">
                            <w:pPr>
                              <w:shd w:val="clear" w:color="auto" w:fill="FFFFFF"/>
                              <w:spacing w:after="0" w:line="240" w:lineRule="auto"/>
                              <w:rPr>
                                <w:rFonts w:ascii="Century Gothic" w:eastAsia="Times New Roman" w:hAnsi="Century Gothic" w:cs="Times New Roman"/>
                                <w:b/>
                                <w:bCs/>
                                <w:color w:val="AE9638" w:themeColor="accent1" w:themeShade="BF"/>
                                <w:sz w:val="35"/>
                                <w:szCs w:val="35"/>
                              </w:rPr>
                            </w:pPr>
                            <w:r w:rsidRPr="00993BAF">
                              <w:rPr>
                                <w:rFonts w:ascii="Century Gothic" w:eastAsia="Times New Roman" w:hAnsi="Century Gothic" w:cs="Times New Roman"/>
                                <w:b/>
                                <w:bCs/>
                                <w:color w:val="AE9638" w:themeColor="accent1" w:themeShade="BF"/>
                                <w:sz w:val="35"/>
                                <w:szCs w:val="35"/>
                              </w:rPr>
                              <w:t xml:space="preserve">Sunday Servants </w:t>
                            </w:r>
                            <w:r w:rsidR="00F73E7C">
                              <w:rPr>
                                <w:rFonts w:ascii="Century Gothic" w:eastAsia="Times New Roman" w:hAnsi="Century Gothic" w:cs="Times New Roman"/>
                                <w:b/>
                                <w:bCs/>
                                <w:color w:val="AE9638" w:themeColor="accent1" w:themeShade="BF"/>
                                <w:sz w:val="35"/>
                                <w:szCs w:val="35"/>
                              </w:rPr>
                              <w:t>Mar 6</w:t>
                            </w:r>
                          </w:p>
                          <w:p w14:paraId="269C6176" w14:textId="62905B7C" w:rsidR="001407E7" w:rsidRPr="00E47155" w:rsidRDefault="001407E7" w:rsidP="001407E7">
                            <w:pPr>
                              <w:spacing w:after="0" w:line="240" w:lineRule="auto"/>
                              <w:rPr>
                                <w:rFonts w:ascii="Century Gothic" w:eastAsia="Times New Roman" w:hAnsi="Century Gothic" w:cs="Times New Roman"/>
                                <w:sz w:val="23"/>
                                <w:szCs w:val="23"/>
                              </w:rPr>
                            </w:pPr>
                            <w:r w:rsidRPr="00E47155">
                              <w:rPr>
                                <w:rFonts w:ascii="Century Gothic" w:eastAsia="Times New Roman" w:hAnsi="Century Gothic" w:cs="Times New Roman"/>
                                <w:b/>
                                <w:bCs/>
                                <w:sz w:val="23"/>
                                <w:szCs w:val="23"/>
                              </w:rPr>
                              <w:t>A/V:</w:t>
                            </w:r>
                            <w:r w:rsidR="009922A4" w:rsidRPr="00E47155">
                              <w:rPr>
                                <w:rFonts w:ascii="Century Gothic" w:eastAsia="Times New Roman" w:hAnsi="Century Gothic" w:cs="Times New Roman"/>
                                <w:b/>
                                <w:bCs/>
                                <w:sz w:val="23"/>
                                <w:szCs w:val="23"/>
                              </w:rPr>
                              <w:t xml:space="preserve"> </w:t>
                            </w:r>
                          </w:p>
                          <w:p w14:paraId="5853A5B6" w14:textId="57127DCF" w:rsidR="001407E7" w:rsidRPr="00E47155" w:rsidRDefault="001407E7" w:rsidP="001407E7">
                            <w:pPr>
                              <w:spacing w:after="0" w:line="240" w:lineRule="auto"/>
                              <w:rPr>
                                <w:rFonts w:ascii="Century Gothic" w:eastAsia="Times New Roman" w:hAnsi="Century Gothic" w:cs="Times New Roman"/>
                                <w:sz w:val="23"/>
                                <w:szCs w:val="23"/>
                              </w:rPr>
                            </w:pPr>
                            <w:r w:rsidRPr="00E47155">
                              <w:rPr>
                                <w:rFonts w:ascii="Century Gothic" w:eastAsia="Times New Roman" w:hAnsi="Century Gothic" w:cs="Times New Roman"/>
                                <w:b/>
                                <w:bCs/>
                                <w:sz w:val="23"/>
                                <w:szCs w:val="23"/>
                              </w:rPr>
                              <w:t>Song Leader</w:t>
                            </w:r>
                            <w:r w:rsidR="00093356" w:rsidRPr="00E47155">
                              <w:rPr>
                                <w:rFonts w:ascii="Century Gothic" w:eastAsia="Times New Roman" w:hAnsi="Century Gothic" w:cs="Times New Roman"/>
                                <w:b/>
                                <w:bCs/>
                                <w:sz w:val="23"/>
                                <w:szCs w:val="23"/>
                              </w:rPr>
                              <w:t>:</w:t>
                            </w:r>
                            <w:r w:rsidR="009F4D94">
                              <w:rPr>
                                <w:rFonts w:ascii="Century Gothic" w:eastAsia="Times New Roman" w:hAnsi="Century Gothic" w:cs="Times New Roman"/>
                                <w:sz w:val="23"/>
                                <w:szCs w:val="23"/>
                              </w:rPr>
                              <w:t xml:space="preserve"> </w:t>
                            </w:r>
                          </w:p>
                          <w:p w14:paraId="1C0919A7" w14:textId="7B715F43" w:rsidR="001407E7" w:rsidRPr="00E47155" w:rsidRDefault="001407E7" w:rsidP="001407E7">
                            <w:pPr>
                              <w:spacing w:after="0" w:line="240" w:lineRule="auto"/>
                              <w:rPr>
                                <w:rFonts w:ascii="Century Gothic" w:eastAsia="Times New Roman" w:hAnsi="Century Gothic" w:cs="Times New Roman"/>
                                <w:sz w:val="23"/>
                                <w:szCs w:val="23"/>
                              </w:rPr>
                            </w:pPr>
                            <w:r w:rsidRPr="00E47155">
                              <w:rPr>
                                <w:rFonts w:ascii="Century Gothic" w:eastAsia="Times New Roman" w:hAnsi="Century Gothic" w:cs="Times New Roman"/>
                                <w:b/>
                                <w:bCs/>
                                <w:sz w:val="23"/>
                                <w:szCs w:val="23"/>
                              </w:rPr>
                              <w:t>Opening Prayer:</w:t>
                            </w:r>
                            <w:r w:rsidRPr="00E47155">
                              <w:rPr>
                                <w:rFonts w:ascii="Century Gothic" w:eastAsia="Times New Roman" w:hAnsi="Century Gothic" w:cs="Times New Roman"/>
                                <w:sz w:val="23"/>
                                <w:szCs w:val="23"/>
                              </w:rPr>
                              <w:t xml:space="preserve"> </w:t>
                            </w:r>
                          </w:p>
                          <w:p w14:paraId="2429C9AD" w14:textId="47609137" w:rsidR="001407E7" w:rsidRPr="00E47155" w:rsidRDefault="001407E7" w:rsidP="001407E7">
                            <w:pPr>
                              <w:spacing w:after="0" w:line="240" w:lineRule="auto"/>
                              <w:rPr>
                                <w:rFonts w:ascii="Century Gothic" w:eastAsia="Times New Roman" w:hAnsi="Century Gothic" w:cs="Times New Roman"/>
                                <w:sz w:val="23"/>
                                <w:szCs w:val="23"/>
                              </w:rPr>
                            </w:pPr>
                            <w:r w:rsidRPr="00E47155">
                              <w:rPr>
                                <w:rFonts w:ascii="Century Gothic" w:eastAsia="Times New Roman" w:hAnsi="Century Gothic" w:cs="Times New Roman"/>
                                <w:b/>
                                <w:bCs/>
                                <w:sz w:val="23"/>
                                <w:szCs w:val="23"/>
                              </w:rPr>
                              <w:t>Communion:</w:t>
                            </w:r>
                            <w:r w:rsidRPr="00E47155">
                              <w:rPr>
                                <w:rFonts w:ascii="Century Gothic" w:eastAsia="Times New Roman" w:hAnsi="Century Gothic" w:cs="Times New Roman"/>
                                <w:sz w:val="23"/>
                                <w:szCs w:val="23"/>
                              </w:rPr>
                              <w:t xml:space="preserve"> </w:t>
                            </w:r>
                          </w:p>
                          <w:p w14:paraId="6C1D4FE7" w14:textId="5EAFB8D4" w:rsidR="001407E7" w:rsidRPr="00E47155" w:rsidRDefault="001407E7" w:rsidP="001407E7">
                            <w:pPr>
                              <w:spacing w:after="0" w:line="240" w:lineRule="auto"/>
                              <w:rPr>
                                <w:rFonts w:ascii="Century Gothic" w:eastAsia="Times New Roman" w:hAnsi="Century Gothic" w:cs="Times New Roman"/>
                                <w:sz w:val="23"/>
                                <w:szCs w:val="23"/>
                              </w:rPr>
                            </w:pPr>
                            <w:r w:rsidRPr="00E47155">
                              <w:rPr>
                                <w:rFonts w:ascii="Century Gothic" w:eastAsia="Times New Roman" w:hAnsi="Century Gothic" w:cs="Times New Roman"/>
                                <w:b/>
                                <w:bCs/>
                                <w:sz w:val="23"/>
                                <w:szCs w:val="23"/>
                              </w:rPr>
                              <w:t>Closing/Pastoral Prayer:</w:t>
                            </w:r>
                          </w:p>
                          <w:p w14:paraId="3627A6D2" w14:textId="165292A8" w:rsidR="00B462E8" w:rsidRPr="00AC38A3" w:rsidRDefault="00B462E8" w:rsidP="001407E7">
                            <w:pPr>
                              <w:spacing w:after="0" w:line="240" w:lineRule="auto"/>
                              <w:rPr>
                                <w:rFonts w:ascii="Century Gothic" w:eastAsia="Times New Roman" w:hAnsi="Century Gothic" w:cs="Times New Roman"/>
                                <w:sz w:val="23"/>
                                <w:szCs w:val="23"/>
                              </w:rPr>
                            </w:pPr>
                            <w:r w:rsidRPr="00E47155">
                              <w:rPr>
                                <w:rFonts w:ascii="Century Gothic" w:eastAsia="Times New Roman" w:hAnsi="Century Gothic" w:cs="Times New Roman"/>
                                <w:b/>
                                <w:bCs/>
                              </w:rPr>
                              <w:t xml:space="preserve">Speaker: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2FB1F6" id="Text Box 24" o:spid="_x0000_s1072" type="#_x0000_t202" style="position:absolute;left:0;text-align:left;margin-left:534.15pt;margin-top:12.45pt;width:226.8pt;height:128.7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" filled="f" stroked="f" strokeweight=".5pt">
                <v:textbox>
                  <w:txbxContent>
                    <w:p w14:paraId="6B89B8F2" w14:textId="00BE853D" w:rsidR="001407E7" w:rsidRPr="00993BAF" w:rsidRDefault="008256B4" w:rsidP="00B374E3">
                      <w:pPr>
                        <w:shd w:val="clear" w:color="auto" w:fill="FFFFFF"/>
                        <w:spacing w:after="0" w:line="240" w:lineRule="auto"/>
                        <w:rPr>
                          <w:rFonts w:ascii="Century Gothic" w:eastAsia="Times New Roman" w:hAnsi="Century Gothic" w:cs="Times New Roman"/>
                          <w:b/>
                          <w:bCs/>
                          <w:color w:val="AE9638" w:themeColor="accent1" w:themeShade="BF"/>
                          <w:sz w:val="35"/>
                          <w:szCs w:val="35"/>
                        </w:rPr>
                      </w:pPr>
                      <w:r w:rsidRPr="00993BAF">
                        <w:rPr>
                          <w:rFonts w:ascii="Century Gothic" w:eastAsia="Times New Roman" w:hAnsi="Century Gothic" w:cs="Times New Roman"/>
                          <w:b/>
                          <w:bCs/>
                          <w:color w:val="AE9638" w:themeColor="accent1" w:themeShade="BF"/>
                          <w:sz w:val="35"/>
                          <w:szCs w:val="35"/>
                        </w:rPr>
                        <w:t xml:space="preserve">Sunday Servants </w:t>
                      </w:r>
                      <w:r w:rsidR="00F73E7C">
                        <w:rPr>
                          <w:rFonts w:ascii="Century Gothic" w:eastAsia="Times New Roman" w:hAnsi="Century Gothic" w:cs="Times New Roman"/>
                          <w:b/>
                          <w:bCs/>
                          <w:color w:val="AE9638" w:themeColor="accent1" w:themeShade="BF"/>
                          <w:sz w:val="35"/>
                          <w:szCs w:val="35"/>
                        </w:rPr>
                        <w:t>Mar 6</w:t>
                      </w:r>
                    </w:p>
                    <w:p w14:paraId="269C6176" w14:textId="62905B7C" w:rsidR="001407E7" w:rsidRPr="00E47155" w:rsidRDefault="001407E7" w:rsidP="001407E7">
                      <w:pPr>
                        <w:spacing w:after="0" w:line="240" w:lineRule="auto"/>
                        <w:rPr>
                          <w:rFonts w:ascii="Century Gothic" w:eastAsia="Times New Roman" w:hAnsi="Century Gothic" w:cs="Times New Roman"/>
                          <w:sz w:val="23"/>
                          <w:szCs w:val="23"/>
                        </w:rPr>
                      </w:pPr>
                      <w:r w:rsidRPr="00E47155">
                        <w:rPr>
                          <w:rFonts w:ascii="Century Gothic" w:eastAsia="Times New Roman" w:hAnsi="Century Gothic" w:cs="Times New Roman"/>
                          <w:b/>
                          <w:bCs/>
                          <w:sz w:val="23"/>
                          <w:szCs w:val="23"/>
                        </w:rPr>
                        <w:t>A/V:</w:t>
                      </w:r>
                      <w:r w:rsidR="009922A4" w:rsidRPr="00E47155">
                        <w:rPr>
                          <w:rFonts w:ascii="Century Gothic" w:eastAsia="Times New Roman" w:hAnsi="Century Gothic" w:cs="Times New Roman"/>
                          <w:b/>
                          <w:bCs/>
                          <w:sz w:val="23"/>
                          <w:szCs w:val="23"/>
                        </w:rPr>
                        <w:t xml:space="preserve"> </w:t>
                      </w:r>
                    </w:p>
                    <w:p w14:paraId="5853A5B6" w14:textId="57127DCF" w:rsidR="001407E7" w:rsidRPr="00E47155" w:rsidRDefault="001407E7" w:rsidP="001407E7">
                      <w:pPr>
                        <w:spacing w:after="0" w:line="240" w:lineRule="auto"/>
                        <w:rPr>
                          <w:rFonts w:ascii="Century Gothic" w:eastAsia="Times New Roman" w:hAnsi="Century Gothic" w:cs="Times New Roman"/>
                          <w:sz w:val="23"/>
                          <w:szCs w:val="23"/>
                        </w:rPr>
                      </w:pPr>
                      <w:r w:rsidRPr="00E47155">
                        <w:rPr>
                          <w:rFonts w:ascii="Century Gothic" w:eastAsia="Times New Roman" w:hAnsi="Century Gothic" w:cs="Times New Roman"/>
                          <w:b/>
                          <w:bCs/>
                          <w:sz w:val="23"/>
                          <w:szCs w:val="23"/>
                        </w:rPr>
                        <w:t>Song Leader</w:t>
                      </w:r>
                      <w:r w:rsidR="00093356" w:rsidRPr="00E47155">
                        <w:rPr>
                          <w:rFonts w:ascii="Century Gothic" w:eastAsia="Times New Roman" w:hAnsi="Century Gothic" w:cs="Times New Roman"/>
                          <w:b/>
                          <w:bCs/>
                          <w:sz w:val="23"/>
                          <w:szCs w:val="23"/>
                        </w:rPr>
                        <w:t>:</w:t>
                      </w:r>
                      <w:r w:rsidR="009F4D94">
                        <w:rPr>
                          <w:rFonts w:ascii="Century Gothic" w:eastAsia="Times New Roman" w:hAnsi="Century Gothic" w:cs="Times New Roman"/>
                          <w:sz w:val="23"/>
                          <w:szCs w:val="23"/>
                        </w:rPr>
                        <w:t xml:space="preserve"> </w:t>
                      </w:r>
                    </w:p>
                    <w:p w14:paraId="1C0919A7" w14:textId="7B715F43" w:rsidR="001407E7" w:rsidRPr="00E47155" w:rsidRDefault="001407E7" w:rsidP="001407E7">
                      <w:pPr>
                        <w:spacing w:after="0" w:line="240" w:lineRule="auto"/>
                        <w:rPr>
                          <w:rFonts w:ascii="Century Gothic" w:eastAsia="Times New Roman" w:hAnsi="Century Gothic" w:cs="Times New Roman"/>
                          <w:sz w:val="23"/>
                          <w:szCs w:val="23"/>
                        </w:rPr>
                      </w:pPr>
                      <w:r w:rsidRPr="00E47155">
                        <w:rPr>
                          <w:rFonts w:ascii="Century Gothic" w:eastAsia="Times New Roman" w:hAnsi="Century Gothic" w:cs="Times New Roman"/>
                          <w:b/>
                          <w:bCs/>
                          <w:sz w:val="23"/>
                          <w:szCs w:val="23"/>
                        </w:rPr>
                        <w:t>Opening Prayer:</w:t>
                      </w:r>
                      <w:r w:rsidRPr="00E47155">
                        <w:rPr>
                          <w:rFonts w:ascii="Century Gothic" w:eastAsia="Times New Roman" w:hAnsi="Century Gothic" w:cs="Times New Roman"/>
                          <w:sz w:val="23"/>
                          <w:szCs w:val="23"/>
                        </w:rPr>
                        <w:t xml:space="preserve"> </w:t>
                      </w:r>
                    </w:p>
                    <w:p w14:paraId="2429C9AD" w14:textId="47609137" w:rsidR="001407E7" w:rsidRPr="00E47155" w:rsidRDefault="001407E7" w:rsidP="001407E7">
                      <w:pPr>
                        <w:spacing w:after="0" w:line="240" w:lineRule="auto"/>
                        <w:rPr>
                          <w:rFonts w:ascii="Century Gothic" w:eastAsia="Times New Roman" w:hAnsi="Century Gothic" w:cs="Times New Roman"/>
                          <w:sz w:val="23"/>
                          <w:szCs w:val="23"/>
                        </w:rPr>
                      </w:pPr>
                      <w:r w:rsidRPr="00E47155">
                        <w:rPr>
                          <w:rFonts w:ascii="Century Gothic" w:eastAsia="Times New Roman" w:hAnsi="Century Gothic" w:cs="Times New Roman"/>
                          <w:b/>
                          <w:bCs/>
                          <w:sz w:val="23"/>
                          <w:szCs w:val="23"/>
                        </w:rPr>
                        <w:t>Communion:</w:t>
                      </w:r>
                      <w:r w:rsidRPr="00E47155">
                        <w:rPr>
                          <w:rFonts w:ascii="Century Gothic" w:eastAsia="Times New Roman" w:hAnsi="Century Gothic" w:cs="Times New Roman"/>
                          <w:sz w:val="23"/>
                          <w:szCs w:val="23"/>
                        </w:rPr>
                        <w:t xml:space="preserve"> </w:t>
                      </w:r>
                    </w:p>
                    <w:p w14:paraId="6C1D4FE7" w14:textId="5EAFB8D4" w:rsidR="001407E7" w:rsidRPr="00E47155" w:rsidRDefault="001407E7" w:rsidP="001407E7">
                      <w:pPr>
                        <w:spacing w:after="0" w:line="240" w:lineRule="auto"/>
                        <w:rPr>
                          <w:rFonts w:ascii="Century Gothic" w:eastAsia="Times New Roman" w:hAnsi="Century Gothic" w:cs="Times New Roman"/>
                          <w:sz w:val="23"/>
                          <w:szCs w:val="23"/>
                        </w:rPr>
                      </w:pPr>
                      <w:r w:rsidRPr="00E47155">
                        <w:rPr>
                          <w:rFonts w:ascii="Century Gothic" w:eastAsia="Times New Roman" w:hAnsi="Century Gothic" w:cs="Times New Roman"/>
                          <w:b/>
                          <w:bCs/>
                          <w:sz w:val="23"/>
                          <w:szCs w:val="23"/>
                        </w:rPr>
                        <w:t>Closing/Pastoral Prayer:</w:t>
                      </w:r>
                    </w:p>
                    <w:p w14:paraId="3627A6D2" w14:textId="165292A8" w:rsidR="00B462E8" w:rsidRPr="00AC38A3" w:rsidRDefault="00B462E8" w:rsidP="001407E7">
                      <w:pPr>
                        <w:spacing w:after="0" w:line="240" w:lineRule="auto"/>
                        <w:rPr>
                          <w:rFonts w:ascii="Century Gothic" w:eastAsia="Times New Roman" w:hAnsi="Century Gothic" w:cs="Times New Roman"/>
                          <w:sz w:val="23"/>
                          <w:szCs w:val="23"/>
                        </w:rPr>
                      </w:pPr>
                      <w:r w:rsidRPr="00E47155">
                        <w:rPr>
                          <w:rFonts w:ascii="Century Gothic" w:eastAsia="Times New Roman" w:hAnsi="Century Gothic" w:cs="Times New Roman"/>
                          <w:b/>
                          <w:bCs/>
                        </w:rPr>
                        <w:t xml:space="preserve">Speaker: </w:t>
                      </w:r>
                    </w:p>
                  </w:txbxContent>
                </v:textbox>
              </v:shape>
            </w:pict>
          </mc:Fallback>
        </mc:AlternateContent>
      </w:r>
      <w:r w:rsidR="007F4F6D" w:rsidRPr="00776032">
        <w:rPr>
          <w:rFonts w:ascii="Times New Roman" w:eastAsia="Times New Roman" w:hAnsi="Times New Roman" w:cs="Times New Roman"/>
          <w:noProof/>
          <w:sz w:val="24"/>
          <w:szCs w:val="24"/>
        </w:rPr>
        <mc:AlternateContent>
          <mc:Choice Requires="wps">
            <w:drawing>
              <wp:anchor distT="36576" distB="36576" distL="36576" distR="36576" simplePos="0" relativeHeight="251674112" behindDoc="0" locked="0" layoutInCell="1" allowOverlap="1" wp14:anchorId="1C28C299" wp14:editId="2B6CFA14">
                <wp:simplePos x="0" y="0"/>
                <wp:positionH relativeFrom="column">
                  <wp:posOffset>3401060</wp:posOffset>
                </wp:positionH>
                <wp:positionV relativeFrom="paragraph">
                  <wp:posOffset>648970</wp:posOffset>
                </wp:positionV>
                <wp:extent cx="2694940" cy="941615"/>
                <wp:effectExtent l="0" t="0" r="0" b="0"/>
                <wp:wrapNone/>
                <wp:docPr id="2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4940" cy="941615"/>
                        </a:xfrm>
                        <a:prstGeom prst="rect">
                          <a:avLst/>
                        </a:prstGeom>
                        <a:noFill/>
                        <a:ln>
                          <a:noFill/>
                        </a:ln>
                        <a:effectLst/>
                      </wps:spPr>
                      <wps:txbx>
                        <w:txbxContent>
                          <w:p w14:paraId="6F4EA727" w14:textId="57A1313F" w:rsidR="008B0590" w:rsidRPr="00DD454D" w:rsidRDefault="008B0590" w:rsidP="008E18F1">
                            <w:pPr>
                              <w:widowControl w:val="0"/>
                              <w:spacing w:after="0" w:line="288" w:lineRule="auto"/>
                            </w:pPr>
                            <w:r w:rsidRPr="009B1201">
                              <w:rPr>
                                <w:b/>
                                <w:bCs/>
                                <w:color w:val="0070C0"/>
                              </w:rPr>
                              <w:t xml:space="preserve">Sunday Morning Attendance      </w:t>
                            </w:r>
                            <w:r w:rsidR="00AC285A">
                              <w:t>58</w:t>
                            </w:r>
                          </w:p>
                          <w:p w14:paraId="48C641C6" w14:textId="0639C62F" w:rsidR="008B0590" w:rsidRPr="00344F5C" w:rsidRDefault="008B0590" w:rsidP="00776032">
                            <w:pPr>
                              <w:widowControl w:val="0"/>
                              <w:spacing w:after="0" w:line="288" w:lineRule="auto"/>
                            </w:pPr>
                            <w:r w:rsidRPr="009B1201">
                              <w:rPr>
                                <w:b/>
                                <w:bCs/>
                                <w:color w:val="0070C0"/>
                              </w:rPr>
                              <w:t xml:space="preserve">Last Week’s Contribution       </w:t>
                            </w:r>
                            <w:r w:rsidRPr="009B1201">
                              <w:rPr>
                                <w:color w:val="0070C0"/>
                              </w:rPr>
                              <w:t xml:space="preserve">     </w:t>
                            </w:r>
                            <w:r w:rsidRPr="00344F5C">
                              <w:t>$</w:t>
                            </w:r>
                            <w:r w:rsidR="00F300D0">
                              <w:t>5,424.76</w:t>
                            </w:r>
                          </w:p>
                          <w:p w14:paraId="65BCCD02" w14:textId="26018275" w:rsidR="00CB1AF0" w:rsidRPr="00344F5C" w:rsidRDefault="008B0590" w:rsidP="00776032">
                            <w:pPr>
                              <w:widowControl w:val="0"/>
                              <w:spacing w:after="0" w:line="288" w:lineRule="auto"/>
                            </w:pPr>
                            <w:r w:rsidRPr="009B1201">
                              <w:rPr>
                                <w:b/>
                                <w:bCs/>
                                <w:color w:val="0070C0"/>
                              </w:rPr>
                              <w:t xml:space="preserve">Year to Date Weekly Average </w:t>
                            </w:r>
                            <w:r w:rsidRPr="009B1201">
                              <w:rPr>
                                <w:color w:val="0070C0"/>
                              </w:rPr>
                              <w:t xml:space="preserve">   </w:t>
                            </w:r>
                            <w:r w:rsidRPr="00344F5C">
                              <w:t>$</w:t>
                            </w:r>
                            <w:r w:rsidR="00204A76">
                              <w:t>5,545.67</w:t>
                            </w:r>
                          </w:p>
                          <w:p w14:paraId="37011E1C" w14:textId="334AF45B" w:rsidR="008B0590" w:rsidRPr="00344F5C" w:rsidRDefault="008B0590" w:rsidP="00776032">
                            <w:pPr>
                              <w:widowControl w:val="0"/>
                              <w:spacing w:after="0" w:line="288" w:lineRule="auto"/>
                              <w:rPr>
                                <w:sz w:val="18"/>
                                <w:szCs w:val="18"/>
                              </w:rPr>
                            </w:pPr>
                            <w:r w:rsidRPr="009B1201">
                              <w:rPr>
                                <w:b/>
                                <w:bCs/>
                                <w:color w:val="0070C0"/>
                              </w:rPr>
                              <w:t xml:space="preserve">Weekly Budget         </w:t>
                            </w:r>
                            <w:r w:rsidRPr="009B1201">
                              <w:t xml:space="preserve">                     </w:t>
                            </w:r>
                            <w:r w:rsidRPr="00344F5C">
                              <w:t>$</w:t>
                            </w:r>
                            <w:r w:rsidR="00F300D0">
                              <w:t>5,284.00</w:t>
                            </w:r>
                          </w:p>
                          <w:p w14:paraId="40ECE7D2" w14:textId="77777777" w:rsidR="008B0590" w:rsidRDefault="008B0590" w:rsidP="00776032">
                            <w:pPr>
                              <w:widowControl w:val="0"/>
                              <w:spacing w:after="0" w:line="288" w:lineRule="auto"/>
                              <w:rPr>
                                <w:sz w:val="26"/>
                                <w:szCs w:val="26"/>
                              </w:rPr>
                            </w:pPr>
                            <w:r>
                              <w:rPr>
                                <w:b/>
                                <w:bCs/>
                              </w:rPr>
                              <w:t xml:space="preserv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28C299" id="Text Box 7" o:spid="_x0000_s1073" type="#_x0000_t202" style="position:absolute;left:0;text-align:left;margin-left:267.8pt;margin-top:51.1pt;width:212.2pt;height:74.15pt;z-index:2516741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" filled="f" stroked="f">
                <v:textbox inset="2.88pt,2.88pt,2.88pt,2.88pt">
                  <w:txbxContent>
                    <w:p w14:paraId="6F4EA727" w14:textId="57A1313F" w:rsidR="008B0590" w:rsidRPr="00DD454D" w:rsidRDefault="008B0590" w:rsidP="008E18F1">
                      <w:pPr>
                        <w:widowControl w:val="0"/>
                        <w:spacing w:after="0" w:line="288" w:lineRule="auto"/>
                      </w:pPr>
                      <w:r w:rsidRPr="009B1201">
                        <w:rPr>
                          <w:b/>
                          <w:bCs/>
                          <w:color w:val="0070C0"/>
                        </w:rPr>
                        <w:t xml:space="preserve">Sunday Morning Attendance      </w:t>
                      </w:r>
                      <w:r w:rsidR="00AC285A">
                        <w:t>58</w:t>
                      </w:r>
                    </w:p>
                    <w:p w14:paraId="48C641C6" w14:textId="0639C62F" w:rsidR="008B0590" w:rsidRPr="00344F5C" w:rsidRDefault="008B0590" w:rsidP="00776032">
                      <w:pPr>
                        <w:widowControl w:val="0"/>
                        <w:spacing w:after="0" w:line="288" w:lineRule="auto"/>
                      </w:pPr>
                      <w:r w:rsidRPr="009B1201">
                        <w:rPr>
                          <w:b/>
                          <w:bCs/>
                          <w:color w:val="0070C0"/>
                        </w:rPr>
                        <w:t xml:space="preserve">Last Week’s Contribution       </w:t>
                      </w:r>
                      <w:r w:rsidRPr="009B1201">
                        <w:rPr>
                          <w:color w:val="0070C0"/>
                        </w:rPr>
                        <w:t xml:space="preserve">     </w:t>
                      </w:r>
                      <w:r w:rsidRPr="00344F5C">
                        <w:t>$</w:t>
                      </w:r>
                      <w:r w:rsidR="00F300D0">
                        <w:t>5,424.76</w:t>
                      </w:r>
                    </w:p>
                    <w:p w14:paraId="65BCCD02" w14:textId="26018275" w:rsidR="00CB1AF0" w:rsidRPr="00344F5C" w:rsidRDefault="008B0590" w:rsidP="00776032">
                      <w:pPr>
                        <w:widowControl w:val="0"/>
                        <w:spacing w:after="0" w:line="288" w:lineRule="auto"/>
                      </w:pPr>
                      <w:r w:rsidRPr="009B1201">
                        <w:rPr>
                          <w:b/>
                          <w:bCs/>
                          <w:color w:val="0070C0"/>
                        </w:rPr>
                        <w:t xml:space="preserve">Year to Date Weekly Average </w:t>
                      </w:r>
                      <w:r w:rsidRPr="009B1201">
                        <w:rPr>
                          <w:color w:val="0070C0"/>
                        </w:rPr>
                        <w:t xml:space="preserve">   </w:t>
                      </w:r>
                      <w:r w:rsidRPr="00344F5C">
                        <w:t>$</w:t>
                      </w:r>
                      <w:r w:rsidR="00204A76">
                        <w:t>5,545.67</w:t>
                      </w:r>
                    </w:p>
                    <w:p w14:paraId="37011E1C" w14:textId="334AF45B" w:rsidR="008B0590" w:rsidRPr="00344F5C" w:rsidRDefault="008B0590" w:rsidP="00776032">
                      <w:pPr>
                        <w:widowControl w:val="0"/>
                        <w:spacing w:after="0" w:line="288" w:lineRule="auto"/>
                        <w:rPr>
                          <w:sz w:val="18"/>
                          <w:szCs w:val="18"/>
                        </w:rPr>
                      </w:pPr>
                      <w:r w:rsidRPr="009B1201">
                        <w:rPr>
                          <w:b/>
                          <w:bCs/>
                          <w:color w:val="0070C0"/>
                        </w:rPr>
                        <w:t xml:space="preserve">Weekly Budget         </w:t>
                      </w:r>
                      <w:r w:rsidRPr="009B1201">
                        <w:t xml:space="preserve">                     </w:t>
                      </w:r>
                      <w:r w:rsidRPr="00344F5C">
                        <w:t>$</w:t>
                      </w:r>
                      <w:r w:rsidR="00F300D0">
                        <w:t>5,284.00</w:t>
                      </w:r>
                    </w:p>
                    <w:p w14:paraId="40ECE7D2" w14:textId="77777777" w:rsidR="008B0590" w:rsidRDefault="008B0590" w:rsidP="00776032">
                      <w:pPr>
                        <w:widowControl w:val="0"/>
                        <w:spacing w:after="0" w:line="288" w:lineRule="auto"/>
                        <w:rPr>
                          <w:sz w:val="26"/>
                          <w:szCs w:val="26"/>
                        </w:rPr>
                      </w:pPr>
                      <w:r>
                        <w:rPr>
                          <w:b/>
                          <w:bCs/>
                        </w:rPr>
                        <w:t xml:space="preserve"> </w:t>
                      </w:r>
                    </w:p>
                  </w:txbxContent>
                </v:textbox>
              </v:shape>
            </w:pict>
          </mc:Fallback>
        </mc:AlternateContent>
      </w:r>
      <w:r w:rsidR="002B35FF">
        <w:t xml:space="preserve"> </w:t>
      </w:r>
    </w:p>
    <w:sectPr w:rsidR="00BE0CD7" w:rsidRPr="008001B0" w:rsidSect="00AB7773">
      <w:headerReference w:type="default" r:id="rId32"/>
      <w:pgSz w:w="20160" w:h="12240" w:orient="landscape" w:code="5"/>
      <w:pgMar w:top="450" w:right="360" w:bottom="450" w:left="360" w:header="360" w:footer="360" w:gutter="0"/>
      <w:pgBorders w:offsetFrom="page">
        <w:top w:val="single" w:sz="4" w:space="24" w:color="BFBFBF" w:themeColor="background1" w:themeShade="BF"/>
        <w:left w:val="single" w:sz="4" w:space="24" w:color="BFBFBF" w:themeColor="background1" w:themeShade="BF"/>
        <w:bottom w:val="single" w:sz="4" w:space="24" w:color="BFBFBF" w:themeColor="background1" w:themeShade="BF"/>
        <w:right w:val="single" w:sz="4" w:space="24" w:color="BFBFBF" w:themeColor="background1" w:themeShade="BF"/>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EC09D7" w14:textId="77777777" w:rsidR="00B009F5" w:rsidRDefault="00B009F5" w:rsidP="002E4D6C">
      <w:pPr>
        <w:spacing w:after="0" w:line="240" w:lineRule="auto"/>
      </w:pPr>
      <w:r>
        <w:separator/>
      </w:r>
    </w:p>
  </w:endnote>
  <w:endnote w:type="continuationSeparator" w:id="0">
    <w:p w14:paraId="0A8CCDE6" w14:textId="77777777" w:rsidR="00B009F5" w:rsidRDefault="00B009F5" w:rsidP="002E4D6C">
      <w:pPr>
        <w:spacing w:after="0" w:line="240" w:lineRule="auto"/>
      </w:pPr>
      <w:r>
        <w:continuationSeparator/>
      </w:r>
    </w:p>
  </w:endnote>
  <w:endnote w:type="continuationNotice" w:id="1">
    <w:p w14:paraId="2BF9C740" w14:textId="77777777" w:rsidR="00B009F5" w:rsidRDefault="00B009F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imHei">
    <w:altName w:val="黑体"/>
    <w:panose1 w:val="0201060003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Andale Sans UI">
    <w:charset w:val="00"/>
    <w:family w:val="auto"/>
    <w:pitch w:val="variable"/>
  </w:font>
  <w:font w:name="Tahoma">
    <w:panose1 w:val="020B0604030504040204"/>
    <w:charset w:val="00"/>
    <w:family w:val="swiss"/>
    <w:pitch w:val="variable"/>
    <w:sig w:usb0="E1002EFF" w:usb1="C000605B" w:usb2="00000029" w:usb3="00000000" w:csb0="000101FF" w:csb1="00000000"/>
  </w:font>
  <w:font w:name="Franklin Gothic Book">
    <w:charset w:val="00"/>
    <w:family w:val="swiss"/>
    <w:pitch w:val="variable"/>
    <w:sig w:usb0="00000287" w:usb1="00000000" w:usb2="00000000" w:usb3="00000000" w:csb0="0000009F" w:csb1="00000000"/>
  </w:font>
  <w:font w:name="Harrington">
    <w:altName w:val="Harrington"/>
    <w:charset w:val="00"/>
    <w:family w:val="decorative"/>
    <w:pitch w:val="variable"/>
    <w:sig w:usb0="00000003" w:usb1="00000000" w:usb2="00000000" w:usb3="00000000" w:csb0="00000001" w:csb1="00000000"/>
  </w:font>
  <w:font w:name="Franklin Gothic Heavy">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Ink Free">
    <w:panose1 w:val="03080402000500000000"/>
    <w:charset w:val="00"/>
    <w:family w:val="script"/>
    <w:pitch w:val="variable"/>
    <w:sig w:usb0="80000003" w:usb1="00000000" w:usb2="00000000" w:usb3="00000000" w:csb0="00000001" w:csb1="00000000"/>
  </w:font>
  <w:font w:name="Century Gothic">
    <w:charset w:val="00"/>
    <w:family w:val="swiss"/>
    <w:pitch w:val="variable"/>
    <w:sig w:usb0="00000287" w:usb1="00000000" w:usb2="00000000" w:usb3="00000000" w:csb0="0000009F" w:csb1="00000000"/>
  </w:font>
  <w:font w:name="Brush Script MT">
    <w:charset w:val="00"/>
    <w:family w:val="script"/>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6CF52B" w14:textId="77777777" w:rsidR="00B009F5" w:rsidRDefault="00B009F5" w:rsidP="002E4D6C">
      <w:pPr>
        <w:spacing w:after="0" w:line="240" w:lineRule="auto"/>
      </w:pPr>
      <w:r>
        <w:separator/>
      </w:r>
    </w:p>
  </w:footnote>
  <w:footnote w:type="continuationSeparator" w:id="0">
    <w:p w14:paraId="573DA43E" w14:textId="77777777" w:rsidR="00B009F5" w:rsidRDefault="00B009F5" w:rsidP="002E4D6C">
      <w:pPr>
        <w:spacing w:after="0" w:line="240" w:lineRule="auto"/>
      </w:pPr>
      <w:r>
        <w:continuationSeparator/>
      </w:r>
    </w:p>
  </w:footnote>
  <w:footnote w:type="continuationNotice" w:id="1">
    <w:p w14:paraId="18C6BBA9" w14:textId="77777777" w:rsidR="00B009F5" w:rsidRDefault="00B009F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4790D2" w14:textId="77777777" w:rsidR="008B0590" w:rsidRDefault="008B0590" w:rsidP="002E4D6C">
    <w:pPr>
      <w:pStyle w:val="Header"/>
      <w:tabs>
        <w:tab w:val="left" w:pos="963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5E2846F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alt="Image result for world emoji" style="width:630pt;height:540.6pt;visibility:visible;mso-wrap-style:square" o:bullet="t">
        <v:imagedata r:id="rId1" o:title="Image result for world emoji"/>
      </v:shape>
    </w:pict>
  </w:numPicBullet>
  <w:numPicBullet w:numPicBulletId="1">
    <w:pict>
      <v:shape w14:anchorId="65296D5E" id="_x0000_i1041" type="#_x0000_t75" style="width:11.4pt;height:11.4pt" o:bullet="t">
        <v:imagedata r:id="rId2" o:title="msoCF68"/>
      </v:shape>
    </w:pict>
  </w:numPicBullet>
  <w:abstractNum w:abstractNumId="0" w15:restartNumberingAfterBreak="0">
    <w:nsid w:val="0713029D"/>
    <w:multiLevelType w:val="hybridMultilevel"/>
    <w:tmpl w:val="C34842D6"/>
    <w:lvl w:ilvl="0" w:tplc="52308AAE">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134A3AEF"/>
    <w:multiLevelType w:val="hybridMultilevel"/>
    <w:tmpl w:val="65A850E8"/>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 w15:restartNumberingAfterBreak="0">
    <w:nsid w:val="14AC49B8"/>
    <w:multiLevelType w:val="hybridMultilevel"/>
    <w:tmpl w:val="A0D6AC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1677175D"/>
    <w:multiLevelType w:val="hybridMultilevel"/>
    <w:tmpl w:val="175EC3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8F52072"/>
    <w:multiLevelType w:val="hybridMultilevel"/>
    <w:tmpl w:val="ED544E42"/>
    <w:lvl w:ilvl="0" w:tplc="954AC47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8F807E7"/>
    <w:multiLevelType w:val="hybridMultilevel"/>
    <w:tmpl w:val="DCF68D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9E654B5"/>
    <w:multiLevelType w:val="hybridMultilevel"/>
    <w:tmpl w:val="6AC483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C6C1EC0"/>
    <w:multiLevelType w:val="hybridMultilevel"/>
    <w:tmpl w:val="A072E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2E034D0"/>
    <w:multiLevelType w:val="hybridMultilevel"/>
    <w:tmpl w:val="D3F03CC8"/>
    <w:lvl w:ilvl="0" w:tplc="2E106CF8">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24476E73"/>
    <w:multiLevelType w:val="hybridMultilevel"/>
    <w:tmpl w:val="ACA23DE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52F3BEA"/>
    <w:multiLevelType w:val="hybridMultilevel"/>
    <w:tmpl w:val="71D69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105AE3"/>
    <w:multiLevelType w:val="hybridMultilevel"/>
    <w:tmpl w:val="F65492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A484A35"/>
    <w:multiLevelType w:val="hybridMultilevel"/>
    <w:tmpl w:val="1C3CADA6"/>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E7D215B"/>
    <w:multiLevelType w:val="hybridMultilevel"/>
    <w:tmpl w:val="900A38C4"/>
    <w:lvl w:ilvl="0" w:tplc="57D4C7E8">
      <w:start w:val="28"/>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33F91B49"/>
    <w:multiLevelType w:val="hybridMultilevel"/>
    <w:tmpl w:val="ECF4CB04"/>
    <w:lvl w:ilvl="0" w:tplc="04090001">
      <w:start w:val="1"/>
      <w:numFmt w:val="bullet"/>
      <w:lvlText w:val=""/>
      <w:lvlJc w:val="left"/>
      <w:pPr>
        <w:ind w:left="756" w:hanging="360"/>
      </w:pPr>
      <w:rPr>
        <w:rFonts w:ascii="Symbol" w:hAnsi="Symbol" w:hint="default"/>
      </w:rPr>
    </w:lvl>
    <w:lvl w:ilvl="1" w:tplc="04090003" w:tentative="1">
      <w:start w:val="1"/>
      <w:numFmt w:val="bullet"/>
      <w:lvlText w:val="o"/>
      <w:lvlJc w:val="left"/>
      <w:pPr>
        <w:ind w:left="1476" w:hanging="360"/>
      </w:pPr>
      <w:rPr>
        <w:rFonts w:ascii="Courier New" w:hAnsi="Courier New" w:cs="Courier New" w:hint="default"/>
      </w:rPr>
    </w:lvl>
    <w:lvl w:ilvl="2" w:tplc="04090005" w:tentative="1">
      <w:start w:val="1"/>
      <w:numFmt w:val="bullet"/>
      <w:lvlText w:val=""/>
      <w:lvlJc w:val="left"/>
      <w:pPr>
        <w:ind w:left="2196" w:hanging="360"/>
      </w:pPr>
      <w:rPr>
        <w:rFonts w:ascii="Wingdings" w:hAnsi="Wingdings" w:hint="default"/>
      </w:rPr>
    </w:lvl>
    <w:lvl w:ilvl="3" w:tplc="04090001" w:tentative="1">
      <w:start w:val="1"/>
      <w:numFmt w:val="bullet"/>
      <w:lvlText w:val=""/>
      <w:lvlJc w:val="left"/>
      <w:pPr>
        <w:ind w:left="2916" w:hanging="360"/>
      </w:pPr>
      <w:rPr>
        <w:rFonts w:ascii="Symbol" w:hAnsi="Symbol" w:hint="default"/>
      </w:rPr>
    </w:lvl>
    <w:lvl w:ilvl="4" w:tplc="04090003" w:tentative="1">
      <w:start w:val="1"/>
      <w:numFmt w:val="bullet"/>
      <w:lvlText w:val="o"/>
      <w:lvlJc w:val="left"/>
      <w:pPr>
        <w:ind w:left="3636" w:hanging="360"/>
      </w:pPr>
      <w:rPr>
        <w:rFonts w:ascii="Courier New" w:hAnsi="Courier New" w:cs="Courier New" w:hint="default"/>
      </w:rPr>
    </w:lvl>
    <w:lvl w:ilvl="5" w:tplc="04090005" w:tentative="1">
      <w:start w:val="1"/>
      <w:numFmt w:val="bullet"/>
      <w:lvlText w:val=""/>
      <w:lvlJc w:val="left"/>
      <w:pPr>
        <w:ind w:left="4356" w:hanging="360"/>
      </w:pPr>
      <w:rPr>
        <w:rFonts w:ascii="Wingdings" w:hAnsi="Wingdings" w:hint="default"/>
      </w:rPr>
    </w:lvl>
    <w:lvl w:ilvl="6" w:tplc="04090001" w:tentative="1">
      <w:start w:val="1"/>
      <w:numFmt w:val="bullet"/>
      <w:lvlText w:val=""/>
      <w:lvlJc w:val="left"/>
      <w:pPr>
        <w:ind w:left="5076" w:hanging="360"/>
      </w:pPr>
      <w:rPr>
        <w:rFonts w:ascii="Symbol" w:hAnsi="Symbol" w:hint="default"/>
      </w:rPr>
    </w:lvl>
    <w:lvl w:ilvl="7" w:tplc="04090003" w:tentative="1">
      <w:start w:val="1"/>
      <w:numFmt w:val="bullet"/>
      <w:lvlText w:val="o"/>
      <w:lvlJc w:val="left"/>
      <w:pPr>
        <w:ind w:left="5796" w:hanging="360"/>
      </w:pPr>
      <w:rPr>
        <w:rFonts w:ascii="Courier New" w:hAnsi="Courier New" w:cs="Courier New" w:hint="default"/>
      </w:rPr>
    </w:lvl>
    <w:lvl w:ilvl="8" w:tplc="04090005" w:tentative="1">
      <w:start w:val="1"/>
      <w:numFmt w:val="bullet"/>
      <w:lvlText w:val=""/>
      <w:lvlJc w:val="left"/>
      <w:pPr>
        <w:ind w:left="6516" w:hanging="360"/>
      </w:pPr>
      <w:rPr>
        <w:rFonts w:ascii="Wingdings" w:hAnsi="Wingdings" w:hint="default"/>
      </w:rPr>
    </w:lvl>
  </w:abstractNum>
  <w:abstractNum w:abstractNumId="15" w15:restartNumberingAfterBreak="0">
    <w:nsid w:val="368E29ED"/>
    <w:multiLevelType w:val="hybridMultilevel"/>
    <w:tmpl w:val="58EEFA7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7126507"/>
    <w:multiLevelType w:val="hybridMultilevel"/>
    <w:tmpl w:val="E7AEA2C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15:restartNumberingAfterBreak="0">
    <w:nsid w:val="37421D1C"/>
    <w:multiLevelType w:val="hybridMultilevel"/>
    <w:tmpl w:val="EB00EE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B7A7DCD"/>
    <w:multiLevelType w:val="hybridMultilevel"/>
    <w:tmpl w:val="C54EB3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CA2602D"/>
    <w:multiLevelType w:val="hybridMultilevel"/>
    <w:tmpl w:val="897E43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0AF4AE5"/>
    <w:multiLevelType w:val="hybridMultilevel"/>
    <w:tmpl w:val="E5769B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1C96E7C"/>
    <w:multiLevelType w:val="hybridMultilevel"/>
    <w:tmpl w:val="9F04C3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2A908D5"/>
    <w:multiLevelType w:val="hybridMultilevel"/>
    <w:tmpl w:val="6F1C117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8471C72"/>
    <w:multiLevelType w:val="hybridMultilevel"/>
    <w:tmpl w:val="224C36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A4C7F35"/>
    <w:multiLevelType w:val="hybridMultilevel"/>
    <w:tmpl w:val="EC3C3FFC"/>
    <w:lvl w:ilvl="0" w:tplc="308E17B2">
      <w:start w:val="1"/>
      <w:numFmt w:val="bullet"/>
      <w:lvlText w:val=""/>
      <w:lvlPicBulletId w:val="0"/>
      <w:lvlJc w:val="left"/>
      <w:pPr>
        <w:tabs>
          <w:tab w:val="num" w:pos="720"/>
        </w:tabs>
        <w:ind w:left="720" w:hanging="360"/>
      </w:pPr>
      <w:rPr>
        <w:rFonts w:ascii="Symbol" w:hAnsi="Symbol" w:hint="default"/>
      </w:rPr>
    </w:lvl>
    <w:lvl w:ilvl="1" w:tplc="88CC998C" w:tentative="1">
      <w:start w:val="1"/>
      <w:numFmt w:val="bullet"/>
      <w:lvlText w:val=""/>
      <w:lvlJc w:val="left"/>
      <w:pPr>
        <w:tabs>
          <w:tab w:val="num" w:pos="1440"/>
        </w:tabs>
        <w:ind w:left="1440" w:hanging="360"/>
      </w:pPr>
      <w:rPr>
        <w:rFonts w:ascii="Symbol" w:hAnsi="Symbol" w:hint="default"/>
      </w:rPr>
    </w:lvl>
    <w:lvl w:ilvl="2" w:tplc="154E8FBA" w:tentative="1">
      <w:start w:val="1"/>
      <w:numFmt w:val="bullet"/>
      <w:lvlText w:val=""/>
      <w:lvlJc w:val="left"/>
      <w:pPr>
        <w:tabs>
          <w:tab w:val="num" w:pos="2160"/>
        </w:tabs>
        <w:ind w:left="2160" w:hanging="360"/>
      </w:pPr>
      <w:rPr>
        <w:rFonts w:ascii="Symbol" w:hAnsi="Symbol" w:hint="default"/>
      </w:rPr>
    </w:lvl>
    <w:lvl w:ilvl="3" w:tplc="661A6B24" w:tentative="1">
      <w:start w:val="1"/>
      <w:numFmt w:val="bullet"/>
      <w:lvlText w:val=""/>
      <w:lvlJc w:val="left"/>
      <w:pPr>
        <w:tabs>
          <w:tab w:val="num" w:pos="2880"/>
        </w:tabs>
        <w:ind w:left="2880" w:hanging="360"/>
      </w:pPr>
      <w:rPr>
        <w:rFonts w:ascii="Symbol" w:hAnsi="Symbol" w:hint="default"/>
      </w:rPr>
    </w:lvl>
    <w:lvl w:ilvl="4" w:tplc="B09604E2" w:tentative="1">
      <w:start w:val="1"/>
      <w:numFmt w:val="bullet"/>
      <w:lvlText w:val=""/>
      <w:lvlJc w:val="left"/>
      <w:pPr>
        <w:tabs>
          <w:tab w:val="num" w:pos="3600"/>
        </w:tabs>
        <w:ind w:left="3600" w:hanging="360"/>
      </w:pPr>
      <w:rPr>
        <w:rFonts w:ascii="Symbol" w:hAnsi="Symbol" w:hint="default"/>
      </w:rPr>
    </w:lvl>
    <w:lvl w:ilvl="5" w:tplc="8A265DB0" w:tentative="1">
      <w:start w:val="1"/>
      <w:numFmt w:val="bullet"/>
      <w:lvlText w:val=""/>
      <w:lvlJc w:val="left"/>
      <w:pPr>
        <w:tabs>
          <w:tab w:val="num" w:pos="4320"/>
        </w:tabs>
        <w:ind w:left="4320" w:hanging="360"/>
      </w:pPr>
      <w:rPr>
        <w:rFonts w:ascii="Symbol" w:hAnsi="Symbol" w:hint="default"/>
      </w:rPr>
    </w:lvl>
    <w:lvl w:ilvl="6" w:tplc="BB809A7A" w:tentative="1">
      <w:start w:val="1"/>
      <w:numFmt w:val="bullet"/>
      <w:lvlText w:val=""/>
      <w:lvlJc w:val="left"/>
      <w:pPr>
        <w:tabs>
          <w:tab w:val="num" w:pos="5040"/>
        </w:tabs>
        <w:ind w:left="5040" w:hanging="360"/>
      </w:pPr>
      <w:rPr>
        <w:rFonts w:ascii="Symbol" w:hAnsi="Symbol" w:hint="default"/>
      </w:rPr>
    </w:lvl>
    <w:lvl w:ilvl="7" w:tplc="E2A20EF0" w:tentative="1">
      <w:start w:val="1"/>
      <w:numFmt w:val="bullet"/>
      <w:lvlText w:val=""/>
      <w:lvlJc w:val="left"/>
      <w:pPr>
        <w:tabs>
          <w:tab w:val="num" w:pos="5760"/>
        </w:tabs>
        <w:ind w:left="5760" w:hanging="360"/>
      </w:pPr>
      <w:rPr>
        <w:rFonts w:ascii="Symbol" w:hAnsi="Symbol" w:hint="default"/>
      </w:rPr>
    </w:lvl>
    <w:lvl w:ilvl="8" w:tplc="8D2E82FA" w:tentative="1">
      <w:start w:val="1"/>
      <w:numFmt w:val="bullet"/>
      <w:lvlText w:val=""/>
      <w:lvlJc w:val="left"/>
      <w:pPr>
        <w:tabs>
          <w:tab w:val="num" w:pos="6480"/>
        </w:tabs>
        <w:ind w:left="6480" w:hanging="360"/>
      </w:pPr>
      <w:rPr>
        <w:rFonts w:ascii="Symbol" w:hAnsi="Symbol" w:hint="default"/>
      </w:rPr>
    </w:lvl>
  </w:abstractNum>
  <w:abstractNum w:abstractNumId="25" w15:restartNumberingAfterBreak="0">
    <w:nsid w:val="4AF8616D"/>
    <w:multiLevelType w:val="hybridMultilevel"/>
    <w:tmpl w:val="A9780A16"/>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6" w15:restartNumberingAfterBreak="0">
    <w:nsid w:val="50A16F8A"/>
    <w:multiLevelType w:val="hybridMultilevel"/>
    <w:tmpl w:val="1D40A6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2C351BB"/>
    <w:multiLevelType w:val="hybridMultilevel"/>
    <w:tmpl w:val="134CA1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4F213E4"/>
    <w:multiLevelType w:val="hybridMultilevel"/>
    <w:tmpl w:val="A7807AD2"/>
    <w:lvl w:ilvl="0" w:tplc="954AC47A">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9" w15:restartNumberingAfterBreak="0">
    <w:nsid w:val="583A7DD0"/>
    <w:multiLevelType w:val="hybridMultilevel"/>
    <w:tmpl w:val="2B20D4DC"/>
    <w:lvl w:ilvl="0" w:tplc="0E74C25E">
      <w:start w:val="1"/>
      <w:numFmt w:val="bullet"/>
      <w:lvlText w:val="-"/>
      <w:lvlJc w:val="left"/>
      <w:pPr>
        <w:ind w:left="1080" w:hanging="360"/>
      </w:pPr>
      <w:rPr>
        <w:rFonts w:ascii="Times New Roman" w:eastAsiaTheme="minorHAnsi"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0" w15:restartNumberingAfterBreak="0">
    <w:nsid w:val="59B54EFA"/>
    <w:multiLevelType w:val="hybridMultilevel"/>
    <w:tmpl w:val="E9FACAC6"/>
    <w:lvl w:ilvl="0" w:tplc="AF7EE29A">
      <w:start w:val="10"/>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 w15:restartNumberingAfterBreak="0">
    <w:nsid w:val="5C6C52B0"/>
    <w:multiLevelType w:val="hybridMultilevel"/>
    <w:tmpl w:val="6F2082E8"/>
    <w:lvl w:ilvl="0" w:tplc="753E2540">
      <w:numFmt w:val="bullet"/>
      <w:lvlText w:val=""/>
      <w:lvlJc w:val="left"/>
      <w:pPr>
        <w:ind w:left="720" w:hanging="360"/>
      </w:pPr>
      <w:rPr>
        <w:rFonts w:ascii="Symbol" w:eastAsiaTheme="minorHAnsi"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 w15:restartNumberingAfterBreak="0">
    <w:nsid w:val="5E6B6D40"/>
    <w:multiLevelType w:val="multilevel"/>
    <w:tmpl w:val="EF24D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7D23E94"/>
    <w:multiLevelType w:val="hybridMultilevel"/>
    <w:tmpl w:val="04AA27DC"/>
    <w:lvl w:ilvl="0" w:tplc="646AC8CC">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9844628"/>
    <w:multiLevelType w:val="hybridMultilevel"/>
    <w:tmpl w:val="4C1E98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5" w15:restartNumberingAfterBreak="0">
    <w:nsid w:val="6FC643C9"/>
    <w:multiLevelType w:val="hybridMultilevel"/>
    <w:tmpl w:val="1642408E"/>
    <w:lvl w:ilvl="0" w:tplc="9402B15E">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8041023"/>
    <w:multiLevelType w:val="hybridMultilevel"/>
    <w:tmpl w:val="88A47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21"/>
  </w:num>
  <w:num w:numId="3">
    <w:abstractNumId w:val="15"/>
  </w:num>
  <w:num w:numId="4">
    <w:abstractNumId w:val="4"/>
  </w:num>
  <w:num w:numId="5">
    <w:abstractNumId w:val="28"/>
  </w:num>
  <w:num w:numId="6">
    <w:abstractNumId w:val="5"/>
  </w:num>
  <w:num w:numId="7">
    <w:abstractNumId w:val="19"/>
  </w:num>
  <w:num w:numId="8">
    <w:abstractNumId w:val="23"/>
  </w:num>
  <w:num w:numId="9">
    <w:abstractNumId w:val="27"/>
  </w:num>
  <w:num w:numId="10">
    <w:abstractNumId w:val="26"/>
  </w:num>
  <w:num w:numId="11">
    <w:abstractNumId w:val="9"/>
  </w:num>
  <w:num w:numId="12">
    <w:abstractNumId w:val="11"/>
  </w:num>
  <w:num w:numId="13">
    <w:abstractNumId w:val="24"/>
  </w:num>
  <w:num w:numId="14">
    <w:abstractNumId w:val="22"/>
  </w:num>
  <w:num w:numId="15">
    <w:abstractNumId w:val="18"/>
  </w:num>
  <w:num w:numId="16">
    <w:abstractNumId w:val="17"/>
  </w:num>
  <w:num w:numId="17">
    <w:abstractNumId w:val="33"/>
  </w:num>
  <w:num w:numId="18">
    <w:abstractNumId w:val="12"/>
  </w:num>
  <w:num w:numId="19">
    <w:abstractNumId w:val="3"/>
  </w:num>
  <w:num w:numId="20">
    <w:abstractNumId w:val="20"/>
  </w:num>
  <w:num w:numId="21">
    <w:abstractNumId w:val="25"/>
  </w:num>
  <w:num w:numId="22">
    <w:abstractNumId w:val="1"/>
  </w:num>
  <w:num w:numId="23">
    <w:abstractNumId w:val="35"/>
  </w:num>
  <w:num w:numId="24">
    <w:abstractNumId w:val="35"/>
  </w:num>
  <w:num w:numId="25">
    <w:abstractNumId w:val="10"/>
  </w:num>
  <w:num w:numId="26">
    <w:abstractNumId w:val="36"/>
  </w:num>
  <w:num w:numId="27">
    <w:abstractNumId w:val="8"/>
  </w:num>
  <w:num w:numId="28">
    <w:abstractNumId w:val="29"/>
  </w:num>
  <w:num w:numId="29">
    <w:abstractNumId w:val="34"/>
  </w:num>
  <w:num w:numId="30">
    <w:abstractNumId w:val="31"/>
  </w:num>
  <w:num w:numId="31">
    <w:abstractNumId w:val="32"/>
  </w:num>
  <w:num w:numId="3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3"/>
  </w:num>
  <w:num w:numId="34">
    <w:abstractNumId w:val="6"/>
  </w:num>
  <w:num w:numId="35">
    <w:abstractNumId w:val="2"/>
  </w:num>
  <w:num w:numId="36">
    <w:abstractNumId w:val="30"/>
  </w:num>
  <w:num w:numId="37">
    <w:abstractNumId w:val="0"/>
  </w:num>
  <w:num w:numId="3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fillcolor="#d6e3bc" stroke="f">
      <v:fill color="#d6e3bc" color2="fill lighten(0)" rotate="t" angle="-90" method="linear sigma" focus="100%" type="gradient"/>
      <v:stroke on="f"/>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B7773"/>
    <w:rsid w:val="00000323"/>
    <w:rsid w:val="00000525"/>
    <w:rsid w:val="00000654"/>
    <w:rsid w:val="0000066A"/>
    <w:rsid w:val="00000933"/>
    <w:rsid w:val="000009B6"/>
    <w:rsid w:val="00000B2D"/>
    <w:rsid w:val="00000BA4"/>
    <w:rsid w:val="00000BD1"/>
    <w:rsid w:val="00000C08"/>
    <w:rsid w:val="00000C4D"/>
    <w:rsid w:val="00000D9C"/>
    <w:rsid w:val="00000E64"/>
    <w:rsid w:val="000012C7"/>
    <w:rsid w:val="0000177F"/>
    <w:rsid w:val="00001D09"/>
    <w:rsid w:val="00002116"/>
    <w:rsid w:val="00002229"/>
    <w:rsid w:val="00002411"/>
    <w:rsid w:val="0000241F"/>
    <w:rsid w:val="00002C4D"/>
    <w:rsid w:val="00002D09"/>
    <w:rsid w:val="00002EBF"/>
    <w:rsid w:val="00002ECF"/>
    <w:rsid w:val="0000320B"/>
    <w:rsid w:val="0000359C"/>
    <w:rsid w:val="00003830"/>
    <w:rsid w:val="0000390F"/>
    <w:rsid w:val="0000393D"/>
    <w:rsid w:val="00003BFC"/>
    <w:rsid w:val="00003CB7"/>
    <w:rsid w:val="00003E80"/>
    <w:rsid w:val="0000447A"/>
    <w:rsid w:val="000044A0"/>
    <w:rsid w:val="00004632"/>
    <w:rsid w:val="000047E9"/>
    <w:rsid w:val="000047FD"/>
    <w:rsid w:val="00004B9C"/>
    <w:rsid w:val="00004DCC"/>
    <w:rsid w:val="00005241"/>
    <w:rsid w:val="00005396"/>
    <w:rsid w:val="00005A63"/>
    <w:rsid w:val="00005C6C"/>
    <w:rsid w:val="00005DC9"/>
    <w:rsid w:val="00006169"/>
    <w:rsid w:val="0000624A"/>
    <w:rsid w:val="00006259"/>
    <w:rsid w:val="00006584"/>
    <w:rsid w:val="00006617"/>
    <w:rsid w:val="000066F0"/>
    <w:rsid w:val="00006866"/>
    <w:rsid w:val="00006B63"/>
    <w:rsid w:val="00006CE6"/>
    <w:rsid w:val="00006E1F"/>
    <w:rsid w:val="00006F94"/>
    <w:rsid w:val="000072D3"/>
    <w:rsid w:val="0000785B"/>
    <w:rsid w:val="00007AE0"/>
    <w:rsid w:val="00007C70"/>
    <w:rsid w:val="00007D40"/>
    <w:rsid w:val="00007D76"/>
    <w:rsid w:val="00010ACE"/>
    <w:rsid w:val="00010C2F"/>
    <w:rsid w:val="00011646"/>
    <w:rsid w:val="00011954"/>
    <w:rsid w:val="00011D59"/>
    <w:rsid w:val="00011DEA"/>
    <w:rsid w:val="00011E5C"/>
    <w:rsid w:val="00011F3E"/>
    <w:rsid w:val="00011F4B"/>
    <w:rsid w:val="00011F68"/>
    <w:rsid w:val="000125E9"/>
    <w:rsid w:val="000126F8"/>
    <w:rsid w:val="00012758"/>
    <w:rsid w:val="00012AD7"/>
    <w:rsid w:val="00012C5D"/>
    <w:rsid w:val="00012CC4"/>
    <w:rsid w:val="00013E3C"/>
    <w:rsid w:val="00013EC4"/>
    <w:rsid w:val="000140B8"/>
    <w:rsid w:val="00014339"/>
    <w:rsid w:val="000146A7"/>
    <w:rsid w:val="000146FB"/>
    <w:rsid w:val="00015105"/>
    <w:rsid w:val="00015186"/>
    <w:rsid w:val="000151D5"/>
    <w:rsid w:val="0001530D"/>
    <w:rsid w:val="00015450"/>
    <w:rsid w:val="00015693"/>
    <w:rsid w:val="0001586A"/>
    <w:rsid w:val="000159B3"/>
    <w:rsid w:val="00015AFD"/>
    <w:rsid w:val="00015F13"/>
    <w:rsid w:val="00015FED"/>
    <w:rsid w:val="000160EF"/>
    <w:rsid w:val="000161BE"/>
    <w:rsid w:val="00016C27"/>
    <w:rsid w:val="00016C4E"/>
    <w:rsid w:val="0001700B"/>
    <w:rsid w:val="0001731D"/>
    <w:rsid w:val="00017330"/>
    <w:rsid w:val="00017418"/>
    <w:rsid w:val="00017B03"/>
    <w:rsid w:val="00017E54"/>
    <w:rsid w:val="00017FF6"/>
    <w:rsid w:val="00020082"/>
    <w:rsid w:val="000201D9"/>
    <w:rsid w:val="000204F9"/>
    <w:rsid w:val="00020735"/>
    <w:rsid w:val="000207C1"/>
    <w:rsid w:val="00020933"/>
    <w:rsid w:val="000211B4"/>
    <w:rsid w:val="000217E0"/>
    <w:rsid w:val="00021CA0"/>
    <w:rsid w:val="000220F4"/>
    <w:rsid w:val="00022159"/>
    <w:rsid w:val="00022332"/>
    <w:rsid w:val="000223B3"/>
    <w:rsid w:val="00022572"/>
    <w:rsid w:val="0002282C"/>
    <w:rsid w:val="00022D92"/>
    <w:rsid w:val="00023048"/>
    <w:rsid w:val="00023478"/>
    <w:rsid w:val="00023568"/>
    <w:rsid w:val="000236D8"/>
    <w:rsid w:val="000237E4"/>
    <w:rsid w:val="00023CA1"/>
    <w:rsid w:val="00023E9B"/>
    <w:rsid w:val="00024487"/>
    <w:rsid w:val="000244A1"/>
    <w:rsid w:val="00024688"/>
    <w:rsid w:val="0002480B"/>
    <w:rsid w:val="00024924"/>
    <w:rsid w:val="0002495C"/>
    <w:rsid w:val="00024965"/>
    <w:rsid w:val="00024B9A"/>
    <w:rsid w:val="000253B6"/>
    <w:rsid w:val="00025443"/>
    <w:rsid w:val="000255AE"/>
    <w:rsid w:val="00025670"/>
    <w:rsid w:val="0002577E"/>
    <w:rsid w:val="00025D5E"/>
    <w:rsid w:val="00025E06"/>
    <w:rsid w:val="00025E13"/>
    <w:rsid w:val="0002642A"/>
    <w:rsid w:val="000265C3"/>
    <w:rsid w:val="000267E0"/>
    <w:rsid w:val="00026AB5"/>
    <w:rsid w:val="00026B0F"/>
    <w:rsid w:val="00026C23"/>
    <w:rsid w:val="00026C5D"/>
    <w:rsid w:val="00027348"/>
    <w:rsid w:val="00027379"/>
    <w:rsid w:val="000275BF"/>
    <w:rsid w:val="000277B4"/>
    <w:rsid w:val="0002788C"/>
    <w:rsid w:val="00027CCD"/>
    <w:rsid w:val="00027D2B"/>
    <w:rsid w:val="000304E3"/>
    <w:rsid w:val="0003057E"/>
    <w:rsid w:val="00030762"/>
    <w:rsid w:val="00030BE8"/>
    <w:rsid w:val="00030C53"/>
    <w:rsid w:val="00030EAC"/>
    <w:rsid w:val="00030F68"/>
    <w:rsid w:val="000312CB"/>
    <w:rsid w:val="0003142C"/>
    <w:rsid w:val="00031817"/>
    <w:rsid w:val="00031A89"/>
    <w:rsid w:val="00031B60"/>
    <w:rsid w:val="00031C61"/>
    <w:rsid w:val="00031E60"/>
    <w:rsid w:val="00032207"/>
    <w:rsid w:val="000323DA"/>
    <w:rsid w:val="0003241F"/>
    <w:rsid w:val="00032B46"/>
    <w:rsid w:val="00032B5D"/>
    <w:rsid w:val="00032BA3"/>
    <w:rsid w:val="00032DEE"/>
    <w:rsid w:val="00032F47"/>
    <w:rsid w:val="000332C7"/>
    <w:rsid w:val="000332FD"/>
    <w:rsid w:val="00033429"/>
    <w:rsid w:val="00033618"/>
    <w:rsid w:val="0003384F"/>
    <w:rsid w:val="00033B3B"/>
    <w:rsid w:val="00033BBC"/>
    <w:rsid w:val="00033D30"/>
    <w:rsid w:val="00033F36"/>
    <w:rsid w:val="0003405F"/>
    <w:rsid w:val="00034392"/>
    <w:rsid w:val="000346EA"/>
    <w:rsid w:val="0003471D"/>
    <w:rsid w:val="00034814"/>
    <w:rsid w:val="00034BF0"/>
    <w:rsid w:val="00034E3E"/>
    <w:rsid w:val="00034EE7"/>
    <w:rsid w:val="00035095"/>
    <w:rsid w:val="000350D1"/>
    <w:rsid w:val="00035103"/>
    <w:rsid w:val="0003510E"/>
    <w:rsid w:val="00035310"/>
    <w:rsid w:val="000356A9"/>
    <w:rsid w:val="00035CC9"/>
    <w:rsid w:val="0003607F"/>
    <w:rsid w:val="00036144"/>
    <w:rsid w:val="000361C8"/>
    <w:rsid w:val="000361FA"/>
    <w:rsid w:val="000362A1"/>
    <w:rsid w:val="0003640A"/>
    <w:rsid w:val="000367E9"/>
    <w:rsid w:val="00036AEA"/>
    <w:rsid w:val="00036B27"/>
    <w:rsid w:val="00036F0C"/>
    <w:rsid w:val="00037213"/>
    <w:rsid w:val="00037341"/>
    <w:rsid w:val="00037418"/>
    <w:rsid w:val="0003751E"/>
    <w:rsid w:val="00037544"/>
    <w:rsid w:val="000375C7"/>
    <w:rsid w:val="00037A6E"/>
    <w:rsid w:val="00037B67"/>
    <w:rsid w:val="00037F3C"/>
    <w:rsid w:val="00037FE0"/>
    <w:rsid w:val="00040252"/>
    <w:rsid w:val="000402D4"/>
    <w:rsid w:val="000404AA"/>
    <w:rsid w:val="000404D2"/>
    <w:rsid w:val="00040A13"/>
    <w:rsid w:val="00040E90"/>
    <w:rsid w:val="00040F22"/>
    <w:rsid w:val="0004101E"/>
    <w:rsid w:val="000414BA"/>
    <w:rsid w:val="000414D7"/>
    <w:rsid w:val="00041BC7"/>
    <w:rsid w:val="00041BF6"/>
    <w:rsid w:val="00041CBA"/>
    <w:rsid w:val="00041CEE"/>
    <w:rsid w:val="00041DF4"/>
    <w:rsid w:val="000420CB"/>
    <w:rsid w:val="0004223C"/>
    <w:rsid w:val="000423E8"/>
    <w:rsid w:val="00042D7A"/>
    <w:rsid w:val="00043033"/>
    <w:rsid w:val="00043045"/>
    <w:rsid w:val="000435EB"/>
    <w:rsid w:val="00043635"/>
    <w:rsid w:val="00043643"/>
    <w:rsid w:val="000436CB"/>
    <w:rsid w:val="0004389E"/>
    <w:rsid w:val="00043986"/>
    <w:rsid w:val="00043C18"/>
    <w:rsid w:val="00043C7A"/>
    <w:rsid w:val="000440F4"/>
    <w:rsid w:val="000441D8"/>
    <w:rsid w:val="000444C5"/>
    <w:rsid w:val="00044616"/>
    <w:rsid w:val="000449D0"/>
    <w:rsid w:val="00044C14"/>
    <w:rsid w:val="00044C99"/>
    <w:rsid w:val="00044DFF"/>
    <w:rsid w:val="00044EF0"/>
    <w:rsid w:val="00044FF7"/>
    <w:rsid w:val="000451B2"/>
    <w:rsid w:val="0004540A"/>
    <w:rsid w:val="00045570"/>
    <w:rsid w:val="0004557B"/>
    <w:rsid w:val="00045928"/>
    <w:rsid w:val="000459E9"/>
    <w:rsid w:val="00045CAD"/>
    <w:rsid w:val="00046104"/>
    <w:rsid w:val="000467F7"/>
    <w:rsid w:val="00046C46"/>
    <w:rsid w:val="00046FEA"/>
    <w:rsid w:val="00047298"/>
    <w:rsid w:val="0004741C"/>
    <w:rsid w:val="0004774A"/>
    <w:rsid w:val="000478C2"/>
    <w:rsid w:val="00047912"/>
    <w:rsid w:val="00047AFD"/>
    <w:rsid w:val="00047BC8"/>
    <w:rsid w:val="00047D71"/>
    <w:rsid w:val="00047DCA"/>
    <w:rsid w:val="00050198"/>
    <w:rsid w:val="0005058A"/>
    <w:rsid w:val="000505F8"/>
    <w:rsid w:val="0005087F"/>
    <w:rsid w:val="0005099B"/>
    <w:rsid w:val="00050AAE"/>
    <w:rsid w:val="00050B53"/>
    <w:rsid w:val="00050CC3"/>
    <w:rsid w:val="00050E53"/>
    <w:rsid w:val="00050EC4"/>
    <w:rsid w:val="0005102B"/>
    <w:rsid w:val="0005104A"/>
    <w:rsid w:val="00051541"/>
    <w:rsid w:val="00051B29"/>
    <w:rsid w:val="00051CA5"/>
    <w:rsid w:val="000522EA"/>
    <w:rsid w:val="000524E4"/>
    <w:rsid w:val="00052C40"/>
    <w:rsid w:val="00052CCF"/>
    <w:rsid w:val="00052E67"/>
    <w:rsid w:val="00053039"/>
    <w:rsid w:val="000536A4"/>
    <w:rsid w:val="000536CB"/>
    <w:rsid w:val="00053722"/>
    <w:rsid w:val="000539BE"/>
    <w:rsid w:val="000539CB"/>
    <w:rsid w:val="000539EA"/>
    <w:rsid w:val="00053FF1"/>
    <w:rsid w:val="000540AF"/>
    <w:rsid w:val="0005450D"/>
    <w:rsid w:val="0005482D"/>
    <w:rsid w:val="00054949"/>
    <w:rsid w:val="00054AF2"/>
    <w:rsid w:val="00054B33"/>
    <w:rsid w:val="00054C76"/>
    <w:rsid w:val="00054FCB"/>
    <w:rsid w:val="00055139"/>
    <w:rsid w:val="0005531F"/>
    <w:rsid w:val="00055473"/>
    <w:rsid w:val="000555EC"/>
    <w:rsid w:val="00055842"/>
    <w:rsid w:val="000558FB"/>
    <w:rsid w:val="00055A4C"/>
    <w:rsid w:val="00055C15"/>
    <w:rsid w:val="00055F32"/>
    <w:rsid w:val="0005609C"/>
    <w:rsid w:val="000560C7"/>
    <w:rsid w:val="000563F1"/>
    <w:rsid w:val="000564FA"/>
    <w:rsid w:val="00056585"/>
    <w:rsid w:val="00056A74"/>
    <w:rsid w:val="00056D94"/>
    <w:rsid w:val="00056FFB"/>
    <w:rsid w:val="000571B8"/>
    <w:rsid w:val="00057438"/>
    <w:rsid w:val="0005767C"/>
    <w:rsid w:val="00057717"/>
    <w:rsid w:val="0005776F"/>
    <w:rsid w:val="00057BBC"/>
    <w:rsid w:val="000600C7"/>
    <w:rsid w:val="0006015D"/>
    <w:rsid w:val="00060264"/>
    <w:rsid w:val="000605FE"/>
    <w:rsid w:val="00061554"/>
    <w:rsid w:val="000615EA"/>
    <w:rsid w:val="00061EDC"/>
    <w:rsid w:val="00062019"/>
    <w:rsid w:val="000623EA"/>
    <w:rsid w:val="000625C9"/>
    <w:rsid w:val="00062654"/>
    <w:rsid w:val="0006296C"/>
    <w:rsid w:val="00062AB3"/>
    <w:rsid w:val="000630AF"/>
    <w:rsid w:val="000632F1"/>
    <w:rsid w:val="000633B4"/>
    <w:rsid w:val="0006342D"/>
    <w:rsid w:val="0006354A"/>
    <w:rsid w:val="0006358A"/>
    <w:rsid w:val="0006365E"/>
    <w:rsid w:val="0006377E"/>
    <w:rsid w:val="00063BF0"/>
    <w:rsid w:val="00063CED"/>
    <w:rsid w:val="000641C6"/>
    <w:rsid w:val="00064374"/>
    <w:rsid w:val="000643AB"/>
    <w:rsid w:val="000643BC"/>
    <w:rsid w:val="0006450E"/>
    <w:rsid w:val="0006476F"/>
    <w:rsid w:val="000648A2"/>
    <w:rsid w:val="000648E9"/>
    <w:rsid w:val="00064A50"/>
    <w:rsid w:val="000653BB"/>
    <w:rsid w:val="00065895"/>
    <w:rsid w:val="000658F3"/>
    <w:rsid w:val="00065AC6"/>
    <w:rsid w:val="00065BA6"/>
    <w:rsid w:val="00065F87"/>
    <w:rsid w:val="000660EF"/>
    <w:rsid w:val="0006613F"/>
    <w:rsid w:val="00066166"/>
    <w:rsid w:val="000664D4"/>
    <w:rsid w:val="00066C3D"/>
    <w:rsid w:val="00066F24"/>
    <w:rsid w:val="000674BF"/>
    <w:rsid w:val="00067548"/>
    <w:rsid w:val="000679E6"/>
    <w:rsid w:val="000679F7"/>
    <w:rsid w:val="00067AC4"/>
    <w:rsid w:val="00070168"/>
    <w:rsid w:val="000704DD"/>
    <w:rsid w:val="00070868"/>
    <w:rsid w:val="00070957"/>
    <w:rsid w:val="00071034"/>
    <w:rsid w:val="000710F9"/>
    <w:rsid w:val="0007124C"/>
    <w:rsid w:val="00071353"/>
    <w:rsid w:val="000716B0"/>
    <w:rsid w:val="00071815"/>
    <w:rsid w:val="00071858"/>
    <w:rsid w:val="00071A87"/>
    <w:rsid w:val="00071BB5"/>
    <w:rsid w:val="00071E50"/>
    <w:rsid w:val="000720A1"/>
    <w:rsid w:val="000721DC"/>
    <w:rsid w:val="00072283"/>
    <w:rsid w:val="00072749"/>
    <w:rsid w:val="000727FD"/>
    <w:rsid w:val="000731D5"/>
    <w:rsid w:val="0007335B"/>
    <w:rsid w:val="0007344E"/>
    <w:rsid w:val="00073638"/>
    <w:rsid w:val="000736BF"/>
    <w:rsid w:val="00073CF2"/>
    <w:rsid w:val="0007401C"/>
    <w:rsid w:val="000742EA"/>
    <w:rsid w:val="000743D5"/>
    <w:rsid w:val="00074613"/>
    <w:rsid w:val="000747C7"/>
    <w:rsid w:val="000747CD"/>
    <w:rsid w:val="000747D2"/>
    <w:rsid w:val="000749DA"/>
    <w:rsid w:val="00074B07"/>
    <w:rsid w:val="00074D8A"/>
    <w:rsid w:val="000752FC"/>
    <w:rsid w:val="0007534C"/>
    <w:rsid w:val="00075517"/>
    <w:rsid w:val="00075763"/>
    <w:rsid w:val="00075830"/>
    <w:rsid w:val="00075A4E"/>
    <w:rsid w:val="000766D8"/>
    <w:rsid w:val="000766D9"/>
    <w:rsid w:val="00076774"/>
    <w:rsid w:val="000767D6"/>
    <w:rsid w:val="00076BFC"/>
    <w:rsid w:val="00076DD8"/>
    <w:rsid w:val="00077067"/>
    <w:rsid w:val="000771F1"/>
    <w:rsid w:val="0007726F"/>
    <w:rsid w:val="000772E5"/>
    <w:rsid w:val="00077D73"/>
    <w:rsid w:val="00077E71"/>
    <w:rsid w:val="00077EF3"/>
    <w:rsid w:val="00077FFB"/>
    <w:rsid w:val="000802B3"/>
    <w:rsid w:val="0008050B"/>
    <w:rsid w:val="00080641"/>
    <w:rsid w:val="00080895"/>
    <w:rsid w:val="000809A6"/>
    <w:rsid w:val="00080CC0"/>
    <w:rsid w:val="00080F85"/>
    <w:rsid w:val="00080FB1"/>
    <w:rsid w:val="0008167B"/>
    <w:rsid w:val="00081AEA"/>
    <w:rsid w:val="00081DA2"/>
    <w:rsid w:val="00082358"/>
    <w:rsid w:val="00082AA8"/>
    <w:rsid w:val="0008329C"/>
    <w:rsid w:val="000832BD"/>
    <w:rsid w:val="000835A7"/>
    <w:rsid w:val="0008383F"/>
    <w:rsid w:val="00083B98"/>
    <w:rsid w:val="00083C9A"/>
    <w:rsid w:val="00083DEF"/>
    <w:rsid w:val="0008457C"/>
    <w:rsid w:val="0008470E"/>
    <w:rsid w:val="000847A9"/>
    <w:rsid w:val="00084995"/>
    <w:rsid w:val="00084B59"/>
    <w:rsid w:val="00084C4B"/>
    <w:rsid w:val="00084EB2"/>
    <w:rsid w:val="000850BC"/>
    <w:rsid w:val="00085138"/>
    <w:rsid w:val="000853AD"/>
    <w:rsid w:val="000854CD"/>
    <w:rsid w:val="00085871"/>
    <w:rsid w:val="000859C8"/>
    <w:rsid w:val="00085BE7"/>
    <w:rsid w:val="00085D35"/>
    <w:rsid w:val="00085D63"/>
    <w:rsid w:val="00086066"/>
    <w:rsid w:val="00086109"/>
    <w:rsid w:val="0008635E"/>
    <w:rsid w:val="0008647F"/>
    <w:rsid w:val="000866E9"/>
    <w:rsid w:val="0008674D"/>
    <w:rsid w:val="00086757"/>
    <w:rsid w:val="0008680F"/>
    <w:rsid w:val="00086863"/>
    <w:rsid w:val="00086A12"/>
    <w:rsid w:val="00086B7E"/>
    <w:rsid w:val="00086BBC"/>
    <w:rsid w:val="00086EA8"/>
    <w:rsid w:val="000876C8"/>
    <w:rsid w:val="00087D7A"/>
    <w:rsid w:val="00087F8A"/>
    <w:rsid w:val="0009019E"/>
    <w:rsid w:val="00090478"/>
    <w:rsid w:val="000905C9"/>
    <w:rsid w:val="0009067B"/>
    <w:rsid w:val="00090D76"/>
    <w:rsid w:val="00090E94"/>
    <w:rsid w:val="00091338"/>
    <w:rsid w:val="00091359"/>
    <w:rsid w:val="00091662"/>
    <w:rsid w:val="00091BF9"/>
    <w:rsid w:val="00092107"/>
    <w:rsid w:val="0009283C"/>
    <w:rsid w:val="00092B18"/>
    <w:rsid w:val="00092BE9"/>
    <w:rsid w:val="00092C40"/>
    <w:rsid w:val="00092D31"/>
    <w:rsid w:val="00092DE6"/>
    <w:rsid w:val="00093356"/>
    <w:rsid w:val="00093365"/>
    <w:rsid w:val="00093453"/>
    <w:rsid w:val="00093737"/>
    <w:rsid w:val="000937E4"/>
    <w:rsid w:val="000939BC"/>
    <w:rsid w:val="00093A75"/>
    <w:rsid w:val="00094080"/>
    <w:rsid w:val="0009409B"/>
    <w:rsid w:val="00094313"/>
    <w:rsid w:val="00094446"/>
    <w:rsid w:val="00094626"/>
    <w:rsid w:val="000946F5"/>
    <w:rsid w:val="0009477A"/>
    <w:rsid w:val="00094C2D"/>
    <w:rsid w:val="00094C65"/>
    <w:rsid w:val="00094E82"/>
    <w:rsid w:val="00094EA0"/>
    <w:rsid w:val="0009503F"/>
    <w:rsid w:val="00095232"/>
    <w:rsid w:val="00095391"/>
    <w:rsid w:val="000956EF"/>
    <w:rsid w:val="0009574C"/>
    <w:rsid w:val="00095A0C"/>
    <w:rsid w:val="00095AD3"/>
    <w:rsid w:val="00096CE4"/>
    <w:rsid w:val="00096FF2"/>
    <w:rsid w:val="0009704B"/>
    <w:rsid w:val="000970EC"/>
    <w:rsid w:val="00097325"/>
    <w:rsid w:val="00097546"/>
    <w:rsid w:val="00097730"/>
    <w:rsid w:val="00097DA6"/>
    <w:rsid w:val="00097ED4"/>
    <w:rsid w:val="000A0589"/>
    <w:rsid w:val="000A05A4"/>
    <w:rsid w:val="000A0A72"/>
    <w:rsid w:val="000A0AFC"/>
    <w:rsid w:val="000A0B47"/>
    <w:rsid w:val="000A0E0C"/>
    <w:rsid w:val="000A0E4B"/>
    <w:rsid w:val="000A0F01"/>
    <w:rsid w:val="000A0F77"/>
    <w:rsid w:val="000A117F"/>
    <w:rsid w:val="000A18E2"/>
    <w:rsid w:val="000A1F13"/>
    <w:rsid w:val="000A20CF"/>
    <w:rsid w:val="000A2277"/>
    <w:rsid w:val="000A23C3"/>
    <w:rsid w:val="000A23DC"/>
    <w:rsid w:val="000A2414"/>
    <w:rsid w:val="000A3002"/>
    <w:rsid w:val="000A3090"/>
    <w:rsid w:val="000A342C"/>
    <w:rsid w:val="000A3A53"/>
    <w:rsid w:val="000A3C6B"/>
    <w:rsid w:val="000A3D83"/>
    <w:rsid w:val="000A4156"/>
    <w:rsid w:val="000A44B9"/>
    <w:rsid w:val="000A4626"/>
    <w:rsid w:val="000A4705"/>
    <w:rsid w:val="000A479C"/>
    <w:rsid w:val="000A4979"/>
    <w:rsid w:val="000A4BDF"/>
    <w:rsid w:val="000A4C38"/>
    <w:rsid w:val="000A4C6F"/>
    <w:rsid w:val="000A514C"/>
    <w:rsid w:val="000A53AD"/>
    <w:rsid w:val="000A5485"/>
    <w:rsid w:val="000A553E"/>
    <w:rsid w:val="000A556D"/>
    <w:rsid w:val="000A567B"/>
    <w:rsid w:val="000A57CB"/>
    <w:rsid w:val="000A584F"/>
    <w:rsid w:val="000A58C6"/>
    <w:rsid w:val="000A590B"/>
    <w:rsid w:val="000A5B76"/>
    <w:rsid w:val="000A5E6C"/>
    <w:rsid w:val="000A5EEB"/>
    <w:rsid w:val="000A6002"/>
    <w:rsid w:val="000A6122"/>
    <w:rsid w:val="000A66CA"/>
    <w:rsid w:val="000A69E6"/>
    <w:rsid w:val="000A6B11"/>
    <w:rsid w:val="000A6C51"/>
    <w:rsid w:val="000A6F92"/>
    <w:rsid w:val="000A734C"/>
    <w:rsid w:val="000A7496"/>
    <w:rsid w:val="000A755E"/>
    <w:rsid w:val="000A796B"/>
    <w:rsid w:val="000A7CF6"/>
    <w:rsid w:val="000A7D66"/>
    <w:rsid w:val="000A7E2B"/>
    <w:rsid w:val="000A7EC3"/>
    <w:rsid w:val="000B01C1"/>
    <w:rsid w:val="000B0778"/>
    <w:rsid w:val="000B0A5F"/>
    <w:rsid w:val="000B0B8F"/>
    <w:rsid w:val="000B131C"/>
    <w:rsid w:val="000B1933"/>
    <w:rsid w:val="000B1BCC"/>
    <w:rsid w:val="000B1BF9"/>
    <w:rsid w:val="000B1E2B"/>
    <w:rsid w:val="000B1F5C"/>
    <w:rsid w:val="000B2798"/>
    <w:rsid w:val="000B291F"/>
    <w:rsid w:val="000B2D43"/>
    <w:rsid w:val="000B2FB2"/>
    <w:rsid w:val="000B3066"/>
    <w:rsid w:val="000B3167"/>
    <w:rsid w:val="000B36B5"/>
    <w:rsid w:val="000B378A"/>
    <w:rsid w:val="000B3E15"/>
    <w:rsid w:val="000B3F52"/>
    <w:rsid w:val="000B3F95"/>
    <w:rsid w:val="000B3FCA"/>
    <w:rsid w:val="000B3FFB"/>
    <w:rsid w:val="000B4176"/>
    <w:rsid w:val="000B4180"/>
    <w:rsid w:val="000B4684"/>
    <w:rsid w:val="000B46EE"/>
    <w:rsid w:val="000B47B8"/>
    <w:rsid w:val="000B47ED"/>
    <w:rsid w:val="000B4A49"/>
    <w:rsid w:val="000B4EBC"/>
    <w:rsid w:val="000B5182"/>
    <w:rsid w:val="000B56D3"/>
    <w:rsid w:val="000B57D8"/>
    <w:rsid w:val="000B5969"/>
    <w:rsid w:val="000B5A5E"/>
    <w:rsid w:val="000B5A99"/>
    <w:rsid w:val="000B5E43"/>
    <w:rsid w:val="000B61EC"/>
    <w:rsid w:val="000B6403"/>
    <w:rsid w:val="000B66CA"/>
    <w:rsid w:val="000B6946"/>
    <w:rsid w:val="000B694C"/>
    <w:rsid w:val="000B69C8"/>
    <w:rsid w:val="000B6A39"/>
    <w:rsid w:val="000B6A68"/>
    <w:rsid w:val="000B6A8C"/>
    <w:rsid w:val="000B6AE7"/>
    <w:rsid w:val="000B6D26"/>
    <w:rsid w:val="000B6FEF"/>
    <w:rsid w:val="000B734F"/>
    <w:rsid w:val="000B76E3"/>
    <w:rsid w:val="000B76FE"/>
    <w:rsid w:val="000B7861"/>
    <w:rsid w:val="000B7A33"/>
    <w:rsid w:val="000C00CB"/>
    <w:rsid w:val="000C0102"/>
    <w:rsid w:val="000C0338"/>
    <w:rsid w:val="000C05D5"/>
    <w:rsid w:val="000C1030"/>
    <w:rsid w:val="000C1838"/>
    <w:rsid w:val="000C1875"/>
    <w:rsid w:val="000C1960"/>
    <w:rsid w:val="000C1AF4"/>
    <w:rsid w:val="000C1B91"/>
    <w:rsid w:val="000C203D"/>
    <w:rsid w:val="000C24FA"/>
    <w:rsid w:val="000C275B"/>
    <w:rsid w:val="000C27AA"/>
    <w:rsid w:val="000C29BE"/>
    <w:rsid w:val="000C2C7E"/>
    <w:rsid w:val="000C31DD"/>
    <w:rsid w:val="000C3232"/>
    <w:rsid w:val="000C3295"/>
    <w:rsid w:val="000C3640"/>
    <w:rsid w:val="000C36DC"/>
    <w:rsid w:val="000C3723"/>
    <w:rsid w:val="000C3866"/>
    <w:rsid w:val="000C3ADE"/>
    <w:rsid w:val="000C4315"/>
    <w:rsid w:val="000C4890"/>
    <w:rsid w:val="000C4A01"/>
    <w:rsid w:val="000C4BE5"/>
    <w:rsid w:val="000C500E"/>
    <w:rsid w:val="000C5029"/>
    <w:rsid w:val="000C5330"/>
    <w:rsid w:val="000C535F"/>
    <w:rsid w:val="000C5452"/>
    <w:rsid w:val="000C5457"/>
    <w:rsid w:val="000C560D"/>
    <w:rsid w:val="000C590C"/>
    <w:rsid w:val="000C59CB"/>
    <w:rsid w:val="000C5BD1"/>
    <w:rsid w:val="000C5BF6"/>
    <w:rsid w:val="000C6068"/>
    <w:rsid w:val="000C66C0"/>
    <w:rsid w:val="000C67E3"/>
    <w:rsid w:val="000C6C8C"/>
    <w:rsid w:val="000C6D07"/>
    <w:rsid w:val="000C6E0D"/>
    <w:rsid w:val="000C6E34"/>
    <w:rsid w:val="000C6FF6"/>
    <w:rsid w:val="000C73C0"/>
    <w:rsid w:val="000C78BC"/>
    <w:rsid w:val="000C79B2"/>
    <w:rsid w:val="000C7D52"/>
    <w:rsid w:val="000D00EF"/>
    <w:rsid w:val="000D0232"/>
    <w:rsid w:val="000D0261"/>
    <w:rsid w:val="000D0391"/>
    <w:rsid w:val="000D082A"/>
    <w:rsid w:val="000D0DA9"/>
    <w:rsid w:val="000D110C"/>
    <w:rsid w:val="000D1300"/>
    <w:rsid w:val="000D1376"/>
    <w:rsid w:val="000D1432"/>
    <w:rsid w:val="000D14DB"/>
    <w:rsid w:val="000D1845"/>
    <w:rsid w:val="000D1951"/>
    <w:rsid w:val="000D1A6E"/>
    <w:rsid w:val="000D1C9F"/>
    <w:rsid w:val="000D1CBB"/>
    <w:rsid w:val="000D1EC3"/>
    <w:rsid w:val="000D1FDE"/>
    <w:rsid w:val="000D2203"/>
    <w:rsid w:val="000D221B"/>
    <w:rsid w:val="000D25DE"/>
    <w:rsid w:val="000D261F"/>
    <w:rsid w:val="000D2713"/>
    <w:rsid w:val="000D285E"/>
    <w:rsid w:val="000D29AD"/>
    <w:rsid w:val="000D2B22"/>
    <w:rsid w:val="000D2CD0"/>
    <w:rsid w:val="000D2EB3"/>
    <w:rsid w:val="000D2F74"/>
    <w:rsid w:val="000D31BD"/>
    <w:rsid w:val="000D34A1"/>
    <w:rsid w:val="000D3828"/>
    <w:rsid w:val="000D3B7C"/>
    <w:rsid w:val="000D3B90"/>
    <w:rsid w:val="000D3BE9"/>
    <w:rsid w:val="000D3C5E"/>
    <w:rsid w:val="000D4123"/>
    <w:rsid w:val="000D42F4"/>
    <w:rsid w:val="000D4595"/>
    <w:rsid w:val="000D483A"/>
    <w:rsid w:val="000D489A"/>
    <w:rsid w:val="000D48B2"/>
    <w:rsid w:val="000D49A5"/>
    <w:rsid w:val="000D4AD7"/>
    <w:rsid w:val="000D4C6B"/>
    <w:rsid w:val="000D4D6C"/>
    <w:rsid w:val="000D4DE8"/>
    <w:rsid w:val="000D54C8"/>
    <w:rsid w:val="000D551B"/>
    <w:rsid w:val="000D5669"/>
    <w:rsid w:val="000D56AE"/>
    <w:rsid w:val="000D5753"/>
    <w:rsid w:val="000D5866"/>
    <w:rsid w:val="000D5A73"/>
    <w:rsid w:val="000D5A95"/>
    <w:rsid w:val="000D5B38"/>
    <w:rsid w:val="000D5B3C"/>
    <w:rsid w:val="000D5B4C"/>
    <w:rsid w:val="000D5CEF"/>
    <w:rsid w:val="000D5D72"/>
    <w:rsid w:val="000D642B"/>
    <w:rsid w:val="000D68BF"/>
    <w:rsid w:val="000D6919"/>
    <w:rsid w:val="000D7441"/>
    <w:rsid w:val="000D789E"/>
    <w:rsid w:val="000D7961"/>
    <w:rsid w:val="000D7F95"/>
    <w:rsid w:val="000E0037"/>
    <w:rsid w:val="000E020A"/>
    <w:rsid w:val="000E02D2"/>
    <w:rsid w:val="000E03D7"/>
    <w:rsid w:val="000E0B71"/>
    <w:rsid w:val="000E0C5F"/>
    <w:rsid w:val="000E0DA7"/>
    <w:rsid w:val="000E0FE9"/>
    <w:rsid w:val="000E1266"/>
    <w:rsid w:val="000E12F0"/>
    <w:rsid w:val="000E1308"/>
    <w:rsid w:val="000E1313"/>
    <w:rsid w:val="000E154F"/>
    <w:rsid w:val="000E17A0"/>
    <w:rsid w:val="000E1AF7"/>
    <w:rsid w:val="000E1F6F"/>
    <w:rsid w:val="000E28DC"/>
    <w:rsid w:val="000E2A4C"/>
    <w:rsid w:val="000E2DE7"/>
    <w:rsid w:val="000E30CF"/>
    <w:rsid w:val="000E321B"/>
    <w:rsid w:val="000E33AB"/>
    <w:rsid w:val="000E35B5"/>
    <w:rsid w:val="000E3A0C"/>
    <w:rsid w:val="000E3A41"/>
    <w:rsid w:val="000E3C45"/>
    <w:rsid w:val="000E3E80"/>
    <w:rsid w:val="000E3E95"/>
    <w:rsid w:val="000E3FA6"/>
    <w:rsid w:val="000E4028"/>
    <w:rsid w:val="000E4106"/>
    <w:rsid w:val="000E423D"/>
    <w:rsid w:val="000E484C"/>
    <w:rsid w:val="000E4A74"/>
    <w:rsid w:val="000E5069"/>
    <w:rsid w:val="000E53CB"/>
    <w:rsid w:val="000E53F8"/>
    <w:rsid w:val="000E5A80"/>
    <w:rsid w:val="000E5AB2"/>
    <w:rsid w:val="000E5BCB"/>
    <w:rsid w:val="000E5C93"/>
    <w:rsid w:val="000E5DDC"/>
    <w:rsid w:val="000E5EC7"/>
    <w:rsid w:val="000E61A5"/>
    <w:rsid w:val="000E64D8"/>
    <w:rsid w:val="000E653F"/>
    <w:rsid w:val="000E6685"/>
    <w:rsid w:val="000E66D0"/>
    <w:rsid w:val="000E6732"/>
    <w:rsid w:val="000E6862"/>
    <w:rsid w:val="000E69C8"/>
    <w:rsid w:val="000E6DF9"/>
    <w:rsid w:val="000E7415"/>
    <w:rsid w:val="000E7A46"/>
    <w:rsid w:val="000E7D33"/>
    <w:rsid w:val="000E7F70"/>
    <w:rsid w:val="000F02C1"/>
    <w:rsid w:val="000F02E7"/>
    <w:rsid w:val="000F0348"/>
    <w:rsid w:val="000F07B1"/>
    <w:rsid w:val="000F0972"/>
    <w:rsid w:val="000F0B03"/>
    <w:rsid w:val="000F0F8C"/>
    <w:rsid w:val="000F10DB"/>
    <w:rsid w:val="000F1281"/>
    <w:rsid w:val="000F12E3"/>
    <w:rsid w:val="000F1343"/>
    <w:rsid w:val="000F17D0"/>
    <w:rsid w:val="000F1962"/>
    <w:rsid w:val="000F1ADA"/>
    <w:rsid w:val="000F1BAD"/>
    <w:rsid w:val="000F2110"/>
    <w:rsid w:val="000F2367"/>
    <w:rsid w:val="000F2386"/>
    <w:rsid w:val="000F2471"/>
    <w:rsid w:val="000F252C"/>
    <w:rsid w:val="000F2B56"/>
    <w:rsid w:val="000F2C62"/>
    <w:rsid w:val="000F2F27"/>
    <w:rsid w:val="000F2FAF"/>
    <w:rsid w:val="000F3296"/>
    <w:rsid w:val="000F3301"/>
    <w:rsid w:val="000F3BD7"/>
    <w:rsid w:val="000F3EE5"/>
    <w:rsid w:val="000F3F12"/>
    <w:rsid w:val="000F40EE"/>
    <w:rsid w:val="000F45D7"/>
    <w:rsid w:val="000F46B0"/>
    <w:rsid w:val="000F4781"/>
    <w:rsid w:val="000F494A"/>
    <w:rsid w:val="000F4B60"/>
    <w:rsid w:val="000F4CD1"/>
    <w:rsid w:val="000F4F72"/>
    <w:rsid w:val="000F4FED"/>
    <w:rsid w:val="000F50F1"/>
    <w:rsid w:val="000F53D7"/>
    <w:rsid w:val="000F5435"/>
    <w:rsid w:val="000F5712"/>
    <w:rsid w:val="000F581D"/>
    <w:rsid w:val="000F58D7"/>
    <w:rsid w:val="000F5902"/>
    <w:rsid w:val="000F59BA"/>
    <w:rsid w:val="000F5FA0"/>
    <w:rsid w:val="000F64BE"/>
    <w:rsid w:val="000F677C"/>
    <w:rsid w:val="000F67C6"/>
    <w:rsid w:val="000F69AA"/>
    <w:rsid w:val="000F713F"/>
    <w:rsid w:val="000F720B"/>
    <w:rsid w:val="000F7581"/>
    <w:rsid w:val="000F77D4"/>
    <w:rsid w:val="000F787F"/>
    <w:rsid w:val="000F78B0"/>
    <w:rsid w:val="000F7B6E"/>
    <w:rsid w:val="000F7FC9"/>
    <w:rsid w:val="001001C5"/>
    <w:rsid w:val="001005DC"/>
    <w:rsid w:val="00100710"/>
    <w:rsid w:val="001008EE"/>
    <w:rsid w:val="00100A84"/>
    <w:rsid w:val="00100FA3"/>
    <w:rsid w:val="001010AF"/>
    <w:rsid w:val="0010147B"/>
    <w:rsid w:val="001015A7"/>
    <w:rsid w:val="0010160E"/>
    <w:rsid w:val="0010197F"/>
    <w:rsid w:val="00101BC2"/>
    <w:rsid w:val="00102152"/>
    <w:rsid w:val="001021DB"/>
    <w:rsid w:val="0010228C"/>
    <w:rsid w:val="0010234B"/>
    <w:rsid w:val="001023CC"/>
    <w:rsid w:val="00102786"/>
    <w:rsid w:val="0010282F"/>
    <w:rsid w:val="00102ACA"/>
    <w:rsid w:val="00102CB9"/>
    <w:rsid w:val="00102D68"/>
    <w:rsid w:val="00102E45"/>
    <w:rsid w:val="00103385"/>
    <w:rsid w:val="00103ADB"/>
    <w:rsid w:val="00104815"/>
    <w:rsid w:val="00104949"/>
    <w:rsid w:val="00104A91"/>
    <w:rsid w:val="00104CE1"/>
    <w:rsid w:val="00104E57"/>
    <w:rsid w:val="00104FBE"/>
    <w:rsid w:val="0010500F"/>
    <w:rsid w:val="001052B6"/>
    <w:rsid w:val="001055FF"/>
    <w:rsid w:val="00105614"/>
    <w:rsid w:val="001058CC"/>
    <w:rsid w:val="001058DD"/>
    <w:rsid w:val="00105BEE"/>
    <w:rsid w:val="00105D2A"/>
    <w:rsid w:val="00105FE4"/>
    <w:rsid w:val="00106130"/>
    <w:rsid w:val="00106579"/>
    <w:rsid w:val="001065E0"/>
    <w:rsid w:val="001066EC"/>
    <w:rsid w:val="00106C7B"/>
    <w:rsid w:val="00106D1B"/>
    <w:rsid w:val="001073C5"/>
    <w:rsid w:val="001075EF"/>
    <w:rsid w:val="00107997"/>
    <w:rsid w:val="001079C4"/>
    <w:rsid w:val="00107BD4"/>
    <w:rsid w:val="00110206"/>
    <w:rsid w:val="0011020C"/>
    <w:rsid w:val="00110454"/>
    <w:rsid w:val="001107D4"/>
    <w:rsid w:val="00110B6B"/>
    <w:rsid w:val="00110C5A"/>
    <w:rsid w:val="00110D23"/>
    <w:rsid w:val="00110DC0"/>
    <w:rsid w:val="00110F77"/>
    <w:rsid w:val="001113D8"/>
    <w:rsid w:val="001113F6"/>
    <w:rsid w:val="001114C1"/>
    <w:rsid w:val="0011150D"/>
    <w:rsid w:val="001115B1"/>
    <w:rsid w:val="001115DB"/>
    <w:rsid w:val="00111964"/>
    <w:rsid w:val="00111C9D"/>
    <w:rsid w:val="00111C9F"/>
    <w:rsid w:val="0011232C"/>
    <w:rsid w:val="001129FF"/>
    <w:rsid w:val="00112B4B"/>
    <w:rsid w:val="00112D42"/>
    <w:rsid w:val="00112E0B"/>
    <w:rsid w:val="00113264"/>
    <w:rsid w:val="001136F4"/>
    <w:rsid w:val="00113CDA"/>
    <w:rsid w:val="00113D2A"/>
    <w:rsid w:val="00113E4F"/>
    <w:rsid w:val="00114139"/>
    <w:rsid w:val="001141C2"/>
    <w:rsid w:val="00114718"/>
    <w:rsid w:val="00114A82"/>
    <w:rsid w:val="00114AD4"/>
    <w:rsid w:val="00114E53"/>
    <w:rsid w:val="0011503B"/>
    <w:rsid w:val="001151AC"/>
    <w:rsid w:val="001157ED"/>
    <w:rsid w:val="0011582D"/>
    <w:rsid w:val="0011596C"/>
    <w:rsid w:val="00115D67"/>
    <w:rsid w:val="00115EED"/>
    <w:rsid w:val="001160BC"/>
    <w:rsid w:val="0011659E"/>
    <w:rsid w:val="00116898"/>
    <w:rsid w:val="00117469"/>
    <w:rsid w:val="00117483"/>
    <w:rsid w:val="00117A3A"/>
    <w:rsid w:val="001202A9"/>
    <w:rsid w:val="0012039A"/>
    <w:rsid w:val="001207D8"/>
    <w:rsid w:val="00120BAC"/>
    <w:rsid w:val="00120FD4"/>
    <w:rsid w:val="00121176"/>
    <w:rsid w:val="0012125A"/>
    <w:rsid w:val="0012132F"/>
    <w:rsid w:val="0012147E"/>
    <w:rsid w:val="00121546"/>
    <w:rsid w:val="00121809"/>
    <w:rsid w:val="00121ABF"/>
    <w:rsid w:val="00121DF4"/>
    <w:rsid w:val="00121E79"/>
    <w:rsid w:val="00121EAB"/>
    <w:rsid w:val="00121EEF"/>
    <w:rsid w:val="00121FA5"/>
    <w:rsid w:val="00122151"/>
    <w:rsid w:val="001221FB"/>
    <w:rsid w:val="00122395"/>
    <w:rsid w:val="001226BA"/>
    <w:rsid w:val="00122B06"/>
    <w:rsid w:val="00122D06"/>
    <w:rsid w:val="00122D69"/>
    <w:rsid w:val="00122D7F"/>
    <w:rsid w:val="00123185"/>
    <w:rsid w:val="001232BB"/>
    <w:rsid w:val="001236FF"/>
    <w:rsid w:val="00123B69"/>
    <w:rsid w:val="00123CA9"/>
    <w:rsid w:val="00123CDB"/>
    <w:rsid w:val="00123D76"/>
    <w:rsid w:val="00123D7A"/>
    <w:rsid w:val="00123FA7"/>
    <w:rsid w:val="0012434B"/>
    <w:rsid w:val="00124628"/>
    <w:rsid w:val="00124837"/>
    <w:rsid w:val="0012492F"/>
    <w:rsid w:val="00125692"/>
    <w:rsid w:val="00125A0E"/>
    <w:rsid w:val="00125D2D"/>
    <w:rsid w:val="00125D71"/>
    <w:rsid w:val="00125D78"/>
    <w:rsid w:val="00125D7D"/>
    <w:rsid w:val="00126640"/>
    <w:rsid w:val="0012680D"/>
    <w:rsid w:val="00127153"/>
    <w:rsid w:val="00127217"/>
    <w:rsid w:val="001273DD"/>
    <w:rsid w:val="0012743B"/>
    <w:rsid w:val="0012751B"/>
    <w:rsid w:val="001277D5"/>
    <w:rsid w:val="00127973"/>
    <w:rsid w:val="001279E3"/>
    <w:rsid w:val="00127E3C"/>
    <w:rsid w:val="00127E7B"/>
    <w:rsid w:val="00127F74"/>
    <w:rsid w:val="001300F2"/>
    <w:rsid w:val="001302AC"/>
    <w:rsid w:val="00130ECF"/>
    <w:rsid w:val="00130EFC"/>
    <w:rsid w:val="001310E0"/>
    <w:rsid w:val="001313FF"/>
    <w:rsid w:val="0013180D"/>
    <w:rsid w:val="00131ADF"/>
    <w:rsid w:val="00131D4E"/>
    <w:rsid w:val="00131D95"/>
    <w:rsid w:val="00131E57"/>
    <w:rsid w:val="00132317"/>
    <w:rsid w:val="00132788"/>
    <w:rsid w:val="00132923"/>
    <w:rsid w:val="0013297E"/>
    <w:rsid w:val="00132AC9"/>
    <w:rsid w:val="00132E19"/>
    <w:rsid w:val="00132FC7"/>
    <w:rsid w:val="0013330A"/>
    <w:rsid w:val="001335F5"/>
    <w:rsid w:val="00133676"/>
    <w:rsid w:val="00133742"/>
    <w:rsid w:val="001339F2"/>
    <w:rsid w:val="00133D47"/>
    <w:rsid w:val="001341F0"/>
    <w:rsid w:val="001342E9"/>
    <w:rsid w:val="001343D4"/>
    <w:rsid w:val="00134910"/>
    <w:rsid w:val="00134C08"/>
    <w:rsid w:val="00134CF8"/>
    <w:rsid w:val="00134E47"/>
    <w:rsid w:val="001357D5"/>
    <w:rsid w:val="00135AF9"/>
    <w:rsid w:val="00135B62"/>
    <w:rsid w:val="00135D23"/>
    <w:rsid w:val="001366B0"/>
    <w:rsid w:val="001366BA"/>
    <w:rsid w:val="001366BC"/>
    <w:rsid w:val="001367DA"/>
    <w:rsid w:val="00136AC3"/>
    <w:rsid w:val="00136B42"/>
    <w:rsid w:val="00137071"/>
    <w:rsid w:val="001370AF"/>
    <w:rsid w:val="00137257"/>
    <w:rsid w:val="00137687"/>
    <w:rsid w:val="001376AA"/>
    <w:rsid w:val="00137C00"/>
    <w:rsid w:val="00137F3A"/>
    <w:rsid w:val="001400F1"/>
    <w:rsid w:val="0014025D"/>
    <w:rsid w:val="001402DB"/>
    <w:rsid w:val="0014055A"/>
    <w:rsid w:val="00140748"/>
    <w:rsid w:val="001407E7"/>
    <w:rsid w:val="001408C3"/>
    <w:rsid w:val="001409A5"/>
    <w:rsid w:val="00140A77"/>
    <w:rsid w:val="00140BE6"/>
    <w:rsid w:val="00140DBA"/>
    <w:rsid w:val="00140F96"/>
    <w:rsid w:val="001412EA"/>
    <w:rsid w:val="001414A7"/>
    <w:rsid w:val="001414AE"/>
    <w:rsid w:val="00141544"/>
    <w:rsid w:val="00141880"/>
    <w:rsid w:val="00142289"/>
    <w:rsid w:val="00142553"/>
    <w:rsid w:val="00142889"/>
    <w:rsid w:val="00142A92"/>
    <w:rsid w:val="00142BE2"/>
    <w:rsid w:val="00142C9D"/>
    <w:rsid w:val="001432AA"/>
    <w:rsid w:val="001432C1"/>
    <w:rsid w:val="00143AD0"/>
    <w:rsid w:val="001441D8"/>
    <w:rsid w:val="0014431C"/>
    <w:rsid w:val="00144516"/>
    <w:rsid w:val="001446DD"/>
    <w:rsid w:val="001448BB"/>
    <w:rsid w:val="00144917"/>
    <w:rsid w:val="00144BE0"/>
    <w:rsid w:val="001455FD"/>
    <w:rsid w:val="0014599F"/>
    <w:rsid w:val="00145E61"/>
    <w:rsid w:val="001466B5"/>
    <w:rsid w:val="00146762"/>
    <w:rsid w:val="001468F3"/>
    <w:rsid w:val="00146A4C"/>
    <w:rsid w:val="00146C8B"/>
    <w:rsid w:val="00146E62"/>
    <w:rsid w:val="001471A8"/>
    <w:rsid w:val="00147603"/>
    <w:rsid w:val="00147899"/>
    <w:rsid w:val="001501C4"/>
    <w:rsid w:val="001503BC"/>
    <w:rsid w:val="0015073F"/>
    <w:rsid w:val="0015078F"/>
    <w:rsid w:val="001507A6"/>
    <w:rsid w:val="0015096F"/>
    <w:rsid w:val="001509A7"/>
    <w:rsid w:val="00150B94"/>
    <w:rsid w:val="00150C22"/>
    <w:rsid w:val="00150CD0"/>
    <w:rsid w:val="00150F03"/>
    <w:rsid w:val="00150F67"/>
    <w:rsid w:val="001513D2"/>
    <w:rsid w:val="00151599"/>
    <w:rsid w:val="001516AC"/>
    <w:rsid w:val="00151C16"/>
    <w:rsid w:val="001520A7"/>
    <w:rsid w:val="00152179"/>
    <w:rsid w:val="001521DD"/>
    <w:rsid w:val="00152451"/>
    <w:rsid w:val="001527E7"/>
    <w:rsid w:val="00152935"/>
    <w:rsid w:val="00152DFA"/>
    <w:rsid w:val="00152F0B"/>
    <w:rsid w:val="001535EB"/>
    <w:rsid w:val="0015365C"/>
    <w:rsid w:val="001536FB"/>
    <w:rsid w:val="001538A3"/>
    <w:rsid w:val="00153B8A"/>
    <w:rsid w:val="00153EAE"/>
    <w:rsid w:val="00153EF6"/>
    <w:rsid w:val="00154061"/>
    <w:rsid w:val="00154175"/>
    <w:rsid w:val="00154467"/>
    <w:rsid w:val="00154BEA"/>
    <w:rsid w:val="00154C38"/>
    <w:rsid w:val="0015547A"/>
    <w:rsid w:val="001557CB"/>
    <w:rsid w:val="00155849"/>
    <w:rsid w:val="00155941"/>
    <w:rsid w:val="00155E01"/>
    <w:rsid w:val="00155EA7"/>
    <w:rsid w:val="00156036"/>
    <w:rsid w:val="0015604B"/>
    <w:rsid w:val="001562B8"/>
    <w:rsid w:val="0015630E"/>
    <w:rsid w:val="0015631F"/>
    <w:rsid w:val="00156945"/>
    <w:rsid w:val="00156C16"/>
    <w:rsid w:val="00156EAE"/>
    <w:rsid w:val="00157052"/>
    <w:rsid w:val="001574D7"/>
    <w:rsid w:val="00157AE9"/>
    <w:rsid w:val="00157C6D"/>
    <w:rsid w:val="00157DB2"/>
    <w:rsid w:val="00157E55"/>
    <w:rsid w:val="00157F27"/>
    <w:rsid w:val="001600BA"/>
    <w:rsid w:val="00160187"/>
    <w:rsid w:val="0016064C"/>
    <w:rsid w:val="001606AE"/>
    <w:rsid w:val="00160B3E"/>
    <w:rsid w:val="00160E57"/>
    <w:rsid w:val="001610F2"/>
    <w:rsid w:val="00161139"/>
    <w:rsid w:val="0016117C"/>
    <w:rsid w:val="00161198"/>
    <w:rsid w:val="001612A1"/>
    <w:rsid w:val="001614BD"/>
    <w:rsid w:val="00161595"/>
    <w:rsid w:val="00161DD3"/>
    <w:rsid w:val="00161E0E"/>
    <w:rsid w:val="00161F5E"/>
    <w:rsid w:val="001621AD"/>
    <w:rsid w:val="00162307"/>
    <w:rsid w:val="001623A3"/>
    <w:rsid w:val="0016257E"/>
    <w:rsid w:val="0016262F"/>
    <w:rsid w:val="00162736"/>
    <w:rsid w:val="00162909"/>
    <w:rsid w:val="0016295F"/>
    <w:rsid w:val="00162A62"/>
    <w:rsid w:val="00163520"/>
    <w:rsid w:val="00163643"/>
    <w:rsid w:val="00163820"/>
    <w:rsid w:val="00163DDA"/>
    <w:rsid w:val="001641BD"/>
    <w:rsid w:val="00164331"/>
    <w:rsid w:val="00164442"/>
    <w:rsid w:val="0016456C"/>
    <w:rsid w:val="0016467A"/>
    <w:rsid w:val="0016496C"/>
    <w:rsid w:val="00164A60"/>
    <w:rsid w:val="00164B08"/>
    <w:rsid w:val="00164C57"/>
    <w:rsid w:val="00164E16"/>
    <w:rsid w:val="00164E7F"/>
    <w:rsid w:val="00165076"/>
    <w:rsid w:val="0016524E"/>
    <w:rsid w:val="0016525E"/>
    <w:rsid w:val="00165680"/>
    <w:rsid w:val="001656CD"/>
    <w:rsid w:val="0016574E"/>
    <w:rsid w:val="0016581C"/>
    <w:rsid w:val="00165A9D"/>
    <w:rsid w:val="00165D05"/>
    <w:rsid w:val="00165D60"/>
    <w:rsid w:val="00165F75"/>
    <w:rsid w:val="00166724"/>
    <w:rsid w:val="00166D78"/>
    <w:rsid w:val="0016722D"/>
    <w:rsid w:val="0016773D"/>
    <w:rsid w:val="001679AD"/>
    <w:rsid w:val="00167AF3"/>
    <w:rsid w:val="00167B81"/>
    <w:rsid w:val="00167B87"/>
    <w:rsid w:val="00167DDC"/>
    <w:rsid w:val="00167E7B"/>
    <w:rsid w:val="00167E87"/>
    <w:rsid w:val="00167EB5"/>
    <w:rsid w:val="00167FC6"/>
    <w:rsid w:val="00170ADA"/>
    <w:rsid w:val="00170C53"/>
    <w:rsid w:val="00170D05"/>
    <w:rsid w:val="00170D2A"/>
    <w:rsid w:val="00170E6F"/>
    <w:rsid w:val="00170F60"/>
    <w:rsid w:val="00170FCE"/>
    <w:rsid w:val="0017118F"/>
    <w:rsid w:val="00171278"/>
    <w:rsid w:val="00171335"/>
    <w:rsid w:val="00171410"/>
    <w:rsid w:val="00171412"/>
    <w:rsid w:val="00171746"/>
    <w:rsid w:val="0017175F"/>
    <w:rsid w:val="00171818"/>
    <w:rsid w:val="0017192D"/>
    <w:rsid w:val="001719B5"/>
    <w:rsid w:val="00171B97"/>
    <w:rsid w:val="00172118"/>
    <w:rsid w:val="001725B5"/>
    <w:rsid w:val="001725F2"/>
    <w:rsid w:val="00172CE8"/>
    <w:rsid w:val="00172E40"/>
    <w:rsid w:val="00172F11"/>
    <w:rsid w:val="001734D6"/>
    <w:rsid w:val="00173888"/>
    <w:rsid w:val="00173D07"/>
    <w:rsid w:val="001742A9"/>
    <w:rsid w:val="00174405"/>
    <w:rsid w:val="00174769"/>
    <w:rsid w:val="0017490C"/>
    <w:rsid w:val="00174BE2"/>
    <w:rsid w:val="00174C0D"/>
    <w:rsid w:val="00174DCA"/>
    <w:rsid w:val="00174ED7"/>
    <w:rsid w:val="00174F8E"/>
    <w:rsid w:val="00175048"/>
    <w:rsid w:val="0017521E"/>
    <w:rsid w:val="0017581A"/>
    <w:rsid w:val="0017589C"/>
    <w:rsid w:val="0017592E"/>
    <w:rsid w:val="00175A19"/>
    <w:rsid w:val="00175A33"/>
    <w:rsid w:val="00175D4B"/>
    <w:rsid w:val="00175D74"/>
    <w:rsid w:val="00175D9F"/>
    <w:rsid w:val="001761D9"/>
    <w:rsid w:val="00176333"/>
    <w:rsid w:val="0017634A"/>
    <w:rsid w:val="00176644"/>
    <w:rsid w:val="00176A47"/>
    <w:rsid w:val="00176C02"/>
    <w:rsid w:val="00176C0B"/>
    <w:rsid w:val="00176CDD"/>
    <w:rsid w:val="00176FB9"/>
    <w:rsid w:val="00177194"/>
    <w:rsid w:val="001771FE"/>
    <w:rsid w:val="0017726F"/>
    <w:rsid w:val="00177270"/>
    <w:rsid w:val="00177311"/>
    <w:rsid w:val="0017756C"/>
    <w:rsid w:val="0017768D"/>
    <w:rsid w:val="00177A53"/>
    <w:rsid w:val="00177C3F"/>
    <w:rsid w:val="00177CD7"/>
    <w:rsid w:val="00177F98"/>
    <w:rsid w:val="001802AF"/>
    <w:rsid w:val="00180368"/>
    <w:rsid w:val="001806AE"/>
    <w:rsid w:val="001807CD"/>
    <w:rsid w:val="00180C3D"/>
    <w:rsid w:val="00180F11"/>
    <w:rsid w:val="00181119"/>
    <w:rsid w:val="0018139E"/>
    <w:rsid w:val="0018147C"/>
    <w:rsid w:val="001815E5"/>
    <w:rsid w:val="00181862"/>
    <w:rsid w:val="00181CFB"/>
    <w:rsid w:val="00181F79"/>
    <w:rsid w:val="0018219C"/>
    <w:rsid w:val="001826D2"/>
    <w:rsid w:val="001827D0"/>
    <w:rsid w:val="00182D5B"/>
    <w:rsid w:val="00182F83"/>
    <w:rsid w:val="00183198"/>
    <w:rsid w:val="001834B2"/>
    <w:rsid w:val="00183582"/>
    <w:rsid w:val="001837BA"/>
    <w:rsid w:val="001840A1"/>
    <w:rsid w:val="00184105"/>
    <w:rsid w:val="00184143"/>
    <w:rsid w:val="0018420A"/>
    <w:rsid w:val="00184668"/>
    <w:rsid w:val="00184B6A"/>
    <w:rsid w:val="001850C4"/>
    <w:rsid w:val="0018596C"/>
    <w:rsid w:val="00185A87"/>
    <w:rsid w:val="00185D48"/>
    <w:rsid w:val="00185EE8"/>
    <w:rsid w:val="00185F5C"/>
    <w:rsid w:val="001860AD"/>
    <w:rsid w:val="0018632B"/>
    <w:rsid w:val="00186395"/>
    <w:rsid w:val="001864A9"/>
    <w:rsid w:val="001864DF"/>
    <w:rsid w:val="001865D1"/>
    <w:rsid w:val="00186601"/>
    <w:rsid w:val="001869E6"/>
    <w:rsid w:val="00186C44"/>
    <w:rsid w:val="00187017"/>
    <w:rsid w:val="001873AF"/>
    <w:rsid w:val="0018740D"/>
    <w:rsid w:val="00187489"/>
    <w:rsid w:val="001874D2"/>
    <w:rsid w:val="0018755F"/>
    <w:rsid w:val="00187729"/>
    <w:rsid w:val="00187C32"/>
    <w:rsid w:val="00187CAA"/>
    <w:rsid w:val="001901BE"/>
    <w:rsid w:val="0019063A"/>
    <w:rsid w:val="00190693"/>
    <w:rsid w:val="00190733"/>
    <w:rsid w:val="00190A2E"/>
    <w:rsid w:val="00190CBF"/>
    <w:rsid w:val="00190D6B"/>
    <w:rsid w:val="0019183D"/>
    <w:rsid w:val="00191C1D"/>
    <w:rsid w:val="00191C72"/>
    <w:rsid w:val="00191CE8"/>
    <w:rsid w:val="001922B3"/>
    <w:rsid w:val="0019273F"/>
    <w:rsid w:val="00192905"/>
    <w:rsid w:val="00192A0F"/>
    <w:rsid w:val="00192B3E"/>
    <w:rsid w:val="001934A0"/>
    <w:rsid w:val="00193A8C"/>
    <w:rsid w:val="00193ABE"/>
    <w:rsid w:val="00193BC5"/>
    <w:rsid w:val="0019408D"/>
    <w:rsid w:val="001943C4"/>
    <w:rsid w:val="00194616"/>
    <w:rsid w:val="0019492E"/>
    <w:rsid w:val="00194BB7"/>
    <w:rsid w:val="00195263"/>
    <w:rsid w:val="0019542F"/>
    <w:rsid w:val="00195586"/>
    <w:rsid w:val="00195697"/>
    <w:rsid w:val="00195900"/>
    <w:rsid w:val="00195B07"/>
    <w:rsid w:val="00195DCB"/>
    <w:rsid w:val="00195F0C"/>
    <w:rsid w:val="00195F36"/>
    <w:rsid w:val="001966BA"/>
    <w:rsid w:val="00196CDF"/>
    <w:rsid w:val="00196ED9"/>
    <w:rsid w:val="00197554"/>
    <w:rsid w:val="00197A70"/>
    <w:rsid w:val="001A02C1"/>
    <w:rsid w:val="001A042F"/>
    <w:rsid w:val="001A0685"/>
    <w:rsid w:val="001A0B7D"/>
    <w:rsid w:val="001A0B9B"/>
    <w:rsid w:val="001A0F2B"/>
    <w:rsid w:val="001A119D"/>
    <w:rsid w:val="001A1289"/>
    <w:rsid w:val="001A1297"/>
    <w:rsid w:val="001A141B"/>
    <w:rsid w:val="001A14A8"/>
    <w:rsid w:val="001A1A65"/>
    <w:rsid w:val="001A1C8C"/>
    <w:rsid w:val="001A1D30"/>
    <w:rsid w:val="001A1D5C"/>
    <w:rsid w:val="001A1DC7"/>
    <w:rsid w:val="001A1E7A"/>
    <w:rsid w:val="001A1E84"/>
    <w:rsid w:val="001A2413"/>
    <w:rsid w:val="001A2454"/>
    <w:rsid w:val="001A2720"/>
    <w:rsid w:val="001A29D5"/>
    <w:rsid w:val="001A2DCF"/>
    <w:rsid w:val="001A30DC"/>
    <w:rsid w:val="001A3143"/>
    <w:rsid w:val="001A32B8"/>
    <w:rsid w:val="001A3487"/>
    <w:rsid w:val="001A3507"/>
    <w:rsid w:val="001A354F"/>
    <w:rsid w:val="001A3770"/>
    <w:rsid w:val="001A3EA1"/>
    <w:rsid w:val="001A40C2"/>
    <w:rsid w:val="001A4163"/>
    <w:rsid w:val="001A422E"/>
    <w:rsid w:val="001A47CD"/>
    <w:rsid w:val="001A4B29"/>
    <w:rsid w:val="001A4EFE"/>
    <w:rsid w:val="001A4F3E"/>
    <w:rsid w:val="001A4F95"/>
    <w:rsid w:val="001A534F"/>
    <w:rsid w:val="001A546C"/>
    <w:rsid w:val="001A549B"/>
    <w:rsid w:val="001A5547"/>
    <w:rsid w:val="001A58F3"/>
    <w:rsid w:val="001A5ACA"/>
    <w:rsid w:val="001A5B19"/>
    <w:rsid w:val="001A5EAE"/>
    <w:rsid w:val="001A60CF"/>
    <w:rsid w:val="001A6218"/>
    <w:rsid w:val="001A625E"/>
    <w:rsid w:val="001A63B3"/>
    <w:rsid w:val="001A6654"/>
    <w:rsid w:val="001A69EA"/>
    <w:rsid w:val="001A6B08"/>
    <w:rsid w:val="001A6F17"/>
    <w:rsid w:val="001A6F31"/>
    <w:rsid w:val="001A71C3"/>
    <w:rsid w:val="001A7203"/>
    <w:rsid w:val="001A77D4"/>
    <w:rsid w:val="001B0455"/>
    <w:rsid w:val="001B046A"/>
    <w:rsid w:val="001B058A"/>
    <w:rsid w:val="001B06F5"/>
    <w:rsid w:val="001B072D"/>
    <w:rsid w:val="001B097B"/>
    <w:rsid w:val="001B0D29"/>
    <w:rsid w:val="001B0D2D"/>
    <w:rsid w:val="001B0ECD"/>
    <w:rsid w:val="001B140F"/>
    <w:rsid w:val="001B1433"/>
    <w:rsid w:val="001B165E"/>
    <w:rsid w:val="001B17C8"/>
    <w:rsid w:val="001B186C"/>
    <w:rsid w:val="001B187B"/>
    <w:rsid w:val="001B1E14"/>
    <w:rsid w:val="001B1F37"/>
    <w:rsid w:val="001B2230"/>
    <w:rsid w:val="001B26D2"/>
    <w:rsid w:val="001B283C"/>
    <w:rsid w:val="001B285C"/>
    <w:rsid w:val="001B295F"/>
    <w:rsid w:val="001B2E33"/>
    <w:rsid w:val="001B33C7"/>
    <w:rsid w:val="001B3668"/>
    <w:rsid w:val="001B3868"/>
    <w:rsid w:val="001B3A88"/>
    <w:rsid w:val="001B3A9E"/>
    <w:rsid w:val="001B3B7E"/>
    <w:rsid w:val="001B3BDB"/>
    <w:rsid w:val="001B3CC8"/>
    <w:rsid w:val="001B3EC7"/>
    <w:rsid w:val="001B4064"/>
    <w:rsid w:val="001B41B5"/>
    <w:rsid w:val="001B42AA"/>
    <w:rsid w:val="001B4428"/>
    <w:rsid w:val="001B4767"/>
    <w:rsid w:val="001B4A37"/>
    <w:rsid w:val="001B4A8B"/>
    <w:rsid w:val="001B4A8D"/>
    <w:rsid w:val="001B4B43"/>
    <w:rsid w:val="001B4CDA"/>
    <w:rsid w:val="001B51B0"/>
    <w:rsid w:val="001B53F5"/>
    <w:rsid w:val="001B54EE"/>
    <w:rsid w:val="001B5A9F"/>
    <w:rsid w:val="001B5BF0"/>
    <w:rsid w:val="001B6237"/>
    <w:rsid w:val="001B6245"/>
    <w:rsid w:val="001B637F"/>
    <w:rsid w:val="001B64EE"/>
    <w:rsid w:val="001B6662"/>
    <w:rsid w:val="001B6B1B"/>
    <w:rsid w:val="001B6C76"/>
    <w:rsid w:val="001B6E14"/>
    <w:rsid w:val="001B6F36"/>
    <w:rsid w:val="001B7085"/>
    <w:rsid w:val="001B7250"/>
    <w:rsid w:val="001B7346"/>
    <w:rsid w:val="001B76E7"/>
    <w:rsid w:val="001B7969"/>
    <w:rsid w:val="001B7A42"/>
    <w:rsid w:val="001B7C45"/>
    <w:rsid w:val="001B7DD5"/>
    <w:rsid w:val="001C0459"/>
    <w:rsid w:val="001C04B1"/>
    <w:rsid w:val="001C054B"/>
    <w:rsid w:val="001C076B"/>
    <w:rsid w:val="001C080B"/>
    <w:rsid w:val="001C0AF8"/>
    <w:rsid w:val="001C0D26"/>
    <w:rsid w:val="001C1136"/>
    <w:rsid w:val="001C1251"/>
    <w:rsid w:val="001C1584"/>
    <w:rsid w:val="001C18A7"/>
    <w:rsid w:val="001C1AC4"/>
    <w:rsid w:val="001C2060"/>
    <w:rsid w:val="001C2397"/>
    <w:rsid w:val="001C28D1"/>
    <w:rsid w:val="001C2AD4"/>
    <w:rsid w:val="001C2B6C"/>
    <w:rsid w:val="001C329E"/>
    <w:rsid w:val="001C34FA"/>
    <w:rsid w:val="001C351A"/>
    <w:rsid w:val="001C35DE"/>
    <w:rsid w:val="001C3B61"/>
    <w:rsid w:val="001C3F26"/>
    <w:rsid w:val="001C4026"/>
    <w:rsid w:val="001C4045"/>
    <w:rsid w:val="001C438B"/>
    <w:rsid w:val="001C43A8"/>
    <w:rsid w:val="001C43FD"/>
    <w:rsid w:val="001C454B"/>
    <w:rsid w:val="001C45B1"/>
    <w:rsid w:val="001C467F"/>
    <w:rsid w:val="001C4861"/>
    <w:rsid w:val="001C48E1"/>
    <w:rsid w:val="001C4B83"/>
    <w:rsid w:val="001C53EA"/>
    <w:rsid w:val="001C5458"/>
    <w:rsid w:val="001C5674"/>
    <w:rsid w:val="001C56E4"/>
    <w:rsid w:val="001C5714"/>
    <w:rsid w:val="001C5D1F"/>
    <w:rsid w:val="001C5D4F"/>
    <w:rsid w:val="001C5DD5"/>
    <w:rsid w:val="001C5EC1"/>
    <w:rsid w:val="001C5FFE"/>
    <w:rsid w:val="001C61D0"/>
    <w:rsid w:val="001C643E"/>
    <w:rsid w:val="001C65AE"/>
    <w:rsid w:val="001C69D5"/>
    <w:rsid w:val="001C6B59"/>
    <w:rsid w:val="001C73DE"/>
    <w:rsid w:val="001C75DA"/>
    <w:rsid w:val="001C7757"/>
    <w:rsid w:val="001C789A"/>
    <w:rsid w:val="001C78E6"/>
    <w:rsid w:val="001C79A6"/>
    <w:rsid w:val="001C7A15"/>
    <w:rsid w:val="001C7D25"/>
    <w:rsid w:val="001C7D56"/>
    <w:rsid w:val="001D0278"/>
    <w:rsid w:val="001D0327"/>
    <w:rsid w:val="001D0F08"/>
    <w:rsid w:val="001D182A"/>
    <w:rsid w:val="001D1A1C"/>
    <w:rsid w:val="001D1A6F"/>
    <w:rsid w:val="001D1A89"/>
    <w:rsid w:val="001D1B88"/>
    <w:rsid w:val="001D1F20"/>
    <w:rsid w:val="001D2058"/>
    <w:rsid w:val="001D24B3"/>
    <w:rsid w:val="001D258C"/>
    <w:rsid w:val="001D263E"/>
    <w:rsid w:val="001D2792"/>
    <w:rsid w:val="001D29F1"/>
    <w:rsid w:val="001D2CB5"/>
    <w:rsid w:val="001D2D8B"/>
    <w:rsid w:val="001D2EE6"/>
    <w:rsid w:val="001D3406"/>
    <w:rsid w:val="001D366D"/>
    <w:rsid w:val="001D36AD"/>
    <w:rsid w:val="001D3AE1"/>
    <w:rsid w:val="001D4510"/>
    <w:rsid w:val="001D4603"/>
    <w:rsid w:val="001D478B"/>
    <w:rsid w:val="001D4981"/>
    <w:rsid w:val="001D4E80"/>
    <w:rsid w:val="001D5068"/>
    <w:rsid w:val="001D50AA"/>
    <w:rsid w:val="001D511B"/>
    <w:rsid w:val="001D5244"/>
    <w:rsid w:val="001D532C"/>
    <w:rsid w:val="001D557A"/>
    <w:rsid w:val="001D558E"/>
    <w:rsid w:val="001D56DA"/>
    <w:rsid w:val="001D58E3"/>
    <w:rsid w:val="001D5C5E"/>
    <w:rsid w:val="001D66D5"/>
    <w:rsid w:val="001D6CC3"/>
    <w:rsid w:val="001D6D31"/>
    <w:rsid w:val="001D6DE7"/>
    <w:rsid w:val="001D6E14"/>
    <w:rsid w:val="001D6EDD"/>
    <w:rsid w:val="001D706B"/>
    <w:rsid w:val="001D727C"/>
    <w:rsid w:val="001D7683"/>
    <w:rsid w:val="001D7A33"/>
    <w:rsid w:val="001E0390"/>
    <w:rsid w:val="001E03C4"/>
    <w:rsid w:val="001E0507"/>
    <w:rsid w:val="001E05D8"/>
    <w:rsid w:val="001E0B2F"/>
    <w:rsid w:val="001E0D12"/>
    <w:rsid w:val="001E102A"/>
    <w:rsid w:val="001E1762"/>
    <w:rsid w:val="001E17F5"/>
    <w:rsid w:val="001E1942"/>
    <w:rsid w:val="001E19F1"/>
    <w:rsid w:val="001E1A9E"/>
    <w:rsid w:val="001E1B95"/>
    <w:rsid w:val="001E1E59"/>
    <w:rsid w:val="001E1F87"/>
    <w:rsid w:val="001E1FE4"/>
    <w:rsid w:val="001E20C2"/>
    <w:rsid w:val="001E220D"/>
    <w:rsid w:val="001E2519"/>
    <w:rsid w:val="001E25B5"/>
    <w:rsid w:val="001E281F"/>
    <w:rsid w:val="001E28F7"/>
    <w:rsid w:val="001E29E2"/>
    <w:rsid w:val="001E2DC0"/>
    <w:rsid w:val="001E3181"/>
    <w:rsid w:val="001E3281"/>
    <w:rsid w:val="001E33A7"/>
    <w:rsid w:val="001E34B7"/>
    <w:rsid w:val="001E39B3"/>
    <w:rsid w:val="001E3D29"/>
    <w:rsid w:val="001E3DC4"/>
    <w:rsid w:val="001E3E76"/>
    <w:rsid w:val="001E4AD5"/>
    <w:rsid w:val="001E4B75"/>
    <w:rsid w:val="001E4C67"/>
    <w:rsid w:val="001E4D47"/>
    <w:rsid w:val="001E4FB7"/>
    <w:rsid w:val="001E522C"/>
    <w:rsid w:val="001E5414"/>
    <w:rsid w:val="001E5CB4"/>
    <w:rsid w:val="001E5DEC"/>
    <w:rsid w:val="001E61CD"/>
    <w:rsid w:val="001E6416"/>
    <w:rsid w:val="001E645E"/>
    <w:rsid w:val="001E6474"/>
    <w:rsid w:val="001E663D"/>
    <w:rsid w:val="001E6C49"/>
    <w:rsid w:val="001E6D48"/>
    <w:rsid w:val="001E7047"/>
    <w:rsid w:val="001E7983"/>
    <w:rsid w:val="001E7C8E"/>
    <w:rsid w:val="001E7E62"/>
    <w:rsid w:val="001E7FBA"/>
    <w:rsid w:val="001E7FC5"/>
    <w:rsid w:val="001F009D"/>
    <w:rsid w:val="001F0395"/>
    <w:rsid w:val="001F0AD2"/>
    <w:rsid w:val="001F0B85"/>
    <w:rsid w:val="001F0DA9"/>
    <w:rsid w:val="001F11A6"/>
    <w:rsid w:val="001F134B"/>
    <w:rsid w:val="001F140E"/>
    <w:rsid w:val="001F14BF"/>
    <w:rsid w:val="001F14D3"/>
    <w:rsid w:val="001F1521"/>
    <w:rsid w:val="001F18DB"/>
    <w:rsid w:val="001F1B50"/>
    <w:rsid w:val="001F1C64"/>
    <w:rsid w:val="001F1D20"/>
    <w:rsid w:val="001F234C"/>
    <w:rsid w:val="001F252C"/>
    <w:rsid w:val="001F2E91"/>
    <w:rsid w:val="001F330F"/>
    <w:rsid w:val="001F36FF"/>
    <w:rsid w:val="001F379A"/>
    <w:rsid w:val="001F37EF"/>
    <w:rsid w:val="001F398A"/>
    <w:rsid w:val="001F3C9B"/>
    <w:rsid w:val="001F3CB4"/>
    <w:rsid w:val="001F464E"/>
    <w:rsid w:val="001F4657"/>
    <w:rsid w:val="001F490B"/>
    <w:rsid w:val="001F497E"/>
    <w:rsid w:val="001F4CE7"/>
    <w:rsid w:val="001F4EBD"/>
    <w:rsid w:val="001F500A"/>
    <w:rsid w:val="001F5100"/>
    <w:rsid w:val="001F5336"/>
    <w:rsid w:val="001F554A"/>
    <w:rsid w:val="001F5717"/>
    <w:rsid w:val="001F5782"/>
    <w:rsid w:val="001F581C"/>
    <w:rsid w:val="001F5AA0"/>
    <w:rsid w:val="001F5AFB"/>
    <w:rsid w:val="001F5D8C"/>
    <w:rsid w:val="001F5FE5"/>
    <w:rsid w:val="001F62BE"/>
    <w:rsid w:val="001F6A79"/>
    <w:rsid w:val="001F6B82"/>
    <w:rsid w:val="001F6DB8"/>
    <w:rsid w:val="001F709D"/>
    <w:rsid w:val="001F7225"/>
    <w:rsid w:val="001F768B"/>
    <w:rsid w:val="001F7B13"/>
    <w:rsid w:val="001F7ED5"/>
    <w:rsid w:val="001F7F43"/>
    <w:rsid w:val="001F7F84"/>
    <w:rsid w:val="00200098"/>
    <w:rsid w:val="002004BB"/>
    <w:rsid w:val="002005F4"/>
    <w:rsid w:val="00200B09"/>
    <w:rsid w:val="002011F3"/>
    <w:rsid w:val="0020139D"/>
    <w:rsid w:val="00201624"/>
    <w:rsid w:val="0020169A"/>
    <w:rsid w:val="00201978"/>
    <w:rsid w:val="002025B9"/>
    <w:rsid w:val="002028BF"/>
    <w:rsid w:val="00202A59"/>
    <w:rsid w:val="00202F00"/>
    <w:rsid w:val="00202F2C"/>
    <w:rsid w:val="00203389"/>
    <w:rsid w:val="002034AD"/>
    <w:rsid w:val="002036E5"/>
    <w:rsid w:val="002037E4"/>
    <w:rsid w:val="00203899"/>
    <w:rsid w:val="0020398F"/>
    <w:rsid w:val="00204173"/>
    <w:rsid w:val="00204199"/>
    <w:rsid w:val="002041BB"/>
    <w:rsid w:val="0020429E"/>
    <w:rsid w:val="00204473"/>
    <w:rsid w:val="002045B9"/>
    <w:rsid w:val="0020479B"/>
    <w:rsid w:val="00204A76"/>
    <w:rsid w:val="00204CC4"/>
    <w:rsid w:val="00204CD8"/>
    <w:rsid w:val="00204F8B"/>
    <w:rsid w:val="00205059"/>
    <w:rsid w:val="00205138"/>
    <w:rsid w:val="0020519D"/>
    <w:rsid w:val="00205262"/>
    <w:rsid w:val="00205269"/>
    <w:rsid w:val="0020574E"/>
    <w:rsid w:val="00205B60"/>
    <w:rsid w:val="00205C62"/>
    <w:rsid w:val="00205DAC"/>
    <w:rsid w:val="00205E50"/>
    <w:rsid w:val="00206078"/>
    <w:rsid w:val="00206303"/>
    <w:rsid w:val="002069B2"/>
    <w:rsid w:val="00206AF4"/>
    <w:rsid w:val="00206D26"/>
    <w:rsid w:val="00206FA1"/>
    <w:rsid w:val="00207340"/>
    <w:rsid w:val="002073F5"/>
    <w:rsid w:val="002074AD"/>
    <w:rsid w:val="002077E2"/>
    <w:rsid w:val="002078EA"/>
    <w:rsid w:val="00207B64"/>
    <w:rsid w:val="00207C0B"/>
    <w:rsid w:val="00207C4B"/>
    <w:rsid w:val="00207C8F"/>
    <w:rsid w:val="00207F2E"/>
    <w:rsid w:val="00207FBC"/>
    <w:rsid w:val="002101AF"/>
    <w:rsid w:val="002102EF"/>
    <w:rsid w:val="00210410"/>
    <w:rsid w:val="00210A7B"/>
    <w:rsid w:val="00210CE4"/>
    <w:rsid w:val="00210F18"/>
    <w:rsid w:val="00211591"/>
    <w:rsid w:val="0021194C"/>
    <w:rsid w:val="00211C12"/>
    <w:rsid w:val="00211C42"/>
    <w:rsid w:val="002123FD"/>
    <w:rsid w:val="00212574"/>
    <w:rsid w:val="00212988"/>
    <w:rsid w:val="00212A61"/>
    <w:rsid w:val="00212B77"/>
    <w:rsid w:val="00212D42"/>
    <w:rsid w:val="00212F42"/>
    <w:rsid w:val="0021324F"/>
    <w:rsid w:val="002134EB"/>
    <w:rsid w:val="00213968"/>
    <w:rsid w:val="00213A24"/>
    <w:rsid w:val="00213B1F"/>
    <w:rsid w:val="00213BFB"/>
    <w:rsid w:val="00213C99"/>
    <w:rsid w:val="00213D7C"/>
    <w:rsid w:val="00213F83"/>
    <w:rsid w:val="00214601"/>
    <w:rsid w:val="0021498C"/>
    <w:rsid w:val="00214B49"/>
    <w:rsid w:val="00214D3D"/>
    <w:rsid w:val="0021519B"/>
    <w:rsid w:val="00215238"/>
    <w:rsid w:val="00215ACE"/>
    <w:rsid w:val="00215D1C"/>
    <w:rsid w:val="00215F2A"/>
    <w:rsid w:val="00215FAA"/>
    <w:rsid w:val="002163AE"/>
    <w:rsid w:val="002165D1"/>
    <w:rsid w:val="002166B8"/>
    <w:rsid w:val="00216766"/>
    <w:rsid w:val="00216788"/>
    <w:rsid w:val="0021681E"/>
    <w:rsid w:val="00216A64"/>
    <w:rsid w:val="00216B0C"/>
    <w:rsid w:val="00216D31"/>
    <w:rsid w:val="00216E17"/>
    <w:rsid w:val="002172AD"/>
    <w:rsid w:val="00217841"/>
    <w:rsid w:val="0021794F"/>
    <w:rsid w:val="00217AD3"/>
    <w:rsid w:val="00217D03"/>
    <w:rsid w:val="00217F9F"/>
    <w:rsid w:val="00217FF1"/>
    <w:rsid w:val="002201BC"/>
    <w:rsid w:val="0022036E"/>
    <w:rsid w:val="00220AA7"/>
    <w:rsid w:val="00220C13"/>
    <w:rsid w:val="00220ECE"/>
    <w:rsid w:val="0022110B"/>
    <w:rsid w:val="002211F7"/>
    <w:rsid w:val="00221934"/>
    <w:rsid w:val="00221946"/>
    <w:rsid w:val="00221C65"/>
    <w:rsid w:val="00221E4E"/>
    <w:rsid w:val="00221F06"/>
    <w:rsid w:val="00222380"/>
    <w:rsid w:val="0022239E"/>
    <w:rsid w:val="002223AD"/>
    <w:rsid w:val="002225E8"/>
    <w:rsid w:val="00222CC9"/>
    <w:rsid w:val="00222EB7"/>
    <w:rsid w:val="00222EDC"/>
    <w:rsid w:val="00222F60"/>
    <w:rsid w:val="002230C6"/>
    <w:rsid w:val="0022325A"/>
    <w:rsid w:val="00223553"/>
    <w:rsid w:val="002239FC"/>
    <w:rsid w:val="00223A23"/>
    <w:rsid w:val="0022417B"/>
    <w:rsid w:val="0022418F"/>
    <w:rsid w:val="00224283"/>
    <w:rsid w:val="0022442A"/>
    <w:rsid w:val="00224490"/>
    <w:rsid w:val="002244CC"/>
    <w:rsid w:val="00224759"/>
    <w:rsid w:val="00224B47"/>
    <w:rsid w:val="00224CF8"/>
    <w:rsid w:val="00224F19"/>
    <w:rsid w:val="00225082"/>
    <w:rsid w:val="0022541D"/>
    <w:rsid w:val="00225501"/>
    <w:rsid w:val="00225971"/>
    <w:rsid w:val="00225D75"/>
    <w:rsid w:val="002260D7"/>
    <w:rsid w:val="00226244"/>
    <w:rsid w:val="002263C9"/>
    <w:rsid w:val="00226551"/>
    <w:rsid w:val="0022671A"/>
    <w:rsid w:val="0022749C"/>
    <w:rsid w:val="002274F3"/>
    <w:rsid w:val="00227551"/>
    <w:rsid w:val="00227762"/>
    <w:rsid w:val="00227B2B"/>
    <w:rsid w:val="00227B40"/>
    <w:rsid w:val="00227D32"/>
    <w:rsid w:val="0023001E"/>
    <w:rsid w:val="002303B6"/>
    <w:rsid w:val="002303D8"/>
    <w:rsid w:val="00230458"/>
    <w:rsid w:val="002305BC"/>
    <w:rsid w:val="00230B59"/>
    <w:rsid w:val="00230DD9"/>
    <w:rsid w:val="00230E7C"/>
    <w:rsid w:val="0023100F"/>
    <w:rsid w:val="00231839"/>
    <w:rsid w:val="0023187D"/>
    <w:rsid w:val="002319BB"/>
    <w:rsid w:val="00231BF8"/>
    <w:rsid w:val="00231E21"/>
    <w:rsid w:val="0023253A"/>
    <w:rsid w:val="00232805"/>
    <w:rsid w:val="00232B05"/>
    <w:rsid w:val="00232BAF"/>
    <w:rsid w:val="00232E0D"/>
    <w:rsid w:val="00232F1D"/>
    <w:rsid w:val="0023309C"/>
    <w:rsid w:val="00233700"/>
    <w:rsid w:val="0023377D"/>
    <w:rsid w:val="00233874"/>
    <w:rsid w:val="00233AA1"/>
    <w:rsid w:val="00233E71"/>
    <w:rsid w:val="00234350"/>
    <w:rsid w:val="0023441E"/>
    <w:rsid w:val="002344D5"/>
    <w:rsid w:val="00234930"/>
    <w:rsid w:val="00234AF5"/>
    <w:rsid w:val="00234C64"/>
    <w:rsid w:val="00234DBA"/>
    <w:rsid w:val="00235086"/>
    <w:rsid w:val="00235392"/>
    <w:rsid w:val="002357D5"/>
    <w:rsid w:val="0023598E"/>
    <w:rsid w:val="00235BB3"/>
    <w:rsid w:val="00235EEA"/>
    <w:rsid w:val="00235F86"/>
    <w:rsid w:val="00236181"/>
    <w:rsid w:val="00236485"/>
    <w:rsid w:val="00236923"/>
    <w:rsid w:val="00236FC9"/>
    <w:rsid w:val="00236FCB"/>
    <w:rsid w:val="00237825"/>
    <w:rsid w:val="00237845"/>
    <w:rsid w:val="00237A24"/>
    <w:rsid w:val="00237ACF"/>
    <w:rsid w:val="00237AFC"/>
    <w:rsid w:val="00237F4B"/>
    <w:rsid w:val="00240002"/>
    <w:rsid w:val="0024006A"/>
    <w:rsid w:val="00240194"/>
    <w:rsid w:val="00240268"/>
    <w:rsid w:val="0024064F"/>
    <w:rsid w:val="00240A6C"/>
    <w:rsid w:val="00240DA3"/>
    <w:rsid w:val="00240FAA"/>
    <w:rsid w:val="00240FED"/>
    <w:rsid w:val="00241436"/>
    <w:rsid w:val="00241D3D"/>
    <w:rsid w:val="00242201"/>
    <w:rsid w:val="002426FA"/>
    <w:rsid w:val="00242992"/>
    <w:rsid w:val="00242DE7"/>
    <w:rsid w:val="002430BC"/>
    <w:rsid w:val="002430CB"/>
    <w:rsid w:val="002430DE"/>
    <w:rsid w:val="0024318F"/>
    <w:rsid w:val="002432C1"/>
    <w:rsid w:val="00243419"/>
    <w:rsid w:val="00243447"/>
    <w:rsid w:val="00243D92"/>
    <w:rsid w:val="002441A2"/>
    <w:rsid w:val="002442B8"/>
    <w:rsid w:val="002443F9"/>
    <w:rsid w:val="00244902"/>
    <w:rsid w:val="00244B06"/>
    <w:rsid w:val="00244C77"/>
    <w:rsid w:val="0024523F"/>
    <w:rsid w:val="002453DB"/>
    <w:rsid w:val="002456E4"/>
    <w:rsid w:val="00245C6E"/>
    <w:rsid w:val="00245D1B"/>
    <w:rsid w:val="00245E69"/>
    <w:rsid w:val="00245FC2"/>
    <w:rsid w:val="002462DD"/>
    <w:rsid w:val="0024633A"/>
    <w:rsid w:val="00246865"/>
    <w:rsid w:val="00246B84"/>
    <w:rsid w:val="00246CF8"/>
    <w:rsid w:val="00246D7D"/>
    <w:rsid w:val="00246DDB"/>
    <w:rsid w:val="0024772C"/>
    <w:rsid w:val="002478FF"/>
    <w:rsid w:val="00247949"/>
    <w:rsid w:val="00247967"/>
    <w:rsid w:val="00247A29"/>
    <w:rsid w:val="00247DA2"/>
    <w:rsid w:val="00250631"/>
    <w:rsid w:val="0025084B"/>
    <w:rsid w:val="00250C93"/>
    <w:rsid w:val="00250DF4"/>
    <w:rsid w:val="00250F3D"/>
    <w:rsid w:val="00251031"/>
    <w:rsid w:val="002512CF"/>
    <w:rsid w:val="002513C8"/>
    <w:rsid w:val="0025156A"/>
    <w:rsid w:val="002518BA"/>
    <w:rsid w:val="00251ADF"/>
    <w:rsid w:val="00251E16"/>
    <w:rsid w:val="00251E1B"/>
    <w:rsid w:val="00251F7A"/>
    <w:rsid w:val="00252010"/>
    <w:rsid w:val="0025241A"/>
    <w:rsid w:val="002527F6"/>
    <w:rsid w:val="00252B08"/>
    <w:rsid w:val="00252EDF"/>
    <w:rsid w:val="00253454"/>
    <w:rsid w:val="0025347C"/>
    <w:rsid w:val="002535CD"/>
    <w:rsid w:val="00253703"/>
    <w:rsid w:val="00253BE1"/>
    <w:rsid w:val="00253C21"/>
    <w:rsid w:val="00253D47"/>
    <w:rsid w:val="00253DF0"/>
    <w:rsid w:val="00253F0F"/>
    <w:rsid w:val="00253F4C"/>
    <w:rsid w:val="00253FBB"/>
    <w:rsid w:val="00254B45"/>
    <w:rsid w:val="00254BFB"/>
    <w:rsid w:val="00254E73"/>
    <w:rsid w:val="00255073"/>
    <w:rsid w:val="00255444"/>
    <w:rsid w:val="00255782"/>
    <w:rsid w:val="00255804"/>
    <w:rsid w:val="00255B67"/>
    <w:rsid w:val="00255C81"/>
    <w:rsid w:val="00256049"/>
    <w:rsid w:val="002561DF"/>
    <w:rsid w:val="00256603"/>
    <w:rsid w:val="0025666C"/>
    <w:rsid w:val="00256E7C"/>
    <w:rsid w:val="00256F84"/>
    <w:rsid w:val="0025710C"/>
    <w:rsid w:val="00257129"/>
    <w:rsid w:val="00257130"/>
    <w:rsid w:val="002572D1"/>
    <w:rsid w:val="002573A0"/>
    <w:rsid w:val="002574A3"/>
    <w:rsid w:val="002574C2"/>
    <w:rsid w:val="0025781F"/>
    <w:rsid w:val="00257866"/>
    <w:rsid w:val="00257CFE"/>
    <w:rsid w:val="002607D6"/>
    <w:rsid w:val="002609CF"/>
    <w:rsid w:val="002609F3"/>
    <w:rsid w:val="00260A8A"/>
    <w:rsid w:val="00260AC2"/>
    <w:rsid w:val="00260AF8"/>
    <w:rsid w:val="00260C1A"/>
    <w:rsid w:val="00260DF5"/>
    <w:rsid w:val="002611FF"/>
    <w:rsid w:val="00261D3D"/>
    <w:rsid w:val="00261D51"/>
    <w:rsid w:val="00261E34"/>
    <w:rsid w:val="0026206A"/>
    <w:rsid w:val="00262279"/>
    <w:rsid w:val="002628D9"/>
    <w:rsid w:val="002632A2"/>
    <w:rsid w:val="002633A3"/>
    <w:rsid w:val="0026344E"/>
    <w:rsid w:val="002634D8"/>
    <w:rsid w:val="002636EE"/>
    <w:rsid w:val="00263ADA"/>
    <w:rsid w:val="00263DC7"/>
    <w:rsid w:val="00263ED6"/>
    <w:rsid w:val="0026425E"/>
    <w:rsid w:val="00264321"/>
    <w:rsid w:val="0026470A"/>
    <w:rsid w:val="00264CB7"/>
    <w:rsid w:val="002650A3"/>
    <w:rsid w:val="002652B9"/>
    <w:rsid w:val="002652C0"/>
    <w:rsid w:val="00265406"/>
    <w:rsid w:val="00265408"/>
    <w:rsid w:val="00265481"/>
    <w:rsid w:val="0026551F"/>
    <w:rsid w:val="00265578"/>
    <w:rsid w:val="002657C6"/>
    <w:rsid w:val="002659E7"/>
    <w:rsid w:val="00265A03"/>
    <w:rsid w:val="00265A1B"/>
    <w:rsid w:val="00265D9E"/>
    <w:rsid w:val="00266168"/>
    <w:rsid w:val="0026625F"/>
    <w:rsid w:val="002663EE"/>
    <w:rsid w:val="002665BC"/>
    <w:rsid w:val="0026663C"/>
    <w:rsid w:val="00266C66"/>
    <w:rsid w:val="002671E8"/>
    <w:rsid w:val="0026750A"/>
    <w:rsid w:val="002675E5"/>
    <w:rsid w:val="002677F0"/>
    <w:rsid w:val="002678D7"/>
    <w:rsid w:val="002679F9"/>
    <w:rsid w:val="00267B54"/>
    <w:rsid w:val="00267F74"/>
    <w:rsid w:val="00267FFE"/>
    <w:rsid w:val="002701DE"/>
    <w:rsid w:val="00270696"/>
    <w:rsid w:val="0027070F"/>
    <w:rsid w:val="0027079F"/>
    <w:rsid w:val="00270BE9"/>
    <w:rsid w:val="00270D64"/>
    <w:rsid w:val="00270D67"/>
    <w:rsid w:val="00270EF0"/>
    <w:rsid w:val="00271133"/>
    <w:rsid w:val="002713EE"/>
    <w:rsid w:val="0027186E"/>
    <w:rsid w:val="002718CB"/>
    <w:rsid w:val="00271A15"/>
    <w:rsid w:val="00271B4C"/>
    <w:rsid w:val="00271BE8"/>
    <w:rsid w:val="00271D26"/>
    <w:rsid w:val="00271DC7"/>
    <w:rsid w:val="00271E6B"/>
    <w:rsid w:val="002720CA"/>
    <w:rsid w:val="0027234B"/>
    <w:rsid w:val="00272457"/>
    <w:rsid w:val="0027277C"/>
    <w:rsid w:val="002728D4"/>
    <w:rsid w:val="00272A4D"/>
    <w:rsid w:val="00272D68"/>
    <w:rsid w:val="002730DF"/>
    <w:rsid w:val="002733B2"/>
    <w:rsid w:val="00273767"/>
    <w:rsid w:val="00273D03"/>
    <w:rsid w:val="00274417"/>
    <w:rsid w:val="00274B31"/>
    <w:rsid w:val="00274C05"/>
    <w:rsid w:val="00274DD1"/>
    <w:rsid w:val="00275D84"/>
    <w:rsid w:val="00275DAD"/>
    <w:rsid w:val="00275DFA"/>
    <w:rsid w:val="00276252"/>
    <w:rsid w:val="00276599"/>
    <w:rsid w:val="002767A5"/>
    <w:rsid w:val="0027695B"/>
    <w:rsid w:val="00276E23"/>
    <w:rsid w:val="00276EB9"/>
    <w:rsid w:val="00276F02"/>
    <w:rsid w:val="00276F60"/>
    <w:rsid w:val="00276F73"/>
    <w:rsid w:val="00276FC1"/>
    <w:rsid w:val="00276FE4"/>
    <w:rsid w:val="00277389"/>
    <w:rsid w:val="002777C7"/>
    <w:rsid w:val="00277AD3"/>
    <w:rsid w:val="00277E91"/>
    <w:rsid w:val="00280215"/>
    <w:rsid w:val="00280219"/>
    <w:rsid w:val="0028021C"/>
    <w:rsid w:val="00280431"/>
    <w:rsid w:val="002808FC"/>
    <w:rsid w:val="00280BC6"/>
    <w:rsid w:val="00280EF2"/>
    <w:rsid w:val="00281691"/>
    <w:rsid w:val="002817E5"/>
    <w:rsid w:val="002819F7"/>
    <w:rsid w:val="00281B77"/>
    <w:rsid w:val="00281E51"/>
    <w:rsid w:val="00281E54"/>
    <w:rsid w:val="00281E5D"/>
    <w:rsid w:val="00281E9A"/>
    <w:rsid w:val="00282086"/>
    <w:rsid w:val="0028227A"/>
    <w:rsid w:val="002824F5"/>
    <w:rsid w:val="00282587"/>
    <w:rsid w:val="00282DFA"/>
    <w:rsid w:val="00282F15"/>
    <w:rsid w:val="00283703"/>
    <w:rsid w:val="002837BE"/>
    <w:rsid w:val="00283A48"/>
    <w:rsid w:val="00283AF3"/>
    <w:rsid w:val="00284145"/>
    <w:rsid w:val="00284349"/>
    <w:rsid w:val="002843B3"/>
    <w:rsid w:val="00284544"/>
    <w:rsid w:val="0028456E"/>
    <w:rsid w:val="0028479C"/>
    <w:rsid w:val="00284AFD"/>
    <w:rsid w:val="00284B3C"/>
    <w:rsid w:val="0028520E"/>
    <w:rsid w:val="0028570C"/>
    <w:rsid w:val="002857A4"/>
    <w:rsid w:val="00285A6A"/>
    <w:rsid w:val="00285F16"/>
    <w:rsid w:val="00286167"/>
    <w:rsid w:val="00286830"/>
    <w:rsid w:val="002868B5"/>
    <w:rsid w:val="00286A11"/>
    <w:rsid w:val="00286C09"/>
    <w:rsid w:val="00286D5E"/>
    <w:rsid w:val="002870AA"/>
    <w:rsid w:val="002871EE"/>
    <w:rsid w:val="00287316"/>
    <w:rsid w:val="002874D6"/>
    <w:rsid w:val="00287594"/>
    <w:rsid w:val="002875C6"/>
    <w:rsid w:val="002878AF"/>
    <w:rsid w:val="00287ADB"/>
    <w:rsid w:val="00287B08"/>
    <w:rsid w:val="00287EE9"/>
    <w:rsid w:val="00287EF1"/>
    <w:rsid w:val="0029016B"/>
    <w:rsid w:val="00290192"/>
    <w:rsid w:val="00290470"/>
    <w:rsid w:val="002904DC"/>
    <w:rsid w:val="002906CB"/>
    <w:rsid w:val="0029072D"/>
    <w:rsid w:val="00290ABD"/>
    <w:rsid w:val="00290C7F"/>
    <w:rsid w:val="00290D2D"/>
    <w:rsid w:val="00290EBD"/>
    <w:rsid w:val="00291104"/>
    <w:rsid w:val="002912B9"/>
    <w:rsid w:val="002916ED"/>
    <w:rsid w:val="00292113"/>
    <w:rsid w:val="002923C2"/>
    <w:rsid w:val="0029249A"/>
    <w:rsid w:val="00292BB5"/>
    <w:rsid w:val="00292BD7"/>
    <w:rsid w:val="0029304B"/>
    <w:rsid w:val="002930D2"/>
    <w:rsid w:val="002932A1"/>
    <w:rsid w:val="0029346F"/>
    <w:rsid w:val="00293C2C"/>
    <w:rsid w:val="00293D74"/>
    <w:rsid w:val="00294008"/>
    <w:rsid w:val="00294156"/>
    <w:rsid w:val="002941B6"/>
    <w:rsid w:val="00294315"/>
    <w:rsid w:val="002945B7"/>
    <w:rsid w:val="0029463E"/>
    <w:rsid w:val="0029476A"/>
    <w:rsid w:val="00294800"/>
    <w:rsid w:val="002948B7"/>
    <w:rsid w:val="00294C70"/>
    <w:rsid w:val="00294EF7"/>
    <w:rsid w:val="00295576"/>
    <w:rsid w:val="00295862"/>
    <w:rsid w:val="00295A42"/>
    <w:rsid w:val="00295AD8"/>
    <w:rsid w:val="00295EEA"/>
    <w:rsid w:val="00295FCD"/>
    <w:rsid w:val="00296094"/>
    <w:rsid w:val="002961E8"/>
    <w:rsid w:val="002962D5"/>
    <w:rsid w:val="00296670"/>
    <w:rsid w:val="002967AC"/>
    <w:rsid w:val="0029692B"/>
    <w:rsid w:val="00296AEC"/>
    <w:rsid w:val="00296C8A"/>
    <w:rsid w:val="00297196"/>
    <w:rsid w:val="0029744D"/>
    <w:rsid w:val="002974BE"/>
    <w:rsid w:val="00297AC3"/>
    <w:rsid w:val="00297C14"/>
    <w:rsid w:val="00297C6B"/>
    <w:rsid w:val="00297EBA"/>
    <w:rsid w:val="002A01CA"/>
    <w:rsid w:val="002A043C"/>
    <w:rsid w:val="002A05D7"/>
    <w:rsid w:val="002A0ADA"/>
    <w:rsid w:val="002A0F08"/>
    <w:rsid w:val="002A0F22"/>
    <w:rsid w:val="002A0F32"/>
    <w:rsid w:val="002A127E"/>
    <w:rsid w:val="002A14FF"/>
    <w:rsid w:val="002A1ACB"/>
    <w:rsid w:val="002A1CD8"/>
    <w:rsid w:val="002A1ED6"/>
    <w:rsid w:val="002A1F93"/>
    <w:rsid w:val="002A1FB0"/>
    <w:rsid w:val="002A222D"/>
    <w:rsid w:val="002A2416"/>
    <w:rsid w:val="002A2732"/>
    <w:rsid w:val="002A28CD"/>
    <w:rsid w:val="002A2B0C"/>
    <w:rsid w:val="002A2BCA"/>
    <w:rsid w:val="002A2CCC"/>
    <w:rsid w:val="002A2D8E"/>
    <w:rsid w:val="002A2EA9"/>
    <w:rsid w:val="002A2EFA"/>
    <w:rsid w:val="002A3120"/>
    <w:rsid w:val="002A316B"/>
    <w:rsid w:val="002A3188"/>
    <w:rsid w:val="002A35B6"/>
    <w:rsid w:val="002A361A"/>
    <w:rsid w:val="002A378F"/>
    <w:rsid w:val="002A3C19"/>
    <w:rsid w:val="002A3D18"/>
    <w:rsid w:val="002A3F43"/>
    <w:rsid w:val="002A3F81"/>
    <w:rsid w:val="002A3FCA"/>
    <w:rsid w:val="002A438D"/>
    <w:rsid w:val="002A4857"/>
    <w:rsid w:val="002A4C6F"/>
    <w:rsid w:val="002A4DB4"/>
    <w:rsid w:val="002A530C"/>
    <w:rsid w:val="002A5447"/>
    <w:rsid w:val="002A54F0"/>
    <w:rsid w:val="002A5686"/>
    <w:rsid w:val="002A5757"/>
    <w:rsid w:val="002A595B"/>
    <w:rsid w:val="002A5A6E"/>
    <w:rsid w:val="002A5B48"/>
    <w:rsid w:val="002A5B8F"/>
    <w:rsid w:val="002A63EF"/>
    <w:rsid w:val="002A6F60"/>
    <w:rsid w:val="002A7018"/>
    <w:rsid w:val="002A7042"/>
    <w:rsid w:val="002A70DE"/>
    <w:rsid w:val="002A7160"/>
    <w:rsid w:val="002A71B3"/>
    <w:rsid w:val="002A78E7"/>
    <w:rsid w:val="002A7C44"/>
    <w:rsid w:val="002A7E0E"/>
    <w:rsid w:val="002B000F"/>
    <w:rsid w:val="002B0A08"/>
    <w:rsid w:val="002B0ED1"/>
    <w:rsid w:val="002B0F1E"/>
    <w:rsid w:val="002B197B"/>
    <w:rsid w:val="002B1A16"/>
    <w:rsid w:val="002B1D9D"/>
    <w:rsid w:val="002B1DE0"/>
    <w:rsid w:val="002B23B4"/>
    <w:rsid w:val="002B2655"/>
    <w:rsid w:val="002B2825"/>
    <w:rsid w:val="002B29D7"/>
    <w:rsid w:val="002B29DB"/>
    <w:rsid w:val="002B2C71"/>
    <w:rsid w:val="002B2D33"/>
    <w:rsid w:val="002B2DD1"/>
    <w:rsid w:val="002B2EB1"/>
    <w:rsid w:val="002B2EC9"/>
    <w:rsid w:val="002B35FF"/>
    <w:rsid w:val="002B3904"/>
    <w:rsid w:val="002B3A48"/>
    <w:rsid w:val="002B3F94"/>
    <w:rsid w:val="002B4015"/>
    <w:rsid w:val="002B4333"/>
    <w:rsid w:val="002B47F1"/>
    <w:rsid w:val="002B48EB"/>
    <w:rsid w:val="002B48F7"/>
    <w:rsid w:val="002B4975"/>
    <w:rsid w:val="002B49AE"/>
    <w:rsid w:val="002B4D39"/>
    <w:rsid w:val="002B5101"/>
    <w:rsid w:val="002B5249"/>
    <w:rsid w:val="002B5530"/>
    <w:rsid w:val="002B58DC"/>
    <w:rsid w:val="002B5D37"/>
    <w:rsid w:val="002B60E2"/>
    <w:rsid w:val="002B647D"/>
    <w:rsid w:val="002B6687"/>
    <w:rsid w:val="002B66BD"/>
    <w:rsid w:val="002B6830"/>
    <w:rsid w:val="002B6B55"/>
    <w:rsid w:val="002B6C0C"/>
    <w:rsid w:val="002B6F8A"/>
    <w:rsid w:val="002B717B"/>
    <w:rsid w:val="002B73DF"/>
    <w:rsid w:val="002B7658"/>
    <w:rsid w:val="002B7B80"/>
    <w:rsid w:val="002B7CE2"/>
    <w:rsid w:val="002B7D95"/>
    <w:rsid w:val="002B7DDF"/>
    <w:rsid w:val="002B7E5F"/>
    <w:rsid w:val="002C02B9"/>
    <w:rsid w:val="002C0853"/>
    <w:rsid w:val="002C08CB"/>
    <w:rsid w:val="002C0DF0"/>
    <w:rsid w:val="002C0E72"/>
    <w:rsid w:val="002C0E85"/>
    <w:rsid w:val="002C0EE5"/>
    <w:rsid w:val="002C17FF"/>
    <w:rsid w:val="002C18F2"/>
    <w:rsid w:val="002C1942"/>
    <w:rsid w:val="002C1BC5"/>
    <w:rsid w:val="002C1DCE"/>
    <w:rsid w:val="002C1E06"/>
    <w:rsid w:val="002C1F94"/>
    <w:rsid w:val="002C2290"/>
    <w:rsid w:val="002C28F4"/>
    <w:rsid w:val="002C2A43"/>
    <w:rsid w:val="002C2B5B"/>
    <w:rsid w:val="002C2D41"/>
    <w:rsid w:val="002C329A"/>
    <w:rsid w:val="002C36B5"/>
    <w:rsid w:val="002C3985"/>
    <w:rsid w:val="002C3C8F"/>
    <w:rsid w:val="002C3FC3"/>
    <w:rsid w:val="002C455B"/>
    <w:rsid w:val="002C47D5"/>
    <w:rsid w:val="002C48C7"/>
    <w:rsid w:val="002C4D58"/>
    <w:rsid w:val="002C4F89"/>
    <w:rsid w:val="002C543D"/>
    <w:rsid w:val="002C595A"/>
    <w:rsid w:val="002C5E54"/>
    <w:rsid w:val="002C6105"/>
    <w:rsid w:val="002C61CC"/>
    <w:rsid w:val="002C6599"/>
    <w:rsid w:val="002C6BB6"/>
    <w:rsid w:val="002C6F71"/>
    <w:rsid w:val="002C71F3"/>
    <w:rsid w:val="002C742B"/>
    <w:rsid w:val="002C76E9"/>
    <w:rsid w:val="002C7A43"/>
    <w:rsid w:val="002C7BA0"/>
    <w:rsid w:val="002D0452"/>
    <w:rsid w:val="002D04B1"/>
    <w:rsid w:val="002D0669"/>
    <w:rsid w:val="002D0728"/>
    <w:rsid w:val="002D09BF"/>
    <w:rsid w:val="002D0C27"/>
    <w:rsid w:val="002D11CF"/>
    <w:rsid w:val="002D18D2"/>
    <w:rsid w:val="002D1BF5"/>
    <w:rsid w:val="002D1E53"/>
    <w:rsid w:val="002D2043"/>
    <w:rsid w:val="002D21AD"/>
    <w:rsid w:val="002D23FA"/>
    <w:rsid w:val="002D25AD"/>
    <w:rsid w:val="002D26C4"/>
    <w:rsid w:val="002D28A9"/>
    <w:rsid w:val="002D2D89"/>
    <w:rsid w:val="002D2F5C"/>
    <w:rsid w:val="002D3132"/>
    <w:rsid w:val="002D32C2"/>
    <w:rsid w:val="002D3300"/>
    <w:rsid w:val="002D3736"/>
    <w:rsid w:val="002D3E82"/>
    <w:rsid w:val="002D3F26"/>
    <w:rsid w:val="002D3FEF"/>
    <w:rsid w:val="002D3FFB"/>
    <w:rsid w:val="002D44A4"/>
    <w:rsid w:val="002D45BA"/>
    <w:rsid w:val="002D45C8"/>
    <w:rsid w:val="002D473C"/>
    <w:rsid w:val="002D54F0"/>
    <w:rsid w:val="002D5B91"/>
    <w:rsid w:val="002D62CC"/>
    <w:rsid w:val="002D6550"/>
    <w:rsid w:val="002D6849"/>
    <w:rsid w:val="002D6895"/>
    <w:rsid w:val="002D6987"/>
    <w:rsid w:val="002D6E7E"/>
    <w:rsid w:val="002D6EA5"/>
    <w:rsid w:val="002D701B"/>
    <w:rsid w:val="002D710C"/>
    <w:rsid w:val="002D721E"/>
    <w:rsid w:val="002D746F"/>
    <w:rsid w:val="002D759E"/>
    <w:rsid w:val="002D77AB"/>
    <w:rsid w:val="002E00C8"/>
    <w:rsid w:val="002E03A5"/>
    <w:rsid w:val="002E08D1"/>
    <w:rsid w:val="002E0F74"/>
    <w:rsid w:val="002E1097"/>
    <w:rsid w:val="002E1214"/>
    <w:rsid w:val="002E13BE"/>
    <w:rsid w:val="002E177C"/>
    <w:rsid w:val="002E1B93"/>
    <w:rsid w:val="002E1B94"/>
    <w:rsid w:val="002E1C92"/>
    <w:rsid w:val="002E1DC7"/>
    <w:rsid w:val="002E2255"/>
    <w:rsid w:val="002E2488"/>
    <w:rsid w:val="002E2ACA"/>
    <w:rsid w:val="002E2C24"/>
    <w:rsid w:val="002E2DC8"/>
    <w:rsid w:val="002E2E6E"/>
    <w:rsid w:val="002E2E80"/>
    <w:rsid w:val="002E3000"/>
    <w:rsid w:val="002E3069"/>
    <w:rsid w:val="002E3288"/>
    <w:rsid w:val="002E3302"/>
    <w:rsid w:val="002E347D"/>
    <w:rsid w:val="002E365E"/>
    <w:rsid w:val="002E3807"/>
    <w:rsid w:val="002E38F3"/>
    <w:rsid w:val="002E3958"/>
    <w:rsid w:val="002E39ED"/>
    <w:rsid w:val="002E42AA"/>
    <w:rsid w:val="002E437D"/>
    <w:rsid w:val="002E44B2"/>
    <w:rsid w:val="002E45B6"/>
    <w:rsid w:val="002E48D6"/>
    <w:rsid w:val="002E4C42"/>
    <w:rsid w:val="002E4C86"/>
    <w:rsid w:val="002E4D6C"/>
    <w:rsid w:val="002E4FAD"/>
    <w:rsid w:val="002E577C"/>
    <w:rsid w:val="002E5B6A"/>
    <w:rsid w:val="002E5BAA"/>
    <w:rsid w:val="002E5E78"/>
    <w:rsid w:val="002E5F6A"/>
    <w:rsid w:val="002E6212"/>
    <w:rsid w:val="002E6A7C"/>
    <w:rsid w:val="002E71E9"/>
    <w:rsid w:val="002E7404"/>
    <w:rsid w:val="002E7CD3"/>
    <w:rsid w:val="002E7E3F"/>
    <w:rsid w:val="002F031A"/>
    <w:rsid w:val="002F0648"/>
    <w:rsid w:val="002F075C"/>
    <w:rsid w:val="002F07C0"/>
    <w:rsid w:val="002F07D5"/>
    <w:rsid w:val="002F07E4"/>
    <w:rsid w:val="002F0A05"/>
    <w:rsid w:val="002F13C1"/>
    <w:rsid w:val="002F17AF"/>
    <w:rsid w:val="002F1904"/>
    <w:rsid w:val="002F1F50"/>
    <w:rsid w:val="002F2297"/>
    <w:rsid w:val="002F2362"/>
    <w:rsid w:val="002F2513"/>
    <w:rsid w:val="002F263B"/>
    <w:rsid w:val="002F2D63"/>
    <w:rsid w:val="002F2D7B"/>
    <w:rsid w:val="002F2D8D"/>
    <w:rsid w:val="002F2F77"/>
    <w:rsid w:val="002F3003"/>
    <w:rsid w:val="002F335E"/>
    <w:rsid w:val="002F34A1"/>
    <w:rsid w:val="002F37B8"/>
    <w:rsid w:val="002F3909"/>
    <w:rsid w:val="002F3EFD"/>
    <w:rsid w:val="002F41E8"/>
    <w:rsid w:val="002F42B2"/>
    <w:rsid w:val="002F4AA9"/>
    <w:rsid w:val="002F4C4C"/>
    <w:rsid w:val="002F502F"/>
    <w:rsid w:val="002F528B"/>
    <w:rsid w:val="002F52AC"/>
    <w:rsid w:val="002F5308"/>
    <w:rsid w:val="002F53A4"/>
    <w:rsid w:val="002F5605"/>
    <w:rsid w:val="002F56FC"/>
    <w:rsid w:val="002F5951"/>
    <w:rsid w:val="002F599E"/>
    <w:rsid w:val="002F5B19"/>
    <w:rsid w:val="002F6570"/>
    <w:rsid w:val="002F665A"/>
    <w:rsid w:val="002F67F9"/>
    <w:rsid w:val="002F67FB"/>
    <w:rsid w:val="002F6829"/>
    <w:rsid w:val="002F6E60"/>
    <w:rsid w:val="002F6FC2"/>
    <w:rsid w:val="002F705D"/>
    <w:rsid w:val="002F730C"/>
    <w:rsid w:val="002F762B"/>
    <w:rsid w:val="002F7755"/>
    <w:rsid w:val="002F7B0E"/>
    <w:rsid w:val="002F7E2B"/>
    <w:rsid w:val="003002E1"/>
    <w:rsid w:val="00300346"/>
    <w:rsid w:val="00300521"/>
    <w:rsid w:val="00300752"/>
    <w:rsid w:val="00300A67"/>
    <w:rsid w:val="00300BC6"/>
    <w:rsid w:val="00300C9B"/>
    <w:rsid w:val="00300FF8"/>
    <w:rsid w:val="003013C2"/>
    <w:rsid w:val="003015C3"/>
    <w:rsid w:val="003016D4"/>
    <w:rsid w:val="003016DF"/>
    <w:rsid w:val="00301701"/>
    <w:rsid w:val="00301ED5"/>
    <w:rsid w:val="00301F04"/>
    <w:rsid w:val="00301F85"/>
    <w:rsid w:val="003029D2"/>
    <w:rsid w:val="00302E63"/>
    <w:rsid w:val="003032CB"/>
    <w:rsid w:val="003033BE"/>
    <w:rsid w:val="00303855"/>
    <w:rsid w:val="003038B8"/>
    <w:rsid w:val="00303B52"/>
    <w:rsid w:val="00303F63"/>
    <w:rsid w:val="00304257"/>
    <w:rsid w:val="003046BA"/>
    <w:rsid w:val="0030480D"/>
    <w:rsid w:val="00304AA5"/>
    <w:rsid w:val="00304B28"/>
    <w:rsid w:val="00304FB6"/>
    <w:rsid w:val="0030521C"/>
    <w:rsid w:val="00305295"/>
    <w:rsid w:val="003052E9"/>
    <w:rsid w:val="00305422"/>
    <w:rsid w:val="003057E9"/>
    <w:rsid w:val="0030586C"/>
    <w:rsid w:val="003058B6"/>
    <w:rsid w:val="0030590E"/>
    <w:rsid w:val="00305D2B"/>
    <w:rsid w:val="0030624C"/>
    <w:rsid w:val="0030651D"/>
    <w:rsid w:val="00306759"/>
    <w:rsid w:val="00306927"/>
    <w:rsid w:val="00306EC5"/>
    <w:rsid w:val="003073E8"/>
    <w:rsid w:val="0030743E"/>
    <w:rsid w:val="00307DB5"/>
    <w:rsid w:val="00307DC9"/>
    <w:rsid w:val="0031018C"/>
    <w:rsid w:val="00310232"/>
    <w:rsid w:val="003104C3"/>
    <w:rsid w:val="00310B98"/>
    <w:rsid w:val="00310CA9"/>
    <w:rsid w:val="003110D2"/>
    <w:rsid w:val="0031178C"/>
    <w:rsid w:val="00312160"/>
    <w:rsid w:val="0031238C"/>
    <w:rsid w:val="003124C1"/>
    <w:rsid w:val="00312663"/>
    <w:rsid w:val="003126E3"/>
    <w:rsid w:val="00312DD0"/>
    <w:rsid w:val="00312FE6"/>
    <w:rsid w:val="0031320E"/>
    <w:rsid w:val="00313564"/>
    <w:rsid w:val="003136E0"/>
    <w:rsid w:val="00313941"/>
    <w:rsid w:val="00313C3E"/>
    <w:rsid w:val="00313DD9"/>
    <w:rsid w:val="003140C1"/>
    <w:rsid w:val="00314105"/>
    <w:rsid w:val="00314453"/>
    <w:rsid w:val="00314550"/>
    <w:rsid w:val="00314B37"/>
    <w:rsid w:val="0031515F"/>
    <w:rsid w:val="00315242"/>
    <w:rsid w:val="00315624"/>
    <w:rsid w:val="00315863"/>
    <w:rsid w:val="003158D2"/>
    <w:rsid w:val="003160CF"/>
    <w:rsid w:val="00316235"/>
    <w:rsid w:val="0031631B"/>
    <w:rsid w:val="003163AF"/>
    <w:rsid w:val="00316557"/>
    <w:rsid w:val="003168F7"/>
    <w:rsid w:val="00316B5E"/>
    <w:rsid w:val="00316B97"/>
    <w:rsid w:val="00316E2D"/>
    <w:rsid w:val="0031706E"/>
    <w:rsid w:val="0031725E"/>
    <w:rsid w:val="00317373"/>
    <w:rsid w:val="0031743D"/>
    <w:rsid w:val="003178AA"/>
    <w:rsid w:val="00317F07"/>
    <w:rsid w:val="00317F64"/>
    <w:rsid w:val="00317F93"/>
    <w:rsid w:val="0032013D"/>
    <w:rsid w:val="00320158"/>
    <w:rsid w:val="00320345"/>
    <w:rsid w:val="003204FA"/>
    <w:rsid w:val="00320957"/>
    <w:rsid w:val="00320EE5"/>
    <w:rsid w:val="0032102A"/>
    <w:rsid w:val="003210E4"/>
    <w:rsid w:val="00321271"/>
    <w:rsid w:val="003213A7"/>
    <w:rsid w:val="0032154D"/>
    <w:rsid w:val="00321853"/>
    <w:rsid w:val="003218C0"/>
    <w:rsid w:val="00321CF4"/>
    <w:rsid w:val="00321F46"/>
    <w:rsid w:val="00322018"/>
    <w:rsid w:val="00322097"/>
    <w:rsid w:val="00322367"/>
    <w:rsid w:val="003223F6"/>
    <w:rsid w:val="00322485"/>
    <w:rsid w:val="003228A7"/>
    <w:rsid w:val="00322A38"/>
    <w:rsid w:val="00322BD4"/>
    <w:rsid w:val="00322CAC"/>
    <w:rsid w:val="00322EF2"/>
    <w:rsid w:val="003234D2"/>
    <w:rsid w:val="003237A0"/>
    <w:rsid w:val="003238E5"/>
    <w:rsid w:val="00323EBA"/>
    <w:rsid w:val="00323F1D"/>
    <w:rsid w:val="00324028"/>
    <w:rsid w:val="00324430"/>
    <w:rsid w:val="003244C4"/>
    <w:rsid w:val="0032462E"/>
    <w:rsid w:val="003246E2"/>
    <w:rsid w:val="003246F8"/>
    <w:rsid w:val="003248D0"/>
    <w:rsid w:val="00324A17"/>
    <w:rsid w:val="00324B10"/>
    <w:rsid w:val="00324CEA"/>
    <w:rsid w:val="0032549B"/>
    <w:rsid w:val="00325597"/>
    <w:rsid w:val="0032567F"/>
    <w:rsid w:val="0032590E"/>
    <w:rsid w:val="003259F6"/>
    <w:rsid w:val="00325E77"/>
    <w:rsid w:val="00326396"/>
    <w:rsid w:val="00326577"/>
    <w:rsid w:val="003265A1"/>
    <w:rsid w:val="003265A6"/>
    <w:rsid w:val="0032684C"/>
    <w:rsid w:val="003269BB"/>
    <w:rsid w:val="00326AD4"/>
    <w:rsid w:val="00326D7B"/>
    <w:rsid w:val="00326DA5"/>
    <w:rsid w:val="00326F1F"/>
    <w:rsid w:val="003300B1"/>
    <w:rsid w:val="0033015B"/>
    <w:rsid w:val="0033050B"/>
    <w:rsid w:val="00330621"/>
    <w:rsid w:val="00330732"/>
    <w:rsid w:val="00330C45"/>
    <w:rsid w:val="00330C60"/>
    <w:rsid w:val="00330C9B"/>
    <w:rsid w:val="00330EEC"/>
    <w:rsid w:val="00330FC6"/>
    <w:rsid w:val="003313C0"/>
    <w:rsid w:val="003314EA"/>
    <w:rsid w:val="003315AF"/>
    <w:rsid w:val="00331A5A"/>
    <w:rsid w:val="00331D61"/>
    <w:rsid w:val="00331E7B"/>
    <w:rsid w:val="00331EE6"/>
    <w:rsid w:val="003329D8"/>
    <w:rsid w:val="00332D76"/>
    <w:rsid w:val="00332F4A"/>
    <w:rsid w:val="00333199"/>
    <w:rsid w:val="00333251"/>
    <w:rsid w:val="003337B6"/>
    <w:rsid w:val="003338AC"/>
    <w:rsid w:val="00333A90"/>
    <w:rsid w:val="00333AD5"/>
    <w:rsid w:val="00333C3F"/>
    <w:rsid w:val="003341CE"/>
    <w:rsid w:val="00334457"/>
    <w:rsid w:val="0033477D"/>
    <w:rsid w:val="00334C60"/>
    <w:rsid w:val="00334D9D"/>
    <w:rsid w:val="00335034"/>
    <w:rsid w:val="00335F5D"/>
    <w:rsid w:val="00336613"/>
    <w:rsid w:val="003369BA"/>
    <w:rsid w:val="00336A44"/>
    <w:rsid w:val="00336AE1"/>
    <w:rsid w:val="00336CC9"/>
    <w:rsid w:val="00336E3A"/>
    <w:rsid w:val="00336E41"/>
    <w:rsid w:val="00336EBF"/>
    <w:rsid w:val="003373D8"/>
    <w:rsid w:val="00337417"/>
    <w:rsid w:val="003376A4"/>
    <w:rsid w:val="0033781B"/>
    <w:rsid w:val="00337D55"/>
    <w:rsid w:val="00337F81"/>
    <w:rsid w:val="00340093"/>
    <w:rsid w:val="0034024D"/>
    <w:rsid w:val="0034051A"/>
    <w:rsid w:val="00340576"/>
    <w:rsid w:val="003405C6"/>
    <w:rsid w:val="003405D4"/>
    <w:rsid w:val="003407C9"/>
    <w:rsid w:val="0034080B"/>
    <w:rsid w:val="0034089D"/>
    <w:rsid w:val="003408B8"/>
    <w:rsid w:val="00340CF2"/>
    <w:rsid w:val="00340E26"/>
    <w:rsid w:val="0034115A"/>
    <w:rsid w:val="00341752"/>
    <w:rsid w:val="003418E7"/>
    <w:rsid w:val="00341F04"/>
    <w:rsid w:val="003421FB"/>
    <w:rsid w:val="003423C1"/>
    <w:rsid w:val="003423DC"/>
    <w:rsid w:val="003428E0"/>
    <w:rsid w:val="00343185"/>
    <w:rsid w:val="003433C6"/>
    <w:rsid w:val="00343451"/>
    <w:rsid w:val="003439A6"/>
    <w:rsid w:val="00343CCF"/>
    <w:rsid w:val="00343DA9"/>
    <w:rsid w:val="00343F3A"/>
    <w:rsid w:val="0034425F"/>
    <w:rsid w:val="00344409"/>
    <w:rsid w:val="003448EB"/>
    <w:rsid w:val="00344A74"/>
    <w:rsid w:val="00344D39"/>
    <w:rsid w:val="00344F5C"/>
    <w:rsid w:val="00345181"/>
    <w:rsid w:val="00345C85"/>
    <w:rsid w:val="00345CAC"/>
    <w:rsid w:val="00345EBB"/>
    <w:rsid w:val="00345EF6"/>
    <w:rsid w:val="003465DE"/>
    <w:rsid w:val="003466AE"/>
    <w:rsid w:val="00346A19"/>
    <w:rsid w:val="00347650"/>
    <w:rsid w:val="00347ABB"/>
    <w:rsid w:val="00347C5B"/>
    <w:rsid w:val="00347DF1"/>
    <w:rsid w:val="00347EE0"/>
    <w:rsid w:val="00347F81"/>
    <w:rsid w:val="00350032"/>
    <w:rsid w:val="00350108"/>
    <w:rsid w:val="00350119"/>
    <w:rsid w:val="003504C6"/>
    <w:rsid w:val="003508AC"/>
    <w:rsid w:val="003508C2"/>
    <w:rsid w:val="00350934"/>
    <w:rsid w:val="00350A9E"/>
    <w:rsid w:val="00350AE4"/>
    <w:rsid w:val="00350B55"/>
    <w:rsid w:val="00350E0F"/>
    <w:rsid w:val="00350F98"/>
    <w:rsid w:val="00351556"/>
    <w:rsid w:val="00351A2E"/>
    <w:rsid w:val="00351A9B"/>
    <w:rsid w:val="00352259"/>
    <w:rsid w:val="00352359"/>
    <w:rsid w:val="003524ED"/>
    <w:rsid w:val="003525D2"/>
    <w:rsid w:val="00352770"/>
    <w:rsid w:val="003527FD"/>
    <w:rsid w:val="003529B4"/>
    <w:rsid w:val="00352D52"/>
    <w:rsid w:val="00352E96"/>
    <w:rsid w:val="00352F88"/>
    <w:rsid w:val="0035323A"/>
    <w:rsid w:val="00353282"/>
    <w:rsid w:val="003533DA"/>
    <w:rsid w:val="0035344E"/>
    <w:rsid w:val="00353CE9"/>
    <w:rsid w:val="00353FA3"/>
    <w:rsid w:val="003541D5"/>
    <w:rsid w:val="003541E1"/>
    <w:rsid w:val="00354287"/>
    <w:rsid w:val="00354631"/>
    <w:rsid w:val="003546B1"/>
    <w:rsid w:val="00354779"/>
    <w:rsid w:val="003547BC"/>
    <w:rsid w:val="00354AF6"/>
    <w:rsid w:val="00354B6C"/>
    <w:rsid w:val="00354BB3"/>
    <w:rsid w:val="00354F9B"/>
    <w:rsid w:val="00354FC0"/>
    <w:rsid w:val="003551AD"/>
    <w:rsid w:val="003555CF"/>
    <w:rsid w:val="003555DA"/>
    <w:rsid w:val="00355E06"/>
    <w:rsid w:val="00355EFE"/>
    <w:rsid w:val="00356B77"/>
    <w:rsid w:val="00356E55"/>
    <w:rsid w:val="00357658"/>
    <w:rsid w:val="00357825"/>
    <w:rsid w:val="00357B12"/>
    <w:rsid w:val="00357B95"/>
    <w:rsid w:val="00357E61"/>
    <w:rsid w:val="00357F5D"/>
    <w:rsid w:val="003600E0"/>
    <w:rsid w:val="003603D1"/>
    <w:rsid w:val="0036062E"/>
    <w:rsid w:val="003606A6"/>
    <w:rsid w:val="00360CB4"/>
    <w:rsid w:val="00360F5F"/>
    <w:rsid w:val="003612BA"/>
    <w:rsid w:val="00361428"/>
    <w:rsid w:val="003615B2"/>
    <w:rsid w:val="003616A2"/>
    <w:rsid w:val="003619D2"/>
    <w:rsid w:val="003619DF"/>
    <w:rsid w:val="00361F7C"/>
    <w:rsid w:val="00362249"/>
    <w:rsid w:val="003624C7"/>
    <w:rsid w:val="003626AA"/>
    <w:rsid w:val="00362DA0"/>
    <w:rsid w:val="00363341"/>
    <w:rsid w:val="00363343"/>
    <w:rsid w:val="00363638"/>
    <w:rsid w:val="00363645"/>
    <w:rsid w:val="0036372A"/>
    <w:rsid w:val="003639E6"/>
    <w:rsid w:val="00363A30"/>
    <w:rsid w:val="00363A66"/>
    <w:rsid w:val="00363D20"/>
    <w:rsid w:val="00363E5C"/>
    <w:rsid w:val="00363EB0"/>
    <w:rsid w:val="0036409E"/>
    <w:rsid w:val="00364334"/>
    <w:rsid w:val="00364946"/>
    <w:rsid w:val="003649C9"/>
    <w:rsid w:val="00364B2D"/>
    <w:rsid w:val="00364BD3"/>
    <w:rsid w:val="00364C58"/>
    <w:rsid w:val="00364D6D"/>
    <w:rsid w:val="00364E38"/>
    <w:rsid w:val="00365F09"/>
    <w:rsid w:val="00366122"/>
    <w:rsid w:val="00366548"/>
    <w:rsid w:val="00366694"/>
    <w:rsid w:val="00366697"/>
    <w:rsid w:val="00366839"/>
    <w:rsid w:val="00366999"/>
    <w:rsid w:val="00366AF1"/>
    <w:rsid w:val="00366B88"/>
    <w:rsid w:val="00366D37"/>
    <w:rsid w:val="00366DC8"/>
    <w:rsid w:val="00367177"/>
    <w:rsid w:val="00367729"/>
    <w:rsid w:val="0036779C"/>
    <w:rsid w:val="0036791E"/>
    <w:rsid w:val="00367D70"/>
    <w:rsid w:val="00367E9B"/>
    <w:rsid w:val="0037047E"/>
    <w:rsid w:val="003706D6"/>
    <w:rsid w:val="003707EF"/>
    <w:rsid w:val="0037090F"/>
    <w:rsid w:val="00370CCD"/>
    <w:rsid w:val="00370ED7"/>
    <w:rsid w:val="00371177"/>
    <w:rsid w:val="00371359"/>
    <w:rsid w:val="003714DB"/>
    <w:rsid w:val="00371583"/>
    <w:rsid w:val="0037183F"/>
    <w:rsid w:val="003718D1"/>
    <w:rsid w:val="00371A26"/>
    <w:rsid w:val="00371AE7"/>
    <w:rsid w:val="00371B91"/>
    <w:rsid w:val="00371DCF"/>
    <w:rsid w:val="00371EAE"/>
    <w:rsid w:val="00371F2D"/>
    <w:rsid w:val="00372308"/>
    <w:rsid w:val="003724B8"/>
    <w:rsid w:val="003724D0"/>
    <w:rsid w:val="003726F5"/>
    <w:rsid w:val="00372A88"/>
    <w:rsid w:val="00372E8E"/>
    <w:rsid w:val="00373171"/>
    <w:rsid w:val="00373B94"/>
    <w:rsid w:val="00373BF0"/>
    <w:rsid w:val="00373E36"/>
    <w:rsid w:val="00374349"/>
    <w:rsid w:val="00374381"/>
    <w:rsid w:val="0037441D"/>
    <w:rsid w:val="003744BB"/>
    <w:rsid w:val="00374799"/>
    <w:rsid w:val="00374A0D"/>
    <w:rsid w:val="00374B1B"/>
    <w:rsid w:val="00374B2D"/>
    <w:rsid w:val="00374CA7"/>
    <w:rsid w:val="00374F0A"/>
    <w:rsid w:val="00375095"/>
    <w:rsid w:val="003754BB"/>
    <w:rsid w:val="00375554"/>
    <w:rsid w:val="0037673E"/>
    <w:rsid w:val="00376B12"/>
    <w:rsid w:val="00376D07"/>
    <w:rsid w:val="00377350"/>
    <w:rsid w:val="003773D2"/>
    <w:rsid w:val="003777AA"/>
    <w:rsid w:val="0037781E"/>
    <w:rsid w:val="00377D38"/>
    <w:rsid w:val="00377D47"/>
    <w:rsid w:val="00377F32"/>
    <w:rsid w:val="00380116"/>
    <w:rsid w:val="003803B9"/>
    <w:rsid w:val="00380839"/>
    <w:rsid w:val="00380C08"/>
    <w:rsid w:val="00380CDD"/>
    <w:rsid w:val="00380F80"/>
    <w:rsid w:val="00381036"/>
    <w:rsid w:val="00381331"/>
    <w:rsid w:val="0038136E"/>
    <w:rsid w:val="0038147B"/>
    <w:rsid w:val="00381770"/>
    <w:rsid w:val="00381948"/>
    <w:rsid w:val="00381A1B"/>
    <w:rsid w:val="00381A6D"/>
    <w:rsid w:val="00381B8E"/>
    <w:rsid w:val="00382002"/>
    <w:rsid w:val="0038240F"/>
    <w:rsid w:val="003824AC"/>
    <w:rsid w:val="003826E9"/>
    <w:rsid w:val="00382712"/>
    <w:rsid w:val="0038275A"/>
    <w:rsid w:val="00382E6B"/>
    <w:rsid w:val="0038313A"/>
    <w:rsid w:val="003833D3"/>
    <w:rsid w:val="0038347A"/>
    <w:rsid w:val="00383757"/>
    <w:rsid w:val="00383949"/>
    <w:rsid w:val="003839DA"/>
    <w:rsid w:val="00383A52"/>
    <w:rsid w:val="00383D2D"/>
    <w:rsid w:val="00383F21"/>
    <w:rsid w:val="00384152"/>
    <w:rsid w:val="003841B7"/>
    <w:rsid w:val="00384251"/>
    <w:rsid w:val="003843D1"/>
    <w:rsid w:val="00384BDA"/>
    <w:rsid w:val="00384EB7"/>
    <w:rsid w:val="0038516F"/>
    <w:rsid w:val="003857A0"/>
    <w:rsid w:val="003858D6"/>
    <w:rsid w:val="00385C4C"/>
    <w:rsid w:val="00385F2A"/>
    <w:rsid w:val="00386012"/>
    <w:rsid w:val="00386053"/>
    <w:rsid w:val="00386240"/>
    <w:rsid w:val="00386633"/>
    <w:rsid w:val="003867DC"/>
    <w:rsid w:val="00386B87"/>
    <w:rsid w:val="00386B90"/>
    <w:rsid w:val="00386BC2"/>
    <w:rsid w:val="00386C72"/>
    <w:rsid w:val="00387023"/>
    <w:rsid w:val="00387476"/>
    <w:rsid w:val="00387BF1"/>
    <w:rsid w:val="00390142"/>
    <w:rsid w:val="0039036B"/>
    <w:rsid w:val="00390469"/>
    <w:rsid w:val="00390856"/>
    <w:rsid w:val="00390BDC"/>
    <w:rsid w:val="00390EAB"/>
    <w:rsid w:val="00390F07"/>
    <w:rsid w:val="00390F90"/>
    <w:rsid w:val="00391564"/>
    <w:rsid w:val="00391631"/>
    <w:rsid w:val="00391F95"/>
    <w:rsid w:val="00392219"/>
    <w:rsid w:val="00392331"/>
    <w:rsid w:val="0039287A"/>
    <w:rsid w:val="00392D59"/>
    <w:rsid w:val="00392ECE"/>
    <w:rsid w:val="00392FE3"/>
    <w:rsid w:val="00393583"/>
    <w:rsid w:val="00393CA4"/>
    <w:rsid w:val="00393CE1"/>
    <w:rsid w:val="00393DDB"/>
    <w:rsid w:val="00394212"/>
    <w:rsid w:val="00394623"/>
    <w:rsid w:val="0039466D"/>
    <w:rsid w:val="00394A3C"/>
    <w:rsid w:val="00395242"/>
    <w:rsid w:val="003956BF"/>
    <w:rsid w:val="00395CF5"/>
    <w:rsid w:val="00396932"/>
    <w:rsid w:val="00396AD2"/>
    <w:rsid w:val="00396BF1"/>
    <w:rsid w:val="00396C10"/>
    <w:rsid w:val="00396DB4"/>
    <w:rsid w:val="00397147"/>
    <w:rsid w:val="00397200"/>
    <w:rsid w:val="00397344"/>
    <w:rsid w:val="00397512"/>
    <w:rsid w:val="003977AF"/>
    <w:rsid w:val="00397809"/>
    <w:rsid w:val="0039782D"/>
    <w:rsid w:val="00397C18"/>
    <w:rsid w:val="003A0375"/>
    <w:rsid w:val="003A0476"/>
    <w:rsid w:val="003A04CD"/>
    <w:rsid w:val="003A05AD"/>
    <w:rsid w:val="003A0CBE"/>
    <w:rsid w:val="003A0E44"/>
    <w:rsid w:val="003A104D"/>
    <w:rsid w:val="003A11BB"/>
    <w:rsid w:val="003A190F"/>
    <w:rsid w:val="003A193F"/>
    <w:rsid w:val="003A2040"/>
    <w:rsid w:val="003A2095"/>
    <w:rsid w:val="003A274C"/>
    <w:rsid w:val="003A2BBC"/>
    <w:rsid w:val="003A31BB"/>
    <w:rsid w:val="003A3496"/>
    <w:rsid w:val="003A35D1"/>
    <w:rsid w:val="003A3930"/>
    <w:rsid w:val="003A3E7F"/>
    <w:rsid w:val="003A3F71"/>
    <w:rsid w:val="003A444D"/>
    <w:rsid w:val="003A44A8"/>
    <w:rsid w:val="003A45C7"/>
    <w:rsid w:val="003A4CE3"/>
    <w:rsid w:val="003A4D65"/>
    <w:rsid w:val="003A4E42"/>
    <w:rsid w:val="003A500A"/>
    <w:rsid w:val="003A5308"/>
    <w:rsid w:val="003A549B"/>
    <w:rsid w:val="003A5AAF"/>
    <w:rsid w:val="003A5BED"/>
    <w:rsid w:val="003A5CA3"/>
    <w:rsid w:val="003A5FFA"/>
    <w:rsid w:val="003A6090"/>
    <w:rsid w:val="003A6301"/>
    <w:rsid w:val="003A64FE"/>
    <w:rsid w:val="003A67D3"/>
    <w:rsid w:val="003A6B69"/>
    <w:rsid w:val="003A6C1A"/>
    <w:rsid w:val="003A6DE1"/>
    <w:rsid w:val="003A6F10"/>
    <w:rsid w:val="003A7008"/>
    <w:rsid w:val="003A707D"/>
    <w:rsid w:val="003A7197"/>
    <w:rsid w:val="003A71A1"/>
    <w:rsid w:val="003A7EDA"/>
    <w:rsid w:val="003B008C"/>
    <w:rsid w:val="003B0095"/>
    <w:rsid w:val="003B04D7"/>
    <w:rsid w:val="003B067E"/>
    <w:rsid w:val="003B07FA"/>
    <w:rsid w:val="003B0ED6"/>
    <w:rsid w:val="003B1055"/>
    <w:rsid w:val="003B15FF"/>
    <w:rsid w:val="003B17EA"/>
    <w:rsid w:val="003B1B51"/>
    <w:rsid w:val="003B1D19"/>
    <w:rsid w:val="003B1F56"/>
    <w:rsid w:val="003B2440"/>
    <w:rsid w:val="003B264F"/>
    <w:rsid w:val="003B2988"/>
    <w:rsid w:val="003B29ED"/>
    <w:rsid w:val="003B2B27"/>
    <w:rsid w:val="003B2D98"/>
    <w:rsid w:val="003B2FEC"/>
    <w:rsid w:val="003B3019"/>
    <w:rsid w:val="003B3078"/>
    <w:rsid w:val="003B321C"/>
    <w:rsid w:val="003B33E8"/>
    <w:rsid w:val="003B3863"/>
    <w:rsid w:val="003B39D0"/>
    <w:rsid w:val="003B3D73"/>
    <w:rsid w:val="003B3E26"/>
    <w:rsid w:val="003B419E"/>
    <w:rsid w:val="003B4628"/>
    <w:rsid w:val="003B4648"/>
    <w:rsid w:val="003B4A91"/>
    <w:rsid w:val="003B4F2C"/>
    <w:rsid w:val="003B4F58"/>
    <w:rsid w:val="003B508B"/>
    <w:rsid w:val="003B520D"/>
    <w:rsid w:val="003B54B6"/>
    <w:rsid w:val="003B54D4"/>
    <w:rsid w:val="003B5908"/>
    <w:rsid w:val="003B5A81"/>
    <w:rsid w:val="003B5B24"/>
    <w:rsid w:val="003B5DEF"/>
    <w:rsid w:val="003B5E86"/>
    <w:rsid w:val="003B6334"/>
    <w:rsid w:val="003B6709"/>
    <w:rsid w:val="003B681A"/>
    <w:rsid w:val="003B6928"/>
    <w:rsid w:val="003B6982"/>
    <w:rsid w:val="003B6BA2"/>
    <w:rsid w:val="003B6F9B"/>
    <w:rsid w:val="003B7762"/>
    <w:rsid w:val="003B792D"/>
    <w:rsid w:val="003B7BC0"/>
    <w:rsid w:val="003B7DA3"/>
    <w:rsid w:val="003B7FF2"/>
    <w:rsid w:val="003C02B3"/>
    <w:rsid w:val="003C04EE"/>
    <w:rsid w:val="003C0501"/>
    <w:rsid w:val="003C07A8"/>
    <w:rsid w:val="003C0AD3"/>
    <w:rsid w:val="003C0B2A"/>
    <w:rsid w:val="003C0E0D"/>
    <w:rsid w:val="003C0F59"/>
    <w:rsid w:val="003C10BC"/>
    <w:rsid w:val="003C1650"/>
    <w:rsid w:val="003C1972"/>
    <w:rsid w:val="003C1986"/>
    <w:rsid w:val="003C19F0"/>
    <w:rsid w:val="003C2051"/>
    <w:rsid w:val="003C2638"/>
    <w:rsid w:val="003C2D60"/>
    <w:rsid w:val="003C3143"/>
    <w:rsid w:val="003C359E"/>
    <w:rsid w:val="003C35B6"/>
    <w:rsid w:val="003C3787"/>
    <w:rsid w:val="003C408B"/>
    <w:rsid w:val="003C442A"/>
    <w:rsid w:val="003C44EC"/>
    <w:rsid w:val="003C4CE0"/>
    <w:rsid w:val="003C50C3"/>
    <w:rsid w:val="003C55BE"/>
    <w:rsid w:val="003C5697"/>
    <w:rsid w:val="003C5BB6"/>
    <w:rsid w:val="003C609F"/>
    <w:rsid w:val="003C6313"/>
    <w:rsid w:val="003C6494"/>
    <w:rsid w:val="003C670F"/>
    <w:rsid w:val="003C6806"/>
    <w:rsid w:val="003C6A90"/>
    <w:rsid w:val="003C6D50"/>
    <w:rsid w:val="003C7252"/>
    <w:rsid w:val="003C75C5"/>
    <w:rsid w:val="003C7CE4"/>
    <w:rsid w:val="003D03E4"/>
    <w:rsid w:val="003D0798"/>
    <w:rsid w:val="003D0908"/>
    <w:rsid w:val="003D15D8"/>
    <w:rsid w:val="003D1863"/>
    <w:rsid w:val="003D1DA5"/>
    <w:rsid w:val="003D1E0E"/>
    <w:rsid w:val="003D1E60"/>
    <w:rsid w:val="003D1E9E"/>
    <w:rsid w:val="003D202E"/>
    <w:rsid w:val="003D2261"/>
    <w:rsid w:val="003D227B"/>
    <w:rsid w:val="003D26AF"/>
    <w:rsid w:val="003D2771"/>
    <w:rsid w:val="003D27A4"/>
    <w:rsid w:val="003D299F"/>
    <w:rsid w:val="003D2C02"/>
    <w:rsid w:val="003D2CA5"/>
    <w:rsid w:val="003D2F81"/>
    <w:rsid w:val="003D3066"/>
    <w:rsid w:val="003D3195"/>
    <w:rsid w:val="003D31D2"/>
    <w:rsid w:val="003D31D8"/>
    <w:rsid w:val="003D31F9"/>
    <w:rsid w:val="003D346B"/>
    <w:rsid w:val="003D356E"/>
    <w:rsid w:val="003D35D0"/>
    <w:rsid w:val="003D35D5"/>
    <w:rsid w:val="003D3742"/>
    <w:rsid w:val="003D37A0"/>
    <w:rsid w:val="003D37A1"/>
    <w:rsid w:val="003D38B2"/>
    <w:rsid w:val="003D3AB4"/>
    <w:rsid w:val="003D3DB9"/>
    <w:rsid w:val="003D42F4"/>
    <w:rsid w:val="003D4487"/>
    <w:rsid w:val="003D4602"/>
    <w:rsid w:val="003D4AFE"/>
    <w:rsid w:val="003D4D35"/>
    <w:rsid w:val="003D56EF"/>
    <w:rsid w:val="003D59CB"/>
    <w:rsid w:val="003D5A63"/>
    <w:rsid w:val="003D5BC3"/>
    <w:rsid w:val="003D5BDB"/>
    <w:rsid w:val="003D5CF7"/>
    <w:rsid w:val="003D5CF8"/>
    <w:rsid w:val="003D5D95"/>
    <w:rsid w:val="003D5DCD"/>
    <w:rsid w:val="003D5FAC"/>
    <w:rsid w:val="003D6160"/>
    <w:rsid w:val="003D640E"/>
    <w:rsid w:val="003D6580"/>
    <w:rsid w:val="003D6655"/>
    <w:rsid w:val="003D6703"/>
    <w:rsid w:val="003D682E"/>
    <w:rsid w:val="003D6BAC"/>
    <w:rsid w:val="003D6D87"/>
    <w:rsid w:val="003D72A2"/>
    <w:rsid w:val="003D73A7"/>
    <w:rsid w:val="003D7B34"/>
    <w:rsid w:val="003D7C5D"/>
    <w:rsid w:val="003E0065"/>
    <w:rsid w:val="003E01EB"/>
    <w:rsid w:val="003E04BF"/>
    <w:rsid w:val="003E06D8"/>
    <w:rsid w:val="003E08C3"/>
    <w:rsid w:val="003E0A9F"/>
    <w:rsid w:val="003E0C50"/>
    <w:rsid w:val="003E0F18"/>
    <w:rsid w:val="003E0FBA"/>
    <w:rsid w:val="003E1024"/>
    <w:rsid w:val="003E11EE"/>
    <w:rsid w:val="003E1352"/>
    <w:rsid w:val="003E1810"/>
    <w:rsid w:val="003E198B"/>
    <w:rsid w:val="003E1C16"/>
    <w:rsid w:val="003E1E45"/>
    <w:rsid w:val="003E20A5"/>
    <w:rsid w:val="003E23B9"/>
    <w:rsid w:val="003E2462"/>
    <w:rsid w:val="003E3545"/>
    <w:rsid w:val="003E362F"/>
    <w:rsid w:val="003E378F"/>
    <w:rsid w:val="003E38D2"/>
    <w:rsid w:val="003E3C35"/>
    <w:rsid w:val="003E3D8D"/>
    <w:rsid w:val="003E4018"/>
    <w:rsid w:val="003E40C5"/>
    <w:rsid w:val="003E40FE"/>
    <w:rsid w:val="003E4512"/>
    <w:rsid w:val="003E452B"/>
    <w:rsid w:val="003E457B"/>
    <w:rsid w:val="003E4780"/>
    <w:rsid w:val="003E47FF"/>
    <w:rsid w:val="003E51B8"/>
    <w:rsid w:val="003E51C8"/>
    <w:rsid w:val="003E55DD"/>
    <w:rsid w:val="003E5983"/>
    <w:rsid w:val="003E5A67"/>
    <w:rsid w:val="003E5D68"/>
    <w:rsid w:val="003E5E22"/>
    <w:rsid w:val="003E67B9"/>
    <w:rsid w:val="003E6866"/>
    <w:rsid w:val="003E6BE9"/>
    <w:rsid w:val="003E6BF0"/>
    <w:rsid w:val="003E6CC2"/>
    <w:rsid w:val="003E6D43"/>
    <w:rsid w:val="003E6D81"/>
    <w:rsid w:val="003E6E25"/>
    <w:rsid w:val="003E6EC9"/>
    <w:rsid w:val="003E6F90"/>
    <w:rsid w:val="003E7571"/>
    <w:rsid w:val="003E7A4B"/>
    <w:rsid w:val="003E7C5A"/>
    <w:rsid w:val="003E7E73"/>
    <w:rsid w:val="003F015B"/>
    <w:rsid w:val="003F01C2"/>
    <w:rsid w:val="003F0490"/>
    <w:rsid w:val="003F0802"/>
    <w:rsid w:val="003F083D"/>
    <w:rsid w:val="003F0A49"/>
    <w:rsid w:val="003F0C5A"/>
    <w:rsid w:val="003F0E5E"/>
    <w:rsid w:val="003F1408"/>
    <w:rsid w:val="003F14D0"/>
    <w:rsid w:val="003F153C"/>
    <w:rsid w:val="003F18E5"/>
    <w:rsid w:val="003F1AAB"/>
    <w:rsid w:val="003F1E02"/>
    <w:rsid w:val="003F1F33"/>
    <w:rsid w:val="003F219A"/>
    <w:rsid w:val="003F2730"/>
    <w:rsid w:val="003F2CDD"/>
    <w:rsid w:val="003F2ED4"/>
    <w:rsid w:val="003F304E"/>
    <w:rsid w:val="003F3142"/>
    <w:rsid w:val="003F31DA"/>
    <w:rsid w:val="003F3203"/>
    <w:rsid w:val="003F386E"/>
    <w:rsid w:val="003F3D21"/>
    <w:rsid w:val="003F3D76"/>
    <w:rsid w:val="003F3D9C"/>
    <w:rsid w:val="003F413F"/>
    <w:rsid w:val="003F42B4"/>
    <w:rsid w:val="003F42DD"/>
    <w:rsid w:val="003F42F0"/>
    <w:rsid w:val="003F47C1"/>
    <w:rsid w:val="003F49D1"/>
    <w:rsid w:val="003F5070"/>
    <w:rsid w:val="003F5622"/>
    <w:rsid w:val="003F5926"/>
    <w:rsid w:val="003F5A53"/>
    <w:rsid w:val="003F5ACB"/>
    <w:rsid w:val="003F5CCA"/>
    <w:rsid w:val="003F5D6F"/>
    <w:rsid w:val="003F6060"/>
    <w:rsid w:val="003F628A"/>
    <w:rsid w:val="003F6416"/>
    <w:rsid w:val="003F6981"/>
    <w:rsid w:val="003F69C5"/>
    <w:rsid w:val="003F6CA1"/>
    <w:rsid w:val="003F6E4F"/>
    <w:rsid w:val="003F70DD"/>
    <w:rsid w:val="003F7208"/>
    <w:rsid w:val="003F7575"/>
    <w:rsid w:val="003F76A1"/>
    <w:rsid w:val="003F79C5"/>
    <w:rsid w:val="003F7A5E"/>
    <w:rsid w:val="003F7A63"/>
    <w:rsid w:val="003F7A64"/>
    <w:rsid w:val="003F7B59"/>
    <w:rsid w:val="003F7E65"/>
    <w:rsid w:val="0040013C"/>
    <w:rsid w:val="004001E4"/>
    <w:rsid w:val="00400B9D"/>
    <w:rsid w:val="00400C90"/>
    <w:rsid w:val="0040101B"/>
    <w:rsid w:val="0040116D"/>
    <w:rsid w:val="0040120B"/>
    <w:rsid w:val="0040134A"/>
    <w:rsid w:val="00401369"/>
    <w:rsid w:val="004013DB"/>
    <w:rsid w:val="00401474"/>
    <w:rsid w:val="0040173D"/>
    <w:rsid w:val="004021B8"/>
    <w:rsid w:val="004022F2"/>
    <w:rsid w:val="00402459"/>
    <w:rsid w:val="004024FD"/>
    <w:rsid w:val="004026D4"/>
    <w:rsid w:val="00402972"/>
    <w:rsid w:val="00402C2C"/>
    <w:rsid w:val="00402CC5"/>
    <w:rsid w:val="00402E6C"/>
    <w:rsid w:val="00403415"/>
    <w:rsid w:val="00403450"/>
    <w:rsid w:val="0040375A"/>
    <w:rsid w:val="00403D03"/>
    <w:rsid w:val="00404148"/>
    <w:rsid w:val="004043E7"/>
    <w:rsid w:val="00404496"/>
    <w:rsid w:val="00404779"/>
    <w:rsid w:val="00404824"/>
    <w:rsid w:val="00404A3D"/>
    <w:rsid w:val="00404B4E"/>
    <w:rsid w:val="00404EDD"/>
    <w:rsid w:val="00405350"/>
    <w:rsid w:val="004056AD"/>
    <w:rsid w:val="004059CE"/>
    <w:rsid w:val="00405B14"/>
    <w:rsid w:val="00405E17"/>
    <w:rsid w:val="00405E50"/>
    <w:rsid w:val="00405F6F"/>
    <w:rsid w:val="00406124"/>
    <w:rsid w:val="0040622E"/>
    <w:rsid w:val="0040623E"/>
    <w:rsid w:val="004069F7"/>
    <w:rsid w:val="00406A52"/>
    <w:rsid w:val="00407103"/>
    <w:rsid w:val="00407272"/>
    <w:rsid w:val="004073C1"/>
    <w:rsid w:val="00407C4D"/>
    <w:rsid w:val="00410919"/>
    <w:rsid w:val="00410B32"/>
    <w:rsid w:val="00410B82"/>
    <w:rsid w:val="00410E1C"/>
    <w:rsid w:val="00410F3C"/>
    <w:rsid w:val="004111A1"/>
    <w:rsid w:val="004113A9"/>
    <w:rsid w:val="004113AF"/>
    <w:rsid w:val="00411575"/>
    <w:rsid w:val="004116CA"/>
    <w:rsid w:val="00411FA2"/>
    <w:rsid w:val="004120C4"/>
    <w:rsid w:val="00412429"/>
    <w:rsid w:val="004125BF"/>
    <w:rsid w:val="00413178"/>
    <w:rsid w:val="004138C1"/>
    <w:rsid w:val="004140BA"/>
    <w:rsid w:val="0041427D"/>
    <w:rsid w:val="0041447B"/>
    <w:rsid w:val="00414797"/>
    <w:rsid w:val="0041490F"/>
    <w:rsid w:val="00414A48"/>
    <w:rsid w:val="00414BDE"/>
    <w:rsid w:val="00414FDA"/>
    <w:rsid w:val="00415162"/>
    <w:rsid w:val="004154FB"/>
    <w:rsid w:val="00415528"/>
    <w:rsid w:val="004156DE"/>
    <w:rsid w:val="00415D9A"/>
    <w:rsid w:val="0041628C"/>
    <w:rsid w:val="00416542"/>
    <w:rsid w:val="004165BD"/>
    <w:rsid w:val="00416829"/>
    <w:rsid w:val="00416866"/>
    <w:rsid w:val="00416A6C"/>
    <w:rsid w:val="00416B12"/>
    <w:rsid w:val="00416CF5"/>
    <w:rsid w:val="004175D1"/>
    <w:rsid w:val="0041763B"/>
    <w:rsid w:val="004177E7"/>
    <w:rsid w:val="00417811"/>
    <w:rsid w:val="00417898"/>
    <w:rsid w:val="00417BD0"/>
    <w:rsid w:val="00417F44"/>
    <w:rsid w:val="00420063"/>
    <w:rsid w:val="004203B9"/>
    <w:rsid w:val="00420DA2"/>
    <w:rsid w:val="004210B6"/>
    <w:rsid w:val="0042180D"/>
    <w:rsid w:val="00421A93"/>
    <w:rsid w:val="004221A7"/>
    <w:rsid w:val="00422F95"/>
    <w:rsid w:val="00423256"/>
    <w:rsid w:val="00423753"/>
    <w:rsid w:val="004238CF"/>
    <w:rsid w:val="004239B1"/>
    <w:rsid w:val="00423FE5"/>
    <w:rsid w:val="004240F3"/>
    <w:rsid w:val="00424270"/>
    <w:rsid w:val="0042445E"/>
    <w:rsid w:val="004247ED"/>
    <w:rsid w:val="0042489E"/>
    <w:rsid w:val="00424B70"/>
    <w:rsid w:val="00424C7F"/>
    <w:rsid w:val="00424CFA"/>
    <w:rsid w:val="00424D5F"/>
    <w:rsid w:val="004251DF"/>
    <w:rsid w:val="0042553F"/>
    <w:rsid w:val="00425552"/>
    <w:rsid w:val="0042594B"/>
    <w:rsid w:val="00425A7A"/>
    <w:rsid w:val="00425C2A"/>
    <w:rsid w:val="00425DA7"/>
    <w:rsid w:val="00426035"/>
    <w:rsid w:val="004262CD"/>
    <w:rsid w:val="004264D9"/>
    <w:rsid w:val="004266B0"/>
    <w:rsid w:val="00426BD1"/>
    <w:rsid w:val="004273AD"/>
    <w:rsid w:val="004273B4"/>
    <w:rsid w:val="004273F8"/>
    <w:rsid w:val="00427464"/>
    <w:rsid w:val="004274BD"/>
    <w:rsid w:val="00427765"/>
    <w:rsid w:val="004278F3"/>
    <w:rsid w:val="00427EBF"/>
    <w:rsid w:val="00427F60"/>
    <w:rsid w:val="00430A5D"/>
    <w:rsid w:val="00430B60"/>
    <w:rsid w:val="00430C1F"/>
    <w:rsid w:val="00430C3D"/>
    <w:rsid w:val="00430C6B"/>
    <w:rsid w:val="00430C77"/>
    <w:rsid w:val="004311B5"/>
    <w:rsid w:val="00431747"/>
    <w:rsid w:val="00431904"/>
    <w:rsid w:val="00431CF9"/>
    <w:rsid w:val="00431D6A"/>
    <w:rsid w:val="00431DAD"/>
    <w:rsid w:val="00431E13"/>
    <w:rsid w:val="00432129"/>
    <w:rsid w:val="00432343"/>
    <w:rsid w:val="0043237F"/>
    <w:rsid w:val="004323E2"/>
    <w:rsid w:val="00432614"/>
    <w:rsid w:val="00432629"/>
    <w:rsid w:val="00432814"/>
    <w:rsid w:val="0043294F"/>
    <w:rsid w:val="00432D52"/>
    <w:rsid w:val="00432FC4"/>
    <w:rsid w:val="00433105"/>
    <w:rsid w:val="004334A6"/>
    <w:rsid w:val="00433714"/>
    <w:rsid w:val="00433717"/>
    <w:rsid w:val="00433B69"/>
    <w:rsid w:val="00433F33"/>
    <w:rsid w:val="004340BE"/>
    <w:rsid w:val="004341BB"/>
    <w:rsid w:val="004344BB"/>
    <w:rsid w:val="00434548"/>
    <w:rsid w:val="00434708"/>
    <w:rsid w:val="00434B15"/>
    <w:rsid w:val="00434C0B"/>
    <w:rsid w:val="00434C7F"/>
    <w:rsid w:val="00434E0F"/>
    <w:rsid w:val="0043514C"/>
    <w:rsid w:val="00435742"/>
    <w:rsid w:val="00435FCD"/>
    <w:rsid w:val="00436189"/>
    <w:rsid w:val="0043628E"/>
    <w:rsid w:val="00436369"/>
    <w:rsid w:val="00436E52"/>
    <w:rsid w:val="00437304"/>
    <w:rsid w:val="00437535"/>
    <w:rsid w:val="00437771"/>
    <w:rsid w:val="00437B3D"/>
    <w:rsid w:val="00437C74"/>
    <w:rsid w:val="00437C91"/>
    <w:rsid w:val="00440374"/>
    <w:rsid w:val="00440667"/>
    <w:rsid w:val="00440743"/>
    <w:rsid w:val="00440900"/>
    <w:rsid w:val="00440A03"/>
    <w:rsid w:val="00440B0C"/>
    <w:rsid w:val="00440B67"/>
    <w:rsid w:val="00440BBA"/>
    <w:rsid w:val="00440D49"/>
    <w:rsid w:val="00441090"/>
    <w:rsid w:val="00441509"/>
    <w:rsid w:val="0044170F"/>
    <w:rsid w:val="0044203F"/>
    <w:rsid w:val="004421E3"/>
    <w:rsid w:val="004422AF"/>
    <w:rsid w:val="004423AB"/>
    <w:rsid w:val="0044244C"/>
    <w:rsid w:val="004427E3"/>
    <w:rsid w:val="00442900"/>
    <w:rsid w:val="004429D1"/>
    <w:rsid w:val="00442AB6"/>
    <w:rsid w:val="00442B8A"/>
    <w:rsid w:val="00442C5C"/>
    <w:rsid w:val="00442CA9"/>
    <w:rsid w:val="00442E35"/>
    <w:rsid w:val="0044303F"/>
    <w:rsid w:val="00443489"/>
    <w:rsid w:val="004434F6"/>
    <w:rsid w:val="00443847"/>
    <w:rsid w:val="004438CA"/>
    <w:rsid w:val="00443914"/>
    <w:rsid w:val="00443FCF"/>
    <w:rsid w:val="00444147"/>
    <w:rsid w:val="0044422A"/>
    <w:rsid w:val="00444DD5"/>
    <w:rsid w:val="004454C8"/>
    <w:rsid w:val="004455D1"/>
    <w:rsid w:val="004457D3"/>
    <w:rsid w:val="004459D9"/>
    <w:rsid w:val="00445BCA"/>
    <w:rsid w:val="00446044"/>
    <w:rsid w:val="004467D0"/>
    <w:rsid w:val="00446A8A"/>
    <w:rsid w:val="00446D12"/>
    <w:rsid w:val="00446E90"/>
    <w:rsid w:val="00446F0F"/>
    <w:rsid w:val="00446F2E"/>
    <w:rsid w:val="00447653"/>
    <w:rsid w:val="004476ED"/>
    <w:rsid w:val="004479FE"/>
    <w:rsid w:val="00450059"/>
    <w:rsid w:val="0045010F"/>
    <w:rsid w:val="00450229"/>
    <w:rsid w:val="004502E0"/>
    <w:rsid w:val="004503AA"/>
    <w:rsid w:val="004503B8"/>
    <w:rsid w:val="00450498"/>
    <w:rsid w:val="004506E1"/>
    <w:rsid w:val="00450700"/>
    <w:rsid w:val="00450909"/>
    <w:rsid w:val="00450950"/>
    <w:rsid w:val="004509DE"/>
    <w:rsid w:val="00450A38"/>
    <w:rsid w:val="00450B64"/>
    <w:rsid w:val="004511AE"/>
    <w:rsid w:val="004511C8"/>
    <w:rsid w:val="0045126A"/>
    <w:rsid w:val="0045134D"/>
    <w:rsid w:val="00451532"/>
    <w:rsid w:val="00451606"/>
    <w:rsid w:val="0045168F"/>
    <w:rsid w:val="00451B09"/>
    <w:rsid w:val="00451D29"/>
    <w:rsid w:val="00451F29"/>
    <w:rsid w:val="00452311"/>
    <w:rsid w:val="00452527"/>
    <w:rsid w:val="00452565"/>
    <w:rsid w:val="0045271F"/>
    <w:rsid w:val="0045297C"/>
    <w:rsid w:val="00452AA8"/>
    <w:rsid w:val="00452B18"/>
    <w:rsid w:val="00452B3C"/>
    <w:rsid w:val="004530BF"/>
    <w:rsid w:val="00453278"/>
    <w:rsid w:val="00453313"/>
    <w:rsid w:val="004533F1"/>
    <w:rsid w:val="004535C4"/>
    <w:rsid w:val="0045380F"/>
    <w:rsid w:val="00453CCB"/>
    <w:rsid w:val="00453D88"/>
    <w:rsid w:val="00453DB1"/>
    <w:rsid w:val="00453DF1"/>
    <w:rsid w:val="00454393"/>
    <w:rsid w:val="00454431"/>
    <w:rsid w:val="00454534"/>
    <w:rsid w:val="0045469A"/>
    <w:rsid w:val="00454747"/>
    <w:rsid w:val="0045481B"/>
    <w:rsid w:val="00454885"/>
    <w:rsid w:val="00454AFF"/>
    <w:rsid w:val="00454F43"/>
    <w:rsid w:val="00454FBF"/>
    <w:rsid w:val="004550EA"/>
    <w:rsid w:val="00455257"/>
    <w:rsid w:val="0045532E"/>
    <w:rsid w:val="0045539B"/>
    <w:rsid w:val="004554D5"/>
    <w:rsid w:val="004554E7"/>
    <w:rsid w:val="004554FB"/>
    <w:rsid w:val="00455DF2"/>
    <w:rsid w:val="00455E91"/>
    <w:rsid w:val="004561A7"/>
    <w:rsid w:val="00456246"/>
    <w:rsid w:val="0045631D"/>
    <w:rsid w:val="00456691"/>
    <w:rsid w:val="00456873"/>
    <w:rsid w:val="00456B1D"/>
    <w:rsid w:val="00456E29"/>
    <w:rsid w:val="00456EB6"/>
    <w:rsid w:val="00456FF0"/>
    <w:rsid w:val="00457169"/>
    <w:rsid w:val="004571A1"/>
    <w:rsid w:val="004571E0"/>
    <w:rsid w:val="004572D4"/>
    <w:rsid w:val="00457C55"/>
    <w:rsid w:val="00457D20"/>
    <w:rsid w:val="00457D9C"/>
    <w:rsid w:val="00457EBD"/>
    <w:rsid w:val="00457EE8"/>
    <w:rsid w:val="0046017F"/>
    <w:rsid w:val="004601C7"/>
    <w:rsid w:val="00460671"/>
    <w:rsid w:val="004606D0"/>
    <w:rsid w:val="00460B09"/>
    <w:rsid w:val="00460C10"/>
    <w:rsid w:val="00460F69"/>
    <w:rsid w:val="00461084"/>
    <w:rsid w:val="004614A2"/>
    <w:rsid w:val="00461793"/>
    <w:rsid w:val="00461869"/>
    <w:rsid w:val="00461A57"/>
    <w:rsid w:val="00461ABB"/>
    <w:rsid w:val="00461D9C"/>
    <w:rsid w:val="00461F07"/>
    <w:rsid w:val="00462045"/>
    <w:rsid w:val="00462077"/>
    <w:rsid w:val="00462B0B"/>
    <w:rsid w:val="00462D55"/>
    <w:rsid w:val="0046303A"/>
    <w:rsid w:val="00463211"/>
    <w:rsid w:val="004634DC"/>
    <w:rsid w:val="00463A5F"/>
    <w:rsid w:val="00463CD7"/>
    <w:rsid w:val="00464097"/>
    <w:rsid w:val="00464363"/>
    <w:rsid w:val="0046441A"/>
    <w:rsid w:val="0046453C"/>
    <w:rsid w:val="004647B2"/>
    <w:rsid w:val="00464942"/>
    <w:rsid w:val="00464C3F"/>
    <w:rsid w:val="00465100"/>
    <w:rsid w:val="00465458"/>
    <w:rsid w:val="00465692"/>
    <w:rsid w:val="004656C3"/>
    <w:rsid w:val="004658DC"/>
    <w:rsid w:val="00465A58"/>
    <w:rsid w:val="00465CA0"/>
    <w:rsid w:val="00465ED1"/>
    <w:rsid w:val="00466240"/>
    <w:rsid w:val="0046630E"/>
    <w:rsid w:val="00466318"/>
    <w:rsid w:val="004663B8"/>
    <w:rsid w:val="00466560"/>
    <w:rsid w:val="00466F5D"/>
    <w:rsid w:val="0046710B"/>
    <w:rsid w:val="0046711C"/>
    <w:rsid w:val="00467B22"/>
    <w:rsid w:val="00467DF1"/>
    <w:rsid w:val="00467E1E"/>
    <w:rsid w:val="00467E74"/>
    <w:rsid w:val="0047013D"/>
    <w:rsid w:val="00470421"/>
    <w:rsid w:val="00470493"/>
    <w:rsid w:val="00470562"/>
    <w:rsid w:val="004705D9"/>
    <w:rsid w:val="004707CE"/>
    <w:rsid w:val="00470A5F"/>
    <w:rsid w:val="00470A74"/>
    <w:rsid w:val="00470EA5"/>
    <w:rsid w:val="00470F9A"/>
    <w:rsid w:val="00470FE0"/>
    <w:rsid w:val="0047105A"/>
    <w:rsid w:val="0047119F"/>
    <w:rsid w:val="00471415"/>
    <w:rsid w:val="0047159B"/>
    <w:rsid w:val="00471A85"/>
    <w:rsid w:val="00471F1D"/>
    <w:rsid w:val="004723DE"/>
    <w:rsid w:val="0047248D"/>
    <w:rsid w:val="0047265F"/>
    <w:rsid w:val="004727C4"/>
    <w:rsid w:val="00472D0F"/>
    <w:rsid w:val="00472F2C"/>
    <w:rsid w:val="00473022"/>
    <w:rsid w:val="0047334C"/>
    <w:rsid w:val="00473A4C"/>
    <w:rsid w:val="00473C7A"/>
    <w:rsid w:val="00474276"/>
    <w:rsid w:val="004745A4"/>
    <w:rsid w:val="0047465E"/>
    <w:rsid w:val="0047483E"/>
    <w:rsid w:val="00474DEE"/>
    <w:rsid w:val="00475420"/>
    <w:rsid w:val="00475870"/>
    <w:rsid w:val="004758A7"/>
    <w:rsid w:val="00475C80"/>
    <w:rsid w:val="00475D84"/>
    <w:rsid w:val="00475F2C"/>
    <w:rsid w:val="00476132"/>
    <w:rsid w:val="0047659C"/>
    <w:rsid w:val="0047689D"/>
    <w:rsid w:val="004769DC"/>
    <w:rsid w:val="00476CB5"/>
    <w:rsid w:val="0047725A"/>
    <w:rsid w:val="0047729B"/>
    <w:rsid w:val="00477386"/>
    <w:rsid w:val="00477679"/>
    <w:rsid w:val="004776FF"/>
    <w:rsid w:val="004777D0"/>
    <w:rsid w:val="00477A63"/>
    <w:rsid w:val="00480104"/>
    <w:rsid w:val="004802BA"/>
    <w:rsid w:val="0048044F"/>
    <w:rsid w:val="00480D35"/>
    <w:rsid w:val="0048108F"/>
    <w:rsid w:val="0048118C"/>
    <w:rsid w:val="004812CA"/>
    <w:rsid w:val="004816CD"/>
    <w:rsid w:val="0048190B"/>
    <w:rsid w:val="00481BE6"/>
    <w:rsid w:val="00481CF9"/>
    <w:rsid w:val="0048213F"/>
    <w:rsid w:val="00482264"/>
    <w:rsid w:val="00482289"/>
    <w:rsid w:val="00482626"/>
    <w:rsid w:val="00482968"/>
    <w:rsid w:val="00482998"/>
    <w:rsid w:val="004829B4"/>
    <w:rsid w:val="00482A8F"/>
    <w:rsid w:val="00482E85"/>
    <w:rsid w:val="00483133"/>
    <w:rsid w:val="00483613"/>
    <w:rsid w:val="004837FC"/>
    <w:rsid w:val="00483A64"/>
    <w:rsid w:val="00483DEA"/>
    <w:rsid w:val="00483E5E"/>
    <w:rsid w:val="004841C7"/>
    <w:rsid w:val="00484482"/>
    <w:rsid w:val="00484A37"/>
    <w:rsid w:val="00484A62"/>
    <w:rsid w:val="00484FB1"/>
    <w:rsid w:val="00485668"/>
    <w:rsid w:val="00485D41"/>
    <w:rsid w:val="004860C0"/>
    <w:rsid w:val="004866BA"/>
    <w:rsid w:val="00486710"/>
    <w:rsid w:val="004872B8"/>
    <w:rsid w:val="00487407"/>
    <w:rsid w:val="004875A1"/>
    <w:rsid w:val="00487809"/>
    <w:rsid w:val="00487868"/>
    <w:rsid w:val="004879AA"/>
    <w:rsid w:val="00490291"/>
    <w:rsid w:val="00490319"/>
    <w:rsid w:val="00490EB6"/>
    <w:rsid w:val="00490EC7"/>
    <w:rsid w:val="00491293"/>
    <w:rsid w:val="00491327"/>
    <w:rsid w:val="00491540"/>
    <w:rsid w:val="00491750"/>
    <w:rsid w:val="004918EE"/>
    <w:rsid w:val="004919B0"/>
    <w:rsid w:val="00491A4F"/>
    <w:rsid w:val="00491D6E"/>
    <w:rsid w:val="00491E88"/>
    <w:rsid w:val="00491E8F"/>
    <w:rsid w:val="004923C8"/>
    <w:rsid w:val="00492648"/>
    <w:rsid w:val="00492905"/>
    <w:rsid w:val="00492D7E"/>
    <w:rsid w:val="00492FEF"/>
    <w:rsid w:val="0049320C"/>
    <w:rsid w:val="00493350"/>
    <w:rsid w:val="00493425"/>
    <w:rsid w:val="00493D07"/>
    <w:rsid w:val="0049439C"/>
    <w:rsid w:val="00494504"/>
    <w:rsid w:val="004945C5"/>
    <w:rsid w:val="0049469D"/>
    <w:rsid w:val="00494A49"/>
    <w:rsid w:val="00494C7B"/>
    <w:rsid w:val="00494CD9"/>
    <w:rsid w:val="00494F36"/>
    <w:rsid w:val="00495008"/>
    <w:rsid w:val="00495125"/>
    <w:rsid w:val="004956E8"/>
    <w:rsid w:val="00495DAF"/>
    <w:rsid w:val="004960BF"/>
    <w:rsid w:val="004963FE"/>
    <w:rsid w:val="00496753"/>
    <w:rsid w:val="00496F74"/>
    <w:rsid w:val="004971E7"/>
    <w:rsid w:val="004A0304"/>
    <w:rsid w:val="004A0325"/>
    <w:rsid w:val="004A082E"/>
    <w:rsid w:val="004A0864"/>
    <w:rsid w:val="004A0A4C"/>
    <w:rsid w:val="004A0B84"/>
    <w:rsid w:val="004A0B9E"/>
    <w:rsid w:val="004A0C6C"/>
    <w:rsid w:val="004A0CBB"/>
    <w:rsid w:val="004A0E96"/>
    <w:rsid w:val="004A0FBF"/>
    <w:rsid w:val="004A10E1"/>
    <w:rsid w:val="004A119D"/>
    <w:rsid w:val="004A1999"/>
    <w:rsid w:val="004A1A13"/>
    <w:rsid w:val="004A1BFA"/>
    <w:rsid w:val="004A1EDB"/>
    <w:rsid w:val="004A2090"/>
    <w:rsid w:val="004A2105"/>
    <w:rsid w:val="004A215D"/>
    <w:rsid w:val="004A249C"/>
    <w:rsid w:val="004A25A5"/>
    <w:rsid w:val="004A260A"/>
    <w:rsid w:val="004A2656"/>
    <w:rsid w:val="004A2663"/>
    <w:rsid w:val="004A286D"/>
    <w:rsid w:val="004A28A8"/>
    <w:rsid w:val="004A28DC"/>
    <w:rsid w:val="004A298E"/>
    <w:rsid w:val="004A2A74"/>
    <w:rsid w:val="004A2BEF"/>
    <w:rsid w:val="004A2C1D"/>
    <w:rsid w:val="004A2DD4"/>
    <w:rsid w:val="004A31B1"/>
    <w:rsid w:val="004A3396"/>
    <w:rsid w:val="004A34CC"/>
    <w:rsid w:val="004A3639"/>
    <w:rsid w:val="004A36FE"/>
    <w:rsid w:val="004A370E"/>
    <w:rsid w:val="004A3A0D"/>
    <w:rsid w:val="004A3A5D"/>
    <w:rsid w:val="004A425C"/>
    <w:rsid w:val="004A4312"/>
    <w:rsid w:val="004A4323"/>
    <w:rsid w:val="004A4326"/>
    <w:rsid w:val="004A43D6"/>
    <w:rsid w:val="004A4442"/>
    <w:rsid w:val="004A4590"/>
    <w:rsid w:val="004A46B4"/>
    <w:rsid w:val="004A4794"/>
    <w:rsid w:val="004A49CE"/>
    <w:rsid w:val="004A4B98"/>
    <w:rsid w:val="004A546E"/>
    <w:rsid w:val="004A58DC"/>
    <w:rsid w:val="004A5D84"/>
    <w:rsid w:val="004A5F8B"/>
    <w:rsid w:val="004A6D6E"/>
    <w:rsid w:val="004A718B"/>
    <w:rsid w:val="004A731B"/>
    <w:rsid w:val="004A7452"/>
    <w:rsid w:val="004A757F"/>
    <w:rsid w:val="004A797F"/>
    <w:rsid w:val="004A7B55"/>
    <w:rsid w:val="004A7FB7"/>
    <w:rsid w:val="004B04BD"/>
    <w:rsid w:val="004B0792"/>
    <w:rsid w:val="004B080A"/>
    <w:rsid w:val="004B0A1F"/>
    <w:rsid w:val="004B0CB9"/>
    <w:rsid w:val="004B12D5"/>
    <w:rsid w:val="004B1667"/>
    <w:rsid w:val="004B1B8A"/>
    <w:rsid w:val="004B1BE2"/>
    <w:rsid w:val="004B20AB"/>
    <w:rsid w:val="004B20EB"/>
    <w:rsid w:val="004B22FF"/>
    <w:rsid w:val="004B2502"/>
    <w:rsid w:val="004B2619"/>
    <w:rsid w:val="004B27B3"/>
    <w:rsid w:val="004B291C"/>
    <w:rsid w:val="004B2A64"/>
    <w:rsid w:val="004B2A91"/>
    <w:rsid w:val="004B2D21"/>
    <w:rsid w:val="004B2D55"/>
    <w:rsid w:val="004B2E06"/>
    <w:rsid w:val="004B313D"/>
    <w:rsid w:val="004B33EC"/>
    <w:rsid w:val="004B3562"/>
    <w:rsid w:val="004B3642"/>
    <w:rsid w:val="004B373A"/>
    <w:rsid w:val="004B3924"/>
    <w:rsid w:val="004B3970"/>
    <w:rsid w:val="004B3A46"/>
    <w:rsid w:val="004B3B1E"/>
    <w:rsid w:val="004B45E6"/>
    <w:rsid w:val="004B46B0"/>
    <w:rsid w:val="004B49A0"/>
    <w:rsid w:val="004B4BA6"/>
    <w:rsid w:val="004B4EEB"/>
    <w:rsid w:val="004B5397"/>
    <w:rsid w:val="004B5679"/>
    <w:rsid w:val="004B57D4"/>
    <w:rsid w:val="004B5C27"/>
    <w:rsid w:val="004B602E"/>
    <w:rsid w:val="004B630E"/>
    <w:rsid w:val="004B65D7"/>
    <w:rsid w:val="004B6617"/>
    <w:rsid w:val="004B662F"/>
    <w:rsid w:val="004B6764"/>
    <w:rsid w:val="004B6C7C"/>
    <w:rsid w:val="004B6CA6"/>
    <w:rsid w:val="004B6D20"/>
    <w:rsid w:val="004B7210"/>
    <w:rsid w:val="004B7492"/>
    <w:rsid w:val="004B74CC"/>
    <w:rsid w:val="004B74E2"/>
    <w:rsid w:val="004B7532"/>
    <w:rsid w:val="004B7840"/>
    <w:rsid w:val="004B7B2B"/>
    <w:rsid w:val="004B7D94"/>
    <w:rsid w:val="004B7E33"/>
    <w:rsid w:val="004B7EFF"/>
    <w:rsid w:val="004C024A"/>
    <w:rsid w:val="004C0459"/>
    <w:rsid w:val="004C058E"/>
    <w:rsid w:val="004C0BB4"/>
    <w:rsid w:val="004C0C3D"/>
    <w:rsid w:val="004C0F45"/>
    <w:rsid w:val="004C1046"/>
    <w:rsid w:val="004C144A"/>
    <w:rsid w:val="004C15BA"/>
    <w:rsid w:val="004C1748"/>
    <w:rsid w:val="004C17FC"/>
    <w:rsid w:val="004C1A18"/>
    <w:rsid w:val="004C1EBA"/>
    <w:rsid w:val="004C21B6"/>
    <w:rsid w:val="004C21BD"/>
    <w:rsid w:val="004C221F"/>
    <w:rsid w:val="004C2640"/>
    <w:rsid w:val="004C2B2B"/>
    <w:rsid w:val="004C2C84"/>
    <w:rsid w:val="004C2FC2"/>
    <w:rsid w:val="004C31BF"/>
    <w:rsid w:val="004C3331"/>
    <w:rsid w:val="004C334D"/>
    <w:rsid w:val="004C3667"/>
    <w:rsid w:val="004C3A06"/>
    <w:rsid w:val="004C3B5A"/>
    <w:rsid w:val="004C3C40"/>
    <w:rsid w:val="004C3CF6"/>
    <w:rsid w:val="004C3D86"/>
    <w:rsid w:val="004C4B80"/>
    <w:rsid w:val="004C4BCE"/>
    <w:rsid w:val="004C4C62"/>
    <w:rsid w:val="004C4C79"/>
    <w:rsid w:val="004C4C93"/>
    <w:rsid w:val="004C4EC5"/>
    <w:rsid w:val="004C5672"/>
    <w:rsid w:val="004C56CA"/>
    <w:rsid w:val="004C5A46"/>
    <w:rsid w:val="004C5B60"/>
    <w:rsid w:val="004C5BBB"/>
    <w:rsid w:val="004C5EDB"/>
    <w:rsid w:val="004C61DD"/>
    <w:rsid w:val="004C65AF"/>
    <w:rsid w:val="004C6927"/>
    <w:rsid w:val="004C6D12"/>
    <w:rsid w:val="004C6F22"/>
    <w:rsid w:val="004C731E"/>
    <w:rsid w:val="004C73A6"/>
    <w:rsid w:val="004C73D5"/>
    <w:rsid w:val="004C7762"/>
    <w:rsid w:val="004C7D34"/>
    <w:rsid w:val="004C7E2C"/>
    <w:rsid w:val="004C7E85"/>
    <w:rsid w:val="004D00C4"/>
    <w:rsid w:val="004D016D"/>
    <w:rsid w:val="004D0270"/>
    <w:rsid w:val="004D02F6"/>
    <w:rsid w:val="004D0A06"/>
    <w:rsid w:val="004D0A4A"/>
    <w:rsid w:val="004D0ACA"/>
    <w:rsid w:val="004D0CEB"/>
    <w:rsid w:val="004D0D23"/>
    <w:rsid w:val="004D0E66"/>
    <w:rsid w:val="004D0F70"/>
    <w:rsid w:val="004D0F9F"/>
    <w:rsid w:val="004D0FE1"/>
    <w:rsid w:val="004D1246"/>
    <w:rsid w:val="004D13AC"/>
    <w:rsid w:val="004D1891"/>
    <w:rsid w:val="004D1BF9"/>
    <w:rsid w:val="004D1DBE"/>
    <w:rsid w:val="004D1DE3"/>
    <w:rsid w:val="004D1E21"/>
    <w:rsid w:val="004D20B4"/>
    <w:rsid w:val="004D2581"/>
    <w:rsid w:val="004D26D6"/>
    <w:rsid w:val="004D292E"/>
    <w:rsid w:val="004D2EC7"/>
    <w:rsid w:val="004D3243"/>
    <w:rsid w:val="004D337F"/>
    <w:rsid w:val="004D35C2"/>
    <w:rsid w:val="004D3933"/>
    <w:rsid w:val="004D39B8"/>
    <w:rsid w:val="004D3C2D"/>
    <w:rsid w:val="004D3C99"/>
    <w:rsid w:val="004D3D29"/>
    <w:rsid w:val="004D4140"/>
    <w:rsid w:val="004D4729"/>
    <w:rsid w:val="004D4758"/>
    <w:rsid w:val="004D4AC9"/>
    <w:rsid w:val="004D4B56"/>
    <w:rsid w:val="004D4D83"/>
    <w:rsid w:val="004D4ECD"/>
    <w:rsid w:val="004D4FA2"/>
    <w:rsid w:val="004D5154"/>
    <w:rsid w:val="004D551D"/>
    <w:rsid w:val="004D59BF"/>
    <w:rsid w:val="004D59C7"/>
    <w:rsid w:val="004D5C57"/>
    <w:rsid w:val="004D5F01"/>
    <w:rsid w:val="004D60EF"/>
    <w:rsid w:val="004D6260"/>
    <w:rsid w:val="004D656D"/>
    <w:rsid w:val="004D66AC"/>
    <w:rsid w:val="004D67F0"/>
    <w:rsid w:val="004D6801"/>
    <w:rsid w:val="004D68ED"/>
    <w:rsid w:val="004D6C3D"/>
    <w:rsid w:val="004D6DC5"/>
    <w:rsid w:val="004D76FB"/>
    <w:rsid w:val="004D7C8E"/>
    <w:rsid w:val="004D7F8A"/>
    <w:rsid w:val="004E00DB"/>
    <w:rsid w:val="004E04DA"/>
    <w:rsid w:val="004E07B5"/>
    <w:rsid w:val="004E098F"/>
    <w:rsid w:val="004E0B27"/>
    <w:rsid w:val="004E0B28"/>
    <w:rsid w:val="004E0DA4"/>
    <w:rsid w:val="004E0FE7"/>
    <w:rsid w:val="004E112E"/>
    <w:rsid w:val="004E1803"/>
    <w:rsid w:val="004E1A54"/>
    <w:rsid w:val="004E1D60"/>
    <w:rsid w:val="004E1F9B"/>
    <w:rsid w:val="004E224B"/>
    <w:rsid w:val="004E23F6"/>
    <w:rsid w:val="004E26CC"/>
    <w:rsid w:val="004E2779"/>
    <w:rsid w:val="004E3102"/>
    <w:rsid w:val="004E33E0"/>
    <w:rsid w:val="004E37FE"/>
    <w:rsid w:val="004E3914"/>
    <w:rsid w:val="004E3C0B"/>
    <w:rsid w:val="004E3CE6"/>
    <w:rsid w:val="004E3DDD"/>
    <w:rsid w:val="004E406B"/>
    <w:rsid w:val="004E4198"/>
    <w:rsid w:val="004E46B7"/>
    <w:rsid w:val="004E49DE"/>
    <w:rsid w:val="004E4CE7"/>
    <w:rsid w:val="004E4E51"/>
    <w:rsid w:val="004E50F4"/>
    <w:rsid w:val="004E5577"/>
    <w:rsid w:val="004E5839"/>
    <w:rsid w:val="004E5889"/>
    <w:rsid w:val="004E5894"/>
    <w:rsid w:val="004E58E2"/>
    <w:rsid w:val="004E5A38"/>
    <w:rsid w:val="004E5B3C"/>
    <w:rsid w:val="004E5D47"/>
    <w:rsid w:val="004E5DF2"/>
    <w:rsid w:val="004E5EA9"/>
    <w:rsid w:val="004E5FBD"/>
    <w:rsid w:val="004E60DB"/>
    <w:rsid w:val="004E630A"/>
    <w:rsid w:val="004E66A0"/>
    <w:rsid w:val="004E696C"/>
    <w:rsid w:val="004E69A1"/>
    <w:rsid w:val="004E6B65"/>
    <w:rsid w:val="004E6BFB"/>
    <w:rsid w:val="004E6EED"/>
    <w:rsid w:val="004E70EC"/>
    <w:rsid w:val="004E762B"/>
    <w:rsid w:val="004E76AD"/>
    <w:rsid w:val="004E771B"/>
    <w:rsid w:val="004E777C"/>
    <w:rsid w:val="004E77AE"/>
    <w:rsid w:val="004F019E"/>
    <w:rsid w:val="004F03E4"/>
    <w:rsid w:val="004F03FB"/>
    <w:rsid w:val="004F083E"/>
    <w:rsid w:val="004F0B0E"/>
    <w:rsid w:val="004F0D2F"/>
    <w:rsid w:val="004F1257"/>
    <w:rsid w:val="004F1312"/>
    <w:rsid w:val="004F15A9"/>
    <w:rsid w:val="004F1638"/>
    <w:rsid w:val="004F16E8"/>
    <w:rsid w:val="004F185A"/>
    <w:rsid w:val="004F1D3B"/>
    <w:rsid w:val="004F1DBE"/>
    <w:rsid w:val="004F1EAA"/>
    <w:rsid w:val="004F1F0D"/>
    <w:rsid w:val="004F1FAB"/>
    <w:rsid w:val="004F21E6"/>
    <w:rsid w:val="004F271C"/>
    <w:rsid w:val="004F2A0E"/>
    <w:rsid w:val="004F2D0F"/>
    <w:rsid w:val="004F2ED2"/>
    <w:rsid w:val="004F2EFD"/>
    <w:rsid w:val="004F32C1"/>
    <w:rsid w:val="004F33F3"/>
    <w:rsid w:val="004F3430"/>
    <w:rsid w:val="004F38A1"/>
    <w:rsid w:val="004F3B07"/>
    <w:rsid w:val="004F3C71"/>
    <w:rsid w:val="004F3E79"/>
    <w:rsid w:val="004F405A"/>
    <w:rsid w:val="004F4466"/>
    <w:rsid w:val="004F44F2"/>
    <w:rsid w:val="004F4674"/>
    <w:rsid w:val="004F4878"/>
    <w:rsid w:val="004F4890"/>
    <w:rsid w:val="004F489F"/>
    <w:rsid w:val="004F496D"/>
    <w:rsid w:val="004F49E2"/>
    <w:rsid w:val="004F517E"/>
    <w:rsid w:val="004F51B4"/>
    <w:rsid w:val="004F52E7"/>
    <w:rsid w:val="004F5551"/>
    <w:rsid w:val="004F5AB1"/>
    <w:rsid w:val="004F60EE"/>
    <w:rsid w:val="004F613C"/>
    <w:rsid w:val="004F640A"/>
    <w:rsid w:val="004F650C"/>
    <w:rsid w:val="004F66BF"/>
    <w:rsid w:val="004F6977"/>
    <w:rsid w:val="004F7415"/>
    <w:rsid w:val="004F7570"/>
    <w:rsid w:val="004F766E"/>
    <w:rsid w:val="004F776B"/>
    <w:rsid w:val="004F798D"/>
    <w:rsid w:val="004F7CB5"/>
    <w:rsid w:val="004F7DD8"/>
    <w:rsid w:val="004F7EC4"/>
    <w:rsid w:val="00500002"/>
    <w:rsid w:val="00500420"/>
    <w:rsid w:val="005005A4"/>
    <w:rsid w:val="005008DB"/>
    <w:rsid w:val="00500A8C"/>
    <w:rsid w:val="00500B56"/>
    <w:rsid w:val="00500C76"/>
    <w:rsid w:val="00500F09"/>
    <w:rsid w:val="00500F28"/>
    <w:rsid w:val="00500F7C"/>
    <w:rsid w:val="00501080"/>
    <w:rsid w:val="00501935"/>
    <w:rsid w:val="005020AC"/>
    <w:rsid w:val="005020AE"/>
    <w:rsid w:val="0050212F"/>
    <w:rsid w:val="005023CE"/>
    <w:rsid w:val="00502F04"/>
    <w:rsid w:val="00502FAD"/>
    <w:rsid w:val="005034E0"/>
    <w:rsid w:val="0050372D"/>
    <w:rsid w:val="0050407F"/>
    <w:rsid w:val="005046A6"/>
    <w:rsid w:val="005047F1"/>
    <w:rsid w:val="00504930"/>
    <w:rsid w:val="0050556F"/>
    <w:rsid w:val="0050589A"/>
    <w:rsid w:val="00505A6F"/>
    <w:rsid w:val="00505B45"/>
    <w:rsid w:val="00505BCF"/>
    <w:rsid w:val="00505F5C"/>
    <w:rsid w:val="005064CE"/>
    <w:rsid w:val="0050666F"/>
    <w:rsid w:val="005067EF"/>
    <w:rsid w:val="00506A47"/>
    <w:rsid w:val="00506D84"/>
    <w:rsid w:val="00506DC6"/>
    <w:rsid w:val="00506EAC"/>
    <w:rsid w:val="00506EB0"/>
    <w:rsid w:val="00507978"/>
    <w:rsid w:val="00507A9A"/>
    <w:rsid w:val="00507E3A"/>
    <w:rsid w:val="00507EAB"/>
    <w:rsid w:val="005102C5"/>
    <w:rsid w:val="00510410"/>
    <w:rsid w:val="00510508"/>
    <w:rsid w:val="00510B50"/>
    <w:rsid w:val="00510D02"/>
    <w:rsid w:val="00511308"/>
    <w:rsid w:val="0051142F"/>
    <w:rsid w:val="00511655"/>
    <w:rsid w:val="00511662"/>
    <w:rsid w:val="00511C00"/>
    <w:rsid w:val="00511CA3"/>
    <w:rsid w:val="00511FB1"/>
    <w:rsid w:val="0051202D"/>
    <w:rsid w:val="005121B0"/>
    <w:rsid w:val="005122EB"/>
    <w:rsid w:val="00512605"/>
    <w:rsid w:val="00512B02"/>
    <w:rsid w:val="00512B7B"/>
    <w:rsid w:val="00512DDA"/>
    <w:rsid w:val="00513165"/>
    <w:rsid w:val="005131B1"/>
    <w:rsid w:val="005135C5"/>
    <w:rsid w:val="00513633"/>
    <w:rsid w:val="00513748"/>
    <w:rsid w:val="005138E4"/>
    <w:rsid w:val="00513BB4"/>
    <w:rsid w:val="005140CE"/>
    <w:rsid w:val="0051413F"/>
    <w:rsid w:val="00514268"/>
    <w:rsid w:val="00514444"/>
    <w:rsid w:val="005144F9"/>
    <w:rsid w:val="0051459B"/>
    <w:rsid w:val="005146A6"/>
    <w:rsid w:val="00514A09"/>
    <w:rsid w:val="00514ACE"/>
    <w:rsid w:val="00514B68"/>
    <w:rsid w:val="0051509D"/>
    <w:rsid w:val="00515D5A"/>
    <w:rsid w:val="00516BBA"/>
    <w:rsid w:val="00516E16"/>
    <w:rsid w:val="00516E7D"/>
    <w:rsid w:val="0051751D"/>
    <w:rsid w:val="00517740"/>
    <w:rsid w:val="0051774E"/>
    <w:rsid w:val="00517B73"/>
    <w:rsid w:val="00517FCA"/>
    <w:rsid w:val="00520168"/>
    <w:rsid w:val="005204BD"/>
    <w:rsid w:val="0052066D"/>
    <w:rsid w:val="00520962"/>
    <w:rsid w:val="00520F64"/>
    <w:rsid w:val="005218D6"/>
    <w:rsid w:val="005218EF"/>
    <w:rsid w:val="00521D71"/>
    <w:rsid w:val="00521DFF"/>
    <w:rsid w:val="00521EAC"/>
    <w:rsid w:val="00521FD1"/>
    <w:rsid w:val="00521FEC"/>
    <w:rsid w:val="005222C8"/>
    <w:rsid w:val="0052244A"/>
    <w:rsid w:val="00522A85"/>
    <w:rsid w:val="00522B02"/>
    <w:rsid w:val="00522C91"/>
    <w:rsid w:val="00522D82"/>
    <w:rsid w:val="0052317A"/>
    <w:rsid w:val="00523808"/>
    <w:rsid w:val="00523EEB"/>
    <w:rsid w:val="005241FB"/>
    <w:rsid w:val="00524568"/>
    <w:rsid w:val="0052496C"/>
    <w:rsid w:val="00524A6C"/>
    <w:rsid w:val="00524DDC"/>
    <w:rsid w:val="00524FBB"/>
    <w:rsid w:val="00525B9A"/>
    <w:rsid w:val="00525D4D"/>
    <w:rsid w:val="00525DFC"/>
    <w:rsid w:val="00525ED0"/>
    <w:rsid w:val="00525F54"/>
    <w:rsid w:val="00525F85"/>
    <w:rsid w:val="00525FF5"/>
    <w:rsid w:val="00526001"/>
    <w:rsid w:val="005260CB"/>
    <w:rsid w:val="005267F8"/>
    <w:rsid w:val="00526884"/>
    <w:rsid w:val="0052692D"/>
    <w:rsid w:val="00526AED"/>
    <w:rsid w:val="00526D86"/>
    <w:rsid w:val="005271AA"/>
    <w:rsid w:val="005272E6"/>
    <w:rsid w:val="00527361"/>
    <w:rsid w:val="0052744D"/>
    <w:rsid w:val="00527467"/>
    <w:rsid w:val="0052747E"/>
    <w:rsid w:val="005275AB"/>
    <w:rsid w:val="0052768E"/>
    <w:rsid w:val="00527808"/>
    <w:rsid w:val="00527812"/>
    <w:rsid w:val="00527888"/>
    <w:rsid w:val="00527B83"/>
    <w:rsid w:val="005302DA"/>
    <w:rsid w:val="0053041D"/>
    <w:rsid w:val="00530B2E"/>
    <w:rsid w:val="0053111D"/>
    <w:rsid w:val="00531442"/>
    <w:rsid w:val="005318B4"/>
    <w:rsid w:val="00531B41"/>
    <w:rsid w:val="005322FF"/>
    <w:rsid w:val="00532739"/>
    <w:rsid w:val="005329A7"/>
    <w:rsid w:val="00532BDE"/>
    <w:rsid w:val="00532CA5"/>
    <w:rsid w:val="00532F5B"/>
    <w:rsid w:val="005333A8"/>
    <w:rsid w:val="0053344A"/>
    <w:rsid w:val="0053349C"/>
    <w:rsid w:val="0053365D"/>
    <w:rsid w:val="00533B3B"/>
    <w:rsid w:val="00534287"/>
    <w:rsid w:val="00534A2D"/>
    <w:rsid w:val="00534AA7"/>
    <w:rsid w:val="00535138"/>
    <w:rsid w:val="0053526C"/>
    <w:rsid w:val="00535289"/>
    <w:rsid w:val="0053578A"/>
    <w:rsid w:val="00535BB9"/>
    <w:rsid w:val="00535CBE"/>
    <w:rsid w:val="00535D1D"/>
    <w:rsid w:val="0053632E"/>
    <w:rsid w:val="0053634D"/>
    <w:rsid w:val="005368F2"/>
    <w:rsid w:val="00536A17"/>
    <w:rsid w:val="00536D95"/>
    <w:rsid w:val="00536F45"/>
    <w:rsid w:val="0053717F"/>
    <w:rsid w:val="005376A8"/>
    <w:rsid w:val="005377CC"/>
    <w:rsid w:val="00537993"/>
    <w:rsid w:val="00537DB5"/>
    <w:rsid w:val="0054013D"/>
    <w:rsid w:val="0054020F"/>
    <w:rsid w:val="005402D3"/>
    <w:rsid w:val="00540316"/>
    <w:rsid w:val="0054045B"/>
    <w:rsid w:val="005405AD"/>
    <w:rsid w:val="0054084D"/>
    <w:rsid w:val="00540B7F"/>
    <w:rsid w:val="00540D7C"/>
    <w:rsid w:val="00540E09"/>
    <w:rsid w:val="00540E2E"/>
    <w:rsid w:val="0054115D"/>
    <w:rsid w:val="00541392"/>
    <w:rsid w:val="00541728"/>
    <w:rsid w:val="0054186B"/>
    <w:rsid w:val="00541EF8"/>
    <w:rsid w:val="00541FA6"/>
    <w:rsid w:val="005424C3"/>
    <w:rsid w:val="00542629"/>
    <w:rsid w:val="005426AD"/>
    <w:rsid w:val="00542F46"/>
    <w:rsid w:val="005432EC"/>
    <w:rsid w:val="0054369D"/>
    <w:rsid w:val="00543836"/>
    <w:rsid w:val="00543E9D"/>
    <w:rsid w:val="005441BB"/>
    <w:rsid w:val="005443C6"/>
    <w:rsid w:val="0054462B"/>
    <w:rsid w:val="00544D74"/>
    <w:rsid w:val="00544DEF"/>
    <w:rsid w:val="00544FB9"/>
    <w:rsid w:val="00544FFB"/>
    <w:rsid w:val="0054552E"/>
    <w:rsid w:val="00545BC8"/>
    <w:rsid w:val="00545C35"/>
    <w:rsid w:val="00545E25"/>
    <w:rsid w:val="00545E33"/>
    <w:rsid w:val="0054658F"/>
    <w:rsid w:val="00546D38"/>
    <w:rsid w:val="005470B6"/>
    <w:rsid w:val="005472CA"/>
    <w:rsid w:val="005478FC"/>
    <w:rsid w:val="0054790A"/>
    <w:rsid w:val="00547923"/>
    <w:rsid w:val="0055019A"/>
    <w:rsid w:val="005501A2"/>
    <w:rsid w:val="005502B3"/>
    <w:rsid w:val="0055066F"/>
    <w:rsid w:val="00550941"/>
    <w:rsid w:val="00550A97"/>
    <w:rsid w:val="00550D32"/>
    <w:rsid w:val="00551436"/>
    <w:rsid w:val="005518D5"/>
    <w:rsid w:val="00551A0D"/>
    <w:rsid w:val="00551CA8"/>
    <w:rsid w:val="00551D47"/>
    <w:rsid w:val="00551F57"/>
    <w:rsid w:val="00552117"/>
    <w:rsid w:val="005524CE"/>
    <w:rsid w:val="0055284C"/>
    <w:rsid w:val="00552B2E"/>
    <w:rsid w:val="00552C9C"/>
    <w:rsid w:val="005532B6"/>
    <w:rsid w:val="00553F3D"/>
    <w:rsid w:val="0055416D"/>
    <w:rsid w:val="005541F4"/>
    <w:rsid w:val="005546E3"/>
    <w:rsid w:val="00554A20"/>
    <w:rsid w:val="00554AA9"/>
    <w:rsid w:val="00554C12"/>
    <w:rsid w:val="00554CB9"/>
    <w:rsid w:val="00554CC1"/>
    <w:rsid w:val="00554E51"/>
    <w:rsid w:val="00554EDE"/>
    <w:rsid w:val="00555181"/>
    <w:rsid w:val="005551FB"/>
    <w:rsid w:val="00555261"/>
    <w:rsid w:val="005555AF"/>
    <w:rsid w:val="00555F6C"/>
    <w:rsid w:val="00556358"/>
    <w:rsid w:val="00556620"/>
    <w:rsid w:val="00556AB5"/>
    <w:rsid w:val="0055714C"/>
    <w:rsid w:val="0055739F"/>
    <w:rsid w:val="0055741F"/>
    <w:rsid w:val="005576DB"/>
    <w:rsid w:val="00557752"/>
    <w:rsid w:val="005577E6"/>
    <w:rsid w:val="00557A62"/>
    <w:rsid w:val="00557BEC"/>
    <w:rsid w:val="00557E3D"/>
    <w:rsid w:val="00557F48"/>
    <w:rsid w:val="00557F73"/>
    <w:rsid w:val="00557FB9"/>
    <w:rsid w:val="005604DD"/>
    <w:rsid w:val="0056051F"/>
    <w:rsid w:val="00560838"/>
    <w:rsid w:val="00560916"/>
    <w:rsid w:val="00560B7E"/>
    <w:rsid w:val="00560BAA"/>
    <w:rsid w:val="005611B1"/>
    <w:rsid w:val="0056126C"/>
    <w:rsid w:val="005614D9"/>
    <w:rsid w:val="00561533"/>
    <w:rsid w:val="005619A4"/>
    <w:rsid w:val="005619B0"/>
    <w:rsid w:val="00561FF4"/>
    <w:rsid w:val="0056237E"/>
    <w:rsid w:val="0056275B"/>
    <w:rsid w:val="0056280D"/>
    <w:rsid w:val="00562907"/>
    <w:rsid w:val="00562BFA"/>
    <w:rsid w:val="00562C8B"/>
    <w:rsid w:val="00562EF1"/>
    <w:rsid w:val="00563000"/>
    <w:rsid w:val="00563371"/>
    <w:rsid w:val="005633D5"/>
    <w:rsid w:val="00563E01"/>
    <w:rsid w:val="00564015"/>
    <w:rsid w:val="005640C2"/>
    <w:rsid w:val="0056483C"/>
    <w:rsid w:val="005648B2"/>
    <w:rsid w:val="00564B08"/>
    <w:rsid w:val="00564C14"/>
    <w:rsid w:val="00564D88"/>
    <w:rsid w:val="0056528F"/>
    <w:rsid w:val="00565366"/>
    <w:rsid w:val="00565533"/>
    <w:rsid w:val="00565767"/>
    <w:rsid w:val="00565898"/>
    <w:rsid w:val="00565AF7"/>
    <w:rsid w:val="00565CEC"/>
    <w:rsid w:val="00565D81"/>
    <w:rsid w:val="00565E40"/>
    <w:rsid w:val="005667D5"/>
    <w:rsid w:val="00566DAC"/>
    <w:rsid w:val="00567124"/>
    <w:rsid w:val="005672D0"/>
    <w:rsid w:val="005673FE"/>
    <w:rsid w:val="00567447"/>
    <w:rsid w:val="00567AE3"/>
    <w:rsid w:val="0057006A"/>
    <w:rsid w:val="00570414"/>
    <w:rsid w:val="0057054B"/>
    <w:rsid w:val="0057076A"/>
    <w:rsid w:val="005708D4"/>
    <w:rsid w:val="00570975"/>
    <w:rsid w:val="00570D8B"/>
    <w:rsid w:val="00570F48"/>
    <w:rsid w:val="00570F66"/>
    <w:rsid w:val="00571211"/>
    <w:rsid w:val="00571297"/>
    <w:rsid w:val="00571353"/>
    <w:rsid w:val="00571358"/>
    <w:rsid w:val="005715D3"/>
    <w:rsid w:val="0057166D"/>
    <w:rsid w:val="00571675"/>
    <w:rsid w:val="0057179D"/>
    <w:rsid w:val="00571EB7"/>
    <w:rsid w:val="00571EBC"/>
    <w:rsid w:val="0057209B"/>
    <w:rsid w:val="00572198"/>
    <w:rsid w:val="00572397"/>
    <w:rsid w:val="005723E4"/>
    <w:rsid w:val="00572767"/>
    <w:rsid w:val="0057293F"/>
    <w:rsid w:val="00572CB4"/>
    <w:rsid w:val="00572E0A"/>
    <w:rsid w:val="00573275"/>
    <w:rsid w:val="00573361"/>
    <w:rsid w:val="00573425"/>
    <w:rsid w:val="0057353F"/>
    <w:rsid w:val="00573789"/>
    <w:rsid w:val="005738A1"/>
    <w:rsid w:val="005739DA"/>
    <w:rsid w:val="00573A82"/>
    <w:rsid w:val="00573DCA"/>
    <w:rsid w:val="0057414D"/>
    <w:rsid w:val="005742DB"/>
    <w:rsid w:val="005743A8"/>
    <w:rsid w:val="00574554"/>
    <w:rsid w:val="005746C1"/>
    <w:rsid w:val="005749DA"/>
    <w:rsid w:val="00574ACD"/>
    <w:rsid w:val="00574D70"/>
    <w:rsid w:val="00574DF1"/>
    <w:rsid w:val="00574E33"/>
    <w:rsid w:val="0057522C"/>
    <w:rsid w:val="005756D1"/>
    <w:rsid w:val="00575728"/>
    <w:rsid w:val="0057581C"/>
    <w:rsid w:val="005758CF"/>
    <w:rsid w:val="00575A80"/>
    <w:rsid w:val="00575BFB"/>
    <w:rsid w:val="00575CB1"/>
    <w:rsid w:val="00576087"/>
    <w:rsid w:val="005765B6"/>
    <w:rsid w:val="005769D3"/>
    <w:rsid w:val="005769E1"/>
    <w:rsid w:val="00576EEB"/>
    <w:rsid w:val="00577011"/>
    <w:rsid w:val="00577581"/>
    <w:rsid w:val="00577613"/>
    <w:rsid w:val="00577761"/>
    <w:rsid w:val="00577AB3"/>
    <w:rsid w:val="0058052C"/>
    <w:rsid w:val="005808B7"/>
    <w:rsid w:val="00580900"/>
    <w:rsid w:val="00581187"/>
    <w:rsid w:val="005812AE"/>
    <w:rsid w:val="005813E5"/>
    <w:rsid w:val="005814DC"/>
    <w:rsid w:val="0058166F"/>
    <w:rsid w:val="005816D9"/>
    <w:rsid w:val="00581877"/>
    <w:rsid w:val="00581995"/>
    <w:rsid w:val="00581B52"/>
    <w:rsid w:val="00581B8A"/>
    <w:rsid w:val="00581E48"/>
    <w:rsid w:val="00581E5E"/>
    <w:rsid w:val="00581E97"/>
    <w:rsid w:val="00582149"/>
    <w:rsid w:val="005822E5"/>
    <w:rsid w:val="00582600"/>
    <w:rsid w:val="00582797"/>
    <w:rsid w:val="0058282F"/>
    <w:rsid w:val="005829D6"/>
    <w:rsid w:val="00582A34"/>
    <w:rsid w:val="00582B09"/>
    <w:rsid w:val="00582C79"/>
    <w:rsid w:val="00582D1D"/>
    <w:rsid w:val="00582EE3"/>
    <w:rsid w:val="005832CC"/>
    <w:rsid w:val="00583D86"/>
    <w:rsid w:val="00583DF0"/>
    <w:rsid w:val="005843AC"/>
    <w:rsid w:val="005843B5"/>
    <w:rsid w:val="00584465"/>
    <w:rsid w:val="005844AE"/>
    <w:rsid w:val="00584594"/>
    <w:rsid w:val="00584A65"/>
    <w:rsid w:val="00584C4E"/>
    <w:rsid w:val="00585192"/>
    <w:rsid w:val="00585241"/>
    <w:rsid w:val="005857D2"/>
    <w:rsid w:val="00585833"/>
    <w:rsid w:val="0058598F"/>
    <w:rsid w:val="00585A7C"/>
    <w:rsid w:val="00585E15"/>
    <w:rsid w:val="005867A2"/>
    <w:rsid w:val="00586835"/>
    <w:rsid w:val="00586AC6"/>
    <w:rsid w:val="00586AE3"/>
    <w:rsid w:val="00586F64"/>
    <w:rsid w:val="00587074"/>
    <w:rsid w:val="00587279"/>
    <w:rsid w:val="00587624"/>
    <w:rsid w:val="005879E6"/>
    <w:rsid w:val="00587A6B"/>
    <w:rsid w:val="00587AED"/>
    <w:rsid w:val="00587B4C"/>
    <w:rsid w:val="005901C4"/>
    <w:rsid w:val="005904DC"/>
    <w:rsid w:val="005905A7"/>
    <w:rsid w:val="00590A64"/>
    <w:rsid w:val="00590B90"/>
    <w:rsid w:val="00590C54"/>
    <w:rsid w:val="00590CBE"/>
    <w:rsid w:val="0059121C"/>
    <w:rsid w:val="00591245"/>
    <w:rsid w:val="00591600"/>
    <w:rsid w:val="00591696"/>
    <w:rsid w:val="00591B00"/>
    <w:rsid w:val="00591D4C"/>
    <w:rsid w:val="005922E6"/>
    <w:rsid w:val="00592897"/>
    <w:rsid w:val="0059294B"/>
    <w:rsid w:val="00592A87"/>
    <w:rsid w:val="00592E58"/>
    <w:rsid w:val="005931A3"/>
    <w:rsid w:val="005931EC"/>
    <w:rsid w:val="0059354A"/>
    <w:rsid w:val="0059387D"/>
    <w:rsid w:val="00593B47"/>
    <w:rsid w:val="005942FA"/>
    <w:rsid w:val="005943C5"/>
    <w:rsid w:val="00594517"/>
    <w:rsid w:val="00594DA2"/>
    <w:rsid w:val="005953D8"/>
    <w:rsid w:val="005955D7"/>
    <w:rsid w:val="00595628"/>
    <w:rsid w:val="0059594C"/>
    <w:rsid w:val="00595A5A"/>
    <w:rsid w:val="0059602A"/>
    <w:rsid w:val="00596246"/>
    <w:rsid w:val="00596D6F"/>
    <w:rsid w:val="005976EF"/>
    <w:rsid w:val="005978FB"/>
    <w:rsid w:val="00597B33"/>
    <w:rsid w:val="00597C01"/>
    <w:rsid w:val="00597F49"/>
    <w:rsid w:val="005A009B"/>
    <w:rsid w:val="005A044F"/>
    <w:rsid w:val="005A0455"/>
    <w:rsid w:val="005A0603"/>
    <w:rsid w:val="005A0947"/>
    <w:rsid w:val="005A0B06"/>
    <w:rsid w:val="005A0EE1"/>
    <w:rsid w:val="005A11F9"/>
    <w:rsid w:val="005A1200"/>
    <w:rsid w:val="005A135D"/>
    <w:rsid w:val="005A1AAD"/>
    <w:rsid w:val="005A1DB1"/>
    <w:rsid w:val="005A210E"/>
    <w:rsid w:val="005A241D"/>
    <w:rsid w:val="005A2420"/>
    <w:rsid w:val="005A2788"/>
    <w:rsid w:val="005A2A2F"/>
    <w:rsid w:val="005A2C74"/>
    <w:rsid w:val="005A312F"/>
    <w:rsid w:val="005A3436"/>
    <w:rsid w:val="005A355F"/>
    <w:rsid w:val="005A3880"/>
    <w:rsid w:val="005A3920"/>
    <w:rsid w:val="005A3C6E"/>
    <w:rsid w:val="005A4081"/>
    <w:rsid w:val="005A4453"/>
    <w:rsid w:val="005A44CC"/>
    <w:rsid w:val="005A49CC"/>
    <w:rsid w:val="005A4A19"/>
    <w:rsid w:val="005A4B5D"/>
    <w:rsid w:val="005A4C73"/>
    <w:rsid w:val="005A4E7C"/>
    <w:rsid w:val="005A53A6"/>
    <w:rsid w:val="005A5CFB"/>
    <w:rsid w:val="005A61F2"/>
    <w:rsid w:val="005A62F4"/>
    <w:rsid w:val="005A66C7"/>
    <w:rsid w:val="005A6794"/>
    <w:rsid w:val="005A67BD"/>
    <w:rsid w:val="005A684B"/>
    <w:rsid w:val="005A6AF5"/>
    <w:rsid w:val="005A6D6B"/>
    <w:rsid w:val="005A6FEC"/>
    <w:rsid w:val="005A7423"/>
    <w:rsid w:val="005A775E"/>
    <w:rsid w:val="005A7B9C"/>
    <w:rsid w:val="005A7E5A"/>
    <w:rsid w:val="005B004B"/>
    <w:rsid w:val="005B0979"/>
    <w:rsid w:val="005B0AFD"/>
    <w:rsid w:val="005B0C89"/>
    <w:rsid w:val="005B122D"/>
    <w:rsid w:val="005B1394"/>
    <w:rsid w:val="005B163E"/>
    <w:rsid w:val="005B18E2"/>
    <w:rsid w:val="005B1941"/>
    <w:rsid w:val="005B1C94"/>
    <w:rsid w:val="005B1D5D"/>
    <w:rsid w:val="005B2049"/>
    <w:rsid w:val="005B20A4"/>
    <w:rsid w:val="005B2162"/>
    <w:rsid w:val="005B217C"/>
    <w:rsid w:val="005B265D"/>
    <w:rsid w:val="005B291B"/>
    <w:rsid w:val="005B29C8"/>
    <w:rsid w:val="005B2C4A"/>
    <w:rsid w:val="005B2CE1"/>
    <w:rsid w:val="005B2D63"/>
    <w:rsid w:val="005B2D7A"/>
    <w:rsid w:val="005B2E87"/>
    <w:rsid w:val="005B2F06"/>
    <w:rsid w:val="005B2F87"/>
    <w:rsid w:val="005B304B"/>
    <w:rsid w:val="005B30D0"/>
    <w:rsid w:val="005B30F3"/>
    <w:rsid w:val="005B32E7"/>
    <w:rsid w:val="005B3AAE"/>
    <w:rsid w:val="005B3C33"/>
    <w:rsid w:val="005B3CFB"/>
    <w:rsid w:val="005B3E38"/>
    <w:rsid w:val="005B3F63"/>
    <w:rsid w:val="005B405B"/>
    <w:rsid w:val="005B44CF"/>
    <w:rsid w:val="005B4B89"/>
    <w:rsid w:val="005B4C6F"/>
    <w:rsid w:val="005B4D00"/>
    <w:rsid w:val="005B515C"/>
    <w:rsid w:val="005B527D"/>
    <w:rsid w:val="005B539F"/>
    <w:rsid w:val="005B5997"/>
    <w:rsid w:val="005B5A99"/>
    <w:rsid w:val="005B5B6D"/>
    <w:rsid w:val="005B602F"/>
    <w:rsid w:val="005B6595"/>
    <w:rsid w:val="005B7075"/>
    <w:rsid w:val="005B739D"/>
    <w:rsid w:val="005B73EE"/>
    <w:rsid w:val="005B7DFB"/>
    <w:rsid w:val="005B7F7B"/>
    <w:rsid w:val="005C00EF"/>
    <w:rsid w:val="005C0152"/>
    <w:rsid w:val="005C0780"/>
    <w:rsid w:val="005C09CF"/>
    <w:rsid w:val="005C0AB6"/>
    <w:rsid w:val="005C0BA6"/>
    <w:rsid w:val="005C0D4F"/>
    <w:rsid w:val="005C0EE8"/>
    <w:rsid w:val="005C12A6"/>
    <w:rsid w:val="005C14DF"/>
    <w:rsid w:val="005C164D"/>
    <w:rsid w:val="005C1830"/>
    <w:rsid w:val="005C1CBC"/>
    <w:rsid w:val="005C2005"/>
    <w:rsid w:val="005C20D3"/>
    <w:rsid w:val="005C211C"/>
    <w:rsid w:val="005C2237"/>
    <w:rsid w:val="005C2501"/>
    <w:rsid w:val="005C250A"/>
    <w:rsid w:val="005C2617"/>
    <w:rsid w:val="005C26B1"/>
    <w:rsid w:val="005C29D9"/>
    <w:rsid w:val="005C2C36"/>
    <w:rsid w:val="005C2ED6"/>
    <w:rsid w:val="005C2F3C"/>
    <w:rsid w:val="005C3288"/>
    <w:rsid w:val="005C33E1"/>
    <w:rsid w:val="005C3414"/>
    <w:rsid w:val="005C37AD"/>
    <w:rsid w:val="005C3A76"/>
    <w:rsid w:val="005C3B85"/>
    <w:rsid w:val="005C3C23"/>
    <w:rsid w:val="005C3CCE"/>
    <w:rsid w:val="005C3CE2"/>
    <w:rsid w:val="005C3DD7"/>
    <w:rsid w:val="005C4104"/>
    <w:rsid w:val="005C437F"/>
    <w:rsid w:val="005C48B6"/>
    <w:rsid w:val="005C4AA8"/>
    <w:rsid w:val="005C5440"/>
    <w:rsid w:val="005C57A1"/>
    <w:rsid w:val="005C5887"/>
    <w:rsid w:val="005C5A2E"/>
    <w:rsid w:val="005C5A7B"/>
    <w:rsid w:val="005C5D0E"/>
    <w:rsid w:val="005C5FCE"/>
    <w:rsid w:val="005C600E"/>
    <w:rsid w:val="005C60BA"/>
    <w:rsid w:val="005C65D8"/>
    <w:rsid w:val="005C66EE"/>
    <w:rsid w:val="005C6974"/>
    <w:rsid w:val="005C6E34"/>
    <w:rsid w:val="005C73AB"/>
    <w:rsid w:val="005C73C2"/>
    <w:rsid w:val="005C7939"/>
    <w:rsid w:val="005D039E"/>
    <w:rsid w:val="005D078C"/>
    <w:rsid w:val="005D0957"/>
    <w:rsid w:val="005D0AC0"/>
    <w:rsid w:val="005D0B7D"/>
    <w:rsid w:val="005D0D4E"/>
    <w:rsid w:val="005D1233"/>
    <w:rsid w:val="005D12B1"/>
    <w:rsid w:val="005D1307"/>
    <w:rsid w:val="005D14A4"/>
    <w:rsid w:val="005D1CD8"/>
    <w:rsid w:val="005D1DCA"/>
    <w:rsid w:val="005D23EE"/>
    <w:rsid w:val="005D2452"/>
    <w:rsid w:val="005D25E0"/>
    <w:rsid w:val="005D25F7"/>
    <w:rsid w:val="005D2950"/>
    <w:rsid w:val="005D29BC"/>
    <w:rsid w:val="005D2A3F"/>
    <w:rsid w:val="005D2AF6"/>
    <w:rsid w:val="005D2B39"/>
    <w:rsid w:val="005D2D07"/>
    <w:rsid w:val="005D2D46"/>
    <w:rsid w:val="005D2DA7"/>
    <w:rsid w:val="005D2F7F"/>
    <w:rsid w:val="005D3284"/>
    <w:rsid w:val="005D3661"/>
    <w:rsid w:val="005D3A68"/>
    <w:rsid w:val="005D3B75"/>
    <w:rsid w:val="005D43AE"/>
    <w:rsid w:val="005D4578"/>
    <w:rsid w:val="005D4A57"/>
    <w:rsid w:val="005D4B51"/>
    <w:rsid w:val="005D4D0A"/>
    <w:rsid w:val="005D4DE0"/>
    <w:rsid w:val="005D4E14"/>
    <w:rsid w:val="005D5136"/>
    <w:rsid w:val="005D540C"/>
    <w:rsid w:val="005D5CF9"/>
    <w:rsid w:val="005D6165"/>
    <w:rsid w:val="005D6AD0"/>
    <w:rsid w:val="005D6AE6"/>
    <w:rsid w:val="005D6CA1"/>
    <w:rsid w:val="005D6DF2"/>
    <w:rsid w:val="005D6FB1"/>
    <w:rsid w:val="005D743C"/>
    <w:rsid w:val="005D74C8"/>
    <w:rsid w:val="005D7562"/>
    <w:rsid w:val="005D76EF"/>
    <w:rsid w:val="005D7CCB"/>
    <w:rsid w:val="005E0004"/>
    <w:rsid w:val="005E000F"/>
    <w:rsid w:val="005E03B8"/>
    <w:rsid w:val="005E091D"/>
    <w:rsid w:val="005E098C"/>
    <w:rsid w:val="005E0A7F"/>
    <w:rsid w:val="005E0E99"/>
    <w:rsid w:val="005E0F5A"/>
    <w:rsid w:val="005E111A"/>
    <w:rsid w:val="005E15F3"/>
    <w:rsid w:val="005E19DD"/>
    <w:rsid w:val="005E1A48"/>
    <w:rsid w:val="005E1C05"/>
    <w:rsid w:val="005E1DA5"/>
    <w:rsid w:val="005E1DB7"/>
    <w:rsid w:val="005E1F29"/>
    <w:rsid w:val="005E20C4"/>
    <w:rsid w:val="005E2109"/>
    <w:rsid w:val="005E298C"/>
    <w:rsid w:val="005E2AA9"/>
    <w:rsid w:val="005E2C59"/>
    <w:rsid w:val="005E2DE1"/>
    <w:rsid w:val="005E3111"/>
    <w:rsid w:val="005E3440"/>
    <w:rsid w:val="005E3D7E"/>
    <w:rsid w:val="005E3F16"/>
    <w:rsid w:val="005E422E"/>
    <w:rsid w:val="005E450B"/>
    <w:rsid w:val="005E45EB"/>
    <w:rsid w:val="005E4641"/>
    <w:rsid w:val="005E481C"/>
    <w:rsid w:val="005E4D70"/>
    <w:rsid w:val="005E4EF2"/>
    <w:rsid w:val="005E528A"/>
    <w:rsid w:val="005E5353"/>
    <w:rsid w:val="005E546C"/>
    <w:rsid w:val="005E54C8"/>
    <w:rsid w:val="005E57D1"/>
    <w:rsid w:val="005E5807"/>
    <w:rsid w:val="005E58F1"/>
    <w:rsid w:val="005E592F"/>
    <w:rsid w:val="005E6304"/>
    <w:rsid w:val="005E6639"/>
    <w:rsid w:val="005E663D"/>
    <w:rsid w:val="005E68ED"/>
    <w:rsid w:val="005E7056"/>
    <w:rsid w:val="005E70A5"/>
    <w:rsid w:val="005E70B5"/>
    <w:rsid w:val="005E76F4"/>
    <w:rsid w:val="005E789F"/>
    <w:rsid w:val="005E7A70"/>
    <w:rsid w:val="005E7BA6"/>
    <w:rsid w:val="005E7C04"/>
    <w:rsid w:val="005E7EE0"/>
    <w:rsid w:val="005F0209"/>
    <w:rsid w:val="005F0885"/>
    <w:rsid w:val="005F09BE"/>
    <w:rsid w:val="005F0DB7"/>
    <w:rsid w:val="005F133C"/>
    <w:rsid w:val="005F14D2"/>
    <w:rsid w:val="005F1794"/>
    <w:rsid w:val="005F1901"/>
    <w:rsid w:val="005F1CAC"/>
    <w:rsid w:val="005F1E4B"/>
    <w:rsid w:val="005F1E66"/>
    <w:rsid w:val="005F22CA"/>
    <w:rsid w:val="005F245D"/>
    <w:rsid w:val="005F2604"/>
    <w:rsid w:val="005F290E"/>
    <w:rsid w:val="005F2A4D"/>
    <w:rsid w:val="005F2D49"/>
    <w:rsid w:val="005F2F4D"/>
    <w:rsid w:val="005F302B"/>
    <w:rsid w:val="005F305E"/>
    <w:rsid w:val="005F30C9"/>
    <w:rsid w:val="005F3340"/>
    <w:rsid w:val="005F3506"/>
    <w:rsid w:val="005F3647"/>
    <w:rsid w:val="005F36CC"/>
    <w:rsid w:val="005F385E"/>
    <w:rsid w:val="005F3BD3"/>
    <w:rsid w:val="005F3C73"/>
    <w:rsid w:val="005F3DF7"/>
    <w:rsid w:val="005F4067"/>
    <w:rsid w:val="005F44C8"/>
    <w:rsid w:val="005F4733"/>
    <w:rsid w:val="005F4BC7"/>
    <w:rsid w:val="005F4C16"/>
    <w:rsid w:val="005F52BB"/>
    <w:rsid w:val="005F5488"/>
    <w:rsid w:val="005F548D"/>
    <w:rsid w:val="005F5556"/>
    <w:rsid w:val="005F59E3"/>
    <w:rsid w:val="005F5ED0"/>
    <w:rsid w:val="005F5FA0"/>
    <w:rsid w:val="005F6158"/>
    <w:rsid w:val="005F6322"/>
    <w:rsid w:val="005F68C6"/>
    <w:rsid w:val="005F6AE5"/>
    <w:rsid w:val="005F6D46"/>
    <w:rsid w:val="005F6D4A"/>
    <w:rsid w:val="005F708A"/>
    <w:rsid w:val="005F71DC"/>
    <w:rsid w:val="005F73E4"/>
    <w:rsid w:val="005F7566"/>
    <w:rsid w:val="005F7646"/>
    <w:rsid w:val="005F7647"/>
    <w:rsid w:val="005F775D"/>
    <w:rsid w:val="005F7A54"/>
    <w:rsid w:val="005F7BDA"/>
    <w:rsid w:val="005F7E72"/>
    <w:rsid w:val="00600043"/>
    <w:rsid w:val="006001F7"/>
    <w:rsid w:val="00600428"/>
    <w:rsid w:val="00600872"/>
    <w:rsid w:val="00600A07"/>
    <w:rsid w:val="00600CF6"/>
    <w:rsid w:val="0060102C"/>
    <w:rsid w:val="00601052"/>
    <w:rsid w:val="006013A8"/>
    <w:rsid w:val="00601537"/>
    <w:rsid w:val="0060168F"/>
    <w:rsid w:val="0060177C"/>
    <w:rsid w:val="00601FB3"/>
    <w:rsid w:val="00602767"/>
    <w:rsid w:val="00602821"/>
    <w:rsid w:val="00602A09"/>
    <w:rsid w:val="00603191"/>
    <w:rsid w:val="006031D5"/>
    <w:rsid w:val="006032B0"/>
    <w:rsid w:val="006034A0"/>
    <w:rsid w:val="00603511"/>
    <w:rsid w:val="00603A94"/>
    <w:rsid w:val="006042F0"/>
    <w:rsid w:val="00604314"/>
    <w:rsid w:val="006045C6"/>
    <w:rsid w:val="006046B1"/>
    <w:rsid w:val="00604787"/>
    <w:rsid w:val="006049FB"/>
    <w:rsid w:val="00604AB8"/>
    <w:rsid w:val="00604B7C"/>
    <w:rsid w:val="00604B8C"/>
    <w:rsid w:val="00604D8D"/>
    <w:rsid w:val="00604EFA"/>
    <w:rsid w:val="00605178"/>
    <w:rsid w:val="006053FD"/>
    <w:rsid w:val="00605547"/>
    <w:rsid w:val="00605717"/>
    <w:rsid w:val="0060579F"/>
    <w:rsid w:val="00605E19"/>
    <w:rsid w:val="00605F25"/>
    <w:rsid w:val="00605F5D"/>
    <w:rsid w:val="006061D5"/>
    <w:rsid w:val="0060623D"/>
    <w:rsid w:val="00606756"/>
    <w:rsid w:val="0060686D"/>
    <w:rsid w:val="006068DA"/>
    <w:rsid w:val="00606DE7"/>
    <w:rsid w:val="00606E16"/>
    <w:rsid w:val="00606E6B"/>
    <w:rsid w:val="00607167"/>
    <w:rsid w:val="00607318"/>
    <w:rsid w:val="006076E9"/>
    <w:rsid w:val="00607D6F"/>
    <w:rsid w:val="0061039D"/>
    <w:rsid w:val="006107A9"/>
    <w:rsid w:val="006107DC"/>
    <w:rsid w:val="00610971"/>
    <w:rsid w:val="00610B25"/>
    <w:rsid w:val="00610B74"/>
    <w:rsid w:val="00610D94"/>
    <w:rsid w:val="00611204"/>
    <w:rsid w:val="00611567"/>
    <w:rsid w:val="006119F8"/>
    <w:rsid w:val="00611A7A"/>
    <w:rsid w:val="00611B21"/>
    <w:rsid w:val="00611D94"/>
    <w:rsid w:val="00612019"/>
    <w:rsid w:val="006121DB"/>
    <w:rsid w:val="0061238B"/>
    <w:rsid w:val="006123E5"/>
    <w:rsid w:val="0061297F"/>
    <w:rsid w:val="00612A2A"/>
    <w:rsid w:val="00612A79"/>
    <w:rsid w:val="00612E6E"/>
    <w:rsid w:val="00612F61"/>
    <w:rsid w:val="006130CB"/>
    <w:rsid w:val="00613164"/>
    <w:rsid w:val="00613195"/>
    <w:rsid w:val="00613443"/>
    <w:rsid w:val="00613625"/>
    <w:rsid w:val="00613968"/>
    <w:rsid w:val="00613D3D"/>
    <w:rsid w:val="0061401F"/>
    <w:rsid w:val="00614156"/>
    <w:rsid w:val="006141EA"/>
    <w:rsid w:val="00614C53"/>
    <w:rsid w:val="00615135"/>
    <w:rsid w:val="006151C1"/>
    <w:rsid w:val="006155BF"/>
    <w:rsid w:val="006156EC"/>
    <w:rsid w:val="0061578C"/>
    <w:rsid w:val="00615A4B"/>
    <w:rsid w:val="00615BE0"/>
    <w:rsid w:val="00615E70"/>
    <w:rsid w:val="00615F8E"/>
    <w:rsid w:val="006160A6"/>
    <w:rsid w:val="00616BAA"/>
    <w:rsid w:val="00616E58"/>
    <w:rsid w:val="00616EC6"/>
    <w:rsid w:val="00616ECD"/>
    <w:rsid w:val="00616EED"/>
    <w:rsid w:val="0061725F"/>
    <w:rsid w:val="006172D9"/>
    <w:rsid w:val="006173E8"/>
    <w:rsid w:val="00617413"/>
    <w:rsid w:val="00617717"/>
    <w:rsid w:val="006178F0"/>
    <w:rsid w:val="00617923"/>
    <w:rsid w:val="00617B26"/>
    <w:rsid w:val="00617DF7"/>
    <w:rsid w:val="00617E11"/>
    <w:rsid w:val="00617E4A"/>
    <w:rsid w:val="00617FFC"/>
    <w:rsid w:val="00620365"/>
    <w:rsid w:val="006206F0"/>
    <w:rsid w:val="00620A78"/>
    <w:rsid w:val="00620BDC"/>
    <w:rsid w:val="006212C8"/>
    <w:rsid w:val="00621593"/>
    <w:rsid w:val="00621858"/>
    <w:rsid w:val="00621CE2"/>
    <w:rsid w:val="00621D5E"/>
    <w:rsid w:val="00621E4F"/>
    <w:rsid w:val="00621EC5"/>
    <w:rsid w:val="00621F39"/>
    <w:rsid w:val="00622A1E"/>
    <w:rsid w:val="00622A77"/>
    <w:rsid w:val="00622BE3"/>
    <w:rsid w:val="00622EFF"/>
    <w:rsid w:val="00623237"/>
    <w:rsid w:val="0062357D"/>
    <w:rsid w:val="00623587"/>
    <w:rsid w:val="006235CD"/>
    <w:rsid w:val="0062373F"/>
    <w:rsid w:val="0062376C"/>
    <w:rsid w:val="00623787"/>
    <w:rsid w:val="00623B9B"/>
    <w:rsid w:val="00623E13"/>
    <w:rsid w:val="006241DA"/>
    <w:rsid w:val="00624228"/>
    <w:rsid w:val="00624309"/>
    <w:rsid w:val="006245B8"/>
    <w:rsid w:val="00624D27"/>
    <w:rsid w:val="00624DE6"/>
    <w:rsid w:val="00625171"/>
    <w:rsid w:val="006253CD"/>
    <w:rsid w:val="00625402"/>
    <w:rsid w:val="00625479"/>
    <w:rsid w:val="00625B3E"/>
    <w:rsid w:val="00625BB7"/>
    <w:rsid w:val="00625BCA"/>
    <w:rsid w:val="00625CFE"/>
    <w:rsid w:val="00625D2E"/>
    <w:rsid w:val="006260CE"/>
    <w:rsid w:val="00626185"/>
    <w:rsid w:val="00626337"/>
    <w:rsid w:val="006263DF"/>
    <w:rsid w:val="0062645E"/>
    <w:rsid w:val="006264C9"/>
    <w:rsid w:val="00626912"/>
    <w:rsid w:val="00626B83"/>
    <w:rsid w:val="00626BDC"/>
    <w:rsid w:val="00626CEA"/>
    <w:rsid w:val="006276F4"/>
    <w:rsid w:val="00627705"/>
    <w:rsid w:val="0062781F"/>
    <w:rsid w:val="006278DC"/>
    <w:rsid w:val="006279E0"/>
    <w:rsid w:val="00627DD8"/>
    <w:rsid w:val="0063014E"/>
    <w:rsid w:val="006305E5"/>
    <w:rsid w:val="006307AE"/>
    <w:rsid w:val="0063089E"/>
    <w:rsid w:val="00630AA0"/>
    <w:rsid w:val="00630B09"/>
    <w:rsid w:val="00630BD7"/>
    <w:rsid w:val="00630F28"/>
    <w:rsid w:val="00630FAE"/>
    <w:rsid w:val="00631188"/>
    <w:rsid w:val="00631194"/>
    <w:rsid w:val="006311AD"/>
    <w:rsid w:val="00631259"/>
    <w:rsid w:val="006312D3"/>
    <w:rsid w:val="0063162E"/>
    <w:rsid w:val="0063179C"/>
    <w:rsid w:val="00631984"/>
    <w:rsid w:val="00631997"/>
    <w:rsid w:val="00631A0D"/>
    <w:rsid w:val="00631A5F"/>
    <w:rsid w:val="00631A82"/>
    <w:rsid w:val="00631C8D"/>
    <w:rsid w:val="00631E1D"/>
    <w:rsid w:val="00631E21"/>
    <w:rsid w:val="00631E2D"/>
    <w:rsid w:val="00631E49"/>
    <w:rsid w:val="00631E9F"/>
    <w:rsid w:val="0063275A"/>
    <w:rsid w:val="0063276F"/>
    <w:rsid w:val="00632963"/>
    <w:rsid w:val="00632B85"/>
    <w:rsid w:val="00632B96"/>
    <w:rsid w:val="00632BD3"/>
    <w:rsid w:val="00632D3C"/>
    <w:rsid w:val="00632ED9"/>
    <w:rsid w:val="00633117"/>
    <w:rsid w:val="0063364B"/>
    <w:rsid w:val="00633858"/>
    <w:rsid w:val="00633ACE"/>
    <w:rsid w:val="006342AD"/>
    <w:rsid w:val="00634937"/>
    <w:rsid w:val="006349F6"/>
    <w:rsid w:val="00634E81"/>
    <w:rsid w:val="00635599"/>
    <w:rsid w:val="0063562D"/>
    <w:rsid w:val="0063594F"/>
    <w:rsid w:val="00635BC3"/>
    <w:rsid w:val="00635D63"/>
    <w:rsid w:val="006363DA"/>
    <w:rsid w:val="00636663"/>
    <w:rsid w:val="0063667C"/>
    <w:rsid w:val="00636B12"/>
    <w:rsid w:val="00636D73"/>
    <w:rsid w:val="0063707A"/>
    <w:rsid w:val="00637088"/>
    <w:rsid w:val="0063753A"/>
    <w:rsid w:val="00637767"/>
    <w:rsid w:val="006377FF"/>
    <w:rsid w:val="006378D2"/>
    <w:rsid w:val="00637AD5"/>
    <w:rsid w:val="00637B04"/>
    <w:rsid w:val="00637B42"/>
    <w:rsid w:val="00637B4B"/>
    <w:rsid w:val="00637C34"/>
    <w:rsid w:val="00637CEC"/>
    <w:rsid w:val="00640303"/>
    <w:rsid w:val="006403D7"/>
    <w:rsid w:val="00640618"/>
    <w:rsid w:val="00640CE0"/>
    <w:rsid w:val="0064124E"/>
    <w:rsid w:val="006412BC"/>
    <w:rsid w:val="00641482"/>
    <w:rsid w:val="00641AD9"/>
    <w:rsid w:val="00641BEA"/>
    <w:rsid w:val="0064219E"/>
    <w:rsid w:val="006421D3"/>
    <w:rsid w:val="00642213"/>
    <w:rsid w:val="00642264"/>
    <w:rsid w:val="0064236C"/>
    <w:rsid w:val="00642A76"/>
    <w:rsid w:val="00642FC9"/>
    <w:rsid w:val="00643068"/>
    <w:rsid w:val="006430B0"/>
    <w:rsid w:val="00643525"/>
    <w:rsid w:val="00643A5B"/>
    <w:rsid w:val="00643B4B"/>
    <w:rsid w:val="00643B54"/>
    <w:rsid w:val="0064413B"/>
    <w:rsid w:val="006449DA"/>
    <w:rsid w:val="00644D8E"/>
    <w:rsid w:val="00644F28"/>
    <w:rsid w:val="00645298"/>
    <w:rsid w:val="0064532B"/>
    <w:rsid w:val="00645400"/>
    <w:rsid w:val="00645604"/>
    <w:rsid w:val="00645731"/>
    <w:rsid w:val="006457E1"/>
    <w:rsid w:val="00645B01"/>
    <w:rsid w:val="00645EDD"/>
    <w:rsid w:val="00646749"/>
    <w:rsid w:val="006468DA"/>
    <w:rsid w:val="00646B17"/>
    <w:rsid w:val="00646BCC"/>
    <w:rsid w:val="00646C2A"/>
    <w:rsid w:val="00646D22"/>
    <w:rsid w:val="00646D7E"/>
    <w:rsid w:val="00646E75"/>
    <w:rsid w:val="00646EF6"/>
    <w:rsid w:val="00647381"/>
    <w:rsid w:val="00647669"/>
    <w:rsid w:val="0064788C"/>
    <w:rsid w:val="00647A22"/>
    <w:rsid w:val="00647FCC"/>
    <w:rsid w:val="006503E5"/>
    <w:rsid w:val="00650514"/>
    <w:rsid w:val="00650542"/>
    <w:rsid w:val="006506B8"/>
    <w:rsid w:val="00650836"/>
    <w:rsid w:val="00650A6D"/>
    <w:rsid w:val="00650CD4"/>
    <w:rsid w:val="00650E33"/>
    <w:rsid w:val="00650E96"/>
    <w:rsid w:val="0065138D"/>
    <w:rsid w:val="0065163A"/>
    <w:rsid w:val="0065187B"/>
    <w:rsid w:val="00651B11"/>
    <w:rsid w:val="00651BA7"/>
    <w:rsid w:val="00651F22"/>
    <w:rsid w:val="00651F2D"/>
    <w:rsid w:val="00652556"/>
    <w:rsid w:val="00652856"/>
    <w:rsid w:val="006529CB"/>
    <w:rsid w:val="00652E68"/>
    <w:rsid w:val="00653088"/>
    <w:rsid w:val="0065386D"/>
    <w:rsid w:val="00653F83"/>
    <w:rsid w:val="00653FB4"/>
    <w:rsid w:val="0065424F"/>
    <w:rsid w:val="0065464E"/>
    <w:rsid w:val="0065488B"/>
    <w:rsid w:val="00654CC0"/>
    <w:rsid w:val="00654CD0"/>
    <w:rsid w:val="006554CE"/>
    <w:rsid w:val="0065584A"/>
    <w:rsid w:val="00655898"/>
    <w:rsid w:val="00655958"/>
    <w:rsid w:val="00655A23"/>
    <w:rsid w:val="00655CC7"/>
    <w:rsid w:val="00656234"/>
    <w:rsid w:val="0065624B"/>
    <w:rsid w:val="006562C3"/>
    <w:rsid w:val="006569F3"/>
    <w:rsid w:val="00656ABF"/>
    <w:rsid w:val="00656E86"/>
    <w:rsid w:val="00657061"/>
    <w:rsid w:val="006571A5"/>
    <w:rsid w:val="00657A6E"/>
    <w:rsid w:val="00660855"/>
    <w:rsid w:val="00661157"/>
    <w:rsid w:val="00661204"/>
    <w:rsid w:val="0066134B"/>
    <w:rsid w:val="00661AEB"/>
    <w:rsid w:val="00661BA1"/>
    <w:rsid w:val="00661CD9"/>
    <w:rsid w:val="006620DD"/>
    <w:rsid w:val="006623DA"/>
    <w:rsid w:val="00662586"/>
    <w:rsid w:val="00662D7A"/>
    <w:rsid w:val="00662EDD"/>
    <w:rsid w:val="006631BA"/>
    <w:rsid w:val="00663248"/>
    <w:rsid w:val="006637B0"/>
    <w:rsid w:val="00663C2D"/>
    <w:rsid w:val="006640E1"/>
    <w:rsid w:val="006646D6"/>
    <w:rsid w:val="006649B7"/>
    <w:rsid w:val="00664F40"/>
    <w:rsid w:val="00664FCD"/>
    <w:rsid w:val="00665017"/>
    <w:rsid w:val="006650F8"/>
    <w:rsid w:val="006654A9"/>
    <w:rsid w:val="0066575E"/>
    <w:rsid w:val="00665831"/>
    <w:rsid w:val="00665A07"/>
    <w:rsid w:val="00665A16"/>
    <w:rsid w:val="00665AE4"/>
    <w:rsid w:val="00665D56"/>
    <w:rsid w:val="00665DFD"/>
    <w:rsid w:val="00665E84"/>
    <w:rsid w:val="0066609A"/>
    <w:rsid w:val="0066629B"/>
    <w:rsid w:val="0066679A"/>
    <w:rsid w:val="00666B92"/>
    <w:rsid w:val="00666E14"/>
    <w:rsid w:val="00666E42"/>
    <w:rsid w:val="00667025"/>
    <w:rsid w:val="0066706E"/>
    <w:rsid w:val="00667567"/>
    <w:rsid w:val="0066765E"/>
    <w:rsid w:val="0066796A"/>
    <w:rsid w:val="00667B9C"/>
    <w:rsid w:val="00670045"/>
    <w:rsid w:val="006702CE"/>
    <w:rsid w:val="00670C9B"/>
    <w:rsid w:val="00670E1A"/>
    <w:rsid w:val="00670FEE"/>
    <w:rsid w:val="00671846"/>
    <w:rsid w:val="00671D50"/>
    <w:rsid w:val="00671D8B"/>
    <w:rsid w:val="00671F72"/>
    <w:rsid w:val="00671FAC"/>
    <w:rsid w:val="00672194"/>
    <w:rsid w:val="0067248F"/>
    <w:rsid w:val="006725AF"/>
    <w:rsid w:val="0067280C"/>
    <w:rsid w:val="0067286F"/>
    <w:rsid w:val="00672AAA"/>
    <w:rsid w:val="00672BC0"/>
    <w:rsid w:val="00672F60"/>
    <w:rsid w:val="00673095"/>
    <w:rsid w:val="006731F9"/>
    <w:rsid w:val="006735C1"/>
    <w:rsid w:val="00673A07"/>
    <w:rsid w:val="00673BB2"/>
    <w:rsid w:val="00673DCE"/>
    <w:rsid w:val="00673DD0"/>
    <w:rsid w:val="00673ED3"/>
    <w:rsid w:val="00673F60"/>
    <w:rsid w:val="00673FF1"/>
    <w:rsid w:val="006745B9"/>
    <w:rsid w:val="0067469C"/>
    <w:rsid w:val="0067475B"/>
    <w:rsid w:val="00674937"/>
    <w:rsid w:val="00674D5D"/>
    <w:rsid w:val="00674EAB"/>
    <w:rsid w:val="006750C8"/>
    <w:rsid w:val="0067512E"/>
    <w:rsid w:val="00675588"/>
    <w:rsid w:val="006755CA"/>
    <w:rsid w:val="0067579A"/>
    <w:rsid w:val="00675E22"/>
    <w:rsid w:val="00675EF2"/>
    <w:rsid w:val="00676167"/>
    <w:rsid w:val="00676230"/>
    <w:rsid w:val="00676309"/>
    <w:rsid w:val="006764A8"/>
    <w:rsid w:val="006766C4"/>
    <w:rsid w:val="0067690E"/>
    <w:rsid w:val="00676936"/>
    <w:rsid w:val="00676982"/>
    <w:rsid w:val="00676BE1"/>
    <w:rsid w:val="00676C5D"/>
    <w:rsid w:val="00676C99"/>
    <w:rsid w:val="00677191"/>
    <w:rsid w:val="0067741F"/>
    <w:rsid w:val="00677845"/>
    <w:rsid w:val="00677D38"/>
    <w:rsid w:val="00677F2D"/>
    <w:rsid w:val="00680267"/>
    <w:rsid w:val="00680C8D"/>
    <w:rsid w:val="00680CB0"/>
    <w:rsid w:val="0068162F"/>
    <w:rsid w:val="006817D9"/>
    <w:rsid w:val="006819B7"/>
    <w:rsid w:val="00681A6D"/>
    <w:rsid w:val="00681B01"/>
    <w:rsid w:val="00681D2F"/>
    <w:rsid w:val="00681D5A"/>
    <w:rsid w:val="0068211A"/>
    <w:rsid w:val="00682290"/>
    <w:rsid w:val="00682AFA"/>
    <w:rsid w:val="00682B1C"/>
    <w:rsid w:val="00682CB5"/>
    <w:rsid w:val="00682D75"/>
    <w:rsid w:val="00683323"/>
    <w:rsid w:val="006833E6"/>
    <w:rsid w:val="0068351A"/>
    <w:rsid w:val="00683761"/>
    <w:rsid w:val="00683E65"/>
    <w:rsid w:val="0068418E"/>
    <w:rsid w:val="00684305"/>
    <w:rsid w:val="00684888"/>
    <w:rsid w:val="00684E5A"/>
    <w:rsid w:val="00684FD1"/>
    <w:rsid w:val="0068517E"/>
    <w:rsid w:val="00685291"/>
    <w:rsid w:val="00685366"/>
    <w:rsid w:val="0068547D"/>
    <w:rsid w:val="00685C2F"/>
    <w:rsid w:val="0068604C"/>
    <w:rsid w:val="0068682B"/>
    <w:rsid w:val="006869C8"/>
    <w:rsid w:val="00686F3D"/>
    <w:rsid w:val="00687055"/>
    <w:rsid w:val="00687106"/>
    <w:rsid w:val="00687234"/>
    <w:rsid w:val="006876EF"/>
    <w:rsid w:val="00687841"/>
    <w:rsid w:val="00687DC5"/>
    <w:rsid w:val="00690370"/>
    <w:rsid w:val="00690AA9"/>
    <w:rsid w:val="00690EC3"/>
    <w:rsid w:val="00690EE9"/>
    <w:rsid w:val="00690F04"/>
    <w:rsid w:val="00691053"/>
    <w:rsid w:val="006911A5"/>
    <w:rsid w:val="00691363"/>
    <w:rsid w:val="006914C3"/>
    <w:rsid w:val="006915BF"/>
    <w:rsid w:val="00691692"/>
    <w:rsid w:val="0069183D"/>
    <w:rsid w:val="00691D89"/>
    <w:rsid w:val="00692496"/>
    <w:rsid w:val="00692542"/>
    <w:rsid w:val="0069266B"/>
    <w:rsid w:val="0069267A"/>
    <w:rsid w:val="00692694"/>
    <w:rsid w:val="00692C34"/>
    <w:rsid w:val="00692C8A"/>
    <w:rsid w:val="00692F06"/>
    <w:rsid w:val="0069329A"/>
    <w:rsid w:val="00693522"/>
    <w:rsid w:val="0069361D"/>
    <w:rsid w:val="00693715"/>
    <w:rsid w:val="006939A8"/>
    <w:rsid w:val="00693A6B"/>
    <w:rsid w:val="00693A82"/>
    <w:rsid w:val="00693D6D"/>
    <w:rsid w:val="006940AC"/>
    <w:rsid w:val="00694153"/>
    <w:rsid w:val="00694333"/>
    <w:rsid w:val="00694522"/>
    <w:rsid w:val="0069452F"/>
    <w:rsid w:val="006947EC"/>
    <w:rsid w:val="00694C30"/>
    <w:rsid w:val="00695347"/>
    <w:rsid w:val="00695419"/>
    <w:rsid w:val="006955B2"/>
    <w:rsid w:val="006955E9"/>
    <w:rsid w:val="00695622"/>
    <w:rsid w:val="00695834"/>
    <w:rsid w:val="006965CC"/>
    <w:rsid w:val="0069669D"/>
    <w:rsid w:val="00696CA9"/>
    <w:rsid w:val="00696DB3"/>
    <w:rsid w:val="00696E31"/>
    <w:rsid w:val="00696EA5"/>
    <w:rsid w:val="00696FD0"/>
    <w:rsid w:val="00697083"/>
    <w:rsid w:val="0069715A"/>
    <w:rsid w:val="006976BD"/>
    <w:rsid w:val="006979DE"/>
    <w:rsid w:val="00697B8D"/>
    <w:rsid w:val="00697C15"/>
    <w:rsid w:val="006A007F"/>
    <w:rsid w:val="006A014F"/>
    <w:rsid w:val="006A0159"/>
    <w:rsid w:val="006A01E2"/>
    <w:rsid w:val="006A07B1"/>
    <w:rsid w:val="006A08F5"/>
    <w:rsid w:val="006A0DBE"/>
    <w:rsid w:val="006A0DED"/>
    <w:rsid w:val="006A0EE5"/>
    <w:rsid w:val="006A0FF2"/>
    <w:rsid w:val="006A12C0"/>
    <w:rsid w:val="006A13F7"/>
    <w:rsid w:val="006A1BC8"/>
    <w:rsid w:val="006A1C12"/>
    <w:rsid w:val="006A1D00"/>
    <w:rsid w:val="006A2401"/>
    <w:rsid w:val="006A2850"/>
    <w:rsid w:val="006A2993"/>
    <w:rsid w:val="006A2CEF"/>
    <w:rsid w:val="006A3179"/>
    <w:rsid w:val="006A37BA"/>
    <w:rsid w:val="006A38F9"/>
    <w:rsid w:val="006A3A9C"/>
    <w:rsid w:val="006A3D6A"/>
    <w:rsid w:val="006A3D85"/>
    <w:rsid w:val="006A4389"/>
    <w:rsid w:val="006A47A7"/>
    <w:rsid w:val="006A4D13"/>
    <w:rsid w:val="006A4DD0"/>
    <w:rsid w:val="006A4F27"/>
    <w:rsid w:val="006A4F4C"/>
    <w:rsid w:val="006A51BA"/>
    <w:rsid w:val="006A536D"/>
    <w:rsid w:val="006A539D"/>
    <w:rsid w:val="006A566F"/>
    <w:rsid w:val="006A5830"/>
    <w:rsid w:val="006A6123"/>
    <w:rsid w:val="006A6338"/>
    <w:rsid w:val="006A661E"/>
    <w:rsid w:val="006A677E"/>
    <w:rsid w:val="006A68C1"/>
    <w:rsid w:val="006A6E72"/>
    <w:rsid w:val="006A6FBD"/>
    <w:rsid w:val="006A7297"/>
    <w:rsid w:val="006A7436"/>
    <w:rsid w:val="006A743B"/>
    <w:rsid w:val="006A7794"/>
    <w:rsid w:val="006A77BE"/>
    <w:rsid w:val="006A7E56"/>
    <w:rsid w:val="006B019F"/>
    <w:rsid w:val="006B04DD"/>
    <w:rsid w:val="006B05B1"/>
    <w:rsid w:val="006B0623"/>
    <w:rsid w:val="006B0EB1"/>
    <w:rsid w:val="006B1023"/>
    <w:rsid w:val="006B1089"/>
    <w:rsid w:val="006B136F"/>
    <w:rsid w:val="006B15F6"/>
    <w:rsid w:val="006B1940"/>
    <w:rsid w:val="006B19E6"/>
    <w:rsid w:val="006B2549"/>
    <w:rsid w:val="006B2D7D"/>
    <w:rsid w:val="006B30A0"/>
    <w:rsid w:val="006B30DA"/>
    <w:rsid w:val="006B31AD"/>
    <w:rsid w:val="006B32BE"/>
    <w:rsid w:val="006B3534"/>
    <w:rsid w:val="006B36FC"/>
    <w:rsid w:val="006B3980"/>
    <w:rsid w:val="006B3AAD"/>
    <w:rsid w:val="006B3D97"/>
    <w:rsid w:val="006B40AC"/>
    <w:rsid w:val="006B4BB6"/>
    <w:rsid w:val="006B4C65"/>
    <w:rsid w:val="006B5078"/>
    <w:rsid w:val="006B51FA"/>
    <w:rsid w:val="006B5214"/>
    <w:rsid w:val="006B52AC"/>
    <w:rsid w:val="006B52FE"/>
    <w:rsid w:val="006B5775"/>
    <w:rsid w:val="006B58EE"/>
    <w:rsid w:val="006B5E24"/>
    <w:rsid w:val="006B6338"/>
    <w:rsid w:val="006B671A"/>
    <w:rsid w:val="006B6888"/>
    <w:rsid w:val="006B6DF0"/>
    <w:rsid w:val="006B7089"/>
    <w:rsid w:val="006B71E4"/>
    <w:rsid w:val="006B742C"/>
    <w:rsid w:val="006B74BB"/>
    <w:rsid w:val="006B775C"/>
    <w:rsid w:val="006B775F"/>
    <w:rsid w:val="006B7CE3"/>
    <w:rsid w:val="006B7F72"/>
    <w:rsid w:val="006B7F98"/>
    <w:rsid w:val="006C0192"/>
    <w:rsid w:val="006C02AD"/>
    <w:rsid w:val="006C033E"/>
    <w:rsid w:val="006C05BD"/>
    <w:rsid w:val="006C0C6B"/>
    <w:rsid w:val="006C0FEC"/>
    <w:rsid w:val="006C1302"/>
    <w:rsid w:val="006C1427"/>
    <w:rsid w:val="006C17A7"/>
    <w:rsid w:val="006C17B4"/>
    <w:rsid w:val="006C1E3E"/>
    <w:rsid w:val="006C20D6"/>
    <w:rsid w:val="006C2280"/>
    <w:rsid w:val="006C2676"/>
    <w:rsid w:val="006C279C"/>
    <w:rsid w:val="006C2994"/>
    <w:rsid w:val="006C30B4"/>
    <w:rsid w:val="006C32A0"/>
    <w:rsid w:val="006C347D"/>
    <w:rsid w:val="006C3826"/>
    <w:rsid w:val="006C389F"/>
    <w:rsid w:val="006C3C5E"/>
    <w:rsid w:val="006C3C8B"/>
    <w:rsid w:val="006C3E35"/>
    <w:rsid w:val="006C40BA"/>
    <w:rsid w:val="006C4150"/>
    <w:rsid w:val="006C441F"/>
    <w:rsid w:val="006C4449"/>
    <w:rsid w:val="006C44E8"/>
    <w:rsid w:val="006C451C"/>
    <w:rsid w:val="006C484B"/>
    <w:rsid w:val="006C4B06"/>
    <w:rsid w:val="006C4E8F"/>
    <w:rsid w:val="006C50CB"/>
    <w:rsid w:val="006C538C"/>
    <w:rsid w:val="006C5604"/>
    <w:rsid w:val="006C561D"/>
    <w:rsid w:val="006C57BB"/>
    <w:rsid w:val="006C57FD"/>
    <w:rsid w:val="006C5891"/>
    <w:rsid w:val="006C5934"/>
    <w:rsid w:val="006C5B4D"/>
    <w:rsid w:val="006C5F6F"/>
    <w:rsid w:val="006C616C"/>
    <w:rsid w:val="006C6183"/>
    <w:rsid w:val="006C649B"/>
    <w:rsid w:val="006C6A3F"/>
    <w:rsid w:val="006C6B95"/>
    <w:rsid w:val="006C6C09"/>
    <w:rsid w:val="006C6DA9"/>
    <w:rsid w:val="006C6EA4"/>
    <w:rsid w:val="006C6F00"/>
    <w:rsid w:val="006C70B2"/>
    <w:rsid w:val="006C7609"/>
    <w:rsid w:val="006C7634"/>
    <w:rsid w:val="006C7698"/>
    <w:rsid w:val="006C76AF"/>
    <w:rsid w:val="006C77F0"/>
    <w:rsid w:val="006C78B6"/>
    <w:rsid w:val="006C7AE7"/>
    <w:rsid w:val="006C7B0D"/>
    <w:rsid w:val="006D02E4"/>
    <w:rsid w:val="006D0507"/>
    <w:rsid w:val="006D0910"/>
    <w:rsid w:val="006D09DD"/>
    <w:rsid w:val="006D09EB"/>
    <w:rsid w:val="006D1020"/>
    <w:rsid w:val="006D1496"/>
    <w:rsid w:val="006D1802"/>
    <w:rsid w:val="006D1965"/>
    <w:rsid w:val="006D19A6"/>
    <w:rsid w:val="006D1A3A"/>
    <w:rsid w:val="006D1BC0"/>
    <w:rsid w:val="006D1BD7"/>
    <w:rsid w:val="006D2098"/>
    <w:rsid w:val="006D2589"/>
    <w:rsid w:val="006D2DB8"/>
    <w:rsid w:val="006D2EC6"/>
    <w:rsid w:val="006D2EF9"/>
    <w:rsid w:val="006D3036"/>
    <w:rsid w:val="006D32C5"/>
    <w:rsid w:val="006D3315"/>
    <w:rsid w:val="006D3988"/>
    <w:rsid w:val="006D3A3A"/>
    <w:rsid w:val="006D3BDE"/>
    <w:rsid w:val="006D3C62"/>
    <w:rsid w:val="006D3E1C"/>
    <w:rsid w:val="006D4458"/>
    <w:rsid w:val="006D45C0"/>
    <w:rsid w:val="006D473A"/>
    <w:rsid w:val="006D482E"/>
    <w:rsid w:val="006D4B52"/>
    <w:rsid w:val="006D4E12"/>
    <w:rsid w:val="006D4FA6"/>
    <w:rsid w:val="006D5040"/>
    <w:rsid w:val="006D50C9"/>
    <w:rsid w:val="006D512D"/>
    <w:rsid w:val="006D56B1"/>
    <w:rsid w:val="006D5B16"/>
    <w:rsid w:val="006D5B21"/>
    <w:rsid w:val="006D5B6D"/>
    <w:rsid w:val="006D5E99"/>
    <w:rsid w:val="006D604F"/>
    <w:rsid w:val="006D6243"/>
    <w:rsid w:val="006D6561"/>
    <w:rsid w:val="006D663D"/>
    <w:rsid w:val="006D6667"/>
    <w:rsid w:val="006D6746"/>
    <w:rsid w:val="006D679C"/>
    <w:rsid w:val="006D6FD5"/>
    <w:rsid w:val="006D706B"/>
    <w:rsid w:val="006D709A"/>
    <w:rsid w:val="006D745E"/>
    <w:rsid w:val="006D77F2"/>
    <w:rsid w:val="006D7CA0"/>
    <w:rsid w:val="006D7F8B"/>
    <w:rsid w:val="006E0547"/>
    <w:rsid w:val="006E07BC"/>
    <w:rsid w:val="006E09C5"/>
    <w:rsid w:val="006E0C3B"/>
    <w:rsid w:val="006E1693"/>
    <w:rsid w:val="006E16CF"/>
    <w:rsid w:val="006E1A9A"/>
    <w:rsid w:val="006E1B07"/>
    <w:rsid w:val="006E1B2A"/>
    <w:rsid w:val="006E1EB9"/>
    <w:rsid w:val="006E1FE0"/>
    <w:rsid w:val="006E204D"/>
    <w:rsid w:val="006E205E"/>
    <w:rsid w:val="006E2391"/>
    <w:rsid w:val="006E244D"/>
    <w:rsid w:val="006E2479"/>
    <w:rsid w:val="006E286C"/>
    <w:rsid w:val="006E2C02"/>
    <w:rsid w:val="006E2D26"/>
    <w:rsid w:val="006E33BC"/>
    <w:rsid w:val="006E3458"/>
    <w:rsid w:val="006E384F"/>
    <w:rsid w:val="006E3D84"/>
    <w:rsid w:val="006E4015"/>
    <w:rsid w:val="006E40D0"/>
    <w:rsid w:val="006E448F"/>
    <w:rsid w:val="006E4DB7"/>
    <w:rsid w:val="006E55F5"/>
    <w:rsid w:val="006E5708"/>
    <w:rsid w:val="006E571D"/>
    <w:rsid w:val="006E5D07"/>
    <w:rsid w:val="006E5F8F"/>
    <w:rsid w:val="006E61A0"/>
    <w:rsid w:val="006E65E0"/>
    <w:rsid w:val="006E67BC"/>
    <w:rsid w:val="006E6921"/>
    <w:rsid w:val="006E6BDB"/>
    <w:rsid w:val="006E762F"/>
    <w:rsid w:val="006E7AC8"/>
    <w:rsid w:val="006E7BF1"/>
    <w:rsid w:val="006F0339"/>
    <w:rsid w:val="006F0549"/>
    <w:rsid w:val="006F0786"/>
    <w:rsid w:val="006F081A"/>
    <w:rsid w:val="006F0827"/>
    <w:rsid w:val="006F09B8"/>
    <w:rsid w:val="006F0C13"/>
    <w:rsid w:val="006F0E99"/>
    <w:rsid w:val="006F103E"/>
    <w:rsid w:val="006F11BF"/>
    <w:rsid w:val="006F1905"/>
    <w:rsid w:val="006F1A46"/>
    <w:rsid w:val="006F1E0E"/>
    <w:rsid w:val="006F2208"/>
    <w:rsid w:val="006F2276"/>
    <w:rsid w:val="006F229F"/>
    <w:rsid w:val="006F230D"/>
    <w:rsid w:val="006F2441"/>
    <w:rsid w:val="006F2549"/>
    <w:rsid w:val="006F2577"/>
    <w:rsid w:val="006F2AC1"/>
    <w:rsid w:val="006F345C"/>
    <w:rsid w:val="006F3598"/>
    <w:rsid w:val="006F3865"/>
    <w:rsid w:val="006F39A7"/>
    <w:rsid w:val="006F3AC2"/>
    <w:rsid w:val="006F3D22"/>
    <w:rsid w:val="006F3DA0"/>
    <w:rsid w:val="006F414B"/>
    <w:rsid w:val="006F4226"/>
    <w:rsid w:val="006F456A"/>
    <w:rsid w:val="006F47EB"/>
    <w:rsid w:val="006F49E8"/>
    <w:rsid w:val="006F4EB2"/>
    <w:rsid w:val="006F5535"/>
    <w:rsid w:val="006F55F7"/>
    <w:rsid w:val="006F5916"/>
    <w:rsid w:val="006F5E24"/>
    <w:rsid w:val="006F5EA6"/>
    <w:rsid w:val="006F5F43"/>
    <w:rsid w:val="006F6194"/>
    <w:rsid w:val="006F61AA"/>
    <w:rsid w:val="006F64B9"/>
    <w:rsid w:val="006F68CB"/>
    <w:rsid w:val="006F6993"/>
    <w:rsid w:val="006F6B63"/>
    <w:rsid w:val="006F7135"/>
    <w:rsid w:val="006F7625"/>
    <w:rsid w:val="006F7685"/>
    <w:rsid w:val="006F7690"/>
    <w:rsid w:val="006F76E3"/>
    <w:rsid w:val="006F781A"/>
    <w:rsid w:val="006F79A7"/>
    <w:rsid w:val="006F7ADB"/>
    <w:rsid w:val="006F7DCE"/>
    <w:rsid w:val="007008F3"/>
    <w:rsid w:val="00700A61"/>
    <w:rsid w:val="00700AC4"/>
    <w:rsid w:val="00701010"/>
    <w:rsid w:val="007011C7"/>
    <w:rsid w:val="0070146F"/>
    <w:rsid w:val="0070184B"/>
    <w:rsid w:val="0070189A"/>
    <w:rsid w:val="0070191E"/>
    <w:rsid w:val="00701D81"/>
    <w:rsid w:val="00701DC7"/>
    <w:rsid w:val="00701EC4"/>
    <w:rsid w:val="00701F7A"/>
    <w:rsid w:val="00702008"/>
    <w:rsid w:val="00702046"/>
    <w:rsid w:val="007021BA"/>
    <w:rsid w:val="007023F1"/>
    <w:rsid w:val="00702876"/>
    <w:rsid w:val="00702878"/>
    <w:rsid w:val="00702BA4"/>
    <w:rsid w:val="00702CAB"/>
    <w:rsid w:val="00702DE1"/>
    <w:rsid w:val="00702EA5"/>
    <w:rsid w:val="00702EF7"/>
    <w:rsid w:val="0070303A"/>
    <w:rsid w:val="007032B2"/>
    <w:rsid w:val="007039C3"/>
    <w:rsid w:val="00703B87"/>
    <w:rsid w:val="00703F26"/>
    <w:rsid w:val="00704298"/>
    <w:rsid w:val="00704924"/>
    <w:rsid w:val="00704956"/>
    <w:rsid w:val="0070495B"/>
    <w:rsid w:val="007049DB"/>
    <w:rsid w:val="00704AA4"/>
    <w:rsid w:val="00704C5E"/>
    <w:rsid w:val="00704D8D"/>
    <w:rsid w:val="00704D92"/>
    <w:rsid w:val="00705058"/>
    <w:rsid w:val="00705114"/>
    <w:rsid w:val="0070537F"/>
    <w:rsid w:val="007055CD"/>
    <w:rsid w:val="00705686"/>
    <w:rsid w:val="00705AE0"/>
    <w:rsid w:val="007063CA"/>
    <w:rsid w:val="00706495"/>
    <w:rsid w:val="0070649C"/>
    <w:rsid w:val="007065AE"/>
    <w:rsid w:val="007067CE"/>
    <w:rsid w:val="00706942"/>
    <w:rsid w:val="00706A11"/>
    <w:rsid w:val="00706E28"/>
    <w:rsid w:val="00706EFB"/>
    <w:rsid w:val="007070C9"/>
    <w:rsid w:val="0070711E"/>
    <w:rsid w:val="00707730"/>
    <w:rsid w:val="00707745"/>
    <w:rsid w:val="00707A2E"/>
    <w:rsid w:val="00707B49"/>
    <w:rsid w:val="00707B5F"/>
    <w:rsid w:val="00707D49"/>
    <w:rsid w:val="00707F2F"/>
    <w:rsid w:val="00710444"/>
    <w:rsid w:val="0071057E"/>
    <w:rsid w:val="00711098"/>
    <w:rsid w:val="0071118E"/>
    <w:rsid w:val="007112A6"/>
    <w:rsid w:val="00711318"/>
    <w:rsid w:val="007114D1"/>
    <w:rsid w:val="0071153E"/>
    <w:rsid w:val="007115D4"/>
    <w:rsid w:val="0071176C"/>
    <w:rsid w:val="00711A98"/>
    <w:rsid w:val="00711AEE"/>
    <w:rsid w:val="00711D0D"/>
    <w:rsid w:val="00711E3D"/>
    <w:rsid w:val="007124CA"/>
    <w:rsid w:val="007125B0"/>
    <w:rsid w:val="007127AA"/>
    <w:rsid w:val="0071293B"/>
    <w:rsid w:val="0071295C"/>
    <w:rsid w:val="00712AEE"/>
    <w:rsid w:val="007131F7"/>
    <w:rsid w:val="0071334A"/>
    <w:rsid w:val="0071379E"/>
    <w:rsid w:val="007139F9"/>
    <w:rsid w:val="00713CAF"/>
    <w:rsid w:val="00713F32"/>
    <w:rsid w:val="00714237"/>
    <w:rsid w:val="007142E6"/>
    <w:rsid w:val="007148AE"/>
    <w:rsid w:val="0071492F"/>
    <w:rsid w:val="007149F4"/>
    <w:rsid w:val="00714E7D"/>
    <w:rsid w:val="00714EC7"/>
    <w:rsid w:val="00714FE3"/>
    <w:rsid w:val="007150D1"/>
    <w:rsid w:val="007153C4"/>
    <w:rsid w:val="00715405"/>
    <w:rsid w:val="00715446"/>
    <w:rsid w:val="0071559F"/>
    <w:rsid w:val="00715948"/>
    <w:rsid w:val="00715A54"/>
    <w:rsid w:val="00715EC4"/>
    <w:rsid w:val="00715FA5"/>
    <w:rsid w:val="00715FF7"/>
    <w:rsid w:val="0071610C"/>
    <w:rsid w:val="007162D3"/>
    <w:rsid w:val="00716378"/>
    <w:rsid w:val="007166E9"/>
    <w:rsid w:val="007168FD"/>
    <w:rsid w:val="00716D67"/>
    <w:rsid w:val="00716EFB"/>
    <w:rsid w:val="00717392"/>
    <w:rsid w:val="0071740A"/>
    <w:rsid w:val="00717456"/>
    <w:rsid w:val="00717742"/>
    <w:rsid w:val="007179C6"/>
    <w:rsid w:val="00717A97"/>
    <w:rsid w:val="00717ADB"/>
    <w:rsid w:val="00717B97"/>
    <w:rsid w:val="00717E39"/>
    <w:rsid w:val="007200B3"/>
    <w:rsid w:val="007203A0"/>
    <w:rsid w:val="0072059B"/>
    <w:rsid w:val="007205AA"/>
    <w:rsid w:val="00720B38"/>
    <w:rsid w:val="00720B89"/>
    <w:rsid w:val="00720F52"/>
    <w:rsid w:val="00721467"/>
    <w:rsid w:val="00721607"/>
    <w:rsid w:val="00721BA7"/>
    <w:rsid w:val="00721BDC"/>
    <w:rsid w:val="00721EA2"/>
    <w:rsid w:val="00721F7C"/>
    <w:rsid w:val="0072200E"/>
    <w:rsid w:val="0072203D"/>
    <w:rsid w:val="007220DE"/>
    <w:rsid w:val="00722103"/>
    <w:rsid w:val="00722202"/>
    <w:rsid w:val="007223EA"/>
    <w:rsid w:val="00722609"/>
    <w:rsid w:val="00722864"/>
    <w:rsid w:val="00722965"/>
    <w:rsid w:val="00722B3A"/>
    <w:rsid w:val="00722CA0"/>
    <w:rsid w:val="007230D5"/>
    <w:rsid w:val="00723BB8"/>
    <w:rsid w:val="00723F15"/>
    <w:rsid w:val="007240B3"/>
    <w:rsid w:val="007240B9"/>
    <w:rsid w:val="007244AC"/>
    <w:rsid w:val="00724534"/>
    <w:rsid w:val="007246EE"/>
    <w:rsid w:val="00724722"/>
    <w:rsid w:val="007248E7"/>
    <w:rsid w:val="00724B6A"/>
    <w:rsid w:val="00724ED4"/>
    <w:rsid w:val="00725307"/>
    <w:rsid w:val="00725444"/>
    <w:rsid w:val="00725F6E"/>
    <w:rsid w:val="0072687C"/>
    <w:rsid w:val="00726969"/>
    <w:rsid w:val="00726B31"/>
    <w:rsid w:val="00726BB4"/>
    <w:rsid w:val="00726D3F"/>
    <w:rsid w:val="00726EDB"/>
    <w:rsid w:val="007273A9"/>
    <w:rsid w:val="007276AB"/>
    <w:rsid w:val="00727844"/>
    <w:rsid w:val="00727D1B"/>
    <w:rsid w:val="00727E21"/>
    <w:rsid w:val="0073005A"/>
    <w:rsid w:val="007301E3"/>
    <w:rsid w:val="00730248"/>
    <w:rsid w:val="007303DD"/>
    <w:rsid w:val="0073049C"/>
    <w:rsid w:val="00731008"/>
    <w:rsid w:val="00731448"/>
    <w:rsid w:val="00731768"/>
    <w:rsid w:val="00731A9D"/>
    <w:rsid w:val="00731C72"/>
    <w:rsid w:val="00731E24"/>
    <w:rsid w:val="00732039"/>
    <w:rsid w:val="007320C6"/>
    <w:rsid w:val="007327DA"/>
    <w:rsid w:val="0073280C"/>
    <w:rsid w:val="00732F22"/>
    <w:rsid w:val="0073305C"/>
    <w:rsid w:val="00733070"/>
    <w:rsid w:val="007330CE"/>
    <w:rsid w:val="007330E0"/>
    <w:rsid w:val="007331B1"/>
    <w:rsid w:val="00733345"/>
    <w:rsid w:val="0073359A"/>
    <w:rsid w:val="007336FC"/>
    <w:rsid w:val="00733839"/>
    <w:rsid w:val="00733975"/>
    <w:rsid w:val="00733AC9"/>
    <w:rsid w:val="00733B58"/>
    <w:rsid w:val="00734718"/>
    <w:rsid w:val="00734B2D"/>
    <w:rsid w:val="00734D70"/>
    <w:rsid w:val="00734F2C"/>
    <w:rsid w:val="0073527B"/>
    <w:rsid w:val="007352D1"/>
    <w:rsid w:val="0073556B"/>
    <w:rsid w:val="007359F3"/>
    <w:rsid w:val="007364BB"/>
    <w:rsid w:val="00736A60"/>
    <w:rsid w:val="00736B63"/>
    <w:rsid w:val="00736BE6"/>
    <w:rsid w:val="00736CBB"/>
    <w:rsid w:val="00736E32"/>
    <w:rsid w:val="0073728D"/>
    <w:rsid w:val="00737295"/>
    <w:rsid w:val="00737494"/>
    <w:rsid w:val="00737A01"/>
    <w:rsid w:val="00737B90"/>
    <w:rsid w:val="00737DE5"/>
    <w:rsid w:val="00737FFB"/>
    <w:rsid w:val="0074006B"/>
    <w:rsid w:val="007401A8"/>
    <w:rsid w:val="007402E0"/>
    <w:rsid w:val="00740349"/>
    <w:rsid w:val="0074047C"/>
    <w:rsid w:val="0074072C"/>
    <w:rsid w:val="00740CC3"/>
    <w:rsid w:val="00740DDC"/>
    <w:rsid w:val="00740E99"/>
    <w:rsid w:val="00741668"/>
    <w:rsid w:val="0074178A"/>
    <w:rsid w:val="007418D5"/>
    <w:rsid w:val="007418DC"/>
    <w:rsid w:val="00742477"/>
    <w:rsid w:val="007425E6"/>
    <w:rsid w:val="0074275C"/>
    <w:rsid w:val="0074295F"/>
    <w:rsid w:val="00742AA7"/>
    <w:rsid w:val="007430F7"/>
    <w:rsid w:val="007431FD"/>
    <w:rsid w:val="00743D31"/>
    <w:rsid w:val="00743E38"/>
    <w:rsid w:val="00744045"/>
    <w:rsid w:val="0074440E"/>
    <w:rsid w:val="007444AD"/>
    <w:rsid w:val="00744556"/>
    <w:rsid w:val="00744B2B"/>
    <w:rsid w:val="00744CA7"/>
    <w:rsid w:val="00744CD8"/>
    <w:rsid w:val="00744D11"/>
    <w:rsid w:val="0074538E"/>
    <w:rsid w:val="007455A3"/>
    <w:rsid w:val="007455DC"/>
    <w:rsid w:val="00745834"/>
    <w:rsid w:val="00745A24"/>
    <w:rsid w:val="00745C1D"/>
    <w:rsid w:val="00745C81"/>
    <w:rsid w:val="007460A8"/>
    <w:rsid w:val="0074635C"/>
    <w:rsid w:val="007463AB"/>
    <w:rsid w:val="0074661C"/>
    <w:rsid w:val="0074673D"/>
    <w:rsid w:val="007467EE"/>
    <w:rsid w:val="00746818"/>
    <w:rsid w:val="00746A00"/>
    <w:rsid w:val="00746CDD"/>
    <w:rsid w:val="00746F37"/>
    <w:rsid w:val="00746F7C"/>
    <w:rsid w:val="0074713E"/>
    <w:rsid w:val="0074736E"/>
    <w:rsid w:val="00747ADF"/>
    <w:rsid w:val="00747BC6"/>
    <w:rsid w:val="00747C2D"/>
    <w:rsid w:val="00747D59"/>
    <w:rsid w:val="00747EB8"/>
    <w:rsid w:val="00747F19"/>
    <w:rsid w:val="00750206"/>
    <w:rsid w:val="00750274"/>
    <w:rsid w:val="007502F8"/>
    <w:rsid w:val="007504E0"/>
    <w:rsid w:val="0075063B"/>
    <w:rsid w:val="0075079B"/>
    <w:rsid w:val="007508A7"/>
    <w:rsid w:val="00750914"/>
    <w:rsid w:val="00750992"/>
    <w:rsid w:val="00750ACC"/>
    <w:rsid w:val="00751304"/>
    <w:rsid w:val="00751364"/>
    <w:rsid w:val="00751873"/>
    <w:rsid w:val="00751D63"/>
    <w:rsid w:val="0075214E"/>
    <w:rsid w:val="00752838"/>
    <w:rsid w:val="0075297F"/>
    <w:rsid w:val="00752A29"/>
    <w:rsid w:val="00752BF9"/>
    <w:rsid w:val="00752C5A"/>
    <w:rsid w:val="00752DB7"/>
    <w:rsid w:val="00753038"/>
    <w:rsid w:val="00753BBB"/>
    <w:rsid w:val="00753ECA"/>
    <w:rsid w:val="00754343"/>
    <w:rsid w:val="0075453F"/>
    <w:rsid w:val="00754E63"/>
    <w:rsid w:val="0075511A"/>
    <w:rsid w:val="00755D24"/>
    <w:rsid w:val="00755F4A"/>
    <w:rsid w:val="00756119"/>
    <w:rsid w:val="00756128"/>
    <w:rsid w:val="00756391"/>
    <w:rsid w:val="00756495"/>
    <w:rsid w:val="007564D9"/>
    <w:rsid w:val="00756822"/>
    <w:rsid w:val="0075684B"/>
    <w:rsid w:val="007568D6"/>
    <w:rsid w:val="00756985"/>
    <w:rsid w:val="00756A51"/>
    <w:rsid w:val="00756C34"/>
    <w:rsid w:val="00756D51"/>
    <w:rsid w:val="00756F88"/>
    <w:rsid w:val="00756FDA"/>
    <w:rsid w:val="00757ECB"/>
    <w:rsid w:val="00757F10"/>
    <w:rsid w:val="00757F73"/>
    <w:rsid w:val="007606F9"/>
    <w:rsid w:val="00760A6A"/>
    <w:rsid w:val="00760ACD"/>
    <w:rsid w:val="00761257"/>
    <w:rsid w:val="007615A7"/>
    <w:rsid w:val="00761659"/>
    <w:rsid w:val="00761715"/>
    <w:rsid w:val="007619EE"/>
    <w:rsid w:val="00761B71"/>
    <w:rsid w:val="00761FD8"/>
    <w:rsid w:val="0076207D"/>
    <w:rsid w:val="007622BE"/>
    <w:rsid w:val="0076264B"/>
    <w:rsid w:val="00762797"/>
    <w:rsid w:val="00762898"/>
    <w:rsid w:val="00762FE0"/>
    <w:rsid w:val="00763267"/>
    <w:rsid w:val="007632EA"/>
    <w:rsid w:val="007633D1"/>
    <w:rsid w:val="00763400"/>
    <w:rsid w:val="0076364C"/>
    <w:rsid w:val="007637EC"/>
    <w:rsid w:val="007639F0"/>
    <w:rsid w:val="00763CDB"/>
    <w:rsid w:val="00763D92"/>
    <w:rsid w:val="007643B8"/>
    <w:rsid w:val="00764578"/>
    <w:rsid w:val="007645D8"/>
    <w:rsid w:val="00764682"/>
    <w:rsid w:val="0076484C"/>
    <w:rsid w:val="00764CF1"/>
    <w:rsid w:val="0076552A"/>
    <w:rsid w:val="0076555C"/>
    <w:rsid w:val="00765712"/>
    <w:rsid w:val="007658CE"/>
    <w:rsid w:val="00765B19"/>
    <w:rsid w:val="00765C9E"/>
    <w:rsid w:val="00765DD1"/>
    <w:rsid w:val="0076629F"/>
    <w:rsid w:val="0076644F"/>
    <w:rsid w:val="00766585"/>
    <w:rsid w:val="007666B0"/>
    <w:rsid w:val="00766873"/>
    <w:rsid w:val="00766924"/>
    <w:rsid w:val="00766DB6"/>
    <w:rsid w:val="00766DD7"/>
    <w:rsid w:val="0076733E"/>
    <w:rsid w:val="00767602"/>
    <w:rsid w:val="00767D15"/>
    <w:rsid w:val="00767FB2"/>
    <w:rsid w:val="00770098"/>
    <w:rsid w:val="00770631"/>
    <w:rsid w:val="007706F8"/>
    <w:rsid w:val="0077079D"/>
    <w:rsid w:val="00770D54"/>
    <w:rsid w:val="00770F5A"/>
    <w:rsid w:val="00770FF2"/>
    <w:rsid w:val="007715A9"/>
    <w:rsid w:val="007715D5"/>
    <w:rsid w:val="00771C5F"/>
    <w:rsid w:val="00771D59"/>
    <w:rsid w:val="00771F65"/>
    <w:rsid w:val="00772154"/>
    <w:rsid w:val="007724FC"/>
    <w:rsid w:val="00772C96"/>
    <w:rsid w:val="00772D41"/>
    <w:rsid w:val="0077314B"/>
    <w:rsid w:val="007731B4"/>
    <w:rsid w:val="007738CF"/>
    <w:rsid w:val="00773B70"/>
    <w:rsid w:val="00773C4F"/>
    <w:rsid w:val="00773F48"/>
    <w:rsid w:val="00773F5B"/>
    <w:rsid w:val="00774507"/>
    <w:rsid w:val="00774509"/>
    <w:rsid w:val="0077456C"/>
    <w:rsid w:val="00774ED9"/>
    <w:rsid w:val="00774FF8"/>
    <w:rsid w:val="00775454"/>
    <w:rsid w:val="00775631"/>
    <w:rsid w:val="00776032"/>
    <w:rsid w:val="00776050"/>
    <w:rsid w:val="00776468"/>
    <w:rsid w:val="0077666A"/>
    <w:rsid w:val="007766E4"/>
    <w:rsid w:val="00776714"/>
    <w:rsid w:val="0077678A"/>
    <w:rsid w:val="007767E9"/>
    <w:rsid w:val="0077687D"/>
    <w:rsid w:val="007769C0"/>
    <w:rsid w:val="00776CC4"/>
    <w:rsid w:val="00776EE8"/>
    <w:rsid w:val="00776F4F"/>
    <w:rsid w:val="00776FF5"/>
    <w:rsid w:val="0077729C"/>
    <w:rsid w:val="0077733F"/>
    <w:rsid w:val="00777469"/>
    <w:rsid w:val="007777FA"/>
    <w:rsid w:val="00777A1C"/>
    <w:rsid w:val="00777E5F"/>
    <w:rsid w:val="00777EFF"/>
    <w:rsid w:val="00777FCB"/>
    <w:rsid w:val="0078000B"/>
    <w:rsid w:val="007802B6"/>
    <w:rsid w:val="00780384"/>
    <w:rsid w:val="00780807"/>
    <w:rsid w:val="00780920"/>
    <w:rsid w:val="00780B78"/>
    <w:rsid w:val="00780F0A"/>
    <w:rsid w:val="00780F11"/>
    <w:rsid w:val="0078102C"/>
    <w:rsid w:val="00781310"/>
    <w:rsid w:val="00781374"/>
    <w:rsid w:val="007814CA"/>
    <w:rsid w:val="0078156F"/>
    <w:rsid w:val="0078177C"/>
    <w:rsid w:val="00781A17"/>
    <w:rsid w:val="00781D24"/>
    <w:rsid w:val="007820B3"/>
    <w:rsid w:val="00782130"/>
    <w:rsid w:val="00782363"/>
    <w:rsid w:val="00782396"/>
    <w:rsid w:val="0078239F"/>
    <w:rsid w:val="00782428"/>
    <w:rsid w:val="007826D2"/>
    <w:rsid w:val="00782808"/>
    <w:rsid w:val="00782827"/>
    <w:rsid w:val="00782AA3"/>
    <w:rsid w:val="00782B59"/>
    <w:rsid w:val="00782C38"/>
    <w:rsid w:val="00782D9D"/>
    <w:rsid w:val="0078316D"/>
    <w:rsid w:val="00783593"/>
    <w:rsid w:val="0078359E"/>
    <w:rsid w:val="0078368E"/>
    <w:rsid w:val="007838C1"/>
    <w:rsid w:val="0078392B"/>
    <w:rsid w:val="00783D67"/>
    <w:rsid w:val="00783EA3"/>
    <w:rsid w:val="00784077"/>
    <w:rsid w:val="0078461D"/>
    <w:rsid w:val="00784783"/>
    <w:rsid w:val="007849ED"/>
    <w:rsid w:val="00784AF1"/>
    <w:rsid w:val="00785179"/>
    <w:rsid w:val="007854FB"/>
    <w:rsid w:val="00785549"/>
    <w:rsid w:val="007855F1"/>
    <w:rsid w:val="007857B6"/>
    <w:rsid w:val="007857C9"/>
    <w:rsid w:val="00785954"/>
    <w:rsid w:val="007859D3"/>
    <w:rsid w:val="00785AD3"/>
    <w:rsid w:val="00785C48"/>
    <w:rsid w:val="00785C58"/>
    <w:rsid w:val="00786152"/>
    <w:rsid w:val="007863ED"/>
    <w:rsid w:val="0078687D"/>
    <w:rsid w:val="00786899"/>
    <w:rsid w:val="00786BF6"/>
    <w:rsid w:val="00787AD5"/>
    <w:rsid w:val="00787CDC"/>
    <w:rsid w:val="00787CF2"/>
    <w:rsid w:val="00787E0C"/>
    <w:rsid w:val="00787E66"/>
    <w:rsid w:val="00787F3E"/>
    <w:rsid w:val="00790177"/>
    <w:rsid w:val="007903FC"/>
    <w:rsid w:val="00790516"/>
    <w:rsid w:val="00790661"/>
    <w:rsid w:val="00790919"/>
    <w:rsid w:val="00790A09"/>
    <w:rsid w:val="00790AA4"/>
    <w:rsid w:val="00790BCF"/>
    <w:rsid w:val="00790E00"/>
    <w:rsid w:val="00790FEB"/>
    <w:rsid w:val="007912AB"/>
    <w:rsid w:val="00791459"/>
    <w:rsid w:val="00791589"/>
    <w:rsid w:val="007915CC"/>
    <w:rsid w:val="007915DD"/>
    <w:rsid w:val="00791DAD"/>
    <w:rsid w:val="00792110"/>
    <w:rsid w:val="00792338"/>
    <w:rsid w:val="00792475"/>
    <w:rsid w:val="00792BBF"/>
    <w:rsid w:val="00792FA5"/>
    <w:rsid w:val="0079373E"/>
    <w:rsid w:val="00793E76"/>
    <w:rsid w:val="00793E8F"/>
    <w:rsid w:val="0079425B"/>
    <w:rsid w:val="00794275"/>
    <w:rsid w:val="00794361"/>
    <w:rsid w:val="007943AA"/>
    <w:rsid w:val="007944F3"/>
    <w:rsid w:val="00794A5D"/>
    <w:rsid w:val="00794BD2"/>
    <w:rsid w:val="00794CB4"/>
    <w:rsid w:val="00794CD7"/>
    <w:rsid w:val="00795233"/>
    <w:rsid w:val="007952B9"/>
    <w:rsid w:val="00795768"/>
    <w:rsid w:val="00795BB5"/>
    <w:rsid w:val="00795C0C"/>
    <w:rsid w:val="00795F69"/>
    <w:rsid w:val="007960B4"/>
    <w:rsid w:val="007960E2"/>
    <w:rsid w:val="007963A5"/>
    <w:rsid w:val="00796485"/>
    <w:rsid w:val="00796597"/>
    <w:rsid w:val="00796A24"/>
    <w:rsid w:val="00796A88"/>
    <w:rsid w:val="00796DEB"/>
    <w:rsid w:val="007970B1"/>
    <w:rsid w:val="00797516"/>
    <w:rsid w:val="00797710"/>
    <w:rsid w:val="0079777F"/>
    <w:rsid w:val="007977C1"/>
    <w:rsid w:val="007978FD"/>
    <w:rsid w:val="00797CD3"/>
    <w:rsid w:val="00797DE0"/>
    <w:rsid w:val="007A014B"/>
    <w:rsid w:val="007A030C"/>
    <w:rsid w:val="007A094C"/>
    <w:rsid w:val="007A09DE"/>
    <w:rsid w:val="007A0B6B"/>
    <w:rsid w:val="007A0E71"/>
    <w:rsid w:val="007A12EA"/>
    <w:rsid w:val="007A13F0"/>
    <w:rsid w:val="007A156A"/>
    <w:rsid w:val="007A192F"/>
    <w:rsid w:val="007A1AB8"/>
    <w:rsid w:val="007A1CA1"/>
    <w:rsid w:val="007A1F8D"/>
    <w:rsid w:val="007A1F98"/>
    <w:rsid w:val="007A229D"/>
    <w:rsid w:val="007A22C9"/>
    <w:rsid w:val="007A2366"/>
    <w:rsid w:val="007A2536"/>
    <w:rsid w:val="007A261C"/>
    <w:rsid w:val="007A28C3"/>
    <w:rsid w:val="007A28F1"/>
    <w:rsid w:val="007A2993"/>
    <w:rsid w:val="007A2AEB"/>
    <w:rsid w:val="007A2C64"/>
    <w:rsid w:val="007A30FC"/>
    <w:rsid w:val="007A360B"/>
    <w:rsid w:val="007A3935"/>
    <w:rsid w:val="007A3FE5"/>
    <w:rsid w:val="007A42CF"/>
    <w:rsid w:val="007A465E"/>
    <w:rsid w:val="007A4733"/>
    <w:rsid w:val="007A4841"/>
    <w:rsid w:val="007A4DBB"/>
    <w:rsid w:val="007A5032"/>
    <w:rsid w:val="007A5610"/>
    <w:rsid w:val="007A5B73"/>
    <w:rsid w:val="007A5BFD"/>
    <w:rsid w:val="007A5EFD"/>
    <w:rsid w:val="007A640B"/>
    <w:rsid w:val="007A64CE"/>
    <w:rsid w:val="007A6744"/>
    <w:rsid w:val="007A696A"/>
    <w:rsid w:val="007A6B21"/>
    <w:rsid w:val="007A71A2"/>
    <w:rsid w:val="007A730E"/>
    <w:rsid w:val="007A738E"/>
    <w:rsid w:val="007A7631"/>
    <w:rsid w:val="007A76B7"/>
    <w:rsid w:val="007A77B2"/>
    <w:rsid w:val="007A79C7"/>
    <w:rsid w:val="007A7C46"/>
    <w:rsid w:val="007A7C58"/>
    <w:rsid w:val="007A7DA6"/>
    <w:rsid w:val="007A7E2F"/>
    <w:rsid w:val="007A7E98"/>
    <w:rsid w:val="007A7F3C"/>
    <w:rsid w:val="007B06BC"/>
    <w:rsid w:val="007B070C"/>
    <w:rsid w:val="007B0BD4"/>
    <w:rsid w:val="007B1427"/>
    <w:rsid w:val="007B1607"/>
    <w:rsid w:val="007B1A4B"/>
    <w:rsid w:val="007B1ED9"/>
    <w:rsid w:val="007B25A2"/>
    <w:rsid w:val="007B2601"/>
    <w:rsid w:val="007B2C9F"/>
    <w:rsid w:val="007B2DA6"/>
    <w:rsid w:val="007B31D5"/>
    <w:rsid w:val="007B36AC"/>
    <w:rsid w:val="007B37BA"/>
    <w:rsid w:val="007B3AC2"/>
    <w:rsid w:val="007B3B52"/>
    <w:rsid w:val="007B3CD9"/>
    <w:rsid w:val="007B3EAA"/>
    <w:rsid w:val="007B3FFF"/>
    <w:rsid w:val="007B41E0"/>
    <w:rsid w:val="007B427F"/>
    <w:rsid w:val="007B4500"/>
    <w:rsid w:val="007B4525"/>
    <w:rsid w:val="007B467C"/>
    <w:rsid w:val="007B4856"/>
    <w:rsid w:val="007B5190"/>
    <w:rsid w:val="007B51CD"/>
    <w:rsid w:val="007B54DD"/>
    <w:rsid w:val="007B5948"/>
    <w:rsid w:val="007B59A0"/>
    <w:rsid w:val="007B5AE4"/>
    <w:rsid w:val="007B5BDA"/>
    <w:rsid w:val="007B5F1A"/>
    <w:rsid w:val="007B5FFB"/>
    <w:rsid w:val="007B62F6"/>
    <w:rsid w:val="007B6CBB"/>
    <w:rsid w:val="007B6D1B"/>
    <w:rsid w:val="007B6E9E"/>
    <w:rsid w:val="007B7163"/>
    <w:rsid w:val="007B7C34"/>
    <w:rsid w:val="007C01AE"/>
    <w:rsid w:val="007C02D7"/>
    <w:rsid w:val="007C055D"/>
    <w:rsid w:val="007C060B"/>
    <w:rsid w:val="007C061F"/>
    <w:rsid w:val="007C0853"/>
    <w:rsid w:val="007C0A22"/>
    <w:rsid w:val="007C0D18"/>
    <w:rsid w:val="007C0DE6"/>
    <w:rsid w:val="007C0E01"/>
    <w:rsid w:val="007C1372"/>
    <w:rsid w:val="007C15B2"/>
    <w:rsid w:val="007C1B99"/>
    <w:rsid w:val="007C229D"/>
    <w:rsid w:val="007C22FB"/>
    <w:rsid w:val="007C24CD"/>
    <w:rsid w:val="007C2652"/>
    <w:rsid w:val="007C27AF"/>
    <w:rsid w:val="007C2B74"/>
    <w:rsid w:val="007C3005"/>
    <w:rsid w:val="007C301C"/>
    <w:rsid w:val="007C32B5"/>
    <w:rsid w:val="007C37B6"/>
    <w:rsid w:val="007C3B98"/>
    <w:rsid w:val="007C3C6A"/>
    <w:rsid w:val="007C3F75"/>
    <w:rsid w:val="007C4237"/>
    <w:rsid w:val="007C4AA6"/>
    <w:rsid w:val="007C4E2E"/>
    <w:rsid w:val="007C4E34"/>
    <w:rsid w:val="007C4EDF"/>
    <w:rsid w:val="007C5481"/>
    <w:rsid w:val="007C5653"/>
    <w:rsid w:val="007C5AD2"/>
    <w:rsid w:val="007C5C05"/>
    <w:rsid w:val="007C5E4B"/>
    <w:rsid w:val="007C5FB3"/>
    <w:rsid w:val="007C6582"/>
    <w:rsid w:val="007C6636"/>
    <w:rsid w:val="007C6762"/>
    <w:rsid w:val="007C6824"/>
    <w:rsid w:val="007C6889"/>
    <w:rsid w:val="007C689C"/>
    <w:rsid w:val="007C6928"/>
    <w:rsid w:val="007C692A"/>
    <w:rsid w:val="007C6B0F"/>
    <w:rsid w:val="007C6BF5"/>
    <w:rsid w:val="007C6C3B"/>
    <w:rsid w:val="007C6E00"/>
    <w:rsid w:val="007C6ED9"/>
    <w:rsid w:val="007C6F29"/>
    <w:rsid w:val="007C70B0"/>
    <w:rsid w:val="007C72A0"/>
    <w:rsid w:val="007C7A16"/>
    <w:rsid w:val="007C7CCE"/>
    <w:rsid w:val="007D005E"/>
    <w:rsid w:val="007D008A"/>
    <w:rsid w:val="007D00AA"/>
    <w:rsid w:val="007D0326"/>
    <w:rsid w:val="007D07F9"/>
    <w:rsid w:val="007D082B"/>
    <w:rsid w:val="007D099E"/>
    <w:rsid w:val="007D0B46"/>
    <w:rsid w:val="007D0B9C"/>
    <w:rsid w:val="007D0C4F"/>
    <w:rsid w:val="007D0CAA"/>
    <w:rsid w:val="007D12F3"/>
    <w:rsid w:val="007D154D"/>
    <w:rsid w:val="007D155D"/>
    <w:rsid w:val="007D1609"/>
    <w:rsid w:val="007D264A"/>
    <w:rsid w:val="007D2B27"/>
    <w:rsid w:val="007D2F2E"/>
    <w:rsid w:val="007D3293"/>
    <w:rsid w:val="007D3456"/>
    <w:rsid w:val="007D36BB"/>
    <w:rsid w:val="007D3A86"/>
    <w:rsid w:val="007D3A89"/>
    <w:rsid w:val="007D3B33"/>
    <w:rsid w:val="007D3C7E"/>
    <w:rsid w:val="007D41B5"/>
    <w:rsid w:val="007D46A1"/>
    <w:rsid w:val="007D497C"/>
    <w:rsid w:val="007D4999"/>
    <w:rsid w:val="007D4DB0"/>
    <w:rsid w:val="007D4F87"/>
    <w:rsid w:val="007D5036"/>
    <w:rsid w:val="007D52FE"/>
    <w:rsid w:val="007D532A"/>
    <w:rsid w:val="007D59EE"/>
    <w:rsid w:val="007D5BF2"/>
    <w:rsid w:val="007D5C13"/>
    <w:rsid w:val="007D5C38"/>
    <w:rsid w:val="007D5F24"/>
    <w:rsid w:val="007D6166"/>
    <w:rsid w:val="007D61F8"/>
    <w:rsid w:val="007D663A"/>
    <w:rsid w:val="007D6ACC"/>
    <w:rsid w:val="007D6D4E"/>
    <w:rsid w:val="007D6F8D"/>
    <w:rsid w:val="007D7256"/>
    <w:rsid w:val="007D7650"/>
    <w:rsid w:val="007D7663"/>
    <w:rsid w:val="007E03B8"/>
    <w:rsid w:val="007E042C"/>
    <w:rsid w:val="007E0B3E"/>
    <w:rsid w:val="007E0D3A"/>
    <w:rsid w:val="007E19BB"/>
    <w:rsid w:val="007E1F35"/>
    <w:rsid w:val="007E20C7"/>
    <w:rsid w:val="007E28DC"/>
    <w:rsid w:val="007E2CB8"/>
    <w:rsid w:val="007E321E"/>
    <w:rsid w:val="007E338C"/>
    <w:rsid w:val="007E34B2"/>
    <w:rsid w:val="007E3547"/>
    <w:rsid w:val="007E35B1"/>
    <w:rsid w:val="007E37B5"/>
    <w:rsid w:val="007E3941"/>
    <w:rsid w:val="007E39D9"/>
    <w:rsid w:val="007E3A5D"/>
    <w:rsid w:val="007E3B26"/>
    <w:rsid w:val="007E4461"/>
    <w:rsid w:val="007E4482"/>
    <w:rsid w:val="007E46D7"/>
    <w:rsid w:val="007E46EF"/>
    <w:rsid w:val="007E4991"/>
    <w:rsid w:val="007E4A23"/>
    <w:rsid w:val="007E4A25"/>
    <w:rsid w:val="007E4B0C"/>
    <w:rsid w:val="007E4C57"/>
    <w:rsid w:val="007E4CC0"/>
    <w:rsid w:val="007E4DF5"/>
    <w:rsid w:val="007E4FB9"/>
    <w:rsid w:val="007E5084"/>
    <w:rsid w:val="007E5413"/>
    <w:rsid w:val="007E584A"/>
    <w:rsid w:val="007E623D"/>
    <w:rsid w:val="007E6579"/>
    <w:rsid w:val="007E6763"/>
    <w:rsid w:val="007E77CC"/>
    <w:rsid w:val="007E78DE"/>
    <w:rsid w:val="007E7B1D"/>
    <w:rsid w:val="007E7C1B"/>
    <w:rsid w:val="007E7F84"/>
    <w:rsid w:val="007F0097"/>
    <w:rsid w:val="007F012C"/>
    <w:rsid w:val="007F013C"/>
    <w:rsid w:val="007F0140"/>
    <w:rsid w:val="007F034C"/>
    <w:rsid w:val="007F054B"/>
    <w:rsid w:val="007F0793"/>
    <w:rsid w:val="007F0820"/>
    <w:rsid w:val="007F0BCC"/>
    <w:rsid w:val="007F10F1"/>
    <w:rsid w:val="007F1208"/>
    <w:rsid w:val="007F144C"/>
    <w:rsid w:val="007F1886"/>
    <w:rsid w:val="007F1A2A"/>
    <w:rsid w:val="007F1B6D"/>
    <w:rsid w:val="007F2121"/>
    <w:rsid w:val="007F239D"/>
    <w:rsid w:val="007F23D1"/>
    <w:rsid w:val="007F258C"/>
    <w:rsid w:val="007F2A29"/>
    <w:rsid w:val="007F2C9D"/>
    <w:rsid w:val="007F2CFE"/>
    <w:rsid w:val="007F2D64"/>
    <w:rsid w:val="007F304B"/>
    <w:rsid w:val="007F3253"/>
    <w:rsid w:val="007F35F0"/>
    <w:rsid w:val="007F3A1F"/>
    <w:rsid w:val="007F3AD1"/>
    <w:rsid w:val="007F3D0B"/>
    <w:rsid w:val="007F3E01"/>
    <w:rsid w:val="007F3FFF"/>
    <w:rsid w:val="007F412F"/>
    <w:rsid w:val="007F4441"/>
    <w:rsid w:val="007F447A"/>
    <w:rsid w:val="007F4668"/>
    <w:rsid w:val="007F4F6D"/>
    <w:rsid w:val="007F52D7"/>
    <w:rsid w:val="007F52FE"/>
    <w:rsid w:val="007F56C2"/>
    <w:rsid w:val="007F58B7"/>
    <w:rsid w:val="007F5950"/>
    <w:rsid w:val="007F5B16"/>
    <w:rsid w:val="007F5CD6"/>
    <w:rsid w:val="007F5EBC"/>
    <w:rsid w:val="007F6522"/>
    <w:rsid w:val="007F673F"/>
    <w:rsid w:val="007F6C6C"/>
    <w:rsid w:val="007F6EB8"/>
    <w:rsid w:val="007F6FCA"/>
    <w:rsid w:val="007F7345"/>
    <w:rsid w:val="007F73B1"/>
    <w:rsid w:val="007F75A4"/>
    <w:rsid w:val="007F7697"/>
    <w:rsid w:val="007F7E06"/>
    <w:rsid w:val="008001B0"/>
    <w:rsid w:val="008005DC"/>
    <w:rsid w:val="008008F7"/>
    <w:rsid w:val="00800AC2"/>
    <w:rsid w:val="00800ED9"/>
    <w:rsid w:val="00800FCF"/>
    <w:rsid w:val="00801963"/>
    <w:rsid w:val="0080198A"/>
    <w:rsid w:val="00801BFC"/>
    <w:rsid w:val="00801C21"/>
    <w:rsid w:val="00801D04"/>
    <w:rsid w:val="00801DB6"/>
    <w:rsid w:val="00801E0C"/>
    <w:rsid w:val="00801E82"/>
    <w:rsid w:val="008020A6"/>
    <w:rsid w:val="0080217D"/>
    <w:rsid w:val="008025C1"/>
    <w:rsid w:val="00802844"/>
    <w:rsid w:val="00802935"/>
    <w:rsid w:val="00802B0B"/>
    <w:rsid w:val="00802B91"/>
    <w:rsid w:val="00803ADE"/>
    <w:rsid w:val="00803E46"/>
    <w:rsid w:val="00804025"/>
    <w:rsid w:val="0080414E"/>
    <w:rsid w:val="008043C4"/>
    <w:rsid w:val="008044E2"/>
    <w:rsid w:val="00804853"/>
    <w:rsid w:val="00804A8E"/>
    <w:rsid w:val="00804B66"/>
    <w:rsid w:val="00804C22"/>
    <w:rsid w:val="00804C40"/>
    <w:rsid w:val="00804CCD"/>
    <w:rsid w:val="00804D16"/>
    <w:rsid w:val="00804D9D"/>
    <w:rsid w:val="00804EB7"/>
    <w:rsid w:val="008052C2"/>
    <w:rsid w:val="008056B9"/>
    <w:rsid w:val="00805B68"/>
    <w:rsid w:val="00805C3B"/>
    <w:rsid w:val="00805C44"/>
    <w:rsid w:val="00805CE5"/>
    <w:rsid w:val="0080623B"/>
    <w:rsid w:val="0080698E"/>
    <w:rsid w:val="008069AC"/>
    <w:rsid w:val="00806B6C"/>
    <w:rsid w:val="00807346"/>
    <w:rsid w:val="008074DC"/>
    <w:rsid w:val="008075D1"/>
    <w:rsid w:val="0080764D"/>
    <w:rsid w:val="00807698"/>
    <w:rsid w:val="00807F30"/>
    <w:rsid w:val="008100E1"/>
    <w:rsid w:val="00810642"/>
    <w:rsid w:val="0081073C"/>
    <w:rsid w:val="00810A2D"/>
    <w:rsid w:val="00810C45"/>
    <w:rsid w:val="00810E78"/>
    <w:rsid w:val="0081103C"/>
    <w:rsid w:val="008111B7"/>
    <w:rsid w:val="0081126C"/>
    <w:rsid w:val="0081134B"/>
    <w:rsid w:val="00811592"/>
    <w:rsid w:val="0081170E"/>
    <w:rsid w:val="008119BA"/>
    <w:rsid w:val="00811FB0"/>
    <w:rsid w:val="008122CE"/>
    <w:rsid w:val="008125C0"/>
    <w:rsid w:val="00812647"/>
    <w:rsid w:val="00812B76"/>
    <w:rsid w:val="00812E90"/>
    <w:rsid w:val="00812F54"/>
    <w:rsid w:val="00813005"/>
    <w:rsid w:val="008135BD"/>
    <w:rsid w:val="0081376A"/>
    <w:rsid w:val="008137CD"/>
    <w:rsid w:val="00813BBE"/>
    <w:rsid w:val="00813C4A"/>
    <w:rsid w:val="00813CA8"/>
    <w:rsid w:val="00813F88"/>
    <w:rsid w:val="0081404C"/>
    <w:rsid w:val="008143DD"/>
    <w:rsid w:val="0081468B"/>
    <w:rsid w:val="008146A5"/>
    <w:rsid w:val="008149C0"/>
    <w:rsid w:val="008149FA"/>
    <w:rsid w:val="00814B63"/>
    <w:rsid w:val="00814E86"/>
    <w:rsid w:val="00815C60"/>
    <w:rsid w:val="00815D13"/>
    <w:rsid w:val="00815FDE"/>
    <w:rsid w:val="0081626D"/>
    <w:rsid w:val="00816AED"/>
    <w:rsid w:val="00816E86"/>
    <w:rsid w:val="00816F32"/>
    <w:rsid w:val="008170ED"/>
    <w:rsid w:val="008172B7"/>
    <w:rsid w:val="0081791E"/>
    <w:rsid w:val="00817962"/>
    <w:rsid w:val="00817AE4"/>
    <w:rsid w:val="00817BB2"/>
    <w:rsid w:val="00817BFE"/>
    <w:rsid w:val="00820131"/>
    <w:rsid w:val="00820145"/>
    <w:rsid w:val="00820B5F"/>
    <w:rsid w:val="00820BC3"/>
    <w:rsid w:val="00820D5E"/>
    <w:rsid w:val="00820D6D"/>
    <w:rsid w:val="00820F6A"/>
    <w:rsid w:val="00821438"/>
    <w:rsid w:val="00821ED4"/>
    <w:rsid w:val="008222DB"/>
    <w:rsid w:val="0082234A"/>
    <w:rsid w:val="008228EA"/>
    <w:rsid w:val="0082303C"/>
    <w:rsid w:val="00823311"/>
    <w:rsid w:val="00823375"/>
    <w:rsid w:val="00823418"/>
    <w:rsid w:val="008235F0"/>
    <w:rsid w:val="0082365C"/>
    <w:rsid w:val="008236EB"/>
    <w:rsid w:val="008236EC"/>
    <w:rsid w:val="00823742"/>
    <w:rsid w:val="00823987"/>
    <w:rsid w:val="00823AA9"/>
    <w:rsid w:val="00823B54"/>
    <w:rsid w:val="00823B8C"/>
    <w:rsid w:val="00823C8A"/>
    <w:rsid w:val="00823F56"/>
    <w:rsid w:val="00824424"/>
    <w:rsid w:val="008244D5"/>
    <w:rsid w:val="00824902"/>
    <w:rsid w:val="00824A80"/>
    <w:rsid w:val="00824F66"/>
    <w:rsid w:val="008251C3"/>
    <w:rsid w:val="008251E6"/>
    <w:rsid w:val="008253DF"/>
    <w:rsid w:val="008253F8"/>
    <w:rsid w:val="008255FC"/>
    <w:rsid w:val="008256B4"/>
    <w:rsid w:val="00825C87"/>
    <w:rsid w:val="008262D4"/>
    <w:rsid w:val="008264FD"/>
    <w:rsid w:val="00826B77"/>
    <w:rsid w:val="00826E41"/>
    <w:rsid w:val="0082751B"/>
    <w:rsid w:val="00827576"/>
    <w:rsid w:val="008277AD"/>
    <w:rsid w:val="00827F59"/>
    <w:rsid w:val="008301D2"/>
    <w:rsid w:val="0083037C"/>
    <w:rsid w:val="00830387"/>
    <w:rsid w:val="00830395"/>
    <w:rsid w:val="008303E2"/>
    <w:rsid w:val="0083043A"/>
    <w:rsid w:val="00830586"/>
    <w:rsid w:val="0083078A"/>
    <w:rsid w:val="00830897"/>
    <w:rsid w:val="00830928"/>
    <w:rsid w:val="0083092C"/>
    <w:rsid w:val="00830B12"/>
    <w:rsid w:val="00830B83"/>
    <w:rsid w:val="00830BE8"/>
    <w:rsid w:val="00830CDE"/>
    <w:rsid w:val="00830FF1"/>
    <w:rsid w:val="00831080"/>
    <w:rsid w:val="008310F9"/>
    <w:rsid w:val="00831104"/>
    <w:rsid w:val="00831650"/>
    <w:rsid w:val="008319EE"/>
    <w:rsid w:val="00831C2C"/>
    <w:rsid w:val="00832026"/>
    <w:rsid w:val="008325CD"/>
    <w:rsid w:val="0083262E"/>
    <w:rsid w:val="00832D23"/>
    <w:rsid w:val="008331C3"/>
    <w:rsid w:val="00833351"/>
    <w:rsid w:val="0083349B"/>
    <w:rsid w:val="00833724"/>
    <w:rsid w:val="008337D1"/>
    <w:rsid w:val="00833932"/>
    <w:rsid w:val="00833AA5"/>
    <w:rsid w:val="00833AFB"/>
    <w:rsid w:val="00833D58"/>
    <w:rsid w:val="0083406F"/>
    <w:rsid w:val="00834169"/>
    <w:rsid w:val="0083422C"/>
    <w:rsid w:val="008342CE"/>
    <w:rsid w:val="0083490F"/>
    <w:rsid w:val="00834B4E"/>
    <w:rsid w:val="00834BD5"/>
    <w:rsid w:val="00834C25"/>
    <w:rsid w:val="00835175"/>
    <w:rsid w:val="008352E6"/>
    <w:rsid w:val="00835330"/>
    <w:rsid w:val="008353AD"/>
    <w:rsid w:val="008356B3"/>
    <w:rsid w:val="008358E0"/>
    <w:rsid w:val="00835A2D"/>
    <w:rsid w:val="00835A69"/>
    <w:rsid w:val="00835D29"/>
    <w:rsid w:val="00835D38"/>
    <w:rsid w:val="00835DD3"/>
    <w:rsid w:val="00835EEF"/>
    <w:rsid w:val="00836109"/>
    <w:rsid w:val="008364DC"/>
    <w:rsid w:val="00836680"/>
    <w:rsid w:val="00836853"/>
    <w:rsid w:val="00836C3A"/>
    <w:rsid w:val="00836E4C"/>
    <w:rsid w:val="008370F0"/>
    <w:rsid w:val="0083734A"/>
    <w:rsid w:val="0083778D"/>
    <w:rsid w:val="008378B1"/>
    <w:rsid w:val="00837AF5"/>
    <w:rsid w:val="00837C76"/>
    <w:rsid w:val="00837D89"/>
    <w:rsid w:val="00837F15"/>
    <w:rsid w:val="00837F82"/>
    <w:rsid w:val="00837F99"/>
    <w:rsid w:val="008401C6"/>
    <w:rsid w:val="008402C2"/>
    <w:rsid w:val="00840EF7"/>
    <w:rsid w:val="008416B6"/>
    <w:rsid w:val="008418BE"/>
    <w:rsid w:val="00841B4F"/>
    <w:rsid w:val="00841D99"/>
    <w:rsid w:val="00841F60"/>
    <w:rsid w:val="0084252B"/>
    <w:rsid w:val="00842A14"/>
    <w:rsid w:val="00842D7D"/>
    <w:rsid w:val="00842DCE"/>
    <w:rsid w:val="0084325E"/>
    <w:rsid w:val="0084330E"/>
    <w:rsid w:val="00843632"/>
    <w:rsid w:val="008436C2"/>
    <w:rsid w:val="008439E9"/>
    <w:rsid w:val="00843C16"/>
    <w:rsid w:val="00844165"/>
    <w:rsid w:val="008443F7"/>
    <w:rsid w:val="008445EF"/>
    <w:rsid w:val="008446BC"/>
    <w:rsid w:val="008446E6"/>
    <w:rsid w:val="008447F0"/>
    <w:rsid w:val="00844B76"/>
    <w:rsid w:val="00844DAC"/>
    <w:rsid w:val="0084574D"/>
    <w:rsid w:val="00845EE0"/>
    <w:rsid w:val="0084615E"/>
    <w:rsid w:val="008466FA"/>
    <w:rsid w:val="00846735"/>
    <w:rsid w:val="00846D05"/>
    <w:rsid w:val="00846D73"/>
    <w:rsid w:val="00846E9C"/>
    <w:rsid w:val="00846FE3"/>
    <w:rsid w:val="0084721D"/>
    <w:rsid w:val="00847AA4"/>
    <w:rsid w:val="008504F1"/>
    <w:rsid w:val="00850604"/>
    <w:rsid w:val="0085077E"/>
    <w:rsid w:val="00850B9B"/>
    <w:rsid w:val="00850BEC"/>
    <w:rsid w:val="00850CF8"/>
    <w:rsid w:val="008510C7"/>
    <w:rsid w:val="00851798"/>
    <w:rsid w:val="00851C13"/>
    <w:rsid w:val="00851DE3"/>
    <w:rsid w:val="00851E12"/>
    <w:rsid w:val="0085207C"/>
    <w:rsid w:val="00852256"/>
    <w:rsid w:val="008522A2"/>
    <w:rsid w:val="00852493"/>
    <w:rsid w:val="008524CF"/>
    <w:rsid w:val="00852ADB"/>
    <w:rsid w:val="008534C8"/>
    <w:rsid w:val="008537B2"/>
    <w:rsid w:val="00853D21"/>
    <w:rsid w:val="00853E80"/>
    <w:rsid w:val="00853FA3"/>
    <w:rsid w:val="0085550C"/>
    <w:rsid w:val="00855579"/>
    <w:rsid w:val="008556E4"/>
    <w:rsid w:val="00855867"/>
    <w:rsid w:val="00855907"/>
    <w:rsid w:val="00855A8A"/>
    <w:rsid w:val="00855F3E"/>
    <w:rsid w:val="00856298"/>
    <w:rsid w:val="008565C2"/>
    <w:rsid w:val="008568CC"/>
    <w:rsid w:val="008569AD"/>
    <w:rsid w:val="00856C7A"/>
    <w:rsid w:val="00856EA1"/>
    <w:rsid w:val="0085714F"/>
    <w:rsid w:val="00857214"/>
    <w:rsid w:val="00857261"/>
    <w:rsid w:val="008574F3"/>
    <w:rsid w:val="00857727"/>
    <w:rsid w:val="00857C88"/>
    <w:rsid w:val="0086027C"/>
    <w:rsid w:val="008604FD"/>
    <w:rsid w:val="00860945"/>
    <w:rsid w:val="00860965"/>
    <w:rsid w:val="00860A4F"/>
    <w:rsid w:val="00860A58"/>
    <w:rsid w:val="00860B44"/>
    <w:rsid w:val="00860BE4"/>
    <w:rsid w:val="00860D77"/>
    <w:rsid w:val="00860E48"/>
    <w:rsid w:val="008613E4"/>
    <w:rsid w:val="0086156C"/>
    <w:rsid w:val="0086159F"/>
    <w:rsid w:val="008615C3"/>
    <w:rsid w:val="0086166B"/>
    <w:rsid w:val="00861BFD"/>
    <w:rsid w:val="00861CB9"/>
    <w:rsid w:val="00862189"/>
    <w:rsid w:val="0086219A"/>
    <w:rsid w:val="008626B4"/>
    <w:rsid w:val="00862759"/>
    <w:rsid w:val="00862B57"/>
    <w:rsid w:val="00862B90"/>
    <w:rsid w:val="008630D9"/>
    <w:rsid w:val="00863151"/>
    <w:rsid w:val="00863519"/>
    <w:rsid w:val="00863548"/>
    <w:rsid w:val="008636C7"/>
    <w:rsid w:val="0086397C"/>
    <w:rsid w:val="00863BB2"/>
    <w:rsid w:val="00863DFC"/>
    <w:rsid w:val="0086406C"/>
    <w:rsid w:val="008645B3"/>
    <w:rsid w:val="0086475D"/>
    <w:rsid w:val="00864C3C"/>
    <w:rsid w:val="00864F3A"/>
    <w:rsid w:val="0086511A"/>
    <w:rsid w:val="008655AF"/>
    <w:rsid w:val="008655F9"/>
    <w:rsid w:val="0086570A"/>
    <w:rsid w:val="00865A9C"/>
    <w:rsid w:val="00865CF0"/>
    <w:rsid w:val="00865ECE"/>
    <w:rsid w:val="00866102"/>
    <w:rsid w:val="00866254"/>
    <w:rsid w:val="00866492"/>
    <w:rsid w:val="008664D5"/>
    <w:rsid w:val="00866B62"/>
    <w:rsid w:val="00866C7A"/>
    <w:rsid w:val="00866E18"/>
    <w:rsid w:val="00866EE6"/>
    <w:rsid w:val="00866FB5"/>
    <w:rsid w:val="00867225"/>
    <w:rsid w:val="0086746A"/>
    <w:rsid w:val="008674DC"/>
    <w:rsid w:val="008676E9"/>
    <w:rsid w:val="0086772D"/>
    <w:rsid w:val="00867824"/>
    <w:rsid w:val="0086788C"/>
    <w:rsid w:val="00867BC9"/>
    <w:rsid w:val="00867CBB"/>
    <w:rsid w:val="00867CD8"/>
    <w:rsid w:val="00867F29"/>
    <w:rsid w:val="0087010D"/>
    <w:rsid w:val="00870141"/>
    <w:rsid w:val="008703F8"/>
    <w:rsid w:val="008709A6"/>
    <w:rsid w:val="00870D70"/>
    <w:rsid w:val="00870E3A"/>
    <w:rsid w:val="0087113C"/>
    <w:rsid w:val="008711ED"/>
    <w:rsid w:val="00871433"/>
    <w:rsid w:val="00871600"/>
    <w:rsid w:val="0087274E"/>
    <w:rsid w:val="00872CE8"/>
    <w:rsid w:val="00872ED2"/>
    <w:rsid w:val="00873087"/>
    <w:rsid w:val="00873756"/>
    <w:rsid w:val="0087375B"/>
    <w:rsid w:val="008739AF"/>
    <w:rsid w:val="00873FEC"/>
    <w:rsid w:val="008741EA"/>
    <w:rsid w:val="00874219"/>
    <w:rsid w:val="00874489"/>
    <w:rsid w:val="00874597"/>
    <w:rsid w:val="0087461E"/>
    <w:rsid w:val="00874D88"/>
    <w:rsid w:val="00874EFE"/>
    <w:rsid w:val="0087588B"/>
    <w:rsid w:val="00875C89"/>
    <w:rsid w:val="00875E20"/>
    <w:rsid w:val="00875E22"/>
    <w:rsid w:val="00876189"/>
    <w:rsid w:val="008761AC"/>
    <w:rsid w:val="0087633B"/>
    <w:rsid w:val="00876732"/>
    <w:rsid w:val="00876871"/>
    <w:rsid w:val="00876CC5"/>
    <w:rsid w:val="00876F83"/>
    <w:rsid w:val="00877238"/>
    <w:rsid w:val="00877453"/>
    <w:rsid w:val="008775B6"/>
    <w:rsid w:val="008776D0"/>
    <w:rsid w:val="008776E6"/>
    <w:rsid w:val="00877790"/>
    <w:rsid w:val="0087791A"/>
    <w:rsid w:val="00877AD1"/>
    <w:rsid w:val="0088012E"/>
    <w:rsid w:val="00880361"/>
    <w:rsid w:val="00880553"/>
    <w:rsid w:val="00880555"/>
    <w:rsid w:val="00880589"/>
    <w:rsid w:val="0088066E"/>
    <w:rsid w:val="00880773"/>
    <w:rsid w:val="00880D1E"/>
    <w:rsid w:val="00880EC0"/>
    <w:rsid w:val="00880ED8"/>
    <w:rsid w:val="0088113F"/>
    <w:rsid w:val="00881160"/>
    <w:rsid w:val="008812B8"/>
    <w:rsid w:val="008813AB"/>
    <w:rsid w:val="008817AE"/>
    <w:rsid w:val="008819C0"/>
    <w:rsid w:val="00881DCC"/>
    <w:rsid w:val="00882550"/>
    <w:rsid w:val="00882CD6"/>
    <w:rsid w:val="00882DDC"/>
    <w:rsid w:val="00882EC1"/>
    <w:rsid w:val="008831BE"/>
    <w:rsid w:val="00883441"/>
    <w:rsid w:val="0088350F"/>
    <w:rsid w:val="00883878"/>
    <w:rsid w:val="00883AD8"/>
    <w:rsid w:val="00883CDF"/>
    <w:rsid w:val="00884444"/>
    <w:rsid w:val="008845B6"/>
    <w:rsid w:val="00884A47"/>
    <w:rsid w:val="00884AF3"/>
    <w:rsid w:val="00884CC3"/>
    <w:rsid w:val="00884FA7"/>
    <w:rsid w:val="00885114"/>
    <w:rsid w:val="008855D7"/>
    <w:rsid w:val="00885642"/>
    <w:rsid w:val="008856B2"/>
    <w:rsid w:val="008858E6"/>
    <w:rsid w:val="00885908"/>
    <w:rsid w:val="00885C4C"/>
    <w:rsid w:val="00885E39"/>
    <w:rsid w:val="00886002"/>
    <w:rsid w:val="008862D2"/>
    <w:rsid w:val="0088632F"/>
    <w:rsid w:val="0088654C"/>
    <w:rsid w:val="008865EE"/>
    <w:rsid w:val="008866B4"/>
    <w:rsid w:val="008867AE"/>
    <w:rsid w:val="00886BD2"/>
    <w:rsid w:val="00886CD4"/>
    <w:rsid w:val="00886E82"/>
    <w:rsid w:val="00886F92"/>
    <w:rsid w:val="00887073"/>
    <w:rsid w:val="008871C5"/>
    <w:rsid w:val="00887366"/>
    <w:rsid w:val="008873D5"/>
    <w:rsid w:val="0088792E"/>
    <w:rsid w:val="00887A71"/>
    <w:rsid w:val="00887A8F"/>
    <w:rsid w:val="00887CD0"/>
    <w:rsid w:val="00887E8C"/>
    <w:rsid w:val="00887EAE"/>
    <w:rsid w:val="00887FF0"/>
    <w:rsid w:val="00890168"/>
    <w:rsid w:val="008907D4"/>
    <w:rsid w:val="00890874"/>
    <w:rsid w:val="00890890"/>
    <w:rsid w:val="00890A0F"/>
    <w:rsid w:val="00890C7C"/>
    <w:rsid w:val="00890D02"/>
    <w:rsid w:val="00890D4E"/>
    <w:rsid w:val="00890D9D"/>
    <w:rsid w:val="00890EAE"/>
    <w:rsid w:val="0089100B"/>
    <w:rsid w:val="00891184"/>
    <w:rsid w:val="00891582"/>
    <w:rsid w:val="00891833"/>
    <w:rsid w:val="00891A19"/>
    <w:rsid w:val="00891B79"/>
    <w:rsid w:val="00891CBB"/>
    <w:rsid w:val="00891E66"/>
    <w:rsid w:val="00891F77"/>
    <w:rsid w:val="008920D2"/>
    <w:rsid w:val="00892138"/>
    <w:rsid w:val="0089218D"/>
    <w:rsid w:val="00892478"/>
    <w:rsid w:val="00892C69"/>
    <w:rsid w:val="00892D71"/>
    <w:rsid w:val="008931C6"/>
    <w:rsid w:val="0089325E"/>
    <w:rsid w:val="0089345F"/>
    <w:rsid w:val="00893A25"/>
    <w:rsid w:val="00893E1B"/>
    <w:rsid w:val="00894072"/>
    <w:rsid w:val="00894628"/>
    <w:rsid w:val="00894A3C"/>
    <w:rsid w:val="00894AFF"/>
    <w:rsid w:val="00894DAA"/>
    <w:rsid w:val="00894DDF"/>
    <w:rsid w:val="00894E66"/>
    <w:rsid w:val="00895101"/>
    <w:rsid w:val="00895784"/>
    <w:rsid w:val="00895877"/>
    <w:rsid w:val="008958B1"/>
    <w:rsid w:val="00895B0A"/>
    <w:rsid w:val="00895D06"/>
    <w:rsid w:val="00895FEB"/>
    <w:rsid w:val="008960E6"/>
    <w:rsid w:val="008965BE"/>
    <w:rsid w:val="00896660"/>
    <w:rsid w:val="008966EF"/>
    <w:rsid w:val="0089674E"/>
    <w:rsid w:val="008967FB"/>
    <w:rsid w:val="008968B6"/>
    <w:rsid w:val="00896CC6"/>
    <w:rsid w:val="00896ED4"/>
    <w:rsid w:val="00897343"/>
    <w:rsid w:val="008973FB"/>
    <w:rsid w:val="008977AC"/>
    <w:rsid w:val="00897806"/>
    <w:rsid w:val="008979D4"/>
    <w:rsid w:val="00897B8C"/>
    <w:rsid w:val="00897C75"/>
    <w:rsid w:val="008A0038"/>
    <w:rsid w:val="008A0299"/>
    <w:rsid w:val="008A044C"/>
    <w:rsid w:val="008A055A"/>
    <w:rsid w:val="008A059C"/>
    <w:rsid w:val="008A05E4"/>
    <w:rsid w:val="008A06C0"/>
    <w:rsid w:val="008A06D7"/>
    <w:rsid w:val="008A0788"/>
    <w:rsid w:val="008A07FB"/>
    <w:rsid w:val="008A0A51"/>
    <w:rsid w:val="008A0ABA"/>
    <w:rsid w:val="008A0F81"/>
    <w:rsid w:val="008A126A"/>
    <w:rsid w:val="008A12E9"/>
    <w:rsid w:val="008A1632"/>
    <w:rsid w:val="008A16B3"/>
    <w:rsid w:val="008A18B8"/>
    <w:rsid w:val="008A1A91"/>
    <w:rsid w:val="008A2097"/>
    <w:rsid w:val="008A21E2"/>
    <w:rsid w:val="008A24D8"/>
    <w:rsid w:val="008A27CE"/>
    <w:rsid w:val="008A27E3"/>
    <w:rsid w:val="008A2822"/>
    <w:rsid w:val="008A2B84"/>
    <w:rsid w:val="008A35F3"/>
    <w:rsid w:val="008A3F56"/>
    <w:rsid w:val="008A43EB"/>
    <w:rsid w:val="008A4DBD"/>
    <w:rsid w:val="008A545B"/>
    <w:rsid w:val="008A5AD3"/>
    <w:rsid w:val="008A5AE1"/>
    <w:rsid w:val="008A5CD0"/>
    <w:rsid w:val="008A5D0F"/>
    <w:rsid w:val="008A5F9F"/>
    <w:rsid w:val="008A5FC0"/>
    <w:rsid w:val="008A5FDA"/>
    <w:rsid w:val="008A6217"/>
    <w:rsid w:val="008A6259"/>
    <w:rsid w:val="008A6355"/>
    <w:rsid w:val="008A6385"/>
    <w:rsid w:val="008A644F"/>
    <w:rsid w:val="008A6467"/>
    <w:rsid w:val="008A65AA"/>
    <w:rsid w:val="008A679B"/>
    <w:rsid w:val="008A693E"/>
    <w:rsid w:val="008A6963"/>
    <w:rsid w:val="008A698A"/>
    <w:rsid w:val="008A7099"/>
    <w:rsid w:val="008A74A0"/>
    <w:rsid w:val="008A74CB"/>
    <w:rsid w:val="008A7DD2"/>
    <w:rsid w:val="008A7FD6"/>
    <w:rsid w:val="008B0590"/>
    <w:rsid w:val="008B060B"/>
    <w:rsid w:val="008B0942"/>
    <w:rsid w:val="008B0A27"/>
    <w:rsid w:val="008B0AF3"/>
    <w:rsid w:val="008B0AFA"/>
    <w:rsid w:val="008B0F5C"/>
    <w:rsid w:val="008B1181"/>
    <w:rsid w:val="008B14A1"/>
    <w:rsid w:val="008B1615"/>
    <w:rsid w:val="008B1685"/>
    <w:rsid w:val="008B1693"/>
    <w:rsid w:val="008B1A22"/>
    <w:rsid w:val="008B1B21"/>
    <w:rsid w:val="008B1F97"/>
    <w:rsid w:val="008B219B"/>
    <w:rsid w:val="008B280E"/>
    <w:rsid w:val="008B2D3A"/>
    <w:rsid w:val="008B2EA7"/>
    <w:rsid w:val="008B3EF6"/>
    <w:rsid w:val="008B4137"/>
    <w:rsid w:val="008B4709"/>
    <w:rsid w:val="008B47D5"/>
    <w:rsid w:val="008B5023"/>
    <w:rsid w:val="008B518E"/>
    <w:rsid w:val="008B51B7"/>
    <w:rsid w:val="008B523A"/>
    <w:rsid w:val="008B52C0"/>
    <w:rsid w:val="008B540B"/>
    <w:rsid w:val="008B5760"/>
    <w:rsid w:val="008B5AC5"/>
    <w:rsid w:val="008B5BC6"/>
    <w:rsid w:val="008B6585"/>
    <w:rsid w:val="008B68EC"/>
    <w:rsid w:val="008B6D24"/>
    <w:rsid w:val="008B6F6F"/>
    <w:rsid w:val="008B7247"/>
    <w:rsid w:val="008B728A"/>
    <w:rsid w:val="008B7851"/>
    <w:rsid w:val="008B786D"/>
    <w:rsid w:val="008B78E7"/>
    <w:rsid w:val="008B798D"/>
    <w:rsid w:val="008B7B9F"/>
    <w:rsid w:val="008B7CEB"/>
    <w:rsid w:val="008B7D54"/>
    <w:rsid w:val="008B7DC7"/>
    <w:rsid w:val="008B7EDF"/>
    <w:rsid w:val="008B7F15"/>
    <w:rsid w:val="008C01C1"/>
    <w:rsid w:val="008C0619"/>
    <w:rsid w:val="008C091D"/>
    <w:rsid w:val="008C09C8"/>
    <w:rsid w:val="008C0C13"/>
    <w:rsid w:val="008C0EA3"/>
    <w:rsid w:val="008C0ED1"/>
    <w:rsid w:val="008C0F45"/>
    <w:rsid w:val="008C15C0"/>
    <w:rsid w:val="008C19FD"/>
    <w:rsid w:val="008C1A98"/>
    <w:rsid w:val="008C1E44"/>
    <w:rsid w:val="008C1F34"/>
    <w:rsid w:val="008C2405"/>
    <w:rsid w:val="008C256F"/>
    <w:rsid w:val="008C27D8"/>
    <w:rsid w:val="008C2AE8"/>
    <w:rsid w:val="008C2D48"/>
    <w:rsid w:val="008C3885"/>
    <w:rsid w:val="008C396F"/>
    <w:rsid w:val="008C3FC9"/>
    <w:rsid w:val="008C40D7"/>
    <w:rsid w:val="008C445C"/>
    <w:rsid w:val="008C4531"/>
    <w:rsid w:val="008C4545"/>
    <w:rsid w:val="008C470A"/>
    <w:rsid w:val="008C47A2"/>
    <w:rsid w:val="008C48D3"/>
    <w:rsid w:val="008C4CB7"/>
    <w:rsid w:val="008C4D10"/>
    <w:rsid w:val="008C4F24"/>
    <w:rsid w:val="008C4F5D"/>
    <w:rsid w:val="008C5334"/>
    <w:rsid w:val="008C5416"/>
    <w:rsid w:val="008C5830"/>
    <w:rsid w:val="008C5938"/>
    <w:rsid w:val="008C5ADE"/>
    <w:rsid w:val="008C5C34"/>
    <w:rsid w:val="008C5DBA"/>
    <w:rsid w:val="008C63D0"/>
    <w:rsid w:val="008C63FE"/>
    <w:rsid w:val="008C6593"/>
    <w:rsid w:val="008C6A19"/>
    <w:rsid w:val="008C6CD1"/>
    <w:rsid w:val="008C6CE6"/>
    <w:rsid w:val="008C6F28"/>
    <w:rsid w:val="008C6F9E"/>
    <w:rsid w:val="008C7174"/>
    <w:rsid w:val="008C7267"/>
    <w:rsid w:val="008C77CE"/>
    <w:rsid w:val="008C795A"/>
    <w:rsid w:val="008C7B01"/>
    <w:rsid w:val="008C7B5F"/>
    <w:rsid w:val="008D01F3"/>
    <w:rsid w:val="008D0264"/>
    <w:rsid w:val="008D0334"/>
    <w:rsid w:val="008D04D6"/>
    <w:rsid w:val="008D04D8"/>
    <w:rsid w:val="008D0569"/>
    <w:rsid w:val="008D0AEF"/>
    <w:rsid w:val="008D0B0C"/>
    <w:rsid w:val="008D0BCE"/>
    <w:rsid w:val="008D0EBD"/>
    <w:rsid w:val="008D0EFB"/>
    <w:rsid w:val="008D0FDE"/>
    <w:rsid w:val="008D11D3"/>
    <w:rsid w:val="008D11FF"/>
    <w:rsid w:val="008D12C8"/>
    <w:rsid w:val="008D138F"/>
    <w:rsid w:val="008D15DE"/>
    <w:rsid w:val="008D17F0"/>
    <w:rsid w:val="008D183D"/>
    <w:rsid w:val="008D1893"/>
    <w:rsid w:val="008D1F65"/>
    <w:rsid w:val="008D2A3A"/>
    <w:rsid w:val="008D2C77"/>
    <w:rsid w:val="008D32A8"/>
    <w:rsid w:val="008D3636"/>
    <w:rsid w:val="008D3759"/>
    <w:rsid w:val="008D39B8"/>
    <w:rsid w:val="008D39E2"/>
    <w:rsid w:val="008D3DF4"/>
    <w:rsid w:val="008D40B7"/>
    <w:rsid w:val="008D434A"/>
    <w:rsid w:val="008D45E0"/>
    <w:rsid w:val="008D464A"/>
    <w:rsid w:val="008D4A20"/>
    <w:rsid w:val="008D4CD1"/>
    <w:rsid w:val="008D4E6D"/>
    <w:rsid w:val="008D4EDD"/>
    <w:rsid w:val="008D5383"/>
    <w:rsid w:val="008D5433"/>
    <w:rsid w:val="008D57AC"/>
    <w:rsid w:val="008D5CBE"/>
    <w:rsid w:val="008D6253"/>
    <w:rsid w:val="008D640B"/>
    <w:rsid w:val="008D71B6"/>
    <w:rsid w:val="008D73E9"/>
    <w:rsid w:val="008D7552"/>
    <w:rsid w:val="008D7860"/>
    <w:rsid w:val="008D78E9"/>
    <w:rsid w:val="008D79F0"/>
    <w:rsid w:val="008D7A24"/>
    <w:rsid w:val="008D7A2E"/>
    <w:rsid w:val="008D7B6F"/>
    <w:rsid w:val="008D7CD8"/>
    <w:rsid w:val="008D7DF7"/>
    <w:rsid w:val="008D7ECA"/>
    <w:rsid w:val="008E01B9"/>
    <w:rsid w:val="008E0313"/>
    <w:rsid w:val="008E0348"/>
    <w:rsid w:val="008E06C1"/>
    <w:rsid w:val="008E07B8"/>
    <w:rsid w:val="008E0DA5"/>
    <w:rsid w:val="008E0F6A"/>
    <w:rsid w:val="008E0F80"/>
    <w:rsid w:val="008E1070"/>
    <w:rsid w:val="008E125E"/>
    <w:rsid w:val="008E152D"/>
    <w:rsid w:val="008E18F1"/>
    <w:rsid w:val="008E1962"/>
    <w:rsid w:val="008E1BD1"/>
    <w:rsid w:val="008E1D3F"/>
    <w:rsid w:val="008E21B5"/>
    <w:rsid w:val="008E2473"/>
    <w:rsid w:val="008E2481"/>
    <w:rsid w:val="008E2628"/>
    <w:rsid w:val="008E2AA9"/>
    <w:rsid w:val="008E2AC5"/>
    <w:rsid w:val="008E2E41"/>
    <w:rsid w:val="008E2F6D"/>
    <w:rsid w:val="008E30B0"/>
    <w:rsid w:val="008E3258"/>
    <w:rsid w:val="008E3AB2"/>
    <w:rsid w:val="008E3D53"/>
    <w:rsid w:val="008E3DD4"/>
    <w:rsid w:val="008E45FF"/>
    <w:rsid w:val="008E46F8"/>
    <w:rsid w:val="008E4914"/>
    <w:rsid w:val="008E4AD6"/>
    <w:rsid w:val="008E5984"/>
    <w:rsid w:val="008E5BB4"/>
    <w:rsid w:val="008E5C30"/>
    <w:rsid w:val="008E5D22"/>
    <w:rsid w:val="008E5E02"/>
    <w:rsid w:val="008E5F9C"/>
    <w:rsid w:val="008E6510"/>
    <w:rsid w:val="008E65C5"/>
    <w:rsid w:val="008E66D3"/>
    <w:rsid w:val="008E681B"/>
    <w:rsid w:val="008E6A8D"/>
    <w:rsid w:val="008E6B60"/>
    <w:rsid w:val="008E6C58"/>
    <w:rsid w:val="008E6E2F"/>
    <w:rsid w:val="008E727F"/>
    <w:rsid w:val="008E7386"/>
    <w:rsid w:val="008E73F4"/>
    <w:rsid w:val="008F0075"/>
    <w:rsid w:val="008F096B"/>
    <w:rsid w:val="008F0ECF"/>
    <w:rsid w:val="008F0F75"/>
    <w:rsid w:val="008F10E8"/>
    <w:rsid w:val="008F1569"/>
    <w:rsid w:val="008F1706"/>
    <w:rsid w:val="008F17BF"/>
    <w:rsid w:val="008F1AB7"/>
    <w:rsid w:val="008F1B4A"/>
    <w:rsid w:val="008F1D95"/>
    <w:rsid w:val="008F1D9C"/>
    <w:rsid w:val="008F1F0A"/>
    <w:rsid w:val="008F1F16"/>
    <w:rsid w:val="008F202C"/>
    <w:rsid w:val="008F20AD"/>
    <w:rsid w:val="008F2119"/>
    <w:rsid w:val="008F26B1"/>
    <w:rsid w:val="008F2B20"/>
    <w:rsid w:val="008F2C38"/>
    <w:rsid w:val="008F2E73"/>
    <w:rsid w:val="008F2F39"/>
    <w:rsid w:val="008F31C7"/>
    <w:rsid w:val="008F3421"/>
    <w:rsid w:val="008F364B"/>
    <w:rsid w:val="008F366F"/>
    <w:rsid w:val="008F36DA"/>
    <w:rsid w:val="008F3DB7"/>
    <w:rsid w:val="008F3F2D"/>
    <w:rsid w:val="008F418E"/>
    <w:rsid w:val="008F440D"/>
    <w:rsid w:val="008F4655"/>
    <w:rsid w:val="008F4709"/>
    <w:rsid w:val="008F4A47"/>
    <w:rsid w:val="008F4B54"/>
    <w:rsid w:val="008F4CD1"/>
    <w:rsid w:val="008F5087"/>
    <w:rsid w:val="008F5402"/>
    <w:rsid w:val="008F5448"/>
    <w:rsid w:val="008F54AF"/>
    <w:rsid w:val="008F572B"/>
    <w:rsid w:val="008F5821"/>
    <w:rsid w:val="008F5A48"/>
    <w:rsid w:val="008F5A79"/>
    <w:rsid w:val="008F63D3"/>
    <w:rsid w:val="008F65C9"/>
    <w:rsid w:val="008F6706"/>
    <w:rsid w:val="008F6878"/>
    <w:rsid w:val="008F6A68"/>
    <w:rsid w:val="008F6F4F"/>
    <w:rsid w:val="008F6FB5"/>
    <w:rsid w:val="008F72C7"/>
    <w:rsid w:val="008F740B"/>
    <w:rsid w:val="008F766B"/>
    <w:rsid w:val="008F768A"/>
    <w:rsid w:val="008F7945"/>
    <w:rsid w:val="008F7E59"/>
    <w:rsid w:val="00900421"/>
    <w:rsid w:val="0090045E"/>
    <w:rsid w:val="00900C1B"/>
    <w:rsid w:val="00900E4A"/>
    <w:rsid w:val="009019C9"/>
    <w:rsid w:val="00901A07"/>
    <w:rsid w:val="00902128"/>
    <w:rsid w:val="009021FF"/>
    <w:rsid w:val="009029C7"/>
    <w:rsid w:val="00902EE8"/>
    <w:rsid w:val="00903197"/>
    <w:rsid w:val="0090336D"/>
    <w:rsid w:val="00903527"/>
    <w:rsid w:val="009038A5"/>
    <w:rsid w:val="009038D8"/>
    <w:rsid w:val="00903953"/>
    <w:rsid w:val="00903D09"/>
    <w:rsid w:val="00904173"/>
    <w:rsid w:val="0090465E"/>
    <w:rsid w:val="00904884"/>
    <w:rsid w:val="00904EB7"/>
    <w:rsid w:val="0090515F"/>
    <w:rsid w:val="009055B5"/>
    <w:rsid w:val="009056D6"/>
    <w:rsid w:val="00905747"/>
    <w:rsid w:val="00905869"/>
    <w:rsid w:val="00905B29"/>
    <w:rsid w:val="00905C51"/>
    <w:rsid w:val="00906176"/>
    <w:rsid w:val="00906439"/>
    <w:rsid w:val="0090690A"/>
    <w:rsid w:val="00906952"/>
    <w:rsid w:val="00907102"/>
    <w:rsid w:val="00907186"/>
    <w:rsid w:val="009073C3"/>
    <w:rsid w:val="0090744B"/>
    <w:rsid w:val="00907972"/>
    <w:rsid w:val="00907A4D"/>
    <w:rsid w:val="00907FBB"/>
    <w:rsid w:val="0091004D"/>
    <w:rsid w:val="0091049A"/>
    <w:rsid w:val="00910FD7"/>
    <w:rsid w:val="0091146D"/>
    <w:rsid w:val="00911529"/>
    <w:rsid w:val="00911648"/>
    <w:rsid w:val="009116A9"/>
    <w:rsid w:val="0091173D"/>
    <w:rsid w:val="00911D31"/>
    <w:rsid w:val="00911DB4"/>
    <w:rsid w:val="00912312"/>
    <w:rsid w:val="009126B4"/>
    <w:rsid w:val="0091290D"/>
    <w:rsid w:val="00912B6B"/>
    <w:rsid w:val="00912F8A"/>
    <w:rsid w:val="009133B5"/>
    <w:rsid w:val="00913A7D"/>
    <w:rsid w:val="00913EF3"/>
    <w:rsid w:val="00913F6E"/>
    <w:rsid w:val="00914214"/>
    <w:rsid w:val="009143A4"/>
    <w:rsid w:val="00914721"/>
    <w:rsid w:val="00914988"/>
    <w:rsid w:val="009149B1"/>
    <w:rsid w:val="009149F7"/>
    <w:rsid w:val="00914C75"/>
    <w:rsid w:val="0091521D"/>
    <w:rsid w:val="00915AD4"/>
    <w:rsid w:val="00915C95"/>
    <w:rsid w:val="00915E82"/>
    <w:rsid w:val="00915EF1"/>
    <w:rsid w:val="009163A6"/>
    <w:rsid w:val="00916854"/>
    <w:rsid w:val="0091698A"/>
    <w:rsid w:val="0091735E"/>
    <w:rsid w:val="00917582"/>
    <w:rsid w:val="00917599"/>
    <w:rsid w:val="00917EA0"/>
    <w:rsid w:val="0092003E"/>
    <w:rsid w:val="00920084"/>
    <w:rsid w:val="009200E6"/>
    <w:rsid w:val="009206B5"/>
    <w:rsid w:val="0092088F"/>
    <w:rsid w:val="00920B52"/>
    <w:rsid w:val="00920F20"/>
    <w:rsid w:val="00921053"/>
    <w:rsid w:val="009210D6"/>
    <w:rsid w:val="00921225"/>
    <w:rsid w:val="0092192E"/>
    <w:rsid w:val="00921A6F"/>
    <w:rsid w:val="00921BCE"/>
    <w:rsid w:val="00921C49"/>
    <w:rsid w:val="00921D26"/>
    <w:rsid w:val="00921D96"/>
    <w:rsid w:val="00921E83"/>
    <w:rsid w:val="00921FBC"/>
    <w:rsid w:val="00922268"/>
    <w:rsid w:val="00922668"/>
    <w:rsid w:val="0092267C"/>
    <w:rsid w:val="00923449"/>
    <w:rsid w:val="0092368E"/>
    <w:rsid w:val="00923796"/>
    <w:rsid w:val="009238EE"/>
    <w:rsid w:val="009239D3"/>
    <w:rsid w:val="00923AAD"/>
    <w:rsid w:val="00923E7B"/>
    <w:rsid w:val="00923F07"/>
    <w:rsid w:val="00924309"/>
    <w:rsid w:val="00924316"/>
    <w:rsid w:val="00924954"/>
    <w:rsid w:val="009249C5"/>
    <w:rsid w:val="00925478"/>
    <w:rsid w:val="009254AC"/>
    <w:rsid w:val="0092561F"/>
    <w:rsid w:val="009260EE"/>
    <w:rsid w:val="0092616B"/>
    <w:rsid w:val="00926477"/>
    <w:rsid w:val="00926599"/>
    <w:rsid w:val="0092666F"/>
    <w:rsid w:val="00926752"/>
    <w:rsid w:val="009268A4"/>
    <w:rsid w:val="00926C44"/>
    <w:rsid w:val="00926CC0"/>
    <w:rsid w:val="00927072"/>
    <w:rsid w:val="009274B1"/>
    <w:rsid w:val="00927A49"/>
    <w:rsid w:val="00927D65"/>
    <w:rsid w:val="00927FD5"/>
    <w:rsid w:val="009305F2"/>
    <w:rsid w:val="00930746"/>
    <w:rsid w:val="00930AA2"/>
    <w:rsid w:val="00930BEC"/>
    <w:rsid w:val="00930C9D"/>
    <w:rsid w:val="009310B5"/>
    <w:rsid w:val="0093136E"/>
    <w:rsid w:val="00931386"/>
    <w:rsid w:val="00931B0C"/>
    <w:rsid w:val="00931D2F"/>
    <w:rsid w:val="00931DE1"/>
    <w:rsid w:val="00931F4A"/>
    <w:rsid w:val="00931FE0"/>
    <w:rsid w:val="00932673"/>
    <w:rsid w:val="009326E7"/>
    <w:rsid w:val="009327B8"/>
    <w:rsid w:val="00932B05"/>
    <w:rsid w:val="00932D59"/>
    <w:rsid w:val="00932D64"/>
    <w:rsid w:val="00932E17"/>
    <w:rsid w:val="00932E18"/>
    <w:rsid w:val="009330AC"/>
    <w:rsid w:val="009332DD"/>
    <w:rsid w:val="00933B30"/>
    <w:rsid w:val="009348B5"/>
    <w:rsid w:val="00934CAB"/>
    <w:rsid w:val="00934FED"/>
    <w:rsid w:val="0093518C"/>
    <w:rsid w:val="009356A6"/>
    <w:rsid w:val="0093578A"/>
    <w:rsid w:val="009357C7"/>
    <w:rsid w:val="00935A42"/>
    <w:rsid w:val="00935A43"/>
    <w:rsid w:val="00935CD9"/>
    <w:rsid w:val="0093603B"/>
    <w:rsid w:val="0093642E"/>
    <w:rsid w:val="00936546"/>
    <w:rsid w:val="009366F1"/>
    <w:rsid w:val="00936823"/>
    <w:rsid w:val="009369C1"/>
    <w:rsid w:val="00936C38"/>
    <w:rsid w:val="00936CA3"/>
    <w:rsid w:val="00936FA8"/>
    <w:rsid w:val="00937072"/>
    <w:rsid w:val="009370D5"/>
    <w:rsid w:val="009374AB"/>
    <w:rsid w:val="009374FC"/>
    <w:rsid w:val="00937512"/>
    <w:rsid w:val="00937709"/>
    <w:rsid w:val="00937723"/>
    <w:rsid w:val="0093780C"/>
    <w:rsid w:val="009378C9"/>
    <w:rsid w:val="00937A5F"/>
    <w:rsid w:val="00937B2A"/>
    <w:rsid w:val="00937B97"/>
    <w:rsid w:val="00937C1C"/>
    <w:rsid w:val="00937D9E"/>
    <w:rsid w:val="00937E29"/>
    <w:rsid w:val="00937E97"/>
    <w:rsid w:val="00940210"/>
    <w:rsid w:val="0094039C"/>
    <w:rsid w:val="009403AE"/>
    <w:rsid w:val="009405AC"/>
    <w:rsid w:val="0094061D"/>
    <w:rsid w:val="0094068C"/>
    <w:rsid w:val="00940EED"/>
    <w:rsid w:val="00940F75"/>
    <w:rsid w:val="00941103"/>
    <w:rsid w:val="0094121E"/>
    <w:rsid w:val="00941247"/>
    <w:rsid w:val="00941666"/>
    <w:rsid w:val="00941859"/>
    <w:rsid w:val="00941993"/>
    <w:rsid w:val="00941B0D"/>
    <w:rsid w:val="00941D94"/>
    <w:rsid w:val="00941DD6"/>
    <w:rsid w:val="00942125"/>
    <w:rsid w:val="0094222B"/>
    <w:rsid w:val="0094229A"/>
    <w:rsid w:val="00942357"/>
    <w:rsid w:val="009425FA"/>
    <w:rsid w:val="00942A01"/>
    <w:rsid w:val="00942A9E"/>
    <w:rsid w:val="00942E45"/>
    <w:rsid w:val="00942E55"/>
    <w:rsid w:val="009430DF"/>
    <w:rsid w:val="0094334F"/>
    <w:rsid w:val="0094339C"/>
    <w:rsid w:val="009435C2"/>
    <w:rsid w:val="00943695"/>
    <w:rsid w:val="009436F5"/>
    <w:rsid w:val="0094382F"/>
    <w:rsid w:val="00943958"/>
    <w:rsid w:val="00943A7A"/>
    <w:rsid w:val="00943C54"/>
    <w:rsid w:val="00943E99"/>
    <w:rsid w:val="0094466A"/>
    <w:rsid w:val="00944820"/>
    <w:rsid w:val="0094491E"/>
    <w:rsid w:val="00944E96"/>
    <w:rsid w:val="009452C2"/>
    <w:rsid w:val="0094567E"/>
    <w:rsid w:val="00945C19"/>
    <w:rsid w:val="00945E29"/>
    <w:rsid w:val="00945EC4"/>
    <w:rsid w:val="0094620B"/>
    <w:rsid w:val="0094633C"/>
    <w:rsid w:val="009464D7"/>
    <w:rsid w:val="00946600"/>
    <w:rsid w:val="009466F2"/>
    <w:rsid w:val="00946F2A"/>
    <w:rsid w:val="00946FCD"/>
    <w:rsid w:val="00947857"/>
    <w:rsid w:val="00947860"/>
    <w:rsid w:val="00947893"/>
    <w:rsid w:val="00947D1E"/>
    <w:rsid w:val="0095003F"/>
    <w:rsid w:val="009501FD"/>
    <w:rsid w:val="0095026E"/>
    <w:rsid w:val="00950604"/>
    <w:rsid w:val="00950621"/>
    <w:rsid w:val="009506CB"/>
    <w:rsid w:val="00950C0F"/>
    <w:rsid w:val="00950E6F"/>
    <w:rsid w:val="00950FFC"/>
    <w:rsid w:val="0095108D"/>
    <w:rsid w:val="009511D0"/>
    <w:rsid w:val="0095129B"/>
    <w:rsid w:val="00951693"/>
    <w:rsid w:val="009518BF"/>
    <w:rsid w:val="00951A4A"/>
    <w:rsid w:val="00951AB2"/>
    <w:rsid w:val="009520CD"/>
    <w:rsid w:val="00952281"/>
    <w:rsid w:val="009523DC"/>
    <w:rsid w:val="009524F2"/>
    <w:rsid w:val="00952727"/>
    <w:rsid w:val="0095288F"/>
    <w:rsid w:val="00952923"/>
    <w:rsid w:val="00952B41"/>
    <w:rsid w:val="0095312F"/>
    <w:rsid w:val="0095323E"/>
    <w:rsid w:val="00953362"/>
    <w:rsid w:val="009538BB"/>
    <w:rsid w:val="009540B5"/>
    <w:rsid w:val="00954574"/>
    <w:rsid w:val="0095496E"/>
    <w:rsid w:val="00954BB7"/>
    <w:rsid w:val="00954EA7"/>
    <w:rsid w:val="00955197"/>
    <w:rsid w:val="00955656"/>
    <w:rsid w:val="0095565F"/>
    <w:rsid w:val="00955CA4"/>
    <w:rsid w:val="009561F5"/>
    <w:rsid w:val="00956396"/>
    <w:rsid w:val="0095662B"/>
    <w:rsid w:val="00956654"/>
    <w:rsid w:val="00956975"/>
    <w:rsid w:val="00957064"/>
    <w:rsid w:val="00957220"/>
    <w:rsid w:val="00957409"/>
    <w:rsid w:val="009574D7"/>
    <w:rsid w:val="009576E8"/>
    <w:rsid w:val="009576FE"/>
    <w:rsid w:val="009577DF"/>
    <w:rsid w:val="00957840"/>
    <w:rsid w:val="009579AD"/>
    <w:rsid w:val="00957DFC"/>
    <w:rsid w:val="00957F9C"/>
    <w:rsid w:val="00957FC2"/>
    <w:rsid w:val="0096002C"/>
    <w:rsid w:val="00960201"/>
    <w:rsid w:val="009602E7"/>
    <w:rsid w:val="00960425"/>
    <w:rsid w:val="00960537"/>
    <w:rsid w:val="0096090F"/>
    <w:rsid w:val="00961026"/>
    <w:rsid w:val="009614C4"/>
    <w:rsid w:val="0096160D"/>
    <w:rsid w:val="00961B5E"/>
    <w:rsid w:val="00961D7D"/>
    <w:rsid w:val="00962287"/>
    <w:rsid w:val="0096242D"/>
    <w:rsid w:val="0096254F"/>
    <w:rsid w:val="00962887"/>
    <w:rsid w:val="00962A3C"/>
    <w:rsid w:val="00962A51"/>
    <w:rsid w:val="009631F2"/>
    <w:rsid w:val="00963427"/>
    <w:rsid w:val="00963703"/>
    <w:rsid w:val="00964080"/>
    <w:rsid w:val="009643C7"/>
    <w:rsid w:val="009644E0"/>
    <w:rsid w:val="00964976"/>
    <w:rsid w:val="00964C98"/>
    <w:rsid w:val="00964EB1"/>
    <w:rsid w:val="00964EDB"/>
    <w:rsid w:val="00965243"/>
    <w:rsid w:val="0096524D"/>
    <w:rsid w:val="009655C0"/>
    <w:rsid w:val="00965663"/>
    <w:rsid w:val="00965940"/>
    <w:rsid w:val="00965F66"/>
    <w:rsid w:val="009664C4"/>
    <w:rsid w:val="00966541"/>
    <w:rsid w:val="009666A3"/>
    <w:rsid w:val="00966729"/>
    <w:rsid w:val="00966BD0"/>
    <w:rsid w:val="00966CC8"/>
    <w:rsid w:val="00967380"/>
    <w:rsid w:val="00967444"/>
    <w:rsid w:val="009674D9"/>
    <w:rsid w:val="009675CB"/>
    <w:rsid w:val="00967C85"/>
    <w:rsid w:val="00967CB3"/>
    <w:rsid w:val="009704E2"/>
    <w:rsid w:val="00970571"/>
    <w:rsid w:val="00970622"/>
    <w:rsid w:val="00970CFD"/>
    <w:rsid w:val="00970D0D"/>
    <w:rsid w:val="00971038"/>
    <w:rsid w:val="00971491"/>
    <w:rsid w:val="00971842"/>
    <w:rsid w:val="00971BE7"/>
    <w:rsid w:val="00971DF1"/>
    <w:rsid w:val="00971DF3"/>
    <w:rsid w:val="00971F56"/>
    <w:rsid w:val="00972394"/>
    <w:rsid w:val="0097249A"/>
    <w:rsid w:val="009725A3"/>
    <w:rsid w:val="009728EC"/>
    <w:rsid w:val="00972E71"/>
    <w:rsid w:val="00972FF1"/>
    <w:rsid w:val="0097347C"/>
    <w:rsid w:val="009735D5"/>
    <w:rsid w:val="009736AB"/>
    <w:rsid w:val="00973736"/>
    <w:rsid w:val="009740EF"/>
    <w:rsid w:val="00974154"/>
    <w:rsid w:val="00974174"/>
    <w:rsid w:val="0097440C"/>
    <w:rsid w:val="0097444E"/>
    <w:rsid w:val="009744F2"/>
    <w:rsid w:val="009746F0"/>
    <w:rsid w:val="009749DA"/>
    <w:rsid w:val="00974B0A"/>
    <w:rsid w:val="00974C53"/>
    <w:rsid w:val="00974F3F"/>
    <w:rsid w:val="009756E0"/>
    <w:rsid w:val="00975894"/>
    <w:rsid w:val="00975929"/>
    <w:rsid w:val="00975F54"/>
    <w:rsid w:val="0097602C"/>
    <w:rsid w:val="009760FD"/>
    <w:rsid w:val="0097644A"/>
    <w:rsid w:val="00976621"/>
    <w:rsid w:val="00976898"/>
    <w:rsid w:val="00976AF5"/>
    <w:rsid w:val="00976C91"/>
    <w:rsid w:val="009773F0"/>
    <w:rsid w:val="00977763"/>
    <w:rsid w:val="00977AE3"/>
    <w:rsid w:val="00977AF4"/>
    <w:rsid w:val="00977E0B"/>
    <w:rsid w:val="00977E42"/>
    <w:rsid w:val="00977FA9"/>
    <w:rsid w:val="009801AC"/>
    <w:rsid w:val="0098035D"/>
    <w:rsid w:val="00980766"/>
    <w:rsid w:val="0098085D"/>
    <w:rsid w:val="0098086E"/>
    <w:rsid w:val="009808CD"/>
    <w:rsid w:val="009808EC"/>
    <w:rsid w:val="00980956"/>
    <w:rsid w:val="00980BE3"/>
    <w:rsid w:val="00980C96"/>
    <w:rsid w:val="00980CA0"/>
    <w:rsid w:val="00980CAC"/>
    <w:rsid w:val="00980F75"/>
    <w:rsid w:val="0098160A"/>
    <w:rsid w:val="00981F5E"/>
    <w:rsid w:val="00981FE2"/>
    <w:rsid w:val="009823AD"/>
    <w:rsid w:val="0098242B"/>
    <w:rsid w:val="00982674"/>
    <w:rsid w:val="009829C4"/>
    <w:rsid w:val="00982AF5"/>
    <w:rsid w:val="00982B13"/>
    <w:rsid w:val="00982D3E"/>
    <w:rsid w:val="00983230"/>
    <w:rsid w:val="0098344D"/>
    <w:rsid w:val="0098367D"/>
    <w:rsid w:val="009837A0"/>
    <w:rsid w:val="009839F3"/>
    <w:rsid w:val="00983AAE"/>
    <w:rsid w:val="00983E73"/>
    <w:rsid w:val="00984223"/>
    <w:rsid w:val="0098461A"/>
    <w:rsid w:val="00984642"/>
    <w:rsid w:val="009846EB"/>
    <w:rsid w:val="0098486D"/>
    <w:rsid w:val="009848F7"/>
    <w:rsid w:val="0098497D"/>
    <w:rsid w:val="00984A27"/>
    <w:rsid w:val="00984BD3"/>
    <w:rsid w:val="00984CEF"/>
    <w:rsid w:val="00984DF9"/>
    <w:rsid w:val="00984E40"/>
    <w:rsid w:val="0098510B"/>
    <w:rsid w:val="00985683"/>
    <w:rsid w:val="00985AAE"/>
    <w:rsid w:val="00985BE7"/>
    <w:rsid w:val="0098617B"/>
    <w:rsid w:val="009862ED"/>
    <w:rsid w:val="009864FB"/>
    <w:rsid w:val="00986655"/>
    <w:rsid w:val="00986765"/>
    <w:rsid w:val="009867E0"/>
    <w:rsid w:val="00986B5B"/>
    <w:rsid w:val="00987380"/>
    <w:rsid w:val="0098745F"/>
    <w:rsid w:val="009876E3"/>
    <w:rsid w:val="00987CBF"/>
    <w:rsid w:val="00987DFA"/>
    <w:rsid w:val="00987E4B"/>
    <w:rsid w:val="00990175"/>
    <w:rsid w:val="009903ED"/>
    <w:rsid w:val="00990517"/>
    <w:rsid w:val="00990622"/>
    <w:rsid w:val="0099092A"/>
    <w:rsid w:val="0099099E"/>
    <w:rsid w:val="00990C36"/>
    <w:rsid w:val="00990D05"/>
    <w:rsid w:val="00990FBB"/>
    <w:rsid w:val="00990FC2"/>
    <w:rsid w:val="00991070"/>
    <w:rsid w:val="009911CB"/>
    <w:rsid w:val="009912B8"/>
    <w:rsid w:val="009912BC"/>
    <w:rsid w:val="009912F5"/>
    <w:rsid w:val="00991476"/>
    <w:rsid w:val="00991669"/>
    <w:rsid w:val="00991ABF"/>
    <w:rsid w:val="00991BC8"/>
    <w:rsid w:val="00991CDC"/>
    <w:rsid w:val="00991D9F"/>
    <w:rsid w:val="00991E28"/>
    <w:rsid w:val="00991E5B"/>
    <w:rsid w:val="0099210D"/>
    <w:rsid w:val="009922A4"/>
    <w:rsid w:val="0099238A"/>
    <w:rsid w:val="0099250B"/>
    <w:rsid w:val="0099252D"/>
    <w:rsid w:val="00992A69"/>
    <w:rsid w:val="00992CD8"/>
    <w:rsid w:val="009932D5"/>
    <w:rsid w:val="00993404"/>
    <w:rsid w:val="009935B1"/>
    <w:rsid w:val="00993841"/>
    <w:rsid w:val="00993BAF"/>
    <w:rsid w:val="00993BF2"/>
    <w:rsid w:val="00993D7E"/>
    <w:rsid w:val="00993DAC"/>
    <w:rsid w:val="00994083"/>
    <w:rsid w:val="009941FB"/>
    <w:rsid w:val="009945D3"/>
    <w:rsid w:val="00994626"/>
    <w:rsid w:val="00994BFF"/>
    <w:rsid w:val="009952A2"/>
    <w:rsid w:val="009956C2"/>
    <w:rsid w:val="00995A16"/>
    <w:rsid w:val="00995B10"/>
    <w:rsid w:val="00995C9B"/>
    <w:rsid w:val="00995D6F"/>
    <w:rsid w:val="00995FDD"/>
    <w:rsid w:val="00996043"/>
    <w:rsid w:val="009962E8"/>
    <w:rsid w:val="009963CD"/>
    <w:rsid w:val="009964B8"/>
    <w:rsid w:val="00996575"/>
    <w:rsid w:val="009966EC"/>
    <w:rsid w:val="0099692F"/>
    <w:rsid w:val="00996AAD"/>
    <w:rsid w:val="00996EFB"/>
    <w:rsid w:val="009971CB"/>
    <w:rsid w:val="0099729D"/>
    <w:rsid w:val="0099755E"/>
    <w:rsid w:val="009978A7"/>
    <w:rsid w:val="00997D2F"/>
    <w:rsid w:val="009A0121"/>
    <w:rsid w:val="009A023A"/>
    <w:rsid w:val="009A039F"/>
    <w:rsid w:val="009A03EC"/>
    <w:rsid w:val="009A0582"/>
    <w:rsid w:val="009A0E85"/>
    <w:rsid w:val="009A0FBF"/>
    <w:rsid w:val="009A1119"/>
    <w:rsid w:val="009A1231"/>
    <w:rsid w:val="009A125A"/>
    <w:rsid w:val="009A13B9"/>
    <w:rsid w:val="009A1494"/>
    <w:rsid w:val="009A15D9"/>
    <w:rsid w:val="009A1E2B"/>
    <w:rsid w:val="009A22D3"/>
    <w:rsid w:val="009A2423"/>
    <w:rsid w:val="009A2572"/>
    <w:rsid w:val="009A2688"/>
    <w:rsid w:val="009A26D7"/>
    <w:rsid w:val="009A284A"/>
    <w:rsid w:val="009A294D"/>
    <w:rsid w:val="009A2A3B"/>
    <w:rsid w:val="009A2AFF"/>
    <w:rsid w:val="009A301D"/>
    <w:rsid w:val="009A3046"/>
    <w:rsid w:val="009A3703"/>
    <w:rsid w:val="009A3834"/>
    <w:rsid w:val="009A3AD0"/>
    <w:rsid w:val="009A3DDE"/>
    <w:rsid w:val="009A3E9B"/>
    <w:rsid w:val="009A4268"/>
    <w:rsid w:val="009A4531"/>
    <w:rsid w:val="009A45DB"/>
    <w:rsid w:val="009A484A"/>
    <w:rsid w:val="009A4B12"/>
    <w:rsid w:val="009A4DC3"/>
    <w:rsid w:val="009A52A8"/>
    <w:rsid w:val="009A52E4"/>
    <w:rsid w:val="009A5401"/>
    <w:rsid w:val="009A572B"/>
    <w:rsid w:val="009A5786"/>
    <w:rsid w:val="009A5AA4"/>
    <w:rsid w:val="009A5AB9"/>
    <w:rsid w:val="009A5AEF"/>
    <w:rsid w:val="009A5EC9"/>
    <w:rsid w:val="009A5F91"/>
    <w:rsid w:val="009A5FD7"/>
    <w:rsid w:val="009A629E"/>
    <w:rsid w:val="009A6473"/>
    <w:rsid w:val="009A6541"/>
    <w:rsid w:val="009A6774"/>
    <w:rsid w:val="009A6984"/>
    <w:rsid w:val="009A6A85"/>
    <w:rsid w:val="009A6E28"/>
    <w:rsid w:val="009A7017"/>
    <w:rsid w:val="009A737D"/>
    <w:rsid w:val="009A7568"/>
    <w:rsid w:val="009A7812"/>
    <w:rsid w:val="009A788F"/>
    <w:rsid w:val="009A7B4D"/>
    <w:rsid w:val="009A7B78"/>
    <w:rsid w:val="009A7CEF"/>
    <w:rsid w:val="009B0396"/>
    <w:rsid w:val="009B03B7"/>
    <w:rsid w:val="009B050C"/>
    <w:rsid w:val="009B0CDB"/>
    <w:rsid w:val="009B0EC3"/>
    <w:rsid w:val="009B0FDF"/>
    <w:rsid w:val="009B100D"/>
    <w:rsid w:val="009B1201"/>
    <w:rsid w:val="009B122E"/>
    <w:rsid w:val="009B14B5"/>
    <w:rsid w:val="009B18DE"/>
    <w:rsid w:val="009B1B3A"/>
    <w:rsid w:val="009B1B5F"/>
    <w:rsid w:val="009B1CC6"/>
    <w:rsid w:val="009B1D9C"/>
    <w:rsid w:val="009B1DA3"/>
    <w:rsid w:val="009B2065"/>
    <w:rsid w:val="009B217F"/>
    <w:rsid w:val="009B2247"/>
    <w:rsid w:val="009B22C4"/>
    <w:rsid w:val="009B2506"/>
    <w:rsid w:val="009B2613"/>
    <w:rsid w:val="009B26C8"/>
    <w:rsid w:val="009B295F"/>
    <w:rsid w:val="009B2A29"/>
    <w:rsid w:val="009B2A97"/>
    <w:rsid w:val="009B2D8F"/>
    <w:rsid w:val="009B2DE7"/>
    <w:rsid w:val="009B34CF"/>
    <w:rsid w:val="009B35E9"/>
    <w:rsid w:val="009B37DB"/>
    <w:rsid w:val="009B381E"/>
    <w:rsid w:val="009B398A"/>
    <w:rsid w:val="009B3C83"/>
    <w:rsid w:val="009B40DE"/>
    <w:rsid w:val="009B40FD"/>
    <w:rsid w:val="009B433E"/>
    <w:rsid w:val="009B436B"/>
    <w:rsid w:val="009B46E2"/>
    <w:rsid w:val="009B4A96"/>
    <w:rsid w:val="009B50EC"/>
    <w:rsid w:val="009B5B58"/>
    <w:rsid w:val="009B5C3B"/>
    <w:rsid w:val="009B5C55"/>
    <w:rsid w:val="009B5FA3"/>
    <w:rsid w:val="009B65C5"/>
    <w:rsid w:val="009B6742"/>
    <w:rsid w:val="009B6878"/>
    <w:rsid w:val="009B6AD0"/>
    <w:rsid w:val="009B6EFE"/>
    <w:rsid w:val="009B6F48"/>
    <w:rsid w:val="009B75CD"/>
    <w:rsid w:val="009B7E5D"/>
    <w:rsid w:val="009B7EDF"/>
    <w:rsid w:val="009C006D"/>
    <w:rsid w:val="009C02C9"/>
    <w:rsid w:val="009C04C1"/>
    <w:rsid w:val="009C0B25"/>
    <w:rsid w:val="009C0B3D"/>
    <w:rsid w:val="009C0BCC"/>
    <w:rsid w:val="009C0C72"/>
    <w:rsid w:val="009C0DAD"/>
    <w:rsid w:val="009C0F32"/>
    <w:rsid w:val="009C132B"/>
    <w:rsid w:val="009C1723"/>
    <w:rsid w:val="009C229D"/>
    <w:rsid w:val="009C2305"/>
    <w:rsid w:val="009C24DD"/>
    <w:rsid w:val="009C2776"/>
    <w:rsid w:val="009C28C4"/>
    <w:rsid w:val="009C28EE"/>
    <w:rsid w:val="009C3135"/>
    <w:rsid w:val="009C32FB"/>
    <w:rsid w:val="009C33D0"/>
    <w:rsid w:val="009C347C"/>
    <w:rsid w:val="009C35A9"/>
    <w:rsid w:val="009C3680"/>
    <w:rsid w:val="009C37C3"/>
    <w:rsid w:val="009C37CD"/>
    <w:rsid w:val="009C3F8F"/>
    <w:rsid w:val="009C432F"/>
    <w:rsid w:val="009C43BA"/>
    <w:rsid w:val="009C4870"/>
    <w:rsid w:val="009C56C3"/>
    <w:rsid w:val="009C57EA"/>
    <w:rsid w:val="009C591F"/>
    <w:rsid w:val="009C59D9"/>
    <w:rsid w:val="009C5B7F"/>
    <w:rsid w:val="009C5BF7"/>
    <w:rsid w:val="009C5E96"/>
    <w:rsid w:val="009C5F93"/>
    <w:rsid w:val="009C6126"/>
    <w:rsid w:val="009C6594"/>
    <w:rsid w:val="009C66D0"/>
    <w:rsid w:val="009C67E0"/>
    <w:rsid w:val="009C719A"/>
    <w:rsid w:val="009C7213"/>
    <w:rsid w:val="009C7896"/>
    <w:rsid w:val="009C7CEE"/>
    <w:rsid w:val="009D00BB"/>
    <w:rsid w:val="009D00CF"/>
    <w:rsid w:val="009D02D9"/>
    <w:rsid w:val="009D04CB"/>
    <w:rsid w:val="009D0825"/>
    <w:rsid w:val="009D092A"/>
    <w:rsid w:val="009D0AF7"/>
    <w:rsid w:val="009D0C10"/>
    <w:rsid w:val="009D0CA1"/>
    <w:rsid w:val="009D0F87"/>
    <w:rsid w:val="009D1047"/>
    <w:rsid w:val="009D12F6"/>
    <w:rsid w:val="009D1754"/>
    <w:rsid w:val="009D17B1"/>
    <w:rsid w:val="009D17BF"/>
    <w:rsid w:val="009D1F8C"/>
    <w:rsid w:val="009D2414"/>
    <w:rsid w:val="009D2568"/>
    <w:rsid w:val="009D2726"/>
    <w:rsid w:val="009D2C97"/>
    <w:rsid w:val="009D2CE7"/>
    <w:rsid w:val="009D32D7"/>
    <w:rsid w:val="009D34D0"/>
    <w:rsid w:val="009D34E6"/>
    <w:rsid w:val="009D3545"/>
    <w:rsid w:val="009D3B1C"/>
    <w:rsid w:val="009D3B88"/>
    <w:rsid w:val="009D3CD9"/>
    <w:rsid w:val="009D3D31"/>
    <w:rsid w:val="009D4002"/>
    <w:rsid w:val="009D402E"/>
    <w:rsid w:val="009D4241"/>
    <w:rsid w:val="009D48C7"/>
    <w:rsid w:val="009D4A05"/>
    <w:rsid w:val="009D4A06"/>
    <w:rsid w:val="009D4ACA"/>
    <w:rsid w:val="009D4B77"/>
    <w:rsid w:val="009D5185"/>
    <w:rsid w:val="009D54B8"/>
    <w:rsid w:val="009D56CD"/>
    <w:rsid w:val="009D57D5"/>
    <w:rsid w:val="009D5889"/>
    <w:rsid w:val="009D598C"/>
    <w:rsid w:val="009D5BA6"/>
    <w:rsid w:val="009D5E23"/>
    <w:rsid w:val="009D62CE"/>
    <w:rsid w:val="009D631E"/>
    <w:rsid w:val="009D64F3"/>
    <w:rsid w:val="009D6768"/>
    <w:rsid w:val="009D6CC1"/>
    <w:rsid w:val="009D6CC9"/>
    <w:rsid w:val="009D70E1"/>
    <w:rsid w:val="009D7144"/>
    <w:rsid w:val="009D72CB"/>
    <w:rsid w:val="009D7632"/>
    <w:rsid w:val="009D7754"/>
    <w:rsid w:val="009D781A"/>
    <w:rsid w:val="009D7954"/>
    <w:rsid w:val="009D79B5"/>
    <w:rsid w:val="009D7CAF"/>
    <w:rsid w:val="009E0738"/>
    <w:rsid w:val="009E0D8C"/>
    <w:rsid w:val="009E0DF3"/>
    <w:rsid w:val="009E1374"/>
    <w:rsid w:val="009E1C51"/>
    <w:rsid w:val="009E1C53"/>
    <w:rsid w:val="009E1CCB"/>
    <w:rsid w:val="009E1CFA"/>
    <w:rsid w:val="009E1D6F"/>
    <w:rsid w:val="009E1FAE"/>
    <w:rsid w:val="009E23FC"/>
    <w:rsid w:val="009E271C"/>
    <w:rsid w:val="009E27B4"/>
    <w:rsid w:val="009E28FA"/>
    <w:rsid w:val="009E2EAB"/>
    <w:rsid w:val="009E2EAC"/>
    <w:rsid w:val="009E3103"/>
    <w:rsid w:val="009E39A8"/>
    <w:rsid w:val="009E3C85"/>
    <w:rsid w:val="009E3D48"/>
    <w:rsid w:val="009E410E"/>
    <w:rsid w:val="009E418A"/>
    <w:rsid w:val="009E42CA"/>
    <w:rsid w:val="009E45C6"/>
    <w:rsid w:val="009E45FD"/>
    <w:rsid w:val="009E494A"/>
    <w:rsid w:val="009E4993"/>
    <w:rsid w:val="009E4B2F"/>
    <w:rsid w:val="009E4D6E"/>
    <w:rsid w:val="009E4FFD"/>
    <w:rsid w:val="009E501F"/>
    <w:rsid w:val="009E5080"/>
    <w:rsid w:val="009E577B"/>
    <w:rsid w:val="009E58EB"/>
    <w:rsid w:val="009E5985"/>
    <w:rsid w:val="009E59AF"/>
    <w:rsid w:val="009E5A13"/>
    <w:rsid w:val="009E5ACC"/>
    <w:rsid w:val="009E5B2D"/>
    <w:rsid w:val="009E60ED"/>
    <w:rsid w:val="009E6363"/>
    <w:rsid w:val="009E6401"/>
    <w:rsid w:val="009E67F7"/>
    <w:rsid w:val="009E6877"/>
    <w:rsid w:val="009E6A4A"/>
    <w:rsid w:val="009E6D55"/>
    <w:rsid w:val="009E7038"/>
    <w:rsid w:val="009E708F"/>
    <w:rsid w:val="009E70B0"/>
    <w:rsid w:val="009E70CD"/>
    <w:rsid w:val="009E7243"/>
    <w:rsid w:val="009E76E9"/>
    <w:rsid w:val="009E7D06"/>
    <w:rsid w:val="009E7D0D"/>
    <w:rsid w:val="009F0127"/>
    <w:rsid w:val="009F072F"/>
    <w:rsid w:val="009F098D"/>
    <w:rsid w:val="009F0C57"/>
    <w:rsid w:val="009F0D73"/>
    <w:rsid w:val="009F1689"/>
    <w:rsid w:val="009F1835"/>
    <w:rsid w:val="009F18C9"/>
    <w:rsid w:val="009F1A62"/>
    <w:rsid w:val="009F22F8"/>
    <w:rsid w:val="009F27DA"/>
    <w:rsid w:val="009F2B58"/>
    <w:rsid w:val="009F2CC1"/>
    <w:rsid w:val="009F2EAD"/>
    <w:rsid w:val="009F2FC1"/>
    <w:rsid w:val="009F342D"/>
    <w:rsid w:val="009F36A1"/>
    <w:rsid w:val="009F3E7B"/>
    <w:rsid w:val="009F4099"/>
    <w:rsid w:val="009F4606"/>
    <w:rsid w:val="009F48E5"/>
    <w:rsid w:val="009F49F8"/>
    <w:rsid w:val="009F4C10"/>
    <w:rsid w:val="009F4D94"/>
    <w:rsid w:val="009F4FEB"/>
    <w:rsid w:val="009F50CE"/>
    <w:rsid w:val="009F51C7"/>
    <w:rsid w:val="009F551D"/>
    <w:rsid w:val="009F560F"/>
    <w:rsid w:val="009F57FA"/>
    <w:rsid w:val="009F5916"/>
    <w:rsid w:val="009F598E"/>
    <w:rsid w:val="009F59A9"/>
    <w:rsid w:val="009F5D64"/>
    <w:rsid w:val="009F5F97"/>
    <w:rsid w:val="009F65DD"/>
    <w:rsid w:val="009F6755"/>
    <w:rsid w:val="009F6CF7"/>
    <w:rsid w:val="009F6EC2"/>
    <w:rsid w:val="009F6EF8"/>
    <w:rsid w:val="009F6F94"/>
    <w:rsid w:val="009F716D"/>
    <w:rsid w:val="009F724F"/>
    <w:rsid w:val="009F7764"/>
    <w:rsid w:val="009F78A5"/>
    <w:rsid w:val="009F79D8"/>
    <w:rsid w:val="009F79FB"/>
    <w:rsid w:val="009F7CB0"/>
    <w:rsid w:val="009F7F2A"/>
    <w:rsid w:val="009F7FA7"/>
    <w:rsid w:val="009F7FEE"/>
    <w:rsid w:val="00A0028A"/>
    <w:rsid w:val="00A003A7"/>
    <w:rsid w:val="00A00595"/>
    <w:rsid w:val="00A00998"/>
    <w:rsid w:val="00A00D67"/>
    <w:rsid w:val="00A00D69"/>
    <w:rsid w:val="00A0109C"/>
    <w:rsid w:val="00A012B6"/>
    <w:rsid w:val="00A012F2"/>
    <w:rsid w:val="00A0153E"/>
    <w:rsid w:val="00A016D5"/>
    <w:rsid w:val="00A02A49"/>
    <w:rsid w:val="00A02CF0"/>
    <w:rsid w:val="00A0316D"/>
    <w:rsid w:val="00A03266"/>
    <w:rsid w:val="00A03365"/>
    <w:rsid w:val="00A035DE"/>
    <w:rsid w:val="00A036D1"/>
    <w:rsid w:val="00A038C9"/>
    <w:rsid w:val="00A03E3A"/>
    <w:rsid w:val="00A043B4"/>
    <w:rsid w:val="00A04402"/>
    <w:rsid w:val="00A044FD"/>
    <w:rsid w:val="00A04813"/>
    <w:rsid w:val="00A04B2D"/>
    <w:rsid w:val="00A04BBA"/>
    <w:rsid w:val="00A04C7C"/>
    <w:rsid w:val="00A04CBC"/>
    <w:rsid w:val="00A04D3A"/>
    <w:rsid w:val="00A04EE0"/>
    <w:rsid w:val="00A051A7"/>
    <w:rsid w:val="00A051FC"/>
    <w:rsid w:val="00A053BA"/>
    <w:rsid w:val="00A053CC"/>
    <w:rsid w:val="00A0551A"/>
    <w:rsid w:val="00A05582"/>
    <w:rsid w:val="00A05AF7"/>
    <w:rsid w:val="00A05B39"/>
    <w:rsid w:val="00A05D29"/>
    <w:rsid w:val="00A06122"/>
    <w:rsid w:val="00A0656E"/>
    <w:rsid w:val="00A065FB"/>
    <w:rsid w:val="00A0692F"/>
    <w:rsid w:val="00A06988"/>
    <w:rsid w:val="00A06A4E"/>
    <w:rsid w:val="00A06E7E"/>
    <w:rsid w:val="00A06F48"/>
    <w:rsid w:val="00A072F5"/>
    <w:rsid w:val="00A072FB"/>
    <w:rsid w:val="00A0741D"/>
    <w:rsid w:val="00A074B6"/>
    <w:rsid w:val="00A0779E"/>
    <w:rsid w:val="00A101C2"/>
    <w:rsid w:val="00A10494"/>
    <w:rsid w:val="00A105BE"/>
    <w:rsid w:val="00A10728"/>
    <w:rsid w:val="00A10796"/>
    <w:rsid w:val="00A10E29"/>
    <w:rsid w:val="00A11355"/>
    <w:rsid w:val="00A115BE"/>
    <w:rsid w:val="00A117CA"/>
    <w:rsid w:val="00A118AD"/>
    <w:rsid w:val="00A11D92"/>
    <w:rsid w:val="00A11F30"/>
    <w:rsid w:val="00A121BC"/>
    <w:rsid w:val="00A12529"/>
    <w:rsid w:val="00A1277A"/>
    <w:rsid w:val="00A12796"/>
    <w:rsid w:val="00A12859"/>
    <w:rsid w:val="00A12967"/>
    <w:rsid w:val="00A12A49"/>
    <w:rsid w:val="00A12DFE"/>
    <w:rsid w:val="00A12E29"/>
    <w:rsid w:val="00A12F00"/>
    <w:rsid w:val="00A13023"/>
    <w:rsid w:val="00A1315F"/>
    <w:rsid w:val="00A13328"/>
    <w:rsid w:val="00A1348B"/>
    <w:rsid w:val="00A1360E"/>
    <w:rsid w:val="00A13678"/>
    <w:rsid w:val="00A14112"/>
    <w:rsid w:val="00A141D8"/>
    <w:rsid w:val="00A1440E"/>
    <w:rsid w:val="00A147F5"/>
    <w:rsid w:val="00A148E1"/>
    <w:rsid w:val="00A148FD"/>
    <w:rsid w:val="00A14AC6"/>
    <w:rsid w:val="00A14B9E"/>
    <w:rsid w:val="00A14DB0"/>
    <w:rsid w:val="00A14DE0"/>
    <w:rsid w:val="00A14F4A"/>
    <w:rsid w:val="00A15596"/>
    <w:rsid w:val="00A155C1"/>
    <w:rsid w:val="00A15739"/>
    <w:rsid w:val="00A15D1A"/>
    <w:rsid w:val="00A15D21"/>
    <w:rsid w:val="00A15E4F"/>
    <w:rsid w:val="00A15FB2"/>
    <w:rsid w:val="00A16438"/>
    <w:rsid w:val="00A16545"/>
    <w:rsid w:val="00A16610"/>
    <w:rsid w:val="00A1698E"/>
    <w:rsid w:val="00A16AD6"/>
    <w:rsid w:val="00A1708C"/>
    <w:rsid w:val="00A173E4"/>
    <w:rsid w:val="00A1757D"/>
    <w:rsid w:val="00A17633"/>
    <w:rsid w:val="00A17BBE"/>
    <w:rsid w:val="00A17CE7"/>
    <w:rsid w:val="00A17EE1"/>
    <w:rsid w:val="00A20166"/>
    <w:rsid w:val="00A20481"/>
    <w:rsid w:val="00A2093F"/>
    <w:rsid w:val="00A20ACF"/>
    <w:rsid w:val="00A20C68"/>
    <w:rsid w:val="00A20FB1"/>
    <w:rsid w:val="00A212CF"/>
    <w:rsid w:val="00A21305"/>
    <w:rsid w:val="00A215A9"/>
    <w:rsid w:val="00A21690"/>
    <w:rsid w:val="00A21879"/>
    <w:rsid w:val="00A21966"/>
    <w:rsid w:val="00A219AE"/>
    <w:rsid w:val="00A21E67"/>
    <w:rsid w:val="00A22A6D"/>
    <w:rsid w:val="00A22AB7"/>
    <w:rsid w:val="00A23286"/>
    <w:rsid w:val="00A232CE"/>
    <w:rsid w:val="00A238BC"/>
    <w:rsid w:val="00A240CF"/>
    <w:rsid w:val="00A24191"/>
    <w:rsid w:val="00A24258"/>
    <w:rsid w:val="00A24449"/>
    <w:rsid w:val="00A2449B"/>
    <w:rsid w:val="00A24668"/>
    <w:rsid w:val="00A24A46"/>
    <w:rsid w:val="00A25128"/>
    <w:rsid w:val="00A251CE"/>
    <w:rsid w:val="00A25247"/>
    <w:rsid w:val="00A2594D"/>
    <w:rsid w:val="00A25989"/>
    <w:rsid w:val="00A25A67"/>
    <w:rsid w:val="00A25D3D"/>
    <w:rsid w:val="00A25EA7"/>
    <w:rsid w:val="00A260E9"/>
    <w:rsid w:val="00A26118"/>
    <w:rsid w:val="00A26128"/>
    <w:rsid w:val="00A262A0"/>
    <w:rsid w:val="00A264E7"/>
    <w:rsid w:val="00A265A9"/>
    <w:rsid w:val="00A267DE"/>
    <w:rsid w:val="00A268EA"/>
    <w:rsid w:val="00A2701D"/>
    <w:rsid w:val="00A27785"/>
    <w:rsid w:val="00A278A8"/>
    <w:rsid w:val="00A27B7A"/>
    <w:rsid w:val="00A27D54"/>
    <w:rsid w:val="00A27EF3"/>
    <w:rsid w:val="00A27F5D"/>
    <w:rsid w:val="00A3003D"/>
    <w:rsid w:val="00A303C1"/>
    <w:rsid w:val="00A30736"/>
    <w:rsid w:val="00A3088D"/>
    <w:rsid w:val="00A30B15"/>
    <w:rsid w:val="00A30BAC"/>
    <w:rsid w:val="00A30CA8"/>
    <w:rsid w:val="00A31063"/>
    <w:rsid w:val="00A31160"/>
    <w:rsid w:val="00A3130F"/>
    <w:rsid w:val="00A319E0"/>
    <w:rsid w:val="00A319F0"/>
    <w:rsid w:val="00A31D26"/>
    <w:rsid w:val="00A31F4C"/>
    <w:rsid w:val="00A31F59"/>
    <w:rsid w:val="00A31F9E"/>
    <w:rsid w:val="00A3277F"/>
    <w:rsid w:val="00A32D79"/>
    <w:rsid w:val="00A33076"/>
    <w:rsid w:val="00A330FA"/>
    <w:rsid w:val="00A33175"/>
    <w:rsid w:val="00A334E5"/>
    <w:rsid w:val="00A335AD"/>
    <w:rsid w:val="00A3361C"/>
    <w:rsid w:val="00A338F2"/>
    <w:rsid w:val="00A3390E"/>
    <w:rsid w:val="00A33BF3"/>
    <w:rsid w:val="00A33E8D"/>
    <w:rsid w:val="00A34165"/>
    <w:rsid w:val="00A344B1"/>
    <w:rsid w:val="00A34603"/>
    <w:rsid w:val="00A34D2B"/>
    <w:rsid w:val="00A34DDD"/>
    <w:rsid w:val="00A3505A"/>
    <w:rsid w:val="00A35860"/>
    <w:rsid w:val="00A3598D"/>
    <w:rsid w:val="00A35BE2"/>
    <w:rsid w:val="00A35C79"/>
    <w:rsid w:val="00A35FF2"/>
    <w:rsid w:val="00A367F6"/>
    <w:rsid w:val="00A36B88"/>
    <w:rsid w:val="00A36C22"/>
    <w:rsid w:val="00A37072"/>
    <w:rsid w:val="00A37589"/>
    <w:rsid w:val="00A376AF"/>
    <w:rsid w:val="00A3771E"/>
    <w:rsid w:val="00A37B34"/>
    <w:rsid w:val="00A4003A"/>
    <w:rsid w:val="00A4014D"/>
    <w:rsid w:val="00A40192"/>
    <w:rsid w:val="00A4031B"/>
    <w:rsid w:val="00A40346"/>
    <w:rsid w:val="00A404D2"/>
    <w:rsid w:val="00A40700"/>
    <w:rsid w:val="00A4103D"/>
    <w:rsid w:val="00A411E9"/>
    <w:rsid w:val="00A41218"/>
    <w:rsid w:val="00A412B5"/>
    <w:rsid w:val="00A4131B"/>
    <w:rsid w:val="00A41370"/>
    <w:rsid w:val="00A41477"/>
    <w:rsid w:val="00A417BF"/>
    <w:rsid w:val="00A41B44"/>
    <w:rsid w:val="00A41CC1"/>
    <w:rsid w:val="00A41FCC"/>
    <w:rsid w:val="00A42045"/>
    <w:rsid w:val="00A42199"/>
    <w:rsid w:val="00A4220D"/>
    <w:rsid w:val="00A422EB"/>
    <w:rsid w:val="00A422F8"/>
    <w:rsid w:val="00A42677"/>
    <w:rsid w:val="00A42DEC"/>
    <w:rsid w:val="00A42F2A"/>
    <w:rsid w:val="00A43139"/>
    <w:rsid w:val="00A43A68"/>
    <w:rsid w:val="00A43E4B"/>
    <w:rsid w:val="00A44052"/>
    <w:rsid w:val="00A44129"/>
    <w:rsid w:val="00A443BD"/>
    <w:rsid w:val="00A44455"/>
    <w:rsid w:val="00A44534"/>
    <w:rsid w:val="00A4463A"/>
    <w:rsid w:val="00A447A3"/>
    <w:rsid w:val="00A449AF"/>
    <w:rsid w:val="00A44A5C"/>
    <w:rsid w:val="00A44C46"/>
    <w:rsid w:val="00A451B1"/>
    <w:rsid w:val="00A451D8"/>
    <w:rsid w:val="00A451DE"/>
    <w:rsid w:val="00A452A2"/>
    <w:rsid w:val="00A452E9"/>
    <w:rsid w:val="00A452EB"/>
    <w:rsid w:val="00A4562A"/>
    <w:rsid w:val="00A45729"/>
    <w:rsid w:val="00A4579A"/>
    <w:rsid w:val="00A45808"/>
    <w:rsid w:val="00A45D42"/>
    <w:rsid w:val="00A462DC"/>
    <w:rsid w:val="00A465B9"/>
    <w:rsid w:val="00A4673D"/>
    <w:rsid w:val="00A4683C"/>
    <w:rsid w:val="00A469F1"/>
    <w:rsid w:val="00A46C75"/>
    <w:rsid w:val="00A46ECA"/>
    <w:rsid w:val="00A46F15"/>
    <w:rsid w:val="00A4704A"/>
    <w:rsid w:val="00A4721B"/>
    <w:rsid w:val="00A47386"/>
    <w:rsid w:val="00A473B6"/>
    <w:rsid w:val="00A4752B"/>
    <w:rsid w:val="00A4760B"/>
    <w:rsid w:val="00A47786"/>
    <w:rsid w:val="00A4799C"/>
    <w:rsid w:val="00A47C26"/>
    <w:rsid w:val="00A500A8"/>
    <w:rsid w:val="00A50131"/>
    <w:rsid w:val="00A504A0"/>
    <w:rsid w:val="00A50625"/>
    <w:rsid w:val="00A5062C"/>
    <w:rsid w:val="00A5085F"/>
    <w:rsid w:val="00A50CC7"/>
    <w:rsid w:val="00A50CDE"/>
    <w:rsid w:val="00A50DDB"/>
    <w:rsid w:val="00A50E97"/>
    <w:rsid w:val="00A50F50"/>
    <w:rsid w:val="00A51002"/>
    <w:rsid w:val="00A51072"/>
    <w:rsid w:val="00A510F8"/>
    <w:rsid w:val="00A5119C"/>
    <w:rsid w:val="00A51796"/>
    <w:rsid w:val="00A51975"/>
    <w:rsid w:val="00A51C6B"/>
    <w:rsid w:val="00A51FDF"/>
    <w:rsid w:val="00A52271"/>
    <w:rsid w:val="00A526E9"/>
    <w:rsid w:val="00A5290A"/>
    <w:rsid w:val="00A52925"/>
    <w:rsid w:val="00A52E90"/>
    <w:rsid w:val="00A5329D"/>
    <w:rsid w:val="00A5384A"/>
    <w:rsid w:val="00A53909"/>
    <w:rsid w:val="00A5394A"/>
    <w:rsid w:val="00A53C85"/>
    <w:rsid w:val="00A53CA1"/>
    <w:rsid w:val="00A53CB1"/>
    <w:rsid w:val="00A54978"/>
    <w:rsid w:val="00A54CCC"/>
    <w:rsid w:val="00A54E36"/>
    <w:rsid w:val="00A54E9F"/>
    <w:rsid w:val="00A54F67"/>
    <w:rsid w:val="00A54FDA"/>
    <w:rsid w:val="00A55193"/>
    <w:rsid w:val="00A5531E"/>
    <w:rsid w:val="00A5537E"/>
    <w:rsid w:val="00A55670"/>
    <w:rsid w:val="00A55884"/>
    <w:rsid w:val="00A55B08"/>
    <w:rsid w:val="00A55BD1"/>
    <w:rsid w:val="00A55CEB"/>
    <w:rsid w:val="00A55D6A"/>
    <w:rsid w:val="00A563CF"/>
    <w:rsid w:val="00A5653A"/>
    <w:rsid w:val="00A567E8"/>
    <w:rsid w:val="00A56A0A"/>
    <w:rsid w:val="00A56BDB"/>
    <w:rsid w:val="00A56C29"/>
    <w:rsid w:val="00A56CCB"/>
    <w:rsid w:val="00A5709F"/>
    <w:rsid w:val="00A5730E"/>
    <w:rsid w:val="00A5734E"/>
    <w:rsid w:val="00A57798"/>
    <w:rsid w:val="00A579BD"/>
    <w:rsid w:val="00A579EA"/>
    <w:rsid w:val="00A57B4E"/>
    <w:rsid w:val="00A57CBB"/>
    <w:rsid w:val="00A57CED"/>
    <w:rsid w:val="00A6016F"/>
    <w:rsid w:val="00A601B6"/>
    <w:rsid w:val="00A60229"/>
    <w:rsid w:val="00A60372"/>
    <w:rsid w:val="00A609FE"/>
    <w:rsid w:val="00A61103"/>
    <w:rsid w:val="00A616A7"/>
    <w:rsid w:val="00A61725"/>
    <w:rsid w:val="00A6185F"/>
    <w:rsid w:val="00A61C8B"/>
    <w:rsid w:val="00A61F96"/>
    <w:rsid w:val="00A62355"/>
    <w:rsid w:val="00A62442"/>
    <w:rsid w:val="00A6244B"/>
    <w:rsid w:val="00A62592"/>
    <w:rsid w:val="00A62682"/>
    <w:rsid w:val="00A629D3"/>
    <w:rsid w:val="00A62C0F"/>
    <w:rsid w:val="00A6314F"/>
    <w:rsid w:val="00A63553"/>
    <w:rsid w:val="00A63564"/>
    <w:rsid w:val="00A63EE5"/>
    <w:rsid w:val="00A6425B"/>
    <w:rsid w:val="00A64455"/>
    <w:rsid w:val="00A64586"/>
    <w:rsid w:val="00A64A71"/>
    <w:rsid w:val="00A65530"/>
    <w:rsid w:val="00A656A1"/>
    <w:rsid w:val="00A6592E"/>
    <w:rsid w:val="00A659B0"/>
    <w:rsid w:val="00A65E2A"/>
    <w:rsid w:val="00A65FF5"/>
    <w:rsid w:val="00A66014"/>
    <w:rsid w:val="00A665CA"/>
    <w:rsid w:val="00A667D8"/>
    <w:rsid w:val="00A66A13"/>
    <w:rsid w:val="00A66C65"/>
    <w:rsid w:val="00A67237"/>
    <w:rsid w:val="00A6783E"/>
    <w:rsid w:val="00A67893"/>
    <w:rsid w:val="00A678BA"/>
    <w:rsid w:val="00A67AA0"/>
    <w:rsid w:val="00A67BC1"/>
    <w:rsid w:val="00A67D39"/>
    <w:rsid w:val="00A7011E"/>
    <w:rsid w:val="00A709DF"/>
    <w:rsid w:val="00A71233"/>
    <w:rsid w:val="00A71A43"/>
    <w:rsid w:val="00A7217A"/>
    <w:rsid w:val="00A72363"/>
    <w:rsid w:val="00A72528"/>
    <w:rsid w:val="00A72537"/>
    <w:rsid w:val="00A725F3"/>
    <w:rsid w:val="00A7292D"/>
    <w:rsid w:val="00A7296D"/>
    <w:rsid w:val="00A72AE3"/>
    <w:rsid w:val="00A72E58"/>
    <w:rsid w:val="00A72F79"/>
    <w:rsid w:val="00A73141"/>
    <w:rsid w:val="00A7368A"/>
    <w:rsid w:val="00A7393A"/>
    <w:rsid w:val="00A73A8B"/>
    <w:rsid w:val="00A73DEC"/>
    <w:rsid w:val="00A741BB"/>
    <w:rsid w:val="00A74272"/>
    <w:rsid w:val="00A7428B"/>
    <w:rsid w:val="00A74711"/>
    <w:rsid w:val="00A747B5"/>
    <w:rsid w:val="00A747DD"/>
    <w:rsid w:val="00A74C9B"/>
    <w:rsid w:val="00A74D17"/>
    <w:rsid w:val="00A74E50"/>
    <w:rsid w:val="00A75154"/>
    <w:rsid w:val="00A752A4"/>
    <w:rsid w:val="00A75301"/>
    <w:rsid w:val="00A756AC"/>
    <w:rsid w:val="00A758B3"/>
    <w:rsid w:val="00A75B56"/>
    <w:rsid w:val="00A75B98"/>
    <w:rsid w:val="00A76604"/>
    <w:rsid w:val="00A76790"/>
    <w:rsid w:val="00A7684E"/>
    <w:rsid w:val="00A76985"/>
    <w:rsid w:val="00A76C16"/>
    <w:rsid w:val="00A772FC"/>
    <w:rsid w:val="00A77676"/>
    <w:rsid w:val="00A77892"/>
    <w:rsid w:val="00A77C76"/>
    <w:rsid w:val="00A800DB"/>
    <w:rsid w:val="00A800DE"/>
    <w:rsid w:val="00A80720"/>
    <w:rsid w:val="00A80840"/>
    <w:rsid w:val="00A80E99"/>
    <w:rsid w:val="00A81850"/>
    <w:rsid w:val="00A818A2"/>
    <w:rsid w:val="00A818DF"/>
    <w:rsid w:val="00A81A02"/>
    <w:rsid w:val="00A81F6F"/>
    <w:rsid w:val="00A825BC"/>
    <w:rsid w:val="00A8263C"/>
    <w:rsid w:val="00A826E1"/>
    <w:rsid w:val="00A8276F"/>
    <w:rsid w:val="00A82AF1"/>
    <w:rsid w:val="00A83135"/>
    <w:rsid w:val="00A834DF"/>
    <w:rsid w:val="00A83552"/>
    <w:rsid w:val="00A838D1"/>
    <w:rsid w:val="00A83CB0"/>
    <w:rsid w:val="00A841AB"/>
    <w:rsid w:val="00A845D7"/>
    <w:rsid w:val="00A846CE"/>
    <w:rsid w:val="00A8487D"/>
    <w:rsid w:val="00A84BEF"/>
    <w:rsid w:val="00A84DA8"/>
    <w:rsid w:val="00A84DB0"/>
    <w:rsid w:val="00A85720"/>
    <w:rsid w:val="00A8577F"/>
    <w:rsid w:val="00A85873"/>
    <w:rsid w:val="00A858DA"/>
    <w:rsid w:val="00A85A9D"/>
    <w:rsid w:val="00A85F6F"/>
    <w:rsid w:val="00A85FF4"/>
    <w:rsid w:val="00A861F7"/>
    <w:rsid w:val="00A86211"/>
    <w:rsid w:val="00A8624F"/>
    <w:rsid w:val="00A86416"/>
    <w:rsid w:val="00A869CC"/>
    <w:rsid w:val="00A86ACD"/>
    <w:rsid w:val="00A86B07"/>
    <w:rsid w:val="00A86BDD"/>
    <w:rsid w:val="00A873B2"/>
    <w:rsid w:val="00A875E9"/>
    <w:rsid w:val="00A87A2E"/>
    <w:rsid w:val="00A87DF8"/>
    <w:rsid w:val="00A87E49"/>
    <w:rsid w:val="00A87E88"/>
    <w:rsid w:val="00A87F84"/>
    <w:rsid w:val="00A90068"/>
    <w:rsid w:val="00A906E5"/>
    <w:rsid w:val="00A90AB8"/>
    <w:rsid w:val="00A9133E"/>
    <w:rsid w:val="00A915D2"/>
    <w:rsid w:val="00A9177C"/>
    <w:rsid w:val="00A91909"/>
    <w:rsid w:val="00A91A0D"/>
    <w:rsid w:val="00A91AA6"/>
    <w:rsid w:val="00A91D09"/>
    <w:rsid w:val="00A91EB6"/>
    <w:rsid w:val="00A91EC1"/>
    <w:rsid w:val="00A924EF"/>
    <w:rsid w:val="00A92611"/>
    <w:rsid w:val="00A926A8"/>
    <w:rsid w:val="00A928D9"/>
    <w:rsid w:val="00A928EF"/>
    <w:rsid w:val="00A92C78"/>
    <w:rsid w:val="00A92EC2"/>
    <w:rsid w:val="00A92EF4"/>
    <w:rsid w:val="00A930ED"/>
    <w:rsid w:val="00A93121"/>
    <w:rsid w:val="00A93352"/>
    <w:rsid w:val="00A93740"/>
    <w:rsid w:val="00A93764"/>
    <w:rsid w:val="00A93C0B"/>
    <w:rsid w:val="00A93D67"/>
    <w:rsid w:val="00A93FDA"/>
    <w:rsid w:val="00A946DB"/>
    <w:rsid w:val="00A94B4E"/>
    <w:rsid w:val="00A94B5E"/>
    <w:rsid w:val="00A94D0E"/>
    <w:rsid w:val="00A94DAA"/>
    <w:rsid w:val="00A94FF1"/>
    <w:rsid w:val="00A95280"/>
    <w:rsid w:val="00A952EF"/>
    <w:rsid w:val="00A95450"/>
    <w:rsid w:val="00A9563F"/>
    <w:rsid w:val="00A956FD"/>
    <w:rsid w:val="00A95BB0"/>
    <w:rsid w:val="00A95C12"/>
    <w:rsid w:val="00A95D1A"/>
    <w:rsid w:val="00A95D33"/>
    <w:rsid w:val="00A95F74"/>
    <w:rsid w:val="00A96338"/>
    <w:rsid w:val="00A9633A"/>
    <w:rsid w:val="00A96366"/>
    <w:rsid w:val="00A964FF"/>
    <w:rsid w:val="00A96573"/>
    <w:rsid w:val="00A965D1"/>
    <w:rsid w:val="00A96649"/>
    <w:rsid w:val="00A96F94"/>
    <w:rsid w:val="00A970C0"/>
    <w:rsid w:val="00A972E7"/>
    <w:rsid w:val="00A9782A"/>
    <w:rsid w:val="00A97873"/>
    <w:rsid w:val="00A97B6D"/>
    <w:rsid w:val="00A97DD2"/>
    <w:rsid w:val="00AA0116"/>
    <w:rsid w:val="00AA0219"/>
    <w:rsid w:val="00AA058F"/>
    <w:rsid w:val="00AA0646"/>
    <w:rsid w:val="00AA0654"/>
    <w:rsid w:val="00AA07D1"/>
    <w:rsid w:val="00AA0AE6"/>
    <w:rsid w:val="00AA13C6"/>
    <w:rsid w:val="00AA146B"/>
    <w:rsid w:val="00AA15FF"/>
    <w:rsid w:val="00AA1748"/>
    <w:rsid w:val="00AA17C2"/>
    <w:rsid w:val="00AA1989"/>
    <w:rsid w:val="00AA1A21"/>
    <w:rsid w:val="00AA2419"/>
    <w:rsid w:val="00AA2688"/>
    <w:rsid w:val="00AA300D"/>
    <w:rsid w:val="00AA32B9"/>
    <w:rsid w:val="00AA3574"/>
    <w:rsid w:val="00AA372F"/>
    <w:rsid w:val="00AA3F48"/>
    <w:rsid w:val="00AA42F9"/>
    <w:rsid w:val="00AA4343"/>
    <w:rsid w:val="00AA4FAB"/>
    <w:rsid w:val="00AA5066"/>
    <w:rsid w:val="00AA5341"/>
    <w:rsid w:val="00AA58DE"/>
    <w:rsid w:val="00AA5D90"/>
    <w:rsid w:val="00AA5E18"/>
    <w:rsid w:val="00AA5E2B"/>
    <w:rsid w:val="00AA61EC"/>
    <w:rsid w:val="00AA61FC"/>
    <w:rsid w:val="00AA63A6"/>
    <w:rsid w:val="00AA68DE"/>
    <w:rsid w:val="00AA6D85"/>
    <w:rsid w:val="00AA6DFC"/>
    <w:rsid w:val="00AA7592"/>
    <w:rsid w:val="00AA775A"/>
    <w:rsid w:val="00AA77C8"/>
    <w:rsid w:val="00AA7DC6"/>
    <w:rsid w:val="00AB02DB"/>
    <w:rsid w:val="00AB0507"/>
    <w:rsid w:val="00AB054B"/>
    <w:rsid w:val="00AB0582"/>
    <w:rsid w:val="00AB09BB"/>
    <w:rsid w:val="00AB0D8A"/>
    <w:rsid w:val="00AB0DD7"/>
    <w:rsid w:val="00AB0FCF"/>
    <w:rsid w:val="00AB1023"/>
    <w:rsid w:val="00AB109A"/>
    <w:rsid w:val="00AB1156"/>
    <w:rsid w:val="00AB15D3"/>
    <w:rsid w:val="00AB1806"/>
    <w:rsid w:val="00AB1875"/>
    <w:rsid w:val="00AB19C1"/>
    <w:rsid w:val="00AB1BFC"/>
    <w:rsid w:val="00AB1E7A"/>
    <w:rsid w:val="00AB1FFE"/>
    <w:rsid w:val="00AB24EE"/>
    <w:rsid w:val="00AB31D5"/>
    <w:rsid w:val="00AB34C7"/>
    <w:rsid w:val="00AB3A90"/>
    <w:rsid w:val="00AB3B88"/>
    <w:rsid w:val="00AB3BEE"/>
    <w:rsid w:val="00AB3C6C"/>
    <w:rsid w:val="00AB3CB1"/>
    <w:rsid w:val="00AB4001"/>
    <w:rsid w:val="00AB428A"/>
    <w:rsid w:val="00AB47C5"/>
    <w:rsid w:val="00AB48DA"/>
    <w:rsid w:val="00AB4A4D"/>
    <w:rsid w:val="00AB4E64"/>
    <w:rsid w:val="00AB4F1E"/>
    <w:rsid w:val="00AB4F61"/>
    <w:rsid w:val="00AB5087"/>
    <w:rsid w:val="00AB514C"/>
    <w:rsid w:val="00AB53A7"/>
    <w:rsid w:val="00AB56D8"/>
    <w:rsid w:val="00AB5892"/>
    <w:rsid w:val="00AB5931"/>
    <w:rsid w:val="00AB5976"/>
    <w:rsid w:val="00AB5B3B"/>
    <w:rsid w:val="00AB5B78"/>
    <w:rsid w:val="00AB5EDB"/>
    <w:rsid w:val="00AB6025"/>
    <w:rsid w:val="00AB6204"/>
    <w:rsid w:val="00AB6417"/>
    <w:rsid w:val="00AB66D6"/>
    <w:rsid w:val="00AB6AF6"/>
    <w:rsid w:val="00AB6C8F"/>
    <w:rsid w:val="00AB6C91"/>
    <w:rsid w:val="00AB6CF9"/>
    <w:rsid w:val="00AB6D3C"/>
    <w:rsid w:val="00AB6E0C"/>
    <w:rsid w:val="00AB708A"/>
    <w:rsid w:val="00AB723D"/>
    <w:rsid w:val="00AB74CF"/>
    <w:rsid w:val="00AB74D8"/>
    <w:rsid w:val="00AB7773"/>
    <w:rsid w:val="00AB77E2"/>
    <w:rsid w:val="00AB7851"/>
    <w:rsid w:val="00AB7B95"/>
    <w:rsid w:val="00AC0659"/>
    <w:rsid w:val="00AC1440"/>
    <w:rsid w:val="00AC1490"/>
    <w:rsid w:val="00AC19B3"/>
    <w:rsid w:val="00AC1A6F"/>
    <w:rsid w:val="00AC1AC5"/>
    <w:rsid w:val="00AC1AD0"/>
    <w:rsid w:val="00AC1EED"/>
    <w:rsid w:val="00AC1F1B"/>
    <w:rsid w:val="00AC226C"/>
    <w:rsid w:val="00AC24F2"/>
    <w:rsid w:val="00AC2601"/>
    <w:rsid w:val="00AC285A"/>
    <w:rsid w:val="00AC2CE1"/>
    <w:rsid w:val="00AC30FE"/>
    <w:rsid w:val="00AC3234"/>
    <w:rsid w:val="00AC32E1"/>
    <w:rsid w:val="00AC3669"/>
    <w:rsid w:val="00AC36EC"/>
    <w:rsid w:val="00AC385F"/>
    <w:rsid w:val="00AC38A3"/>
    <w:rsid w:val="00AC3901"/>
    <w:rsid w:val="00AC3B08"/>
    <w:rsid w:val="00AC3B70"/>
    <w:rsid w:val="00AC40BE"/>
    <w:rsid w:val="00AC41CF"/>
    <w:rsid w:val="00AC42B9"/>
    <w:rsid w:val="00AC430F"/>
    <w:rsid w:val="00AC4422"/>
    <w:rsid w:val="00AC45B0"/>
    <w:rsid w:val="00AC47C1"/>
    <w:rsid w:val="00AC488E"/>
    <w:rsid w:val="00AC4898"/>
    <w:rsid w:val="00AC4903"/>
    <w:rsid w:val="00AC49CD"/>
    <w:rsid w:val="00AC4CAD"/>
    <w:rsid w:val="00AC4D32"/>
    <w:rsid w:val="00AC4DFA"/>
    <w:rsid w:val="00AC55A0"/>
    <w:rsid w:val="00AC5629"/>
    <w:rsid w:val="00AC5940"/>
    <w:rsid w:val="00AC595C"/>
    <w:rsid w:val="00AC5C7F"/>
    <w:rsid w:val="00AC629C"/>
    <w:rsid w:val="00AC6340"/>
    <w:rsid w:val="00AC6623"/>
    <w:rsid w:val="00AC66CA"/>
    <w:rsid w:val="00AC6CB2"/>
    <w:rsid w:val="00AC6D1C"/>
    <w:rsid w:val="00AC70FE"/>
    <w:rsid w:val="00AC7693"/>
    <w:rsid w:val="00AC7A96"/>
    <w:rsid w:val="00AC7B4A"/>
    <w:rsid w:val="00AC7CD5"/>
    <w:rsid w:val="00AC7F50"/>
    <w:rsid w:val="00AD0120"/>
    <w:rsid w:val="00AD0915"/>
    <w:rsid w:val="00AD09DC"/>
    <w:rsid w:val="00AD0F04"/>
    <w:rsid w:val="00AD1310"/>
    <w:rsid w:val="00AD17D5"/>
    <w:rsid w:val="00AD1BAE"/>
    <w:rsid w:val="00AD1D43"/>
    <w:rsid w:val="00AD1D58"/>
    <w:rsid w:val="00AD2381"/>
    <w:rsid w:val="00AD26FD"/>
    <w:rsid w:val="00AD28D2"/>
    <w:rsid w:val="00AD29CF"/>
    <w:rsid w:val="00AD2B0F"/>
    <w:rsid w:val="00AD2B2D"/>
    <w:rsid w:val="00AD2B4C"/>
    <w:rsid w:val="00AD2CEF"/>
    <w:rsid w:val="00AD2FDF"/>
    <w:rsid w:val="00AD3170"/>
    <w:rsid w:val="00AD32A8"/>
    <w:rsid w:val="00AD4081"/>
    <w:rsid w:val="00AD41C0"/>
    <w:rsid w:val="00AD4451"/>
    <w:rsid w:val="00AD4856"/>
    <w:rsid w:val="00AD4CB6"/>
    <w:rsid w:val="00AD4F94"/>
    <w:rsid w:val="00AD502D"/>
    <w:rsid w:val="00AD5161"/>
    <w:rsid w:val="00AD5364"/>
    <w:rsid w:val="00AD554F"/>
    <w:rsid w:val="00AD575E"/>
    <w:rsid w:val="00AD60F2"/>
    <w:rsid w:val="00AD6333"/>
    <w:rsid w:val="00AD63FF"/>
    <w:rsid w:val="00AD6778"/>
    <w:rsid w:val="00AD67EE"/>
    <w:rsid w:val="00AD6847"/>
    <w:rsid w:val="00AD6918"/>
    <w:rsid w:val="00AD6E07"/>
    <w:rsid w:val="00AD6FD1"/>
    <w:rsid w:val="00AD703F"/>
    <w:rsid w:val="00AD7053"/>
    <w:rsid w:val="00AD7058"/>
    <w:rsid w:val="00AD70A1"/>
    <w:rsid w:val="00AD7592"/>
    <w:rsid w:val="00AD7614"/>
    <w:rsid w:val="00AD7703"/>
    <w:rsid w:val="00AD7BD1"/>
    <w:rsid w:val="00AD7EF5"/>
    <w:rsid w:val="00AE0408"/>
    <w:rsid w:val="00AE045A"/>
    <w:rsid w:val="00AE0599"/>
    <w:rsid w:val="00AE1273"/>
    <w:rsid w:val="00AE15BE"/>
    <w:rsid w:val="00AE1616"/>
    <w:rsid w:val="00AE1719"/>
    <w:rsid w:val="00AE1810"/>
    <w:rsid w:val="00AE19D4"/>
    <w:rsid w:val="00AE19E1"/>
    <w:rsid w:val="00AE1BAE"/>
    <w:rsid w:val="00AE1BDA"/>
    <w:rsid w:val="00AE1F07"/>
    <w:rsid w:val="00AE1FE4"/>
    <w:rsid w:val="00AE20E3"/>
    <w:rsid w:val="00AE2374"/>
    <w:rsid w:val="00AE2B66"/>
    <w:rsid w:val="00AE3109"/>
    <w:rsid w:val="00AE3151"/>
    <w:rsid w:val="00AE33BC"/>
    <w:rsid w:val="00AE3420"/>
    <w:rsid w:val="00AE35F4"/>
    <w:rsid w:val="00AE39A3"/>
    <w:rsid w:val="00AE3A67"/>
    <w:rsid w:val="00AE3BA3"/>
    <w:rsid w:val="00AE3BC0"/>
    <w:rsid w:val="00AE3BEA"/>
    <w:rsid w:val="00AE3ECA"/>
    <w:rsid w:val="00AE449D"/>
    <w:rsid w:val="00AE46EC"/>
    <w:rsid w:val="00AE478F"/>
    <w:rsid w:val="00AE4AA3"/>
    <w:rsid w:val="00AE4E92"/>
    <w:rsid w:val="00AE5090"/>
    <w:rsid w:val="00AE5819"/>
    <w:rsid w:val="00AE583B"/>
    <w:rsid w:val="00AE590D"/>
    <w:rsid w:val="00AE5C11"/>
    <w:rsid w:val="00AE5CFE"/>
    <w:rsid w:val="00AE5D03"/>
    <w:rsid w:val="00AE603B"/>
    <w:rsid w:val="00AE612A"/>
    <w:rsid w:val="00AE62B3"/>
    <w:rsid w:val="00AE6461"/>
    <w:rsid w:val="00AE64E8"/>
    <w:rsid w:val="00AE6718"/>
    <w:rsid w:val="00AE6762"/>
    <w:rsid w:val="00AE6AF8"/>
    <w:rsid w:val="00AE6B0B"/>
    <w:rsid w:val="00AE6B98"/>
    <w:rsid w:val="00AE6BE0"/>
    <w:rsid w:val="00AE7944"/>
    <w:rsid w:val="00AE7B14"/>
    <w:rsid w:val="00AE7C9D"/>
    <w:rsid w:val="00AE7D09"/>
    <w:rsid w:val="00AE7E09"/>
    <w:rsid w:val="00AE7E59"/>
    <w:rsid w:val="00AE7EB7"/>
    <w:rsid w:val="00AE7FC1"/>
    <w:rsid w:val="00AE7FCF"/>
    <w:rsid w:val="00AF0058"/>
    <w:rsid w:val="00AF0253"/>
    <w:rsid w:val="00AF06A4"/>
    <w:rsid w:val="00AF0725"/>
    <w:rsid w:val="00AF0873"/>
    <w:rsid w:val="00AF0B3E"/>
    <w:rsid w:val="00AF0C60"/>
    <w:rsid w:val="00AF14E6"/>
    <w:rsid w:val="00AF18AC"/>
    <w:rsid w:val="00AF1921"/>
    <w:rsid w:val="00AF1B2B"/>
    <w:rsid w:val="00AF1E5E"/>
    <w:rsid w:val="00AF23CA"/>
    <w:rsid w:val="00AF248D"/>
    <w:rsid w:val="00AF28FD"/>
    <w:rsid w:val="00AF2B7E"/>
    <w:rsid w:val="00AF2B8D"/>
    <w:rsid w:val="00AF2E6C"/>
    <w:rsid w:val="00AF2F3D"/>
    <w:rsid w:val="00AF2F62"/>
    <w:rsid w:val="00AF2FDD"/>
    <w:rsid w:val="00AF30F3"/>
    <w:rsid w:val="00AF32CD"/>
    <w:rsid w:val="00AF35DC"/>
    <w:rsid w:val="00AF3644"/>
    <w:rsid w:val="00AF3944"/>
    <w:rsid w:val="00AF3A9D"/>
    <w:rsid w:val="00AF3B90"/>
    <w:rsid w:val="00AF3D26"/>
    <w:rsid w:val="00AF40DC"/>
    <w:rsid w:val="00AF459C"/>
    <w:rsid w:val="00AF479A"/>
    <w:rsid w:val="00AF491A"/>
    <w:rsid w:val="00AF4936"/>
    <w:rsid w:val="00AF4975"/>
    <w:rsid w:val="00AF4A79"/>
    <w:rsid w:val="00AF4D5F"/>
    <w:rsid w:val="00AF4FDC"/>
    <w:rsid w:val="00AF55A6"/>
    <w:rsid w:val="00AF5C56"/>
    <w:rsid w:val="00AF5C9B"/>
    <w:rsid w:val="00AF5DC7"/>
    <w:rsid w:val="00AF6052"/>
    <w:rsid w:val="00AF6138"/>
    <w:rsid w:val="00AF66C2"/>
    <w:rsid w:val="00AF6808"/>
    <w:rsid w:val="00AF69F3"/>
    <w:rsid w:val="00AF6B9D"/>
    <w:rsid w:val="00AF6D4F"/>
    <w:rsid w:val="00AF6EB8"/>
    <w:rsid w:val="00AF70D1"/>
    <w:rsid w:val="00AF71C0"/>
    <w:rsid w:val="00AF7309"/>
    <w:rsid w:val="00AF7750"/>
    <w:rsid w:val="00AF7AB5"/>
    <w:rsid w:val="00B00514"/>
    <w:rsid w:val="00B00577"/>
    <w:rsid w:val="00B009F5"/>
    <w:rsid w:val="00B00A32"/>
    <w:rsid w:val="00B01213"/>
    <w:rsid w:val="00B0190A"/>
    <w:rsid w:val="00B01DF2"/>
    <w:rsid w:val="00B02206"/>
    <w:rsid w:val="00B0222D"/>
    <w:rsid w:val="00B02731"/>
    <w:rsid w:val="00B02925"/>
    <w:rsid w:val="00B02C75"/>
    <w:rsid w:val="00B033AB"/>
    <w:rsid w:val="00B03442"/>
    <w:rsid w:val="00B03511"/>
    <w:rsid w:val="00B03703"/>
    <w:rsid w:val="00B03750"/>
    <w:rsid w:val="00B03E3D"/>
    <w:rsid w:val="00B03E7C"/>
    <w:rsid w:val="00B04411"/>
    <w:rsid w:val="00B045B1"/>
    <w:rsid w:val="00B04632"/>
    <w:rsid w:val="00B047BC"/>
    <w:rsid w:val="00B04B6A"/>
    <w:rsid w:val="00B052D6"/>
    <w:rsid w:val="00B0535D"/>
    <w:rsid w:val="00B059A6"/>
    <w:rsid w:val="00B05C5F"/>
    <w:rsid w:val="00B0676F"/>
    <w:rsid w:val="00B0681A"/>
    <w:rsid w:val="00B06B3F"/>
    <w:rsid w:val="00B06FDE"/>
    <w:rsid w:val="00B07001"/>
    <w:rsid w:val="00B076A8"/>
    <w:rsid w:val="00B078F5"/>
    <w:rsid w:val="00B07E37"/>
    <w:rsid w:val="00B102E9"/>
    <w:rsid w:val="00B10461"/>
    <w:rsid w:val="00B10782"/>
    <w:rsid w:val="00B107D4"/>
    <w:rsid w:val="00B10858"/>
    <w:rsid w:val="00B10E88"/>
    <w:rsid w:val="00B11248"/>
    <w:rsid w:val="00B115F4"/>
    <w:rsid w:val="00B117B7"/>
    <w:rsid w:val="00B11AC3"/>
    <w:rsid w:val="00B11B22"/>
    <w:rsid w:val="00B11BB6"/>
    <w:rsid w:val="00B11FB3"/>
    <w:rsid w:val="00B12057"/>
    <w:rsid w:val="00B12278"/>
    <w:rsid w:val="00B1237C"/>
    <w:rsid w:val="00B126E0"/>
    <w:rsid w:val="00B12810"/>
    <w:rsid w:val="00B1292E"/>
    <w:rsid w:val="00B12A4C"/>
    <w:rsid w:val="00B12DFD"/>
    <w:rsid w:val="00B12F6E"/>
    <w:rsid w:val="00B12FEE"/>
    <w:rsid w:val="00B13A47"/>
    <w:rsid w:val="00B13ACE"/>
    <w:rsid w:val="00B13F44"/>
    <w:rsid w:val="00B140DC"/>
    <w:rsid w:val="00B14321"/>
    <w:rsid w:val="00B144BE"/>
    <w:rsid w:val="00B149D5"/>
    <w:rsid w:val="00B14D61"/>
    <w:rsid w:val="00B14EAB"/>
    <w:rsid w:val="00B14F77"/>
    <w:rsid w:val="00B15044"/>
    <w:rsid w:val="00B1505F"/>
    <w:rsid w:val="00B154EB"/>
    <w:rsid w:val="00B158B3"/>
    <w:rsid w:val="00B15BDD"/>
    <w:rsid w:val="00B15BE7"/>
    <w:rsid w:val="00B15E47"/>
    <w:rsid w:val="00B15ED8"/>
    <w:rsid w:val="00B16020"/>
    <w:rsid w:val="00B1605C"/>
    <w:rsid w:val="00B16190"/>
    <w:rsid w:val="00B161FB"/>
    <w:rsid w:val="00B163EE"/>
    <w:rsid w:val="00B16782"/>
    <w:rsid w:val="00B16AA1"/>
    <w:rsid w:val="00B16D08"/>
    <w:rsid w:val="00B16DE2"/>
    <w:rsid w:val="00B16ECB"/>
    <w:rsid w:val="00B16FD4"/>
    <w:rsid w:val="00B1713E"/>
    <w:rsid w:val="00B173F1"/>
    <w:rsid w:val="00B174EA"/>
    <w:rsid w:val="00B17717"/>
    <w:rsid w:val="00B178CA"/>
    <w:rsid w:val="00B17E17"/>
    <w:rsid w:val="00B17F81"/>
    <w:rsid w:val="00B20040"/>
    <w:rsid w:val="00B20307"/>
    <w:rsid w:val="00B20535"/>
    <w:rsid w:val="00B2063C"/>
    <w:rsid w:val="00B20AF7"/>
    <w:rsid w:val="00B20E43"/>
    <w:rsid w:val="00B20E67"/>
    <w:rsid w:val="00B2145A"/>
    <w:rsid w:val="00B21872"/>
    <w:rsid w:val="00B21980"/>
    <w:rsid w:val="00B21C46"/>
    <w:rsid w:val="00B22456"/>
    <w:rsid w:val="00B22546"/>
    <w:rsid w:val="00B22952"/>
    <w:rsid w:val="00B23804"/>
    <w:rsid w:val="00B2385A"/>
    <w:rsid w:val="00B23D5C"/>
    <w:rsid w:val="00B23F3C"/>
    <w:rsid w:val="00B2414E"/>
    <w:rsid w:val="00B242B0"/>
    <w:rsid w:val="00B242D6"/>
    <w:rsid w:val="00B24897"/>
    <w:rsid w:val="00B24898"/>
    <w:rsid w:val="00B249E1"/>
    <w:rsid w:val="00B24C10"/>
    <w:rsid w:val="00B24C94"/>
    <w:rsid w:val="00B2535D"/>
    <w:rsid w:val="00B2540A"/>
    <w:rsid w:val="00B2563D"/>
    <w:rsid w:val="00B256F9"/>
    <w:rsid w:val="00B25958"/>
    <w:rsid w:val="00B25DE2"/>
    <w:rsid w:val="00B25FE5"/>
    <w:rsid w:val="00B26005"/>
    <w:rsid w:val="00B265F4"/>
    <w:rsid w:val="00B26BD5"/>
    <w:rsid w:val="00B26CA9"/>
    <w:rsid w:val="00B26F9E"/>
    <w:rsid w:val="00B27259"/>
    <w:rsid w:val="00B273E6"/>
    <w:rsid w:val="00B274B7"/>
    <w:rsid w:val="00B27750"/>
    <w:rsid w:val="00B27969"/>
    <w:rsid w:val="00B27A62"/>
    <w:rsid w:val="00B301BA"/>
    <w:rsid w:val="00B3049F"/>
    <w:rsid w:val="00B304FC"/>
    <w:rsid w:val="00B3056A"/>
    <w:rsid w:val="00B30625"/>
    <w:rsid w:val="00B3071B"/>
    <w:rsid w:val="00B30C67"/>
    <w:rsid w:val="00B31011"/>
    <w:rsid w:val="00B3103C"/>
    <w:rsid w:val="00B312C3"/>
    <w:rsid w:val="00B31361"/>
    <w:rsid w:val="00B316A1"/>
    <w:rsid w:val="00B31B18"/>
    <w:rsid w:val="00B31B3D"/>
    <w:rsid w:val="00B31BFC"/>
    <w:rsid w:val="00B31CEA"/>
    <w:rsid w:val="00B31D3F"/>
    <w:rsid w:val="00B320A0"/>
    <w:rsid w:val="00B3211D"/>
    <w:rsid w:val="00B323B5"/>
    <w:rsid w:val="00B325D1"/>
    <w:rsid w:val="00B32A93"/>
    <w:rsid w:val="00B32BEA"/>
    <w:rsid w:val="00B32D73"/>
    <w:rsid w:val="00B332B7"/>
    <w:rsid w:val="00B338B7"/>
    <w:rsid w:val="00B339CD"/>
    <w:rsid w:val="00B33BA1"/>
    <w:rsid w:val="00B33CFC"/>
    <w:rsid w:val="00B34125"/>
    <w:rsid w:val="00B345E7"/>
    <w:rsid w:val="00B34B34"/>
    <w:rsid w:val="00B35229"/>
    <w:rsid w:val="00B35618"/>
    <w:rsid w:val="00B35997"/>
    <w:rsid w:val="00B35A97"/>
    <w:rsid w:val="00B35E71"/>
    <w:rsid w:val="00B36048"/>
    <w:rsid w:val="00B36155"/>
    <w:rsid w:val="00B36206"/>
    <w:rsid w:val="00B369E0"/>
    <w:rsid w:val="00B36BFB"/>
    <w:rsid w:val="00B36CB8"/>
    <w:rsid w:val="00B37212"/>
    <w:rsid w:val="00B372DA"/>
    <w:rsid w:val="00B3746C"/>
    <w:rsid w:val="00B374E3"/>
    <w:rsid w:val="00B37938"/>
    <w:rsid w:val="00B379F6"/>
    <w:rsid w:val="00B37A0D"/>
    <w:rsid w:val="00B37A8E"/>
    <w:rsid w:val="00B37CF9"/>
    <w:rsid w:val="00B40194"/>
    <w:rsid w:val="00B402F3"/>
    <w:rsid w:val="00B40583"/>
    <w:rsid w:val="00B408D6"/>
    <w:rsid w:val="00B409D4"/>
    <w:rsid w:val="00B40A47"/>
    <w:rsid w:val="00B40D6D"/>
    <w:rsid w:val="00B40F5A"/>
    <w:rsid w:val="00B4164B"/>
    <w:rsid w:val="00B41843"/>
    <w:rsid w:val="00B41D8F"/>
    <w:rsid w:val="00B41E86"/>
    <w:rsid w:val="00B420B5"/>
    <w:rsid w:val="00B4279E"/>
    <w:rsid w:val="00B42B2A"/>
    <w:rsid w:val="00B43302"/>
    <w:rsid w:val="00B43365"/>
    <w:rsid w:val="00B43392"/>
    <w:rsid w:val="00B434CC"/>
    <w:rsid w:val="00B43895"/>
    <w:rsid w:val="00B43DB3"/>
    <w:rsid w:val="00B43E2B"/>
    <w:rsid w:val="00B440E8"/>
    <w:rsid w:val="00B4430F"/>
    <w:rsid w:val="00B446BB"/>
    <w:rsid w:val="00B44A72"/>
    <w:rsid w:val="00B44A7A"/>
    <w:rsid w:val="00B45235"/>
    <w:rsid w:val="00B45380"/>
    <w:rsid w:val="00B45599"/>
    <w:rsid w:val="00B4572C"/>
    <w:rsid w:val="00B458D8"/>
    <w:rsid w:val="00B45A0B"/>
    <w:rsid w:val="00B461A3"/>
    <w:rsid w:val="00B462E8"/>
    <w:rsid w:val="00B466CC"/>
    <w:rsid w:val="00B46973"/>
    <w:rsid w:val="00B46CC9"/>
    <w:rsid w:val="00B472F6"/>
    <w:rsid w:val="00B473A5"/>
    <w:rsid w:val="00B47CBA"/>
    <w:rsid w:val="00B47CD1"/>
    <w:rsid w:val="00B47E7A"/>
    <w:rsid w:val="00B5043F"/>
    <w:rsid w:val="00B50A6B"/>
    <w:rsid w:val="00B50C22"/>
    <w:rsid w:val="00B50C52"/>
    <w:rsid w:val="00B50E0E"/>
    <w:rsid w:val="00B50EE8"/>
    <w:rsid w:val="00B513AE"/>
    <w:rsid w:val="00B514A0"/>
    <w:rsid w:val="00B515CF"/>
    <w:rsid w:val="00B51707"/>
    <w:rsid w:val="00B518F7"/>
    <w:rsid w:val="00B523D8"/>
    <w:rsid w:val="00B524C2"/>
    <w:rsid w:val="00B52888"/>
    <w:rsid w:val="00B529C9"/>
    <w:rsid w:val="00B52C4B"/>
    <w:rsid w:val="00B52C89"/>
    <w:rsid w:val="00B52D5E"/>
    <w:rsid w:val="00B52EB3"/>
    <w:rsid w:val="00B52EB9"/>
    <w:rsid w:val="00B52F90"/>
    <w:rsid w:val="00B534FF"/>
    <w:rsid w:val="00B538F2"/>
    <w:rsid w:val="00B53BDA"/>
    <w:rsid w:val="00B53E1B"/>
    <w:rsid w:val="00B54179"/>
    <w:rsid w:val="00B54955"/>
    <w:rsid w:val="00B54D0E"/>
    <w:rsid w:val="00B54FF3"/>
    <w:rsid w:val="00B5521F"/>
    <w:rsid w:val="00B55420"/>
    <w:rsid w:val="00B55849"/>
    <w:rsid w:val="00B55859"/>
    <w:rsid w:val="00B5592F"/>
    <w:rsid w:val="00B55D68"/>
    <w:rsid w:val="00B55D77"/>
    <w:rsid w:val="00B55D97"/>
    <w:rsid w:val="00B55EE7"/>
    <w:rsid w:val="00B55F97"/>
    <w:rsid w:val="00B56317"/>
    <w:rsid w:val="00B56642"/>
    <w:rsid w:val="00B56821"/>
    <w:rsid w:val="00B56864"/>
    <w:rsid w:val="00B569E7"/>
    <w:rsid w:val="00B56A34"/>
    <w:rsid w:val="00B56E26"/>
    <w:rsid w:val="00B56EF2"/>
    <w:rsid w:val="00B57620"/>
    <w:rsid w:val="00B576D1"/>
    <w:rsid w:val="00B57A38"/>
    <w:rsid w:val="00B57C94"/>
    <w:rsid w:val="00B60164"/>
    <w:rsid w:val="00B601F9"/>
    <w:rsid w:val="00B6060B"/>
    <w:rsid w:val="00B60627"/>
    <w:rsid w:val="00B60947"/>
    <w:rsid w:val="00B60DA3"/>
    <w:rsid w:val="00B60EBC"/>
    <w:rsid w:val="00B611B1"/>
    <w:rsid w:val="00B619DC"/>
    <w:rsid w:val="00B61CD5"/>
    <w:rsid w:val="00B61F07"/>
    <w:rsid w:val="00B61F14"/>
    <w:rsid w:val="00B61F32"/>
    <w:rsid w:val="00B6229C"/>
    <w:rsid w:val="00B6244E"/>
    <w:rsid w:val="00B62500"/>
    <w:rsid w:val="00B62759"/>
    <w:rsid w:val="00B62871"/>
    <w:rsid w:val="00B62937"/>
    <w:rsid w:val="00B62945"/>
    <w:rsid w:val="00B629E8"/>
    <w:rsid w:val="00B629F5"/>
    <w:rsid w:val="00B62AF6"/>
    <w:rsid w:val="00B62C8E"/>
    <w:rsid w:val="00B63258"/>
    <w:rsid w:val="00B634D8"/>
    <w:rsid w:val="00B641C7"/>
    <w:rsid w:val="00B64324"/>
    <w:rsid w:val="00B643DD"/>
    <w:rsid w:val="00B644B3"/>
    <w:rsid w:val="00B64523"/>
    <w:rsid w:val="00B64EDC"/>
    <w:rsid w:val="00B65280"/>
    <w:rsid w:val="00B65449"/>
    <w:rsid w:val="00B6558E"/>
    <w:rsid w:val="00B6562A"/>
    <w:rsid w:val="00B65981"/>
    <w:rsid w:val="00B660C9"/>
    <w:rsid w:val="00B660E9"/>
    <w:rsid w:val="00B662EA"/>
    <w:rsid w:val="00B664EE"/>
    <w:rsid w:val="00B66546"/>
    <w:rsid w:val="00B6657B"/>
    <w:rsid w:val="00B665F1"/>
    <w:rsid w:val="00B66664"/>
    <w:rsid w:val="00B66BD9"/>
    <w:rsid w:val="00B66C55"/>
    <w:rsid w:val="00B66D83"/>
    <w:rsid w:val="00B66F20"/>
    <w:rsid w:val="00B66F68"/>
    <w:rsid w:val="00B6714C"/>
    <w:rsid w:val="00B6727B"/>
    <w:rsid w:val="00B6731C"/>
    <w:rsid w:val="00B675A3"/>
    <w:rsid w:val="00B676C5"/>
    <w:rsid w:val="00B6794B"/>
    <w:rsid w:val="00B67D70"/>
    <w:rsid w:val="00B67EFD"/>
    <w:rsid w:val="00B704D8"/>
    <w:rsid w:val="00B7057A"/>
    <w:rsid w:val="00B706B3"/>
    <w:rsid w:val="00B70794"/>
    <w:rsid w:val="00B70B0D"/>
    <w:rsid w:val="00B70D51"/>
    <w:rsid w:val="00B70E5E"/>
    <w:rsid w:val="00B70EA1"/>
    <w:rsid w:val="00B70EE5"/>
    <w:rsid w:val="00B70F64"/>
    <w:rsid w:val="00B7127D"/>
    <w:rsid w:val="00B714CA"/>
    <w:rsid w:val="00B71636"/>
    <w:rsid w:val="00B7189D"/>
    <w:rsid w:val="00B71DB9"/>
    <w:rsid w:val="00B72240"/>
    <w:rsid w:val="00B7270C"/>
    <w:rsid w:val="00B72752"/>
    <w:rsid w:val="00B72E68"/>
    <w:rsid w:val="00B73053"/>
    <w:rsid w:val="00B730D4"/>
    <w:rsid w:val="00B735EC"/>
    <w:rsid w:val="00B7384B"/>
    <w:rsid w:val="00B73BC7"/>
    <w:rsid w:val="00B73D58"/>
    <w:rsid w:val="00B73DC5"/>
    <w:rsid w:val="00B73EBB"/>
    <w:rsid w:val="00B73F52"/>
    <w:rsid w:val="00B74293"/>
    <w:rsid w:val="00B742AD"/>
    <w:rsid w:val="00B7443F"/>
    <w:rsid w:val="00B744AE"/>
    <w:rsid w:val="00B745FC"/>
    <w:rsid w:val="00B748D4"/>
    <w:rsid w:val="00B74DEC"/>
    <w:rsid w:val="00B74E63"/>
    <w:rsid w:val="00B74EEF"/>
    <w:rsid w:val="00B75335"/>
    <w:rsid w:val="00B758EF"/>
    <w:rsid w:val="00B75924"/>
    <w:rsid w:val="00B75999"/>
    <w:rsid w:val="00B75A5D"/>
    <w:rsid w:val="00B75A61"/>
    <w:rsid w:val="00B761B2"/>
    <w:rsid w:val="00B76673"/>
    <w:rsid w:val="00B768B2"/>
    <w:rsid w:val="00B76987"/>
    <w:rsid w:val="00B76A1B"/>
    <w:rsid w:val="00B76AC7"/>
    <w:rsid w:val="00B77060"/>
    <w:rsid w:val="00B772C0"/>
    <w:rsid w:val="00B77460"/>
    <w:rsid w:val="00B77668"/>
    <w:rsid w:val="00B77C59"/>
    <w:rsid w:val="00B80013"/>
    <w:rsid w:val="00B80097"/>
    <w:rsid w:val="00B80140"/>
    <w:rsid w:val="00B80194"/>
    <w:rsid w:val="00B80702"/>
    <w:rsid w:val="00B808DA"/>
    <w:rsid w:val="00B80CF5"/>
    <w:rsid w:val="00B80D2A"/>
    <w:rsid w:val="00B80EE6"/>
    <w:rsid w:val="00B81034"/>
    <w:rsid w:val="00B81162"/>
    <w:rsid w:val="00B8130E"/>
    <w:rsid w:val="00B81634"/>
    <w:rsid w:val="00B816D8"/>
    <w:rsid w:val="00B817DF"/>
    <w:rsid w:val="00B81882"/>
    <w:rsid w:val="00B81908"/>
    <w:rsid w:val="00B81966"/>
    <w:rsid w:val="00B81ADC"/>
    <w:rsid w:val="00B81B6E"/>
    <w:rsid w:val="00B8228B"/>
    <w:rsid w:val="00B82855"/>
    <w:rsid w:val="00B82D0D"/>
    <w:rsid w:val="00B82D32"/>
    <w:rsid w:val="00B82F49"/>
    <w:rsid w:val="00B8327E"/>
    <w:rsid w:val="00B8342A"/>
    <w:rsid w:val="00B8354D"/>
    <w:rsid w:val="00B83799"/>
    <w:rsid w:val="00B837BD"/>
    <w:rsid w:val="00B83875"/>
    <w:rsid w:val="00B83E92"/>
    <w:rsid w:val="00B84064"/>
    <w:rsid w:val="00B8438F"/>
    <w:rsid w:val="00B844CD"/>
    <w:rsid w:val="00B84814"/>
    <w:rsid w:val="00B84ADE"/>
    <w:rsid w:val="00B84BED"/>
    <w:rsid w:val="00B84D69"/>
    <w:rsid w:val="00B85269"/>
    <w:rsid w:val="00B852D2"/>
    <w:rsid w:val="00B8590D"/>
    <w:rsid w:val="00B85A28"/>
    <w:rsid w:val="00B85A52"/>
    <w:rsid w:val="00B85F8A"/>
    <w:rsid w:val="00B8600B"/>
    <w:rsid w:val="00B8602D"/>
    <w:rsid w:val="00B86087"/>
    <w:rsid w:val="00B87204"/>
    <w:rsid w:val="00B872E5"/>
    <w:rsid w:val="00B87C0D"/>
    <w:rsid w:val="00B87F5B"/>
    <w:rsid w:val="00B90472"/>
    <w:rsid w:val="00B90696"/>
    <w:rsid w:val="00B906A7"/>
    <w:rsid w:val="00B9079B"/>
    <w:rsid w:val="00B907A9"/>
    <w:rsid w:val="00B909FF"/>
    <w:rsid w:val="00B90BA5"/>
    <w:rsid w:val="00B90BAC"/>
    <w:rsid w:val="00B910DE"/>
    <w:rsid w:val="00B9123A"/>
    <w:rsid w:val="00B9127D"/>
    <w:rsid w:val="00B91873"/>
    <w:rsid w:val="00B91961"/>
    <w:rsid w:val="00B91DC0"/>
    <w:rsid w:val="00B91E44"/>
    <w:rsid w:val="00B91FBD"/>
    <w:rsid w:val="00B9221F"/>
    <w:rsid w:val="00B92409"/>
    <w:rsid w:val="00B9253B"/>
    <w:rsid w:val="00B926B5"/>
    <w:rsid w:val="00B927DE"/>
    <w:rsid w:val="00B927E0"/>
    <w:rsid w:val="00B928CA"/>
    <w:rsid w:val="00B92C19"/>
    <w:rsid w:val="00B92E01"/>
    <w:rsid w:val="00B93009"/>
    <w:rsid w:val="00B937B8"/>
    <w:rsid w:val="00B9384D"/>
    <w:rsid w:val="00B939CB"/>
    <w:rsid w:val="00B93AFF"/>
    <w:rsid w:val="00B93C31"/>
    <w:rsid w:val="00B93DE0"/>
    <w:rsid w:val="00B940E3"/>
    <w:rsid w:val="00B943F0"/>
    <w:rsid w:val="00B9440A"/>
    <w:rsid w:val="00B94571"/>
    <w:rsid w:val="00B945E9"/>
    <w:rsid w:val="00B945FF"/>
    <w:rsid w:val="00B94A13"/>
    <w:rsid w:val="00B94D4D"/>
    <w:rsid w:val="00B94F57"/>
    <w:rsid w:val="00B950D1"/>
    <w:rsid w:val="00B9579B"/>
    <w:rsid w:val="00B95939"/>
    <w:rsid w:val="00B95A28"/>
    <w:rsid w:val="00B960D4"/>
    <w:rsid w:val="00B96109"/>
    <w:rsid w:val="00B9641E"/>
    <w:rsid w:val="00B96547"/>
    <w:rsid w:val="00B9661B"/>
    <w:rsid w:val="00B967FB"/>
    <w:rsid w:val="00B96D21"/>
    <w:rsid w:val="00B96DAA"/>
    <w:rsid w:val="00B96F48"/>
    <w:rsid w:val="00B97597"/>
    <w:rsid w:val="00B976B1"/>
    <w:rsid w:val="00B978EC"/>
    <w:rsid w:val="00B97935"/>
    <w:rsid w:val="00B97B42"/>
    <w:rsid w:val="00B97D76"/>
    <w:rsid w:val="00B97E30"/>
    <w:rsid w:val="00B97FBA"/>
    <w:rsid w:val="00BA0094"/>
    <w:rsid w:val="00BA00EE"/>
    <w:rsid w:val="00BA036E"/>
    <w:rsid w:val="00BA0650"/>
    <w:rsid w:val="00BA0982"/>
    <w:rsid w:val="00BA0A52"/>
    <w:rsid w:val="00BA0FBD"/>
    <w:rsid w:val="00BA110C"/>
    <w:rsid w:val="00BA134F"/>
    <w:rsid w:val="00BA1677"/>
    <w:rsid w:val="00BA1783"/>
    <w:rsid w:val="00BA22DD"/>
    <w:rsid w:val="00BA2300"/>
    <w:rsid w:val="00BA2482"/>
    <w:rsid w:val="00BA2496"/>
    <w:rsid w:val="00BA2B25"/>
    <w:rsid w:val="00BA2C3D"/>
    <w:rsid w:val="00BA31FD"/>
    <w:rsid w:val="00BA3363"/>
    <w:rsid w:val="00BA3509"/>
    <w:rsid w:val="00BA38BA"/>
    <w:rsid w:val="00BA42DC"/>
    <w:rsid w:val="00BA4465"/>
    <w:rsid w:val="00BA4730"/>
    <w:rsid w:val="00BA4A58"/>
    <w:rsid w:val="00BA4C01"/>
    <w:rsid w:val="00BA4D95"/>
    <w:rsid w:val="00BA51D1"/>
    <w:rsid w:val="00BA522E"/>
    <w:rsid w:val="00BA5837"/>
    <w:rsid w:val="00BA59B7"/>
    <w:rsid w:val="00BA5B28"/>
    <w:rsid w:val="00BA5D52"/>
    <w:rsid w:val="00BA629A"/>
    <w:rsid w:val="00BA6431"/>
    <w:rsid w:val="00BA647C"/>
    <w:rsid w:val="00BA69EE"/>
    <w:rsid w:val="00BA6E33"/>
    <w:rsid w:val="00BA7913"/>
    <w:rsid w:val="00BA7B1C"/>
    <w:rsid w:val="00BA7DE3"/>
    <w:rsid w:val="00BA7F0C"/>
    <w:rsid w:val="00BB01E6"/>
    <w:rsid w:val="00BB0272"/>
    <w:rsid w:val="00BB0296"/>
    <w:rsid w:val="00BB03B9"/>
    <w:rsid w:val="00BB0534"/>
    <w:rsid w:val="00BB0796"/>
    <w:rsid w:val="00BB0A1E"/>
    <w:rsid w:val="00BB0E1E"/>
    <w:rsid w:val="00BB17A2"/>
    <w:rsid w:val="00BB18A8"/>
    <w:rsid w:val="00BB19F7"/>
    <w:rsid w:val="00BB1A60"/>
    <w:rsid w:val="00BB1D7F"/>
    <w:rsid w:val="00BB2368"/>
    <w:rsid w:val="00BB25BE"/>
    <w:rsid w:val="00BB2778"/>
    <w:rsid w:val="00BB2969"/>
    <w:rsid w:val="00BB2E60"/>
    <w:rsid w:val="00BB3091"/>
    <w:rsid w:val="00BB315A"/>
    <w:rsid w:val="00BB31A1"/>
    <w:rsid w:val="00BB356D"/>
    <w:rsid w:val="00BB38C7"/>
    <w:rsid w:val="00BB39B5"/>
    <w:rsid w:val="00BB39E9"/>
    <w:rsid w:val="00BB3A78"/>
    <w:rsid w:val="00BB3A80"/>
    <w:rsid w:val="00BB3AC1"/>
    <w:rsid w:val="00BB3E01"/>
    <w:rsid w:val="00BB3E81"/>
    <w:rsid w:val="00BB3E89"/>
    <w:rsid w:val="00BB4210"/>
    <w:rsid w:val="00BB4383"/>
    <w:rsid w:val="00BB4931"/>
    <w:rsid w:val="00BB4C49"/>
    <w:rsid w:val="00BB4C6A"/>
    <w:rsid w:val="00BB4E36"/>
    <w:rsid w:val="00BB5063"/>
    <w:rsid w:val="00BB51AC"/>
    <w:rsid w:val="00BB5477"/>
    <w:rsid w:val="00BB55DB"/>
    <w:rsid w:val="00BB55F5"/>
    <w:rsid w:val="00BB5626"/>
    <w:rsid w:val="00BB5DE0"/>
    <w:rsid w:val="00BB658D"/>
    <w:rsid w:val="00BB68A5"/>
    <w:rsid w:val="00BB6A0F"/>
    <w:rsid w:val="00BB6A19"/>
    <w:rsid w:val="00BB6A7D"/>
    <w:rsid w:val="00BB6B6B"/>
    <w:rsid w:val="00BB6B99"/>
    <w:rsid w:val="00BB6F9E"/>
    <w:rsid w:val="00BB71D3"/>
    <w:rsid w:val="00BB74FC"/>
    <w:rsid w:val="00BB7B6E"/>
    <w:rsid w:val="00BB7BDE"/>
    <w:rsid w:val="00BB7CFA"/>
    <w:rsid w:val="00BB7FC5"/>
    <w:rsid w:val="00BC0007"/>
    <w:rsid w:val="00BC00CC"/>
    <w:rsid w:val="00BC0470"/>
    <w:rsid w:val="00BC04E1"/>
    <w:rsid w:val="00BC0669"/>
    <w:rsid w:val="00BC08BB"/>
    <w:rsid w:val="00BC095D"/>
    <w:rsid w:val="00BC0ADE"/>
    <w:rsid w:val="00BC11A8"/>
    <w:rsid w:val="00BC16BF"/>
    <w:rsid w:val="00BC1708"/>
    <w:rsid w:val="00BC1A4E"/>
    <w:rsid w:val="00BC1A74"/>
    <w:rsid w:val="00BC1ABE"/>
    <w:rsid w:val="00BC1D4C"/>
    <w:rsid w:val="00BC2105"/>
    <w:rsid w:val="00BC216A"/>
    <w:rsid w:val="00BC27F7"/>
    <w:rsid w:val="00BC2881"/>
    <w:rsid w:val="00BC29FC"/>
    <w:rsid w:val="00BC2C75"/>
    <w:rsid w:val="00BC2CB0"/>
    <w:rsid w:val="00BC2E87"/>
    <w:rsid w:val="00BC2F41"/>
    <w:rsid w:val="00BC3159"/>
    <w:rsid w:val="00BC322E"/>
    <w:rsid w:val="00BC3580"/>
    <w:rsid w:val="00BC3A1B"/>
    <w:rsid w:val="00BC3B29"/>
    <w:rsid w:val="00BC3E2A"/>
    <w:rsid w:val="00BC3F9C"/>
    <w:rsid w:val="00BC4119"/>
    <w:rsid w:val="00BC464F"/>
    <w:rsid w:val="00BC47DD"/>
    <w:rsid w:val="00BC4AF8"/>
    <w:rsid w:val="00BC561D"/>
    <w:rsid w:val="00BC594D"/>
    <w:rsid w:val="00BC5A5B"/>
    <w:rsid w:val="00BC5A8B"/>
    <w:rsid w:val="00BC5BA3"/>
    <w:rsid w:val="00BC5C31"/>
    <w:rsid w:val="00BC5EE0"/>
    <w:rsid w:val="00BC61BE"/>
    <w:rsid w:val="00BC6C46"/>
    <w:rsid w:val="00BC6D3F"/>
    <w:rsid w:val="00BC6DB8"/>
    <w:rsid w:val="00BC734B"/>
    <w:rsid w:val="00BC73B6"/>
    <w:rsid w:val="00BC75BC"/>
    <w:rsid w:val="00BC7734"/>
    <w:rsid w:val="00BC7C7B"/>
    <w:rsid w:val="00BC7F92"/>
    <w:rsid w:val="00BD082B"/>
    <w:rsid w:val="00BD0859"/>
    <w:rsid w:val="00BD08D4"/>
    <w:rsid w:val="00BD0925"/>
    <w:rsid w:val="00BD0AAF"/>
    <w:rsid w:val="00BD0AB3"/>
    <w:rsid w:val="00BD0AD6"/>
    <w:rsid w:val="00BD12FC"/>
    <w:rsid w:val="00BD1421"/>
    <w:rsid w:val="00BD1666"/>
    <w:rsid w:val="00BD18BA"/>
    <w:rsid w:val="00BD1AA9"/>
    <w:rsid w:val="00BD1BCC"/>
    <w:rsid w:val="00BD1C7F"/>
    <w:rsid w:val="00BD1DA7"/>
    <w:rsid w:val="00BD2012"/>
    <w:rsid w:val="00BD2060"/>
    <w:rsid w:val="00BD26AE"/>
    <w:rsid w:val="00BD29F3"/>
    <w:rsid w:val="00BD2C23"/>
    <w:rsid w:val="00BD2C9E"/>
    <w:rsid w:val="00BD2DDD"/>
    <w:rsid w:val="00BD2E93"/>
    <w:rsid w:val="00BD3416"/>
    <w:rsid w:val="00BD3665"/>
    <w:rsid w:val="00BD385A"/>
    <w:rsid w:val="00BD4450"/>
    <w:rsid w:val="00BD49DF"/>
    <w:rsid w:val="00BD49F8"/>
    <w:rsid w:val="00BD4B2D"/>
    <w:rsid w:val="00BD4DD6"/>
    <w:rsid w:val="00BD4ED6"/>
    <w:rsid w:val="00BD50D3"/>
    <w:rsid w:val="00BD526F"/>
    <w:rsid w:val="00BD5380"/>
    <w:rsid w:val="00BD5692"/>
    <w:rsid w:val="00BD5813"/>
    <w:rsid w:val="00BD5FE7"/>
    <w:rsid w:val="00BD61A2"/>
    <w:rsid w:val="00BD646F"/>
    <w:rsid w:val="00BD6BD5"/>
    <w:rsid w:val="00BD6DB1"/>
    <w:rsid w:val="00BD6ED0"/>
    <w:rsid w:val="00BD7214"/>
    <w:rsid w:val="00BD746C"/>
    <w:rsid w:val="00BD7605"/>
    <w:rsid w:val="00BD78AD"/>
    <w:rsid w:val="00BD7922"/>
    <w:rsid w:val="00BD7E4A"/>
    <w:rsid w:val="00BD7F38"/>
    <w:rsid w:val="00BE00D9"/>
    <w:rsid w:val="00BE00DE"/>
    <w:rsid w:val="00BE0407"/>
    <w:rsid w:val="00BE047A"/>
    <w:rsid w:val="00BE05CE"/>
    <w:rsid w:val="00BE0849"/>
    <w:rsid w:val="00BE0A84"/>
    <w:rsid w:val="00BE0CD7"/>
    <w:rsid w:val="00BE0F3A"/>
    <w:rsid w:val="00BE1056"/>
    <w:rsid w:val="00BE1083"/>
    <w:rsid w:val="00BE10DE"/>
    <w:rsid w:val="00BE149F"/>
    <w:rsid w:val="00BE17D9"/>
    <w:rsid w:val="00BE1A0C"/>
    <w:rsid w:val="00BE201F"/>
    <w:rsid w:val="00BE20E0"/>
    <w:rsid w:val="00BE2435"/>
    <w:rsid w:val="00BE24C7"/>
    <w:rsid w:val="00BE26C2"/>
    <w:rsid w:val="00BE2816"/>
    <w:rsid w:val="00BE2ABF"/>
    <w:rsid w:val="00BE2CB7"/>
    <w:rsid w:val="00BE2E1A"/>
    <w:rsid w:val="00BE2F11"/>
    <w:rsid w:val="00BE30B1"/>
    <w:rsid w:val="00BE3121"/>
    <w:rsid w:val="00BE35E0"/>
    <w:rsid w:val="00BE361E"/>
    <w:rsid w:val="00BE3662"/>
    <w:rsid w:val="00BE3837"/>
    <w:rsid w:val="00BE3B4A"/>
    <w:rsid w:val="00BE3C7A"/>
    <w:rsid w:val="00BE41CB"/>
    <w:rsid w:val="00BE425D"/>
    <w:rsid w:val="00BE43AD"/>
    <w:rsid w:val="00BE44C7"/>
    <w:rsid w:val="00BE4982"/>
    <w:rsid w:val="00BE4984"/>
    <w:rsid w:val="00BE4C86"/>
    <w:rsid w:val="00BE534D"/>
    <w:rsid w:val="00BE5363"/>
    <w:rsid w:val="00BE55E5"/>
    <w:rsid w:val="00BE5656"/>
    <w:rsid w:val="00BE56A8"/>
    <w:rsid w:val="00BE59D7"/>
    <w:rsid w:val="00BE5DFE"/>
    <w:rsid w:val="00BE5E94"/>
    <w:rsid w:val="00BE61A5"/>
    <w:rsid w:val="00BE6333"/>
    <w:rsid w:val="00BE68A0"/>
    <w:rsid w:val="00BE68D3"/>
    <w:rsid w:val="00BE693A"/>
    <w:rsid w:val="00BE6A50"/>
    <w:rsid w:val="00BE6C64"/>
    <w:rsid w:val="00BE74A7"/>
    <w:rsid w:val="00BE7688"/>
    <w:rsid w:val="00BE77CF"/>
    <w:rsid w:val="00BE7950"/>
    <w:rsid w:val="00BE7C68"/>
    <w:rsid w:val="00BF0DE5"/>
    <w:rsid w:val="00BF10C5"/>
    <w:rsid w:val="00BF1138"/>
    <w:rsid w:val="00BF1821"/>
    <w:rsid w:val="00BF18A9"/>
    <w:rsid w:val="00BF18AB"/>
    <w:rsid w:val="00BF1BAF"/>
    <w:rsid w:val="00BF1D05"/>
    <w:rsid w:val="00BF1D9A"/>
    <w:rsid w:val="00BF1DEB"/>
    <w:rsid w:val="00BF213A"/>
    <w:rsid w:val="00BF258E"/>
    <w:rsid w:val="00BF2833"/>
    <w:rsid w:val="00BF2AA5"/>
    <w:rsid w:val="00BF2E97"/>
    <w:rsid w:val="00BF2ECC"/>
    <w:rsid w:val="00BF322A"/>
    <w:rsid w:val="00BF3747"/>
    <w:rsid w:val="00BF37E4"/>
    <w:rsid w:val="00BF385B"/>
    <w:rsid w:val="00BF38DB"/>
    <w:rsid w:val="00BF3B1D"/>
    <w:rsid w:val="00BF3B43"/>
    <w:rsid w:val="00BF421E"/>
    <w:rsid w:val="00BF42E4"/>
    <w:rsid w:val="00BF46D9"/>
    <w:rsid w:val="00BF4BC8"/>
    <w:rsid w:val="00BF4EE9"/>
    <w:rsid w:val="00BF5373"/>
    <w:rsid w:val="00BF5719"/>
    <w:rsid w:val="00BF577A"/>
    <w:rsid w:val="00BF5C05"/>
    <w:rsid w:val="00BF5C15"/>
    <w:rsid w:val="00BF61F9"/>
    <w:rsid w:val="00BF6269"/>
    <w:rsid w:val="00BF630B"/>
    <w:rsid w:val="00BF6460"/>
    <w:rsid w:val="00BF6A0C"/>
    <w:rsid w:val="00BF6AA9"/>
    <w:rsid w:val="00BF6DD4"/>
    <w:rsid w:val="00BF6DF9"/>
    <w:rsid w:val="00BF6FB3"/>
    <w:rsid w:val="00BF7002"/>
    <w:rsid w:val="00BF7067"/>
    <w:rsid w:val="00BF70CA"/>
    <w:rsid w:val="00BF70CF"/>
    <w:rsid w:val="00BF7321"/>
    <w:rsid w:val="00BF7A6F"/>
    <w:rsid w:val="00C000B5"/>
    <w:rsid w:val="00C0021D"/>
    <w:rsid w:val="00C004C7"/>
    <w:rsid w:val="00C00D87"/>
    <w:rsid w:val="00C01027"/>
    <w:rsid w:val="00C01084"/>
    <w:rsid w:val="00C012E1"/>
    <w:rsid w:val="00C012EB"/>
    <w:rsid w:val="00C014A4"/>
    <w:rsid w:val="00C01765"/>
    <w:rsid w:val="00C01883"/>
    <w:rsid w:val="00C01A3D"/>
    <w:rsid w:val="00C01C70"/>
    <w:rsid w:val="00C01F8B"/>
    <w:rsid w:val="00C0203B"/>
    <w:rsid w:val="00C02041"/>
    <w:rsid w:val="00C022CD"/>
    <w:rsid w:val="00C025EE"/>
    <w:rsid w:val="00C028A5"/>
    <w:rsid w:val="00C029A9"/>
    <w:rsid w:val="00C02BFB"/>
    <w:rsid w:val="00C02C43"/>
    <w:rsid w:val="00C02E34"/>
    <w:rsid w:val="00C03143"/>
    <w:rsid w:val="00C03524"/>
    <w:rsid w:val="00C03614"/>
    <w:rsid w:val="00C03922"/>
    <w:rsid w:val="00C03BA2"/>
    <w:rsid w:val="00C03C14"/>
    <w:rsid w:val="00C04256"/>
    <w:rsid w:val="00C04407"/>
    <w:rsid w:val="00C04D3A"/>
    <w:rsid w:val="00C04EC2"/>
    <w:rsid w:val="00C05343"/>
    <w:rsid w:val="00C05390"/>
    <w:rsid w:val="00C0568F"/>
    <w:rsid w:val="00C05798"/>
    <w:rsid w:val="00C05863"/>
    <w:rsid w:val="00C05A6F"/>
    <w:rsid w:val="00C05DD5"/>
    <w:rsid w:val="00C05F4A"/>
    <w:rsid w:val="00C061B8"/>
    <w:rsid w:val="00C06835"/>
    <w:rsid w:val="00C0686E"/>
    <w:rsid w:val="00C068A2"/>
    <w:rsid w:val="00C06A74"/>
    <w:rsid w:val="00C0706F"/>
    <w:rsid w:val="00C077BE"/>
    <w:rsid w:val="00C077FB"/>
    <w:rsid w:val="00C0793C"/>
    <w:rsid w:val="00C07AE2"/>
    <w:rsid w:val="00C1010F"/>
    <w:rsid w:val="00C103AA"/>
    <w:rsid w:val="00C104FF"/>
    <w:rsid w:val="00C1069F"/>
    <w:rsid w:val="00C10FD3"/>
    <w:rsid w:val="00C110A0"/>
    <w:rsid w:val="00C11328"/>
    <w:rsid w:val="00C1154E"/>
    <w:rsid w:val="00C11A1F"/>
    <w:rsid w:val="00C11F03"/>
    <w:rsid w:val="00C12057"/>
    <w:rsid w:val="00C121DE"/>
    <w:rsid w:val="00C1231A"/>
    <w:rsid w:val="00C12484"/>
    <w:rsid w:val="00C128C6"/>
    <w:rsid w:val="00C12BAD"/>
    <w:rsid w:val="00C12C18"/>
    <w:rsid w:val="00C12FCC"/>
    <w:rsid w:val="00C13009"/>
    <w:rsid w:val="00C1303E"/>
    <w:rsid w:val="00C130A6"/>
    <w:rsid w:val="00C135DA"/>
    <w:rsid w:val="00C14076"/>
    <w:rsid w:val="00C140DD"/>
    <w:rsid w:val="00C1425B"/>
    <w:rsid w:val="00C14768"/>
    <w:rsid w:val="00C147D7"/>
    <w:rsid w:val="00C14893"/>
    <w:rsid w:val="00C1491F"/>
    <w:rsid w:val="00C14BCB"/>
    <w:rsid w:val="00C14C8C"/>
    <w:rsid w:val="00C15157"/>
    <w:rsid w:val="00C153AB"/>
    <w:rsid w:val="00C15816"/>
    <w:rsid w:val="00C15AB9"/>
    <w:rsid w:val="00C15D9C"/>
    <w:rsid w:val="00C15DE7"/>
    <w:rsid w:val="00C164BA"/>
    <w:rsid w:val="00C16B38"/>
    <w:rsid w:val="00C16CFD"/>
    <w:rsid w:val="00C16DA4"/>
    <w:rsid w:val="00C17057"/>
    <w:rsid w:val="00C17085"/>
    <w:rsid w:val="00C172C6"/>
    <w:rsid w:val="00C1748E"/>
    <w:rsid w:val="00C175C2"/>
    <w:rsid w:val="00C175C8"/>
    <w:rsid w:val="00C177F2"/>
    <w:rsid w:val="00C17915"/>
    <w:rsid w:val="00C17AFD"/>
    <w:rsid w:val="00C17DFA"/>
    <w:rsid w:val="00C17F7A"/>
    <w:rsid w:val="00C20071"/>
    <w:rsid w:val="00C200BD"/>
    <w:rsid w:val="00C20419"/>
    <w:rsid w:val="00C2080F"/>
    <w:rsid w:val="00C20F6C"/>
    <w:rsid w:val="00C20FF1"/>
    <w:rsid w:val="00C210F0"/>
    <w:rsid w:val="00C21A52"/>
    <w:rsid w:val="00C21A7C"/>
    <w:rsid w:val="00C21C80"/>
    <w:rsid w:val="00C21D11"/>
    <w:rsid w:val="00C21EA8"/>
    <w:rsid w:val="00C224FA"/>
    <w:rsid w:val="00C2265A"/>
    <w:rsid w:val="00C22B37"/>
    <w:rsid w:val="00C22F0A"/>
    <w:rsid w:val="00C23027"/>
    <w:rsid w:val="00C234B6"/>
    <w:rsid w:val="00C234C9"/>
    <w:rsid w:val="00C2365E"/>
    <w:rsid w:val="00C23780"/>
    <w:rsid w:val="00C237B8"/>
    <w:rsid w:val="00C238B5"/>
    <w:rsid w:val="00C23D1E"/>
    <w:rsid w:val="00C23D98"/>
    <w:rsid w:val="00C23ECC"/>
    <w:rsid w:val="00C247AA"/>
    <w:rsid w:val="00C24820"/>
    <w:rsid w:val="00C24B20"/>
    <w:rsid w:val="00C24B51"/>
    <w:rsid w:val="00C24DD6"/>
    <w:rsid w:val="00C24F4E"/>
    <w:rsid w:val="00C2532F"/>
    <w:rsid w:val="00C2545D"/>
    <w:rsid w:val="00C25591"/>
    <w:rsid w:val="00C2561D"/>
    <w:rsid w:val="00C2570A"/>
    <w:rsid w:val="00C25B29"/>
    <w:rsid w:val="00C25D25"/>
    <w:rsid w:val="00C25FA3"/>
    <w:rsid w:val="00C262AF"/>
    <w:rsid w:val="00C265F3"/>
    <w:rsid w:val="00C267BB"/>
    <w:rsid w:val="00C26A4A"/>
    <w:rsid w:val="00C27020"/>
    <w:rsid w:val="00C2708F"/>
    <w:rsid w:val="00C27291"/>
    <w:rsid w:val="00C27466"/>
    <w:rsid w:val="00C2759A"/>
    <w:rsid w:val="00C276BE"/>
    <w:rsid w:val="00C27A7E"/>
    <w:rsid w:val="00C30072"/>
    <w:rsid w:val="00C30C87"/>
    <w:rsid w:val="00C30D76"/>
    <w:rsid w:val="00C30EF3"/>
    <w:rsid w:val="00C31023"/>
    <w:rsid w:val="00C31051"/>
    <w:rsid w:val="00C311C5"/>
    <w:rsid w:val="00C3123D"/>
    <w:rsid w:val="00C31795"/>
    <w:rsid w:val="00C31B04"/>
    <w:rsid w:val="00C32003"/>
    <w:rsid w:val="00C32469"/>
    <w:rsid w:val="00C32903"/>
    <w:rsid w:val="00C32CDE"/>
    <w:rsid w:val="00C3315C"/>
    <w:rsid w:val="00C3336E"/>
    <w:rsid w:val="00C333FB"/>
    <w:rsid w:val="00C339D8"/>
    <w:rsid w:val="00C33A17"/>
    <w:rsid w:val="00C33B18"/>
    <w:rsid w:val="00C33C47"/>
    <w:rsid w:val="00C33EF0"/>
    <w:rsid w:val="00C347DD"/>
    <w:rsid w:val="00C348CD"/>
    <w:rsid w:val="00C34B32"/>
    <w:rsid w:val="00C34F1C"/>
    <w:rsid w:val="00C353C1"/>
    <w:rsid w:val="00C35544"/>
    <w:rsid w:val="00C3555F"/>
    <w:rsid w:val="00C35852"/>
    <w:rsid w:val="00C35948"/>
    <w:rsid w:val="00C35952"/>
    <w:rsid w:val="00C35A28"/>
    <w:rsid w:val="00C35DFD"/>
    <w:rsid w:val="00C35FCB"/>
    <w:rsid w:val="00C3649E"/>
    <w:rsid w:val="00C36A57"/>
    <w:rsid w:val="00C36C13"/>
    <w:rsid w:val="00C36EF6"/>
    <w:rsid w:val="00C36F99"/>
    <w:rsid w:val="00C374A8"/>
    <w:rsid w:val="00C37797"/>
    <w:rsid w:val="00C37CE2"/>
    <w:rsid w:val="00C37D04"/>
    <w:rsid w:val="00C400F3"/>
    <w:rsid w:val="00C401C0"/>
    <w:rsid w:val="00C40263"/>
    <w:rsid w:val="00C404AD"/>
    <w:rsid w:val="00C406B4"/>
    <w:rsid w:val="00C409EA"/>
    <w:rsid w:val="00C409F1"/>
    <w:rsid w:val="00C40E9E"/>
    <w:rsid w:val="00C413D9"/>
    <w:rsid w:val="00C41917"/>
    <w:rsid w:val="00C4195F"/>
    <w:rsid w:val="00C41C61"/>
    <w:rsid w:val="00C41E7A"/>
    <w:rsid w:val="00C41FE4"/>
    <w:rsid w:val="00C424FC"/>
    <w:rsid w:val="00C425F3"/>
    <w:rsid w:val="00C42695"/>
    <w:rsid w:val="00C42C7D"/>
    <w:rsid w:val="00C42C8F"/>
    <w:rsid w:val="00C42F41"/>
    <w:rsid w:val="00C42F82"/>
    <w:rsid w:val="00C4316F"/>
    <w:rsid w:val="00C43241"/>
    <w:rsid w:val="00C433C4"/>
    <w:rsid w:val="00C4363B"/>
    <w:rsid w:val="00C43652"/>
    <w:rsid w:val="00C43E71"/>
    <w:rsid w:val="00C4408E"/>
    <w:rsid w:val="00C44101"/>
    <w:rsid w:val="00C443AF"/>
    <w:rsid w:val="00C44463"/>
    <w:rsid w:val="00C444F4"/>
    <w:rsid w:val="00C44816"/>
    <w:rsid w:val="00C4499D"/>
    <w:rsid w:val="00C44AE9"/>
    <w:rsid w:val="00C44B9F"/>
    <w:rsid w:val="00C44CCE"/>
    <w:rsid w:val="00C44CDF"/>
    <w:rsid w:val="00C44DA3"/>
    <w:rsid w:val="00C4505D"/>
    <w:rsid w:val="00C45101"/>
    <w:rsid w:val="00C453FE"/>
    <w:rsid w:val="00C454E3"/>
    <w:rsid w:val="00C4568E"/>
    <w:rsid w:val="00C45755"/>
    <w:rsid w:val="00C457FD"/>
    <w:rsid w:val="00C45866"/>
    <w:rsid w:val="00C458B6"/>
    <w:rsid w:val="00C4593A"/>
    <w:rsid w:val="00C45C62"/>
    <w:rsid w:val="00C45E2B"/>
    <w:rsid w:val="00C4620D"/>
    <w:rsid w:val="00C462C6"/>
    <w:rsid w:val="00C463FD"/>
    <w:rsid w:val="00C464BD"/>
    <w:rsid w:val="00C4677D"/>
    <w:rsid w:val="00C4693F"/>
    <w:rsid w:val="00C469DD"/>
    <w:rsid w:val="00C46C8C"/>
    <w:rsid w:val="00C46D0F"/>
    <w:rsid w:val="00C46D33"/>
    <w:rsid w:val="00C46F1B"/>
    <w:rsid w:val="00C47520"/>
    <w:rsid w:val="00C47611"/>
    <w:rsid w:val="00C47658"/>
    <w:rsid w:val="00C47A99"/>
    <w:rsid w:val="00C47B1D"/>
    <w:rsid w:val="00C47CAD"/>
    <w:rsid w:val="00C47E0B"/>
    <w:rsid w:val="00C47ED7"/>
    <w:rsid w:val="00C47F85"/>
    <w:rsid w:val="00C50082"/>
    <w:rsid w:val="00C503A7"/>
    <w:rsid w:val="00C50730"/>
    <w:rsid w:val="00C50789"/>
    <w:rsid w:val="00C50E24"/>
    <w:rsid w:val="00C51041"/>
    <w:rsid w:val="00C512A0"/>
    <w:rsid w:val="00C518B7"/>
    <w:rsid w:val="00C518B9"/>
    <w:rsid w:val="00C519EF"/>
    <w:rsid w:val="00C51A97"/>
    <w:rsid w:val="00C52083"/>
    <w:rsid w:val="00C523A4"/>
    <w:rsid w:val="00C523E1"/>
    <w:rsid w:val="00C525A1"/>
    <w:rsid w:val="00C52896"/>
    <w:rsid w:val="00C52F22"/>
    <w:rsid w:val="00C53476"/>
    <w:rsid w:val="00C53574"/>
    <w:rsid w:val="00C53926"/>
    <w:rsid w:val="00C53B40"/>
    <w:rsid w:val="00C53C2D"/>
    <w:rsid w:val="00C54125"/>
    <w:rsid w:val="00C5424B"/>
    <w:rsid w:val="00C54424"/>
    <w:rsid w:val="00C5482C"/>
    <w:rsid w:val="00C549C3"/>
    <w:rsid w:val="00C54A3D"/>
    <w:rsid w:val="00C54BF4"/>
    <w:rsid w:val="00C55170"/>
    <w:rsid w:val="00C55509"/>
    <w:rsid w:val="00C55512"/>
    <w:rsid w:val="00C55635"/>
    <w:rsid w:val="00C5578B"/>
    <w:rsid w:val="00C5596D"/>
    <w:rsid w:val="00C55ABE"/>
    <w:rsid w:val="00C55CD9"/>
    <w:rsid w:val="00C55D06"/>
    <w:rsid w:val="00C56561"/>
    <w:rsid w:val="00C56642"/>
    <w:rsid w:val="00C568C5"/>
    <w:rsid w:val="00C56984"/>
    <w:rsid w:val="00C56B3E"/>
    <w:rsid w:val="00C56C1F"/>
    <w:rsid w:val="00C56F72"/>
    <w:rsid w:val="00C57440"/>
    <w:rsid w:val="00C5769C"/>
    <w:rsid w:val="00C5785B"/>
    <w:rsid w:val="00C57D09"/>
    <w:rsid w:val="00C57DDE"/>
    <w:rsid w:val="00C57F0A"/>
    <w:rsid w:val="00C60174"/>
    <w:rsid w:val="00C6071A"/>
    <w:rsid w:val="00C61116"/>
    <w:rsid w:val="00C611D0"/>
    <w:rsid w:val="00C61CC9"/>
    <w:rsid w:val="00C62785"/>
    <w:rsid w:val="00C6296B"/>
    <w:rsid w:val="00C633A3"/>
    <w:rsid w:val="00C63591"/>
    <w:rsid w:val="00C637D8"/>
    <w:rsid w:val="00C63904"/>
    <w:rsid w:val="00C63B5F"/>
    <w:rsid w:val="00C63EBC"/>
    <w:rsid w:val="00C6405A"/>
    <w:rsid w:val="00C6413C"/>
    <w:rsid w:val="00C6417C"/>
    <w:rsid w:val="00C6445D"/>
    <w:rsid w:val="00C6486F"/>
    <w:rsid w:val="00C64887"/>
    <w:rsid w:val="00C64EAE"/>
    <w:rsid w:val="00C65299"/>
    <w:rsid w:val="00C65485"/>
    <w:rsid w:val="00C655FF"/>
    <w:rsid w:val="00C659DE"/>
    <w:rsid w:val="00C65C69"/>
    <w:rsid w:val="00C65DA9"/>
    <w:rsid w:val="00C65EEE"/>
    <w:rsid w:val="00C6608A"/>
    <w:rsid w:val="00C6670D"/>
    <w:rsid w:val="00C66C68"/>
    <w:rsid w:val="00C67007"/>
    <w:rsid w:val="00C67450"/>
    <w:rsid w:val="00C67761"/>
    <w:rsid w:val="00C67783"/>
    <w:rsid w:val="00C67852"/>
    <w:rsid w:val="00C678D4"/>
    <w:rsid w:val="00C67ADF"/>
    <w:rsid w:val="00C7031B"/>
    <w:rsid w:val="00C705B3"/>
    <w:rsid w:val="00C705F8"/>
    <w:rsid w:val="00C70651"/>
    <w:rsid w:val="00C70687"/>
    <w:rsid w:val="00C710BE"/>
    <w:rsid w:val="00C713F4"/>
    <w:rsid w:val="00C7148A"/>
    <w:rsid w:val="00C7171C"/>
    <w:rsid w:val="00C71823"/>
    <w:rsid w:val="00C71C13"/>
    <w:rsid w:val="00C71C90"/>
    <w:rsid w:val="00C71D73"/>
    <w:rsid w:val="00C71D91"/>
    <w:rsid w:val="00C71E50"/>
    <w:rsid w:val="00C72135"/>
    <w:rsid w:val="00C72520"/>
    <w:rsid w:val="00C7300C"/>
    <w:rsid w:val="00C730DF"/>
    <w:rsid w:val="00C7337C"/>
    <w:rsid w:val="00C7349D"/>
    <w:rsid w:val="00C73D23"/>
    <w:rsid w:val="00C73E68"/>
    <w:rsid w:val="00C73FA6"/>
    <w:rsid w:val="00C74101"/>
    <w:rsid w:val="00C741E2"/>
    <w:rsid w:val="00C744FD"/>
    <w:rsid w:val="00C74886"/>
    <w:rsid w:val="00C74B4A"/>
    <w:rsid w:val="00C7503B"/>
    <w:rsid w:val="00C7512D"/>
    <w:rsid w:val="00C75194"/>
    <w:rsid w:val="00C75405"/>
    <w:rsid w:val="00C7549A"/>
    <w:rsid w:val="00C755B2"/>
    <w:rsid w:val="00C7568F"/>
    <w:rsid w:val="00C75A20"/>
    <w:rsid w:val="00C75A25"/>
    <w:rsid w:val="00C75C45"/>
    <w:rsid w:val="00C75C66"/>
    <w:rsid w:val="00C75CB2"/>
    <w:rsid w:val="00C75FBE"/>
    <w:rsid w:val="00C76199"/>
    <w:rsid w:val="00C76218"/>
    <w:rsid w:val="00C764F0"/>
    <w:rsid w:val="00C766B9"/>
    <w:rsid w:val="00C76824"/>
    <w:rsid w:val="00C76A10"/>
    <w:rsid w:val="00C76D05"/>
    <w:rsid w:val="00C76DE7"/>
    <w:rsid w:val="00C7708F"/>
    <w:rsid w:val="00C77388"/>
    <w:rsid w:val="00C77548"/>
    <w:rsid w:val="00C77A8A"/>
    <w:rsid w:val="00C77AF3"/>
    <w:rsid w:val="00C77F4F"/>
    <w:rsid w:val="00C77F79"/>
    <w:rsid w:val="00C8005B"/>
    <w:rsid w:val="00C80078"/>
    <w:rsid w:val="00C800F1"/>
    <w:rsid w:val="00C80277"/>
    <w:rsid w:val="00C802F8"/>
    <w:rsid w:val="00C804FC"/>
    <w:rsid w:val="00C80B50"/>
    <w:rsid w:val="00C80ED2"/>
    <w:rsid w:val="00C81212"/>
    <w:rsid w:val="00C81224"/>
    <w:rsid w:val="00C81486"/>
    <w:rsid w:val="00C818D7"/>
    <w:rsid w:val="00C81A4E"/>
    <w:rsid w:val="00C81B6A"/>
    <w:rsid w:val="00C81E57"/>
    <w:rsid w:val="00C823ED"/>
    <w:rsid w:val="00C82436"/>
    <w:rsid w:val="00C825DF"/>
    <w:rsid w:val="00C82BC8"/>
    <w:rsid w:val="00C82BF6"/>
    <w:rsid w:val="00C82EB5"/>
    <w:rsid w:val="00C8302D"/>
    <w:rsid w:val="00C83235"/>
    <w:rsid w:val="00C833CF"/>
    <w:rsid w:val="00C835DA"/>
    <w:rsid w:val="00C836EC"/>
    <w:rsid w:val="00C836ED"/>
    <w:rsid w:val="00C839A9"/>
    <w:rsid w:val="00C83B4B"/>
    <w:rsid w:val="00C83E84"/>
    <w:rsid w:val="00C8400E"/>
    <w:rsid w:val="00C84226"/>
    <w:rsid w:val="00C8446E"/>
    <w:rsid w:val="00C8478D"/>
    <w:rsid w:val="00C848C8"/>
    <w:rsid w:val="00C84930"/>
    <w:rsid w:val="00C84F96"/>
    <w:rsid w:val="00C85067"/>
    <w:rsid w:val="00C850AC"/>
    <w:rsid w:val="00C85187"/>
    <w:rsid w:val="00C8542A"/>
    <w:rsid w:val="00C8579B"/>
    <w:rsid w:val="00C8580F"/>
    <w:rsid w:val="00C85938"/>
    <w:rsid w:val="00C85C36"/>
    <w:rsid w:val="00C861DD"/>
    <w:rsid w:val="00C862A8"/>
    <w:rsid w:val="00C8646A"/>
    <w:rsid w:val="00C86504"/>
    <w:rsid w:val="00C86867"/>
    <w:rsid w:val="00C8690D"/>
    <w:rsid w:val="00C86A1C"/>
    <w:rsid w:val="00C86D01"/>
    <w:rsid w:val="00C86D26"/>
    <w:rsid w:val="00C86F46"/>
    <w:rsid w:val="00C87300"/>
    <w:rsid w:val="00C87365"/>
    <w:rsid w:val="00C87753"/>
    <w:rsid w:val="00C87877"/>
    <w:rsid w:val="00C87CC0"/>
    <w:rsid w:val="00C87EAF"/>
    <w:rsid w:val="00C87FB2"/>
    <w:rsid w:val="00C90961"/>
    <w:rsid w:val="00C90E77"/>
    <w:rsid w:val="00C9129A"/>
    <w:rsid w:val="00C9133E"/>
    <w:rsid w:val="00C9152C"/>
    <w:rsid w:val="00C9158D"/>
    <w:rsid w:val="00C919C2"/>
    <w:rsid w:val="00C91CD2"/>
    <w:rsid w:val="00C920F8"/>
    <w:rsid w:val="00C92873"/>
    <w:rsid w:val="00C928F4"/>
    <w:rsid w:val="00C92A7E"/>
    <w:rsid w:val="00C92D5D"/>
    <w:rsid w:val="00C931C4"/>
    <w:rsid w:val="00C934FC"/>
    <w:rsid w:val="00C936E7"/>
    <w:rsid w:val="00C938A7"/>
    <w:rsid w:val="00C93DE9"/>
    <w:rsid w:val="00C93F63"/>
    <w:rsid w:val="00C94122"/>
    <w:rsid w:val="00C9422F"/>
    <w:rsid w:val="00C942AA"/>
    <w:rsid w:val="00C945FB"/>
    <w:rsid w:val="00C9466A"/>
    <w:rsid w:val="00C94B47"/>
    <w:rsid w:val="00C94E6B"/>
    <w:rsid w:val="00C94FD8"/>
    <w:rsid w:val="00C95227"/>
    <w:rsid w:val="00C952FB"/>
    <w:rsid w:val="00C95720"/>
    <w:rsid w:val="00C958B8"/>
    <w:rsid w:val="00C95AB3"/>
    <w:rsid w:val="00C95C52"/>
    <w:rsid w:val="00C95E07"/>
    <w:rsid w:val="00C95EAC"/>
    <w:rsid w:val="00C95FE5"/>
    <w:rsid w:val="00C964FA"/>
    <w:rsid w:val="00C965DF"/>
    <w:rsid w:val="00C96607"/>
    <w:rsid w:val="00C967B0"/>
    <w:rsid w:val="00C968EB"/>
    <w:rsid w:val="00C96BC0"/>
    <w:rsid w:val="00C97026"/>
    <w:rsid w:val="00C9744C"/>
    <w:rsid w:val="00C97BAF"/>
    <w:rsid w:val="00C97CE0"/>
    <w:rsid w:val="00C97D42"/>
    <w:rsid w:val="00C97DAF"/>
    <w:rsid w:val="00C97F58"/>
    <w:rsid w:val="00CA004C"/>
    <w:rsid w:val="00CA031B"/>
    <w:rsid w:val="00CA0330"/>
    <w:rsid w:val="00CA034A"/>
    <w:rsid w:val="00CA0446"/>
    <w:rsid w:val="00CA046E"/>
    <w:rsid w:val="00CA07C7"/>
    <w:rsid w:val="00CA0952"/>
    <w:rsid w:val="00CA0B3C"/>
    <w:rsid w:val="00CA0E01"/>
    <w:rsid w:val="00CA12C2"/>
    <w:rsid w:val="00CA1521"/>
    <w:rsid w:val="00CA24CD"/>
    <w:rsid w:val="00CA24E4"/>
    <w:rsid w:val="00CA2566"/>
    <w:rsid w:val="00CA26C3"/>
    <w:rsid w:val="00CA2758"/>
    <w:rsid w:val="00CA2946"/>
    <w:rsid w:val="00CA3648"/>
    <w:rsid w:val="00CA367B"/>
    <w:rsid w:val="00CA3E8F"/>
    <w:rsid w:val="00CA3FA9"/>
    <w:rsid w:val="00CA45AC"/>
    <w:rsid w:val="00CA4B0B"/>
    <w:rsid w:val="00CA504D"/>
    <w:rsid w:val="00CA50C7"/>
    <w:rsid w:val="00CA519C"/>
    <w:rsid w:val="00CA532F"/>
    <w:rsid w:val="00CA596B"/>
    <w:rsid w:val="00CA5D24"/>
    <w:rsid w:val="00CA5DE4"/>
    <w:rsid w:val="00CA5F58"/>
    <w:rsid w:val="00CA617B"/>
    <w:rsid w:val="00CA643B"/>
    <w:rsid w:val="00CA65E2"/>
    <w:rsid w:val="00CA68E1"/>
    <w:rsid w:val="00CA6916"/>
    <w:rsid w:val="00CA6A4C"/>
    <w:rsid w:val="00CA6DE9"/>
    <w:rsid w:val="00CA7001"/>
    <w:rsid w:val="00CA71D1"/>
    <w:rsid w:val="00CA7274"/>
    <w:rsid w:val="00CA7432"/>
    <w:rsid w:val="00CA76BD"/>
    <w:rsid w:val="00CA79D6"/>
    <w:rsid w:val="00CA7CF9"/>
    <w:rsid w:val="00CA7EB1"/>
    <w:rsid w:val="00CA7F92"/>
    <w:rsid w:val="00CB0129"/>
    <w:rsid w:val="00CB03E2"/>
    <w:rsid w:val="00CB045F"/>
    <w:rsid w:val="00CB050D"/>
    <w:rsid w:val="00CB0695"/>
    <w:rsid w:val="00CB0698"/>
    <w:rsid w:val="00CB06F9"/>
    <w:rsid w:val="00CB07EF"/>
    <w:rsid w:val="00CB0848"/>
    <w:rsid w:val="00CB11ED"/>
    <w:rsid w:val="00CB1567"/>
    <w:rsid w:val="00CB1701"/>
    <w:rsid w:val="00CB197C"/>
    <w:rsid w:val="00CB1A89"/>
    <w:rsid w:val="00CB1AF0"/>
    <w:rsid w:val="00CB1B5F"/>
    <w:rsid w:val="00CB1C85"/>
    <w:rsid w:val="00CB2F16"/>
    <w:rsid w:val="00CB32AA"/>
    <w:rsid w:val="00CB33C7"/>
    <w:rsid w:val="00CB3493"/>
    <w:rsid w:val="00CB356E"/>
    <w:rsid w:val="00CB380E"/>
    <w:rsid w:val="00CB3AB6"/>
    <w:rsid w:val="00CB3C0E"/>
    <w:rsid w:val="00CB3CAD"/>
    <w:rsid w:val="00CB43EE"/>
    <w:rsid w:val="00CB45DB"/>
    <w:rsid w:val="00CB4930"/>
    <w:rsid w:val="00CB4AF7"/>
    <w:rsid w:val="00CB4C11"/>
    <w:rsid w:val="00CB4C58"/>
    <w:rsid w:val="00CB4E04"/>
    <w:rsid w:val="00CB5388"/>
    <w:rsid w:val="00CB554A"/>
    <w:rsid w:val="00CB5861"/>
    <w:rsid w:val="00CB58C4"/>
    <w:rsid w:val="00CB6083"/>
    <w:rsid w:val="00CB657A"/>
    <w:rsid w:val="00CB6582"/>
    <w:rsid w:val="00CB6CF3"/>
    <w:rsid w:val="00CB76F1"/>
    <w:rsid w:val="00CB77DA"/>
    <w:rsid w:val="00CB794D"/>
    <w:rsid w:val="00CB7A14"/>
    <w:rsid w:val="00CB7B19"/>
    <w:rsid w:val="00CC00DB"/>
    <w:rsid w:val="00CC0371"/>
    <w:rsid w:val="00CC0431"/>
    <w:rsid w:val="00CC07DA"/>
    <w:rsid w:val="00CC0ABE"/>
    <w:rsid w:val="00CC0D82"/>
    <w:rsid w:val="00CC0E96"/>
    <w:rsid w:val="00CC112D"/>
    <w:rsid w:val="00CC1293"/>
    <w:rsid w:val="00CC1793"/>
    <w:rsid w:val="00CC1DE1"/>
    <w:rsid w:val="00CC1DF3"/>
    <w:rsid w:val="00CC1FE3"/>
    <w:rsid w:val="00CC207B"/>
    <w:rsid w:val="00CC290E"/>
    <w:rsid w:val="00CC2C01"/>
    <w:rsid w:val="00CC2CB1"/>
    <w:rsid w:val="00CC2D89"/>
    <w:rsid w:val="00CC2F04"/>
    <w:rsid w:val="00CC3100"/>
    <w:rsid w:val="00CC349E"/>
    <w:rsid w:val="00CC3B5B"/>
    <w:rsid w:val="00CC3DAE"/>
    <w:rsid w:val="00CC3E21"/>
    <w:rsid w:val="00CC4154"/>
    <w:rsid w:val="00CC4167"/>
    <w:rsid w:val="00CC48C2"/>
    <w:rsid w:val="00CC4C12"/>
    <w:rsid w:val="00CC4C1D"/>
    <w:rsid w:val="00CC4D49"/>
    <w:rsid w:val="00CC572F"/>
    <w:rsid w:val="00CC5D7E"/>
    <w:rsid w:val="00CC619A"/>
    <w:rsid w:val="00CC61BC"/>
    <w:rsid w:val="00CC61E9"/>
    <w:rsid w:val="00CC642D"/>
    <w:rsid w:val="00CC66BA"/>
    <w:rsid w:val="00CC71C7"/>
    <w:rsid w:val="00CC7662"/>
    <w:rsid w:val="00CC776B"/>
    <w:rsid w:val="00CC7916"/>
    <w:rsid w:val="00CC7A6E"/>
    <w:rsid w:val="00CC7D4E"/>
    <w:rsid w:val="00CC7D7A"/>
    <w:rsid w:val="00CD0818"/>
    <w:rsid w:val="00CD0D07"/>
    <w:rsid w:val="00CD1145"/>
    <w:rsid w:val="00CD14E8"/>
    <w:rsid w:val="00CD15DF"/>
    <w:rsid w:val="00CD1828"/>
    <w:rsid w:val="00CD1A08"/>
    <w:rsid w:val="00CD286B"/>
    <w:rsid w:val="00CD293D"/>
    <w:rsid w:val="00CD2D69"/>
    <w:rsid w:val="00CD302C"/>
    <w:rsid w:val="00CD32BF"/>
    <w:rsid w:val="00CD331C"/>
    <w:rsid w:val="00CD3332"/>
    <w:rsid w:val="00CD34DB"/>
    <w:rsid w:val="00CD362C"/>
    <w:rsid w:val="00CD3A68"/>
    <w:rsid w:val="00CD3B94"/>
    <w:rsid w:val="00CD4427"/>
    <w:rsid w:val="00CD47BF"/>
    <w:rsid w:val="00CD4994"/>
    <w:rsid w:val="00CD56AD"/>
    <w:rsid w:val="00CD5785"/>
    <w:rsid w:val="00CD5A69"/>
    <w:rsid w:val="00CD5A8B"/>
    <w:rsid w:val="00CD5ED1"/>
    <w:rsid w:val="00CD61EE"/>
    <w:rsid w:val="00CD623F"/>
    <w:rsid w:val="00CD659F"/>
    <w:rsid w:val="00CD667F"/>
    <w:rsid w:val="00CD6921"/>
    <w:rsid w:val="00CD6A31"/>
    <w:rsid w:val="00CD6A42"/>
    <w:rsid w:val="00CD6C33"/>
    <w:rsid w:val="00CD6CB1"/>
    <w:rsid w:val="00CD6CB9"/>
    <w:rsid w:val="00CD6CEB"/>
    <w:rsid w:val="00CD7239"/>
    <w:rsid w:val="00CD743F"/>
    <w:rsid w:val="00CD783A"/>
    <w:rsid w:val="00CD7945"/>
    <w:rsid w:val="00CD7E9E"/>
    <w:rsid w:val="00CD7F09"/>
    <w:rsid w:val="00CE0394"/>
    <w:rsid w:val="00CE04A0"/>
    <w:rsid w:val="00CE0635"/>
    <w:rsid w:val="00CE06C2"/>
    <w:rsid w:val="00CE0710"/>
    <w:rsid w:val="00CE0752"/>
    <w:rsid w:val="00CE083D"/>
    <w:rsid w:val="00CE088F"/>
    <w:rsid w:val="00CE0C14"/>
    <w:rsid w:val="00CE0E02"/>
    <w:rsid w:val="00CE1044"/>
    <w:rsid w:val="00CE1293"/>
    <w:rsid w:val="00CE13A9"/>
    <w:rsid w:val="00CE16E2"/>
    <w:rsid w:val="00CE17C7"/>
    <w:rsid w:val="00CE1B64"/>
    <w:rsid w:val="00CE1FC8"/>
    <w:rsid w:val="00CE26E7"/>
    <w:rsid w:val="00CE27F9"/>
    <w:rsid w:val="00CE2942"/>
    <w:rsid w:val="00CE2AD1"/>
    <w:rsid w:val="00CE2B2D"/>
    <w:rsid w:val="00CE2C0E"/>
    <w:rsid w:val="00CE2DC9"/>
    <w:rsid w:val="00CE3285"/>
    <w:rsid w:val="00CE3629"/>
    <w:rsid w:val="00CE37EC"/>
    <w:rsid w:val="00CE3A09"/>
    <w:rsid w:val="00CE3CA7"/>
    <w:rsid w:val="00CE3CE3"/>
    <w:rsid w:val="00CE3EBB"/>
    <w:rsid w:val="00CE40DA"/>
    <w:rsid w:val="00CE4171"/>
    <w:rsid w:val="00CE42CB"/>
    <w:rsid w:val="00CE42DA"/>
    <w:rsid w:val="00CE42F1"/>
    <w:rsid w:val="00CE44A2"/>
    <w:rsid w:val="00CE44FF"/>
    <w:rsid w:val="00CE4D2B"/>
    <w:rsid w:val="00CE5036"/>
    <w:rsid w:val="00CE5205"/>
    <w:rsid w:val="00CE523A"/>
    <w:rsid w:val="00CE5341"/>
    <w:rsid w:val="00CE55ED"/>
    <w:rsid w:val="00CE5C4C"/>
    <w:rsid w:val="00CE6604"/>
    <w:rsid w:val="00CE6812"/>
    <w:rsid w:val="00CE6857"/>
    <w:rsid w:val="00CE68D1"/>
    <w:rsid w:val="00CE69A8"/>
    <w:rsid w:val="00CE6DC9"/>
    <w:rsid w:val="00CE6DE3"/>
    <w:rsid w:val="00CE6E39"/>
    <w:rsid w:val="00CE6F95"/>
    <w:rsid w:val="00CE7022"/>
    <w:rsid w:val="00CE70E7"/>
    <w:rsid w:val="00CE7A39"/>
    <w:rsid w:val="00CE7BA3"/>
    <w:rsid w:val="00CE7E28"/>
    <w:rsid w:val="00CF0301"/>
    <w:rsid w:val="00CF056C"/>
    <w:rsid w:val="00CF075A"/>
    <w:rsid w:val="00CF0C2C"/>
    <w:rsid w:val="00CF0D9F"/>
    <w:rsid w:val="00CF0F86"/>
    <w:rsid w:val="00CF0FFF"/>
    <w:rsid w:val="00CF10FA"/>
    <w:rsid w:val="00CF145F"/>
    <w:rsid w:val="00CF1AC7"/>
    <w:rsid w:val="00CF2030"/>
    <w:rsid w:val="00CF2075"/>
    <w:rsid w:val="00CF2331"/>
    <w:rsid w:val="00CF2376"/>
    <w:rsid w:val="00CF2431"/>
    <w:rsid w:val="00CF2552"/>
    <w:rsid w:val="00CF2C21"/>
    <w:rsid w:val="00CF2E9B"/>
    <w:rsid w:val="00CF3022"/>
    <w:rsid w:val="00CF3126"/>
    <w:rsid w:val="00CF36C5"/>
    <w:rsid w:val="00CF37F6"/>
    <w:rsid w:val="00CF3867"/>
    <w:rsid w:val="00CF39D0"/>
    <w:rsid w:val="00CF44D1"/>
    <w:rsid w:val="00CF4739"/>
    <w:rsid w:val="00CF492A"/>
    <w:rsid w:val="00CF4C89"/>
    <w:rsid w:val="00CF5228"/>
    <w:rsid w:val="00CF52B7"/>
    <w:rsid w:val="00CF5884"/>
    <w:rsid w:val="00CF5906"/>
    <w:rsid w:val="00CF5996"/>
    <w:rsid w:val="00CF5EB3"/>
    <w:rsid w:val="00CF6148"/>
    <w:rsid w:val="00CF633C"/>
    <w:rsid w:val="00CF63CB"/>
    <w:rsid w:val="00CF6562"/>
    <w:rsid w:val="00CF6726"/>
    <w:rsid w:val="00CF673D"/>
    <w:rsid w:val="00CF6900"/>
    <w:rsid w:val="00CF6AA0"/>
    <w:rsid w:val="00CF6AC4"/>
    <w:rsid w:val="00CF6AE9"/>
    <w:rsid w:val="00CF6C83"/>
    <w:rsid w:val="00CF6F54"/>
    <w:rsid w:val="00CF7028"/>
    <w:rsid w:val="00CF712F"/>
    <w:rsid w:val="00CF737E"/>
    <w:rsid w:val="00CF78D6"/>
    <w:rsid w:val="00CF7B88"/>
    <w:rsid w:val="00CF7C09"/>
    <w:rsid w:val="00D00510"/>
    <w:rsid w:val="00D005F0"/>
    <w:rsid w:val="00D00B71"/>
    <w:rsid w:val="00D00C33"/>
    <w:rsid w:val="00D011FC"/>
    <w:rsid w:val="00D01267"/>
    <w:rsid w:val="00D012B3"/>
    <w:rsid w:val="00D0136A"/>
    <w:rsid w:val="00D01698"/>
    <w:rsid w:val="00D01751"/>
    <w:rsid w:val="00D0187B"/>
    <w:rsid w:val="00D01ADB"/>
    <w:rsid w:val="00D01B54"/>
    <w:rsid w:val="00D01BD8"/>
    <w:rsid w:val="00D01EC2"/>
    <w:rsid w:val="00D0212C"/>
    <w:rsid w:val="00D02310"/>
    <w:rsid w:val="00D02611"/>
    <w:rsid w:val="00D02752"/>
    <w:rsid w:val="00D02BDC"/>
    <w:rsid w:val="00D02D65"/>
    <w:rsid w:val="00D02E14"/>
    <w:rsid w:val="00D02F24"/>
    <w:rsid w:val="00D030F7"/>
    <w:rsid w:val="00D033F0"/>
    <w:rsid w:val="00D036E7"/>
    <w:rsid w:val="00D039C7"/>
    <w:rsid w:val="00D03AEE"/>
    <w:rsid w:val="00D04193"/>
    <w:rsid w:val="00D04C6F"/>
    <w:rsid w:val="00D04E65"/>
    <w:rsid w:val="00D05346"/>
    <w:rsid w:val="00D0542D"/>
    <w:rsid w:val="00D0543B"/>
    <w:rsid w:val="00D056AE"/>
    <w:rsid w:val="00D056ED"/>
    <w:rsid w:val="00D05C9E"/>
    <w:rsid w:val="00D05D06"/>
    <w:rsid w:val="00D060AD"/>
    <w:rsid w:val="00D0626F"/>
    <w:rsid w:val="00D0628F"/>
    <w:rsid w:val="00D062F8"/>
    <w:rsid w:val="00D066E3"/>
    <w:rsid w:val="00D06794"/>
    <w:rsid w:val="00D067D4"/>
    <w:rsid w:val="00D0680B"/>
    <w:rsid w:val="00D06AD6"/>
    <w:rsid w:val="00D0770F"/>
    <w:rsid w:val="00D07A74"/>
    <w:rsid w:val="00D07C90"/>
    <w:rsid w:val="00D07D04"/>
    <w:rsid w:val="00D1033F"/>
    <w:rsid w:val="00D10464"/>
    <w:rsid w:val="00D10602"/>
    <w:rsid w:val="00D10B28"/>
    <w:rsid w:val="00D10C6C"/>
    <w:rsid w:val="00D10E2E"/>
    <w:rsid w:val="00D119C4"/>
    <w:rsid w:val="00D11F1F"/>
    <w:rsid w:val="00D12410"/>
    <w:rsid w:val="00D125C3"/>
    <w:rsid w:val="00D12886"/>
    <w:rsid w:val="00D128AF"/>
    <w:rsid w:val="00D12E35"/>
    <w:rsid w:val="00D13060"/>
    <w:rsid w:val="00D13538"/>
    <w:rsid w:val="00D13582"/>
    <w:rsid w:val="00D1383E"/>
    <w:rsid w:val="00D13B6E"/>
    <w:rsid w:val="00D13B79"/>
    <w:rsid w:val="00D13D05"/>
    <w:rsid w:val="00D14019"/>
    <w:rsid w:val="00D14254"/>
    <w:rsid w:val="00D1448B"/>
    <w:rsid w:val="00D14706"/>
    <w:rsid w:val="00D1476A"/>
    <w:rsid w:val="00D14C5C"/>
    <w:rsid w:val="00D14D20"/>
    <w:rsid w:val="00D14FA9"/>
    <w:rsid w:val="00D14FB2"/>
    <w:rsid w:val="00D15199"/>
    <w:rsid w:val="00D151B9"/>
    <w:rsid w:val="00D1521F"/>
    <w:rsid w:val="00D1530A"/>
    <w:rsid w:val="00D1553B"/>
    <w:rsid w:val="00D156B1"/>
    <w:rsid w:val="00D15707"/>
    <w:rsid w:val="00D15791"/>
    <w:rsid w:val="00D15798"/>
    <w:rsid w:val="00D15D19"/>
    <w:rsid w:val="00D15DED"/>
    <w:rsid w:val="00D16289"/>
    <w:rsid w:val="00D16660"/>
    <w:rsid w:val="00D16753"/>
    <w:rsid w:val="00D16BFA"/>
    <w:rsid w:val="00D1700F"/>
    <w:rsid w:val="00D172EA"/>
    <w:rsid w:val="00D17485"/>
    <w:rsid w:val="00D17627"/>
    <w:rsid w:val="00D1784C"/>
    <w:rsid w:val="00D17A52"/>
    <w:rsid w:val="00D17E3C"/>
    <w:rsid w:val="00D2057C"/>
    <w:rsid w:val="00D20B5C"/>
    <w:rsid w:val="00D20C43"/>
    <w:rsid w:val="00D20CA9"/>
    <w:rsid w:val="00D20F2C"/>
    <w:rsid w:val="00D21240"/>
    <w:rsid w:val="00D215A5"/>
    <w:rsid w:val="00D21699"/>
    <w:rsid w:val="00D217AC"/>
    <w:rsid w:val="00D21832"/>
    <w:rsid w:val="00D21AB6"/>
    <w:rsid w:val="00D21C68"/>
    <w:rsid w:val="00D21D0E"/>
    <w:rsid w:val="00D2204A"/>
    <w:rsid w:val="00D22166"/>
    <w:rsid w:val="00D22307"/>
    <w:rsid w:val="00D22311"/>
    <w:rsid w:val="00D22347"/>
    <w:rsid w:val="00D225F8"/>
    <w:rsid w:val="00D22874"/>
    <w:rsid w:val="00D22B14"/>
    <w:rsid w:val="00D22DDA"/>
    <w:rsid w:val="00D22E9A"/>
    <w:rsid w:val="00D23401"/>
    <w:rsid w:val="00D234D5"/>
    <w:rsid w:val="00D238C3"/>
    <w:rsid w:val="00D239ED"/>
    <w:rsid w:val="00D23A81"/>
    <w:rsid w:val="00D23C5F"/>
    <w:rsid w:val="00D23F38"/>
    <w:rsid w:val="00D23F8B"/>
    <w:rsid w:val="00D2400F"/>
    <w:rsid w:val="00D241DE"/>
    <w:rsid w:val="00D24370"/>
    <w:rsid w:val="00D243D9"/>
    <w:rsid w:val="00D24C21"/>
    <w:rsid w:val="00D25433"/>
    <w:rsid w:val="00D2564A"/>
    <w:rsid w:val="00D25695"/>
    <w:rsid w:val="00D257B9"/>
    <w:rsid w:val="00D25ADE"/>
    <w:rsid w:val="00D25B14"/>
    <w:rsid w:val="00D25B53"/>
    <w:rsid w:val="00D25E8D"/>
    <w:rsid w:val="00D25F49"/>
    <w:rsid w:val="00D2604D"/>
    <w:rsid w:val="00D26266"/>
    <w:rsid w:val="00D26808"/>
    <w:rsid w:val="00D26823"/>
    <w:rsid w:val="00D26A18"/>
    <w:rsid w:val="00D26B39"/>
    <w:rsid w:val="00D26C98"/>
    <w:rsid w:val="00D26F0C"/>
    <w:rsid w:val="00D2701C"/>
    <w:rsid w:val="00D2738C"/>
    <w:rsid w:val="00D2760D"/>
    <w:rsid w:val="00D27834"/>
    <w:rsid w:val="00D279E2"/>
    <w:rsid w:val="00D27A67"/>
    <w:rsid w:val="00D27CFD"/>
    <w:rsid w:val="00D27D1C"/>
    <w:rsid w:val="00D30041"/>
    <w:rsid w:val="00D30065"/>
    <w:rsid w:val="00D303A6"/>
    <w:rsid w:val="00D303DF"/>
    <w:rsid w:val="00D304B4"/>
    <w:rsid w:val="00D30B33"/>
    <w:rsid w:val="00D30B76"/>
    <w:rsid w:val="00D30EAA"/>
    <w:rsid w:val="00D30FD7"/>
    <w:rsid w:val="00D31036"/>
    <w:rsid w:val="00D313E7"/>
    <w:rsid w:val="00D3146D"/>
    <w:rsid w:val="00D314F6"/>
    <w:rsid w:val="00D31611"/>
    <w:rsid w:val="00D318F2"/>
    <w:rsid w:val="00D319C7"/>
    <w:rsid w:val="00D31D3D"/>
    <w:rsid w:val="00D32600"/>
    <w:rsid w:val="00D32710"/>
    <w:rsid w:val="00D3276C"/>
    <w:rsid w:val="00D32872"/>
    <w:rsid w:val="00D32919"/>
    <w:rsid w:val="00D329DF"/>
    <w:rsid w:val="00D32AEA"/>
    <w:rsid w:val="00D32CC4"/>
    <w:rsid w:val="00D32DD4"/>
    <w:rsid w:val="00D32E49"/>
    <w:rsid w:val="00D32EEC"/>
    <w:rsid w:val="00D32FF9"/>
    <w:rsid w:val="00D336BE"/>
    <w:rsid w:val="00D337A6"/>
    <w:rsid w:val="00D33822"/>
    <w:rsid w:val="00D33983"/>
    <w:rsid w:val="00D339E7"/>
    <w:rsid w:val="00D33CD1"/>
    <w:rsid w:val="00D33CD2"/>
    <w:rsid w:val="00D33D26"/>
    <w:rsid w:val="00D33D7A"/>
    <w:rsid w:val="00D34032"/>
    <w:rsid w:val="00D341DF"/>
    <w:rsid w:val="00D345F4"/>
    <w:rsid w:val="00D34917"/>
    <w:rsid w:val="00D34FE0"/>
    <w:rsid w:val="00D35238"/>
    <w:rsid w:val="00D352F5"/>
    <w:rsid w:val="00D3564A"/>
    <w:rsid w:val="00D3581A"/>
    <w:rsid w:val="00D35923"/>
    <w:rsid w:val="00D35994"/>
    <w:rsid w:val="00D35B4F"/>
    <w:rsid w:val="00D35CEA"/>
    <w:rsid w:val="00D35FAA"/>
    <w:rsid w:val="00D36138"/>
    <w:rsid w:val="00D365CF"/>
    <w:rsid w:val="00D36827"/>
    <w:rsid w:val="00D36A93"/>
    <w:rsid w:val="00D36EF9"/>
    <w:rsid w:val="00D37241"/>
    <w:rsid w:val="00D373DE"/>
    <w:rsid w:val="00D37552"/>
    <w:rsid w:val="00D37754"/>
    <w:rsid w:val="00D379B5"/>
    <w:rsid w:val="00D379FF"/>
    <w:rsid w:val="00D37BE6"/>
    <w:rsid w:val="00D37C5F"/>
    <w:rsid w:val="00D37F59"/>
    <w:rsid w:val="00D37F96"/>
    <w:rsid w:val="00D40169"/>
    <w:rsid w:val="00D405E6"/>
    <w:rsid w:val="00D407FB"/>
    <w:rsid w:val="00D40953"/>
    <w:rsid w:val="00D409A6"/>
    <w:rsid w:val="00D40F1A"/>
    <w:rsid w:val="00D40F5C"/>
    <w:rsid w:val="00D40F95"/>
    <w:rsid w:val="00D41211"/>
    <w:rsid w:val="00D41213"/>
    <w:rsid w:val="00D412A1"/>
    <w:rsid w:val="00D412CC"/>
    <w:rsid w:val="00D41336"/>
    <w:rsid w:val="00D4149F"/>
    <w:rsid w:val="00D4162C"/>
    <w:rsid w:val="00D41E38"/>
    <w:rsid w:val="00D41FC8"/>
    <w:rsid w:val="00D42138"/>
    <w:rsid w:val="00D421E6"/>
    <w:rsid w:val="00D42270"/>
    <w:rsid w:val="00D423E2"/>
    <w:rsid w:val="00D424D8"/>
    <w:rsid w:val="00D4265B"/>
    <w:rsid w:val="00D4279F"/>
    <w:rsid w:val="00D42A13"/>
    <w:rsid w:val="00D42AA4"/>
    <w:rsid w:val="00D42B1C"/>
    <w:rsid w:val="00D42DD1"/>
    <w:rsid w:val="00D430BF"/>
    <w:rsid w:val="00D432E9"/>
    <w:rsid w:val="00D43609"/>
    <w:rsid w:val="00D43747"/>
    <w:rsid w:val="00D43853"/>
    <w:rsid w:val="00D43CF8"/>
    <w:rsid w:val="00D43FC4"/>
    <w:rsid w:val="00D44456"/>
    <w:rsid w:val="00D446A7"/>
    <w:rsid w:val="00D44B75"/>
    <w:rsid w:val="00D4521A"/>
    <w:rsid w:val="00D4529A"/>
    <w:rsid w:val="00D45350"/>
    <w:rsid w:val="00D45643"/>
    <w:rsid w:val="00D4567B"/>
    <w:rsid w:val="00D4579B"/>
    <w:rsid w:val="00D45A89"/>
    <w:rsid w:val="00D45FED"/>
    <w:rsid w:val="00D4637E"/>
    <w:rsid w:val="00D4657E"/>
    <w:rsid w:val="00D46600"/>
    <w:rsid w:val="00D46A9E"/>
    <w:rsid w:val="00D46C70"/>
    <w:rsid w:val="00D46ECA"/>
    <w:rsid w:val="00D46FA6"/>
    <w:rsid w:val="00D471AE"/>
    <w:rsid w:val="00D4758B"/>
    <w:rsid w:val="00D47761"/>
    <w:rsid w:val="00D47B72"/>
    <w:rsid w:val="00D47FA2"/>
    <w:rsid w:val="00D501BD"/>
    <w:rsid w:val="00D50296"/>
    <w:rsid w:val="00D505A4"/>
    <w:rsid w:val="00D5062A"/>
    <w:rsid w:val="00D5074C"/>
    <w:rsid w:val="00D507B5"/>
    <w:rsid w:val="00D51138"/>
    <w:rsid w:val="00D5185B"/>
    <w:rsid w:val="00D5205F"/>
    <w:rsid w:val="00D52130"/>
    <w:rsid w:val="00D52457"/>
    <w:rsid w:val="00D5288E"/>
    <w:rsid w:val="00D5305D"/>
    <w:rsid w:val="00D531F3"/>
    <w:rsid w:val="00D537ED"/>
    <w:rsid w:val="00D538AB"/>
    <w:rsid w:val="00D53F35"/>
    <w:rsid w:val="00D54535"/>
    <w:rsid w:val="00D548B1"/>
    <w:rsid w:val="00D54CB0"/>
    <w:rsid w:val="00D55012"/>
    <w:rsid w:val="00D552C9"/>
    <w:rsid w:val="00D55441"/>
    <w:rsid w:val="00D5552D"/>
    <w:rsid w:val="00D5591D"/>
    <w:rsid w:val="00D5617A"/>
    <w:rsid w:val="00D562C9"/>
    <w:rsid w:val="00D562DD"/>
    <w:rsid w:val="00D56F4A"/>
    <w:rsid w:val="00D57820"/>
    <w:rsid w:val="00D57C8D"/>
    <w:rsid w:val="00D57F2C"/>
    <w:rsid w:val="00D57F52"/>
    <w:rsid w:val="00D6005B"/>
    <w:rsid w:val="00D600AB"/>
    <w:rsid w:val="00D602EC"/>
    <w:rsid w:val="00D60357"/>
    <w:rsid w:val="00D6039C"/>
    <w:rsid w:val="00D6051A"/>
    <w:rsid w:val="00D60914"/>
    <w:rsid w:val="00D60B01"/>
    <w:rsid w:val="00D60CF7"/>
    <w:rsid w:val="00D60D08"/>
    <w:rsid w:val="00D610A7"/>
    <w:rsid w:val="00D61192"/>
    <w:rsid w:val="00D612D1"/>
    <w:rsid w:val="00D61790"/>
    <w:rsid w:val="00D62039"/>
    <w:rsid w:val="00D6208E"/>
    <w:rsid w:val="00D62132"/>
    <w:rsid w:val="00D62153"/>
    <w:rsid w:val="00D62501"/>
    <w:rsid w:val="00D629BE"/>
    <w:rsid w:val="00D62DC8"/>
    <w:rsid w:val="00D63085"/>
    <w:rsid w:val="00D63480"/>
    <w:rsid w:val="00D635FF"/>
    <w:rsid w:val="00D63F2E"/>
    <w:rsid w:val="00D643DC"/>
    <w:rsid w:val="00D6449C"/>
    <w:rsid w:val="00D64613"/>
    <w:rsid w:val="00D6468D"/>
    <w:rsid w:val="00D64960"/>
    <w:rsid w:val="00D649E1"/>
    <w:rsid w:val="00D65160"/>
    <w:rsid w:val="00D65502"/>
    <w:rsid w:val="00D65547"/>
    <w:rsid w:val="00D65838"/>
    <w:rsid w:val="00D6592F"/>
    <w:rsid w:val="00D6593A"/>
    <w:rsid w:val="00D65F8E"/>
    <w:rsid w:val="00D66231"/>
    <w:rsid w:val="00D66377"/>
    <w:rsid w:val="00D663FB"/>
    <w:rsid w:val="00D6653E"/>
    <w:rsid w:val="00D668B6"/>
    <w:rsid w:val="00D66A5A"/>
    <w:rsid w:val="00D66C51"/>
    <w:rsid w:val="00D66CAE"/>
    <w:rsid w:val="00D66D5B"/>
    <w:rsid w:val="00D67006"/>
    <w:rsid w:val="00D67058"/>
    <w:rsid w:val="00D6706C"/>
    <w:rsid w:val="00D670CC"/>
    <w:rsid w:val="00D67852"/>
    <w:rsid w:val="00D67897"/>
    <w:rsid w:val="00D67AC6"/>
    <w:rsid w:val="00D67CE9"/>
    <w:rsid w:val="00D67D7D"/>
    <w:rsid w:val="00D67E09"/>
    <w:rsid w:val="00D70324"/>
    <w:rsid w:val="00D703EF"/>
    <w:rsid w:val="00D70592"/>
    <w:rsid w:val="00D7067D"/>
    <w:rsid w:val="00D70781"/>
    <w:rsid w:val="00D70927"/>
    <w:rsid w:val="00D70A7A"/>
    <w:rsid w:val="00D70B23"/>
    <w:rsid w:val="00D70E56"/>
    <w:rsid w:val="00D70EF4"/>
    <w:rsid w:val="00D70F10"/>
    <w:rsid w:val="00D70F24"/>
    <w:rsid w:val="00D71604"/>
    <w:rsid w:val="00D71831"/>
    <w:rsid w:val="00D71902"/>
    <w:rsid w:val="00D71941"/>
    <w:rsid w:val="00D719A7"/>
    <w:rsid w:val="00D71A38"/>
    <w:rsid w:val="00D71BFE"/>
    <w:rsid w:val="00D71D24"/>
    <w:rsid w:val="00D71FC4"/>
    <w:rsid w:val="00D7205C"/>
    <w:rsid w:val="00D721A5"/>
    <w:rsid w:val="00D7222C"/>
    <w:rsid w:val="00D7254A"/>
    <w:rsid w:val="00D7277A"/>
    <w:rsid w:val="00D72841"/>
    <w:rsid w:val="00D72CFC"/>
    <w:rsid w:val="00D72EDE"/>
    <w:rsid w:val="00D72FDD"/>
    <w:rsid w:val="00D733D5"/>
    <w:rsid w:val="00D73423"/>
    <w:rsid w:val="00D73464"/>
    <w:rsid w:val="00D73666"/>
    <w:rsid w:val="00D7370E"/>
    <w:rsid w:val="00D739C3"/>
    <w:rsid w:val="00D73B0A"/>
    <w:rsid w:val="00D73B81"/>
    <w:rsid w:val="00D73CA4"/>
    <w:rsid w:val="00D73D4E"/>
    <w:rsid w:val="00D73E5E"/>
    <w:rsid w:val="00D73FFE"/>
    <w:rsid w:val="00D742F6"/>
    <w:rsid w:val="00D74B16"/>
    <w:rsid w:val="00D74B2B"/>
    <w:rsid w:val="00D74E60"/>
    <w:rsid w:val="00D750B3"/>
    <w:rsid w:val="00D750ED"/>
    <w:rsid w:val="00D75130"/>
    <w:rsid w:val="00D7514B"/>
    <w:rsid w:val="00D75239"/>
    <w:rsid w:val="00D75406"/>
    <w:rsid w:val="00D7548E"/>
    <w:rsid w:val="00D7561F"/>
    <w:rsid w:val="00D75677"/>
    <w:rsid w:val="00D75B1F"/>
    <w:rsid w:val="00D75C21"/>
    <w:rsid w:val="00D75FC2"/>
    <w:rsid w:val="00D76268"/>
    <w:rsid w:val="00D76582"/>
    <w:rsid w:val="00D76D1E"/>
    <w:rsid w:val="00D772FB"/>
    <w:rsid w:val="00D77BE6"/>
    <w:rsid w:val="00D77C57"/>
    <w:rsid w:val="00D801FE"/>
    <w:rsid w:val="00D80290"/>
    <w:rsid w:val="00D803C3"/>
    <w:rsid w:val="00D805C9"/>
    <w:rsid w:val="00D8061A"/>
    <w:rsid w:val="00D80712"/>
    <w:rsid w:val="00D8083E"/>
    <w:rsid w:val="00D80B4E"/>
    <w:rsid w:val="00D80D2D"/>
    <w:rsid w:val="00D80D51"/>
    <w:rsid w:val="00D81AE5"/>
    <w:rsid w:val="00D81AF6"/>
    <w:rsid w:val="00D81BB8"/>
    <w:rsid w:val="00D81C3B"/>
    <w:rsid w:val="00D81D3A"/>
    <w:rsid w:val="00D81EC7"/>
    <w:rsid w:val="00D82174"/>
    <w:rsid w:val="00D8244D"/>
    <w:rsid w:val="00D8256B"/>
    <w:rsid w:val="00D82665"/>
    <w:rsid w:val="00D826A3"/>
    <w:rsid w:val="00D82B7D"/>
    <w:rsid w:val="00D82BFD"/>
    <w:rsid w:val="00D82C52"/>
    <w:rsid w:val="00D83247"/>
    <w:rsid w:val="00D83411"/>
    <w:rsid w:val="00D8368D"/>
    <w:rsid w:val="00D8383F"/>
    <w:rsid w:val="00D839B3"/>
    <w:rsid w:val="00D83D09"/>
    <w:rsid w:val="00D840CC"/>
    <w:rsid w:val="00D843FD"/>
    <w:rsid w:val="00D8440C"/>
    <w:rsid w:val="00D845C8"/>
    <w:rsid w:val="00D84CE6"/>
    <w:rsid w:val="00D84CEF"/>
    <w:rsid w:val="00D85512"/>
    <w:rsid w:val="00D85B20"/>
    <w:rsid w:val="00D8654D"/>
    <w:rsid w:val="00D86924"/>
    <w:rsid w:val="00D869FC"/>
    <w:rsid w:val="00D86B31"/>
    <w:rsid w:val="00D86DFD"/>
    <w:rsid w:val="00D8752A"/>
    <w:rsid w:val="00D876DF"/>
    <w:rsid w:val="00D8778B"/>
    <w:rsid w:val="00D8793D"/>
    <w:rsid w:val="00D87A27"/>
    <w:rsid w:val="00D87B32"/>
    <w:rsid w:val="00D87D1A"/>
    <w:rsid w:val="00D90109"/>
    <w:rsid w:val="00D9014B"/>
    <w:rsid w:val="00D90218"/>
    <w:rsid w:val="00D9034D"/>
    <w:rsid w:val="00D9037F"/>
    <w:rsid w:val="00D908E0"/>
    <w:rsid w:val="00D90A41"/>
    <w:rsid w:val="00D90B4B"/>
    <w:rsid w:val="00D90D6E"/>
    <w:rsid w:val="00D90E2E"/>
    <w:rsid w:val="00D9107B"/>
    <w:rsid w:val="00D91105"/>
    <w:rsid w:val="00D912D8"/>
    <w:rsid w:val="00D9152A"/>
    <w:rsid w:val="00D91651"/>
    <w:rsid w:val="00D916C8"/>
    <w:rsid w:val="00D916DC"/>
    <w:rsid w:val="00D9202E"/>
    <w:rsid w:val="00D92235"/>
    <w:rsid w:val="00D9272B"/>
    <w:rsid w:val="00D927D0"/>
    <w:rsid w:val="00D92B86"/>
    <w:rsid w:val="00D92E3A"/>
    <w:rsid w:val="00D92F98"/>
    <w:rsid w:val="00D9311D"/>
    <w:rsid w:val="00D93408"/>
    <w:rsid w:val="00D937A1"/>
    <w:rsid w:val="00D9387E"/>
    <w:rsid w:val="00D938B8"/>
    <w:rsid w:val="00D93BAA"/>
    <w:rsid w:val="00D93DD7"/>
    <w:rsid w:val="00D9438A"/>
    <w:rsid w:val="00D9451E"/>
    <w:rsid w:val="00D94522"/>
    <w:rsid w:val="00D945D6"/>
    <w:rsid w:val="00D948E6"/>
    <w:rsid w:val="00D94B11"/>
    <w:rsid w:val="00D94D58"/>
    <w:rsid w:val="00D95193"/>
    <w:rsid w:val="00D95207"/>
    <w:rsid w:val="00D95311"/>
    <w:rsid w:val="00D95452"/>
    <w:rsid w:val="00D95957"/>
    <w:rsid w:val="00D959D1"/>
    <w:rsid w:val="00D959EF"/>
    <w:rsid w:val="00D95B87"/>
    <w:rsid w:val="00D95FEF"/>
    <w:rsid w:val="00D96614"/>
    <w:rsid w:val="00D966FA"/>
    <w:rsid w:val="00D968AD"/>
    <w:rsid w:val="00D968C4"/>
    <w:rsid w:val="00D96A19"/>
    <w:rsid w:val="00D9704D"/>
    <w:rsid w:val="00D971CA"/>
    <w:rsid w:val="00D97518"/>
    <w:rsid w:val="00D97A13"/>
    <w:rsid w:val="00D97A90"/>
    <w:rsid w:val="00D97B26"/>
    <w:rsid w:val="00D97BA6"/>
    <w:rsid w:val="00D97C43"/>
    <w:rsid w:val="00D97C4A"/>
    <w:rsid w:val="00DA0243"/>
    <w:rsid w:val="00DA03F0"/>
    <w:rsid w:val="00DA042F"/>
    <w:rsid w:val="00DA0E5F"/>
    <w:rsid w:val="00DA1193"/>
    <w:rsid w:val="00DA22D3"/>
    <w:rsid w:val="00DA27A5"/>
    <w:rsid w:val="00DA2C16"/>
    <w:rsid w:val="00DA3343"/>
    <w:rsid w:val="00DA33B5"/>
    <w:rsid w:val="00DA33C0"/>
    <w:rsid w:val="00DA35FF"/>
    <w:rsid w:val="00DA376E"/>
    <w:rsid w:val="00DA3B59"/>
    <w:rsid w:val="00DA3CCF"/>
    <w:rsid w:val="00DA4138"/>
    <w:rsid w:val="00DA432F"/>
    <w:rsid w:val="00DA4AA3"/>
    <w:rsid w:val="00DA4DCC"/>
    <w:rsid w:val="00DA4F64"/>
    <w:rsid w:val="00DA4FB9"/>
    <w:rsid w:val="00DA537B"/>
    <w:rsid w:val="00DA55BC"/>
    <w:rsid w:val="00DA5746"/>
    <w:rsid w:val="00DA59A6"/>
    <w:rsid w:val="00DA59E3"/>
    <w:rsid w:val="00DA5C34"/>
    <w:rsid w:val="00DA5CFF"/>
    <w:rsid w:val="00DA63C4"/>
    <w:rsid w:val="00DA6880"/>
    <w:rsid w:val="00DA6D7F"/>
    <w:rsid w:val="00DA720B"/>
    <w:rsid w:val="00DA7CA6"/>
    <w:rsid w:val="00DA7E55"/>
    <w:rsid w:val="00DB00FD"/>
    <w:rsid w:val="00DB0134"/>
    <w:rsid w:val="00DB0153"/>
    <w:rsid w:val="00DB0159"/>
    <w:rsid w:val="00DB02D8"/>
    <w:rsid w:val="00DB0302"/>
    <w:rsid w:val="00DB0390"/>
    <w:rsid w:val="00DB0628"/>
    <w:rsid w:val="00DB069F"/>
    <w:rsid w:val="00DB092D"/>
    <w:rsid w:val="00DB0ACA"/>
    <w:rsid w:val="00DB0CAD"/>
    <w:rsid w:val="00DB0FB8"/>
    <w:rsid w:val="00DB114A"/>
    <w:rsid w:val="00DB1301"/>
    <w:rsid w:val="00DB164A"/>
    <w:rsid w:val="00DB1652"/>
    <w:rsid w:val="00DB1688"/>
    <w:rsid w:val="00DB192B"/>
    <w:rsid w:val="00DB1CF5"/>
    <w:rsid w:val="00DB1D82"/>
    <w:rsid w:val="00DB1F43"/>
    <w:rsid w:val="00DB1F62"/>
    <w:rsid w:val="00DB1FA0"/>
    <w:rsid w:val="00DB238D"/>
    <w:rsid w:val="00DB282C"/>
    <w:rsid w:val="00DB2B18"/>
    <w:rsid w:val="00DB2BC4"/>
    <w:rsid w:val="00DB38EC"/>
    <w:rsid w:val="00DB3CA3"/>
    <w:rsid w:val="00DB406A"/>
    <w:rsid w:val="00DB4181"/>
    <w:rsid w:val="00DB4488"/>
    <w:rsid w:val="00DB4520"/>
    <w:rsid w:val="00DB4B97"/>
    <w:rsid w:val="00DB4FF9"/>
    <w:rsid w:val="00DB50AB"/>
    <w:rsid w:val="00DB50C7"/>
    <w:rsid w:val="00DB5134"/>
    <w:rsid w:val="00DB5258"/>
    <w:rsid w:val="00DB550D"/>
    <w:rsid w:val="00DB5959"/>
    <w:rsid w:val="00DB5F02"/>
    <w:rsid w:val="00DB5F16"/>
    <w:rsid w:val="00DB5F67"/>
    <w:rsid w:val="00DB6363"/>
    <w:rsid w:val="00DB64F9"/>
    <w:rsid w:val="00DB65A2"/>
    <w:rsid w:val="00DB706A"/>
    <w:rsid w:val="00DB742A"/>
    <w:rsid w:val="00DB7526"/>
    <w:rsid w:val="00DB7810"/>
    <w:rsid w:val="00DB79A1"/>
    <w:rsid w:val="00DB7B1E"/>
    <w:rsid w:val="00DB7B3E"/>
    <w:rsid w:val="00DB7EDD"/>
    <w:rsid w:val="00DC0568"/>
    <w:rsid w:val="00DC05AD"/>
    <w:rsid w:val="00DC076F"/>
    <w:rsid w:val="00DC07B3"/>
    <w:rsid w:val="00DC09B7"/>
    <w:rsid w:val="00DC0B69"/>
    <w:rsid w:val="00DC0C70"/>
    <w:rsid w:val="00DC10FB"/>
    <w:rsid w:val="00DC13C7"/>
    <w:rsid w:val="00DC13D7"/>
    <w:rsid w:val="00DC1450"/>
    <w:rsid w:val="00DC15D2"/>
    <w:rsid w:val="00DC1643"/>
    <w:rsid w:val="00DC16E8"/>
    <w:rsid w:val="00DC1A40"/>
    <w:rsid w:val="00DC1D6B"/>
    <w:rsid w:val="00DC1EAF"/>
    <w:rsid w:val="00DC2086"/>
    <w:rsid w:val="00DC23A1"/>
    <w:rsid w:val="00DC29FA"/>
    <w:rsid w:val="00DC2C5B"/>
    <w:rsid w:val="00DC31BE"/>
    <w:rsid w:val="00DC3F6D"/>
    <w:rsid w:val="00DC4825"/>
    <w:rsid w:val="00DC487A"/>
    <w:rsid w:val="00DC4ADA"/>
    <w:rsid w:val="00DC4ADE"/>
    <w:rsid w:val="00DC4C59"/>
    <w:rsid w:val="00DC4E06"/>
    <w:rsid w:val="00DC4FE4"/>
    <w:rsid w:val="00DC5272"/>
    <w:rsid w:val="00DC54AA"/>
    <w:rsid w:val="00DC5A06"/>
    <w:rsid w:val="00DC5EF2"/>
    <w:rsid w:val="00DC5FD5"/>
    <w:rsid w:val="00DC66CA"/>
    <w:rsid w:val="00DC6CED"/>
    <w:rsid w:val="00DC6D7E"/>
    <w:rsid w:val="00DC7143"/>
    <w:rsid w:val="00DC71D8"/>
    <w:rsid w:val="00DC72A7"/>
    <w:rsid w:val="00DC73E2"/>
    <w:rsid w:val="00DC744E"/>
    <w:rsid w:val="00DC780C"/>
    <w:rsid w:val="00DC78BD"/>
    <w:rsid w:val="00DC78D7"/>
    <w:rsid w:val="00DC7A12"/>
    <w:rsid w:val="00DC7B8D"/>
    <w:rsid w:val="00DC7E6B"/>
    <w:rsid w:val="00DD00EC"/>
    <w:rsid w:val="00DD0124"/>
    <w:rsid w:val="00DD02DF"/>
    <w:rsid w:val="00DD08CD"/>
    <w:rsid w:val="00DD1085"/>
    <w:rsid w:val="00DD1456"/>
    <w:rsid w:val="00DD182A"/>
    <w:rsid w:val="00DD1A49"/>
    <w:rsid w:val="00DD1D89"/>
    <w:rsid w:val="00DD1DBE"/>
    <w:rsid w:val="00DD24F4"/>
    <w:rsid w:val="00DD2516"/>
    <w:rsid w:val="00DD2768"/>
    <w:rsid w:val="00DD29B3"/>
    <w:rsid w:val="00DD2BB8"/>
    <w:rsid w:val="00DD2BDB"/>
    <w:rsid w:val="00DD30ED"/>
    <w:rsid w:val="00DD3168"/>
    <w:rsid w:val="00DD323D"/>
    <w:rsid w:val="00DD3247"/>
    <w:rsid w:val="00DD34D1"/>
    <w:rsid w:val="00DD35BA"/>
    <w:rsid w:val="00DD3887"/>
    <w:rsid w:val="00DD4430"/>
    <w:rsid w:val="00DD454D"/>
    <w:rsid w:val="00DD459D"/>
    <w:rsid w:val="00DD4635"/>
    <w:rsid w:val="00DD479F"/>
    <w:rsid w:val="00DD4D73"/>
    <w:rsid w:val="00DD4D74"/>
    <w:rsid w:val="00DD4F48"/>
    <w:rsid w:val="00DD5064"/>
    <w:rsid w:val="00DD5109"/>
    <w:rsid w:val="00DD5193"/>
    <w:rsid w:val="00DD542A"/>
    <w:rsid w:val="00DD5BDA"/>
    <w:rsid w:val="00DD5FC8"/>
    <w:rsid w:val="00DD662A"/>
    <w:rsid w:val="00DD69CC"/>
    <w:rsid w:val="00DD6B6D"/>
    <w:rsid w:val="00DD6B72"/>
    <w:rsid w:val="00DD6D3D"/>
    <w:rsid w:val="00DD6D68"/>
    <w:rsid w:val="00DD719F"/>
    <w:rsid w:val="00DD7343"/>
    <w:rsid w:val="00DD7ADA"/>
    <w:rsid w:val="00DE020B"/>
    <w:rsid w:val="00DE057E"/>
    <w:rsid w:val="00DE064A"/>
    <w:rsid w:val="00DE09BA"/>
    <w:rsid w:val="00DE0D89"/>
    <w:rsid w:val="00DE0D93"/>
    <w:rsid w:val="00DE1036"/>
    <w:rsid w:val="00DE1524"/>
    <w:rsid w:val="00DE18EE"/>
    <w:rsid w:val="00DE199B"/>
    <w:rsid w:val="00DE1CD0"/>
    <w:rsid w:val="00DE2069"/>
    <w:rsid w:val="00DE2612"/>
    <w:rsid w:val="00DE2872"/>
    <w:rsid w:val="00DE2D4B"/>
    <w:rsid w:val="00DE3346"/>
    <w:rsid w:val="00DE375F"/>
    <w:rsid w:val="00DE3AEF"/>
    <w:rsid w:val="00DE3BC3"/>
    <w:rsid w:val="00DE3BF6"/>
    <w:rsid w:val="00DE41CA"/>
    <w:rsid w:val="00DE4289"/>
    <w:rsid w:val="00DE42D8"/>
    <w:rsid w:val="00DE4434"/>
    <w:rsid w:val="00DE485C"/>
    <w:rsid w:val="00DE48FA"/>
    <w:rsid w:val="00DE4914"/>
    <w:rsid w:val="00DE4A62"/>
    <w:rsid w:val="00DE4AA5"/>
    <w:rsid w:val="00DE4CDA"/>
    <w:rsid w:val="00DE4F8D"/>
    <w:rsid w:val="00DE4FB0"/>
    <w:rsid w:val="00DE569B"/>
    <w:rsid w:val="00DE56D1"/>
    <w:rsid w:val="00DE56FF"/>
    <w:rsid w:val="00DE57DF"/>
    <w:rsid w:val="00DE58D7"/>
    <w:rsid w:val="00DE58D9"/>
    <w:rsid w:val="00DE5946"/>
    <w:rsid w:val="00DE5A5A"/>
    <w:rsid w:val="00DE6196"/>
    <w:rsid w:val="00DE62E5"/>
    <w:rsid w:val="00DE633D"/>
    <w:rsid w:val="00DE6385"/>
    <w:rsid w:val="00DE63AF"/>
    <w:rsid w:val="00DE66E3"/>
    <w:rsid w:val="00DE6716"/>
    <w:rsid w:val="00DE6809"/>
    <w:rsid w:val="00DE6A38"/>
    <w:rsid w:val="00DE6E8B"/>
    <w:rsid w:val="00DE6F1B"/>
    <w:rsid w:val="00DE7366"/>
    <w:rsid w:val="00DE767F"/>
    <w:rsid w:val="00DE780B"/>
    <w:rsid w:val="00DE780F"/>
    <w:rsid w:val="00DE793F"/>
    <w:rsid w:val="00DE79F2"/>
    <w:rsid w:val="00DE7B56"/>
    <w:rsid w:val="00DE7BD1"/>
    <w:rsid w:val="00DF0185"/>
    <w:rsid w:val="00DF02AC"/>
    <w:rsid w:val="00DF03E5"/>
    <w:rsid w:val="00DF05B0"/>
    <w:rsid w:val="00DF05BD"/>
    <w:rsid w:val="00DF0642"/>
    <w:rsid w:val="00DF110E"/>
    <w:rsid w:val="00DF112E"/>
    <w:rsid w:val="00DF11E3"/>
    <w:rsid w:val="00DF1A05"/>
    <w:rsid w:val="00DF1B6A"/>
    <w:rsid w:val="00DF1D83"/>
    <w:rsid w:val="00DF22DD"/>
    <w:rsid w:val="00DF2582"/>
    <w:rsid w:val="00DF25A7"/>
    <w:rsid w:val="00DF261C"/>
    <w:rsid w:val="00DF26F2"/>
    <w:rsid w:val="00DF2E02"/>
    <w:rsid w:val="00DF304E"/>
    <w:rsid w:val="00DF3435"/>
    <w:rsid w:val="00DF345D"/>
    <w:rsid w:val="00DF3595"/>
    <w:rsid w:val="00DF395A"/>
    <w:rsid w:val="00DF3B6A"/>
    <w:rsid w:val="00DF43DF"/>
    <w:rsid w:val="00DF4785"/>
    <w:rsid w:val="00DF4F16"/>
    <w:rsid w:val="00DF5111"/>
    <w:rsid w:val="00DF5136"/>
    <w:rsid w:val="00DF5378"/>
    <w:rsid w:val="00DF5762"/>
    <w:rsid w:val="00DF5B37"/>
    <w:rsid w:val="00DF5C82"/>
    <w:rsid w:val="00DF5E8D"/>
    <w:rsid w:val="00DF61EA"/>
    <w:rsid w:val="00DF626B"/>
    <w:rsid w:val="00DF64B3"/>
    <w:rsid w:val="00DF65DB"/>
    <w:rsid w:val="00DF6790"/>
    <w:rsid w:val="00DF6D58"/>
    <w:rsid w:val="00DF6FE5"/>
    <w:rsid w:val="00DF7014"/>
    <w:rsid w:val="00DF70F6"/>
    <w:rsid w:val="00DF71A8"/>
    <w:rsid w:val="00DF723D"/>
    <w:rsid w:val="00DF745A"/>
    <w:rsid w:val="00DF758B"/>
    <w:rsid w:val="00DF76C0"/>
    <w:rsid w:val="00DF7A36"/>
    <w:rsid w:val="00DF7B1E"/>
    <w:rsid w:val="00DF7DBE"/>
    <w:rsid w:val="00DF7DC3"/>
    <w:rsid w:val="00DF7E26"/>
    <w:rsid w:val="00DF7E94"/>
    <w:rsid w:val="00DF7EAB"/>
    <w:rsid w:val="00DF7EFD"/>
    <w:rsid w:val="00DF7F01"/>
    <w:rsid w:val="00DF7F50"/>
    <w:rsid w:val="00E000A9"/>
    <w:rsid w:val="00E00123"/>
    <w:rsid w:val="00E00124"/>
    <w:rsid w:val="00E007DA"/>
    <w:rsid w:val="00E008A8"/>
    <w:rsid w:val="00E008E9"/>
    <w:rsid w:val="00E00955"/>
    <w:rsid w:val="00E009CE"/>
    <w:rsid w:val="00E00A2F"/>
    <w:rsid w:val="00E00B05"/>
    <w:rsid w:val="00E010F9"/>
    <w:rsid w:val="00E0112E"/>
    <w:rsid w:val="00E0131C"/>
    <w:rsid w:val="00E0132F"/>
    <w:rsid w:val="00E0143E"/>
    <w:rsid w:val="00E01474"/>
    <w:rsid w:val="00E016C5"/>
    <w:rsid w:val="00E01730"/>
    <w:rsid w:val="00E01796"/>
    <w:rsid w:val="00E017CB"/>
    <w:rsid w:val="00E018C0"/>
    <w:rsid w:val="00E01B73"/>
    <w:rsid w:val="00E01BD8"/>
    <w:rsid w:val="00E01D87"/>
    <w:rsid w:val="00E01FBB"/>
    <w:rsid w:val="00E020E4"/>
    <w:rsid w:val="00E0252C"/>
    <w:rsid w:val="00E029A4"/>
    <w:rsid w:val="00E029E7"/>
    <w:rsid w:val="00E02B87"/>
    <w:rsid w:val="00E02BF1"/>
    <w:rsid w:val="00E02E81"/>
    <w:rsid w:val="00E03A2D"/>
    <w:rsid w:val="00E03A98"/>
    <w:rsid w:val="00E03A9A"/>
    <w:rsid w:val="00E03CD1"/>
    <w:rsid w:val="00E0417A"/>
    <w:rsid w:val="00E041CE"/>
    <w:rsid w:val="00E045D0"/>
    <w:rsid w:val="00E04715"/>
    <w:rsid w:val="00E04882"/>
    <w:rsid w:val="00E04FFA"/>
    <w:rsid w:val="00E0507C"/>
    <w:rsid w:val="00E05163"/>
    <w:rsid w:val="00E05262"/>
    <w:rsid w:val="00E0550B"/>
    <w:rsid w:val="00E0572B"/>
    <w:rsid w:val="00E05893"/>
    <w:rsid w:val="00E05BA9"/>
    <w:rsid w:val="00E05C78"/>
    <w:rsid w:val="00E060DF"/>
    <w:rsid w:val="00E06122"/>
    <w:rsid w:val="00E0617C"/>
    <w:rsid w:val="00E0621F"/>
    <w:rsid w:val="00E068B7"/>
    <w:rsid w:val="00E06DF2"/>
    <w:rsid w:val="00E07243"/>
    <w:rsid w:val="00E07322"/>
    <w:rsid w:val="00E077D5"/>
    <w:rsid w:val="00E07BEE"/>
    <w:rsid w:val="00E07CF4"/>
    <w:rsid w:val="00E101E4"/>
    <w:rsid w:val="00E105B4"/>
    <w:rsid w:val="00E10A80"/>
    <w:rsid w:val="00E1142F"/>
    <w:rsid w:val="00E1175A"/>
    <w:rsid w:val="00E1185D"/>
    <w:rsid w:val="00E1187C"/>
    <w:rsid w:val="00E11990"/>
    <w:rsid w:val="00E11A58"/>
    <w:rsid w:val="00E11A59"/>
    <w:rsid w:val="00E11BAD"/>
    <w:rsid w:val="00E11BEC"/>
    <w:rsid w:val="00E11E21"/>
    <w:rsid w:val="00E12AF0"/>
    <w:rsid w:val="00E12B78"/>
    <w:rsid w:val="00E131F1"/>
    <w:rsid w:val="00E13200"/>
    <w:rsid w:val="00E1355B"/>
    <w:rsid w:val="00E13B97"/>
    <w:rsid w:val="00E13C2B"/>
    <w:rsid w:val="00E13C84"/>
    <w:rsid w:val="00E13D1E"/>
    <w:rsid w:val="00E13DB5"/>
    <w:rsid w:val="00E13ECF"/>
    <w:rsid w:val="00E13F92"/>
    <w:rsid w:val="00E1424B"/>
    <w:rsid w:val="00E14422"/>
    <w:rsid w:val="00E14765"/>
    <w:rsid w:val="00E1499C"/>
    <w:rsid w:val="00E14BC3"/>
    <w:rsid w:val="00E14C5D"/>
    <w:rsid w:val="00E14D6C"/>
    <w:rsid w:val="00E14D6D"/>
    <w:rsid w:val="00E14F3C"/>
    <w:rsid w:val="00E15236"/>
    <w:rsid w:val="00E152BA"/>
    <w:rsid w:val="00E15428"/>
    <w:rsid w:val="00E154FA"/>
    <w:rsid w:val="00E154FD"/>
    <w:rsid w:val="00E155F6"/>
    <w:rsid w:val="00E15E10"/>
    <w:rsid w:val="00E15F5A"/>
    <w:rsid w:val="00E16145"/>
    <w:rsid w:val="00E162BE"/>
    <w:rsid w:val="00E162D3"/>
    <w:rsid w:val="00E16358"/>
    <w:rsid w:val="00E163CE"/>
    <w:rsid w:val="00E16477"/>
    <w:rsid w:val="00E1678B"/>
    <w:rsid w:val="00E16897"/>
    <w:rsid w:val="00E1699E"/>
    <w:rsid w:val="00E16AA9"/>
    <w:rsid w:val="00E16AF4"/>
    <w:rsid w:val="00E16E9A"/>
    <w:rsid w:val="00E16F8F"/>
    <w:rsid w:val="00E1725F"/>
    <w:rsid w:val="00E17DDD"/>
    <w:rsid w:val="00E20866"/>
    <w:rsid w:val="00E20871"/>
    <w:rsid w:val="00E20B40"/>
    <w:rsid w:val="00E20D32"/>
    <w:rsid w:val="00E20D56"/>
    <w:rsid w:val="00E21029"/>
    <w:rsid w:val="00E21389"/>
    <w:rsid w:val="00E2147F"/>
    <w:rsid w:val="00E21497"/>
    <w:rsid w:val="00E2151D"/>
    <w:rsid w:val="00E215D1"/>
    <w:rsid w:val="00E216EF"/>
    <w:rsid w:val="00E2184E"/>
    <w:rsid w:val="00E21887"/>
    <w:rsid w:val="00E21A74"/>
    <w:rsid w:val="00E2211C"/>
    <w:rsid w:val="00E2244C"/>
    <w:rsid w:val="00E22508"/>
    <w:rsid w:val="00E22649"/>
    <w:rsid w:val="00E22685"/>
    <w:rsid w:val="00E22688"/>
    <w:rsid w:val="00E2275D"/>
    <w:rsid w:val="00E2276F"/>
    <w:rsid w:val="00E22934"/>
    <w:rsid w:val="00E229DB"/>
    <w:rsid w:val="00E22B35"/>
    <w:rsid w:val="00E22BBB"/>
    <w:rsid w:val="00E22C2C"/>
    <w:rsid w:val="00E22C93"/>
    <w:rsid w:val="00E23122"/>
    <w:rsid w:val="00E232A9"/>
    <w:rsid w:val="00E23388"/>
    <w:rsid w:val="00E2339E"/>
    <w:rsid w:val="00E2350F"/>
    <w:rsid w:val="00E23C43"/>
    <w:rsid w:val="00E23F01"/>
    <w:rsid w:val="00E23F6D"/>
    <w:rsid w:val="00E24422"/>
    <w:rsid w:val="00E24566"/>
    <w:rsid w:val="00E246C9"/>
    <w:rsid w:val="00E24A08"/>
    <w:rsid w:val="00E24AA4"/>
    <w:rsid w:val="00E24B2C"/>
    <w:rsid w:val="00E24DF7"/>
    <w:rsid w:val="00E24F2D"/>
    <w:rsid w:val="00E25065"/>
    <w:rsid w:val="00E25249"/>
    <w:rsid w:val="00E25436"/>
    <w:rsid w:val="00E259CD"/>
    <w:rsid w:val="00E25FA2"/>
    <w:rsid w:val="00E2638B"/>
    <w:rsid w:val="00E26624"/>
    <w:rsid w:val="00E26ACA"/>
    <w:rsid w:val="00E27171"/>
    <w:rsid w:val="00E278F1"/>
    <w:rsid w:val="00E2797D"/>
    <w:rsid w:val="00E27D2D"/>
    <w:rsid w:val="00E27FF3"/>
    <w:rsid w:val="00E301FC"/>
    <w:rsid w:val="00E307E2"/>
    <w:rsid w:val="00E30AA1"/>
    <w:rsid w:val="00E30D33"/>
    <w:rsid w:val="00E30D40"/>
    <w:rsid w:val="00E314BC"/>
    <w:rsid w:val="00E3188D"/>
    <w:rsid w:val="00E31914"/>
    <w:rsid w:val="00E31949"/>
    <w:rsid w:val="00E31EB7"/>
    <w:rsid w:val="00E31EDF"/>
    <w:rsid w:val="00E31F60"/>
    <w:rsid w:val="00E32492"/>
    <w:rsid w:val="00E324D9"/>
    <w:rsid w:val="00E32A44"/>
    <w:rsid w:val="00E32B6E"/>
    <w:rsid w:val="00E32E20"/>
    <w:rsid w:val="00E32F3F"/>
    <w:rsid w:val="00E33081"/>
    <w:rsid w:val="00E332C4"/>
    <w:rsid w:val="00E33407"/>
    <w:rsid w:val="00E3373C"/>
    <w:rsid w:val="00E337AF"/>
    <w:rsid w:val="00E337D3"/>
    <w:rsid w:val="00E339A8"/>
    <w:rsid w:val="00E33ADA"/>
    <w:rsid w:val="00E33EE0"/>
    <w:rsid w:val="00E34075"/>
    <w:rsid w:val="00E342FA"/>
    <w:rsid w:val="00E3481D"/>
    <w:rsid w:val="00E34A2B"/>
    <w:rsid w:val="00E34BAC"/>
    <w:rsid w:val="00E34C71"/>
    <w:rsid w:val="00E34C85"/>
    <w:rsid w:val="00E34C88"/>
    <w:rsid w:val="00E34EA1"/>
    <w:rsid w:val="00E34EAA"/>
    <w:rsid w:val="00E35236"/>
    <w:rsid w:val="00E35819"/>
    <w:rsid w:val="00E35BD4"/>
    <w:rsid w:val="00E35D7D"/>
    <w:rsid w:val="00E366B8"/>
    <w:rsid w:val="00E3680D"/>
    <w:rsid w:val="00E36D29"/>
    <w:rsid w:val="00E36D92"/>
    <w:rsid w:val="00E37139"/>
    <w:rsid w:val="00E37358"/>
    <w:rsid w:val="00E375D8"/>
    <w:rsid w:val="00E379AC"/>
    <w:rsid w:val="00E37A30"/>
    <w:rsid w:val="00E37CD7"/>
    <w:rsid w:val="00E37D9D"/>
    <w:rsid w:val="00E40146"/>
    <w:rsid w:val="00E40177"/>
    <w:rsid w:val="00E4019B"/>
    <w:rsid w:val="00E40341"/>
    <w:rsid w:val="00E40358"/>
    <w:rsid w:val="00E40534"/>
    <w:rsid w:val="00E407B9"/>
    <w:rsid w:val="00E40A74"/>
    <w:rsid w:val="00E40AC6"/>
    <w:rsid w:val="00E40D62"/>
    <w:rsid w:val="00E40E71"/>
    <w:rsid w:val="00E40F39"/>
    <w:rsid w:val="00E41351"/>
    <w:rsid w:val="00E41403"/>
    <w:rsid w:val="00E41689"/>
    <w:rsid w:val="00E41917"/>
    <w:rsid w:val="00E41E4F"/>
    <w:rsid w:val="00E41F41"/>
    <w:rsid w:val="00E41FA9"/>
    <w:rsid w:val="00E420BE"/>
    <w:rsid w:val="00E4244A"/>
    <w:rsid w:val="00E42476"/>
    <w:rsid w:val="00E42673"/>
    <w:rsid w:val="00E42A46"/>
    <w:rsid w:val="00E42B36"/>
    <w:rsid w:val="00E42E2D"/>
    <w:rsid w:val="00E43044"/>
    <w:rsid w:val="00E4317C"/>
    <w:rsid w:val="00E433AB"/>
    <w:rsid w:val="00E43719"/>
    <w:rsid w:val="00E43741"/>
    <w:rsid w:val="00E44362"/>
    <w:rsid w:val="00E447D9"/>
    <w:rsid w:val="00E448B9"/>
    <w:rsid w:val="00E44B60"/>
    <w:rsid w:val="00E44E4D"/>
    <w:rsid w:val="00E44EAE"/>
    <w:rsid w:val="00E44FA4"/>
    <w:rsid w:val="00E4566C"/>
    <w:rsid w:val="00E45CBB"/>
    <w:rsid w:val="00E46939"/>
    <w:rsid w:val="00E47155"/>
    <w:rsid w:val="00E47301"/>
    <w:rsid w:val="00E4737F"/>
    <w:rsid w:val="00E4739F"/>
    <w:rsid w:val="00E476AC"/>
    <w:rsid w:val="00E4772B"/>
    <w:rsid w:val="00E4778D"/>
    <w:rsid w:val="00E479B6"/>
    <w:rsid w:val="00E47AAF"/>
    <w:rsid w:val="00E47BB1"/>
    <w:rsid w:val="00E47EEB"/>
    <w:rsid w:val="00E50571"/>
    <w:rsid w:val="00E50670"/>
    <w:rsid w:val="00E509A5"/>
    <w:rsid w:val="00E50B7D"/>
    <w:rsid w:val="00E50C4A"/>
    <w:rsid w:val="00E50CB7"/>
    <w:rsid w:val="00E50D18"/>
    <w:rsid w:val="00E50EA2"/>
    <w:rsid w:val="00E50F09"/>
    <w:rsid w:val="00E50F2C"/>
    <w:rsid w:val="00E51279"/>
    <w:rsid w:val="00E514F6"/>
    <w:rsid w:val="00E5152C"/>
    <w:rsid w:val="00E51693"/>
    <w:rsid w:val="00E516B5"/>
    <w:rsid w:val="00E51797"/>
    <w:rsid w:val="00E518EA"/>
    <w:rsid w:val="00E51A71"/>
    <w:rsid w:val="00E51C7D"/>
    <w:rsid w:val="00E51E65"/>
    <w:rsid w:val="00E5201C"/>
    <w:rsid w:val="00E521FC"/>
    <w:rsid w:val="00E526B4"/>
    <w:rsid w:val="00E52761"/>
    <w:rsid w:val="00E52AB1"/>
    <w:rsid w:val="00E52CB5"/>
    <w:rsid w:val="00E52E7E"/>
    <w:rsid w:val="00E5302C"/>
    <w:rsid w:val="00E530F4"/>
    <w:rsid w:val="00E53285"/>
    <w:rsid w:val="00E532EB"/>
    <w:rsid w:val="00E535DF"/>
    <w:rsid w:val="00E537B7"/>
    <w:rsid w:val="00E53C8E"/>
    <w:rsid w:val="00E53EB8"/>
    <w:rsid w:val="00E53FFA"/>
    <w:rsid w:val="00E5409C"/>
    <w:rsid w:val="00E541DE"/>
    <w:rsid w:val="00E54674"/>
    <w:rsid w:val="00E54698"/>
    <w:rsid w:val="00E547C6"/>
    <w:rsid w:val="00E54A52"/>
    <w:rsid w:val="00E54ADC"/>
    <w:rsid w:val="00E54C17"/>
    <w:rsid w:val="00E54CC2"/>
    <w:rsid w:val="00E54D63"/>
    <w:rsid w:val="00E5539C"/>
    <w:rsid w:val="00E553B1"/>
    <w:rsid w:val="00E55666"/>
    <w:rsid w:val="00E556F5"/>
    <w:rsid w:val="00E55804"/>
    <w:rsid w:val="00E5599E"/>
    <w:rsid w:val="00E55B02"/>
    <w:rsid w:val="00E55C71"/>
    <w:rsid w:val="00E55D2A"/>
    <w:rsid w:val="00E561FA"/>
    <w:rsid w:val="00E56E71"/>
    <w:rsid w:val="00E5706E"/>
    <w:rsid w:val="00E57143"/>
    <w:rsid w:val="00E572FE"/>
    <w:rsid w:val="00E57D23"/>
    <w:rsid w:val="00E57F88"/>
    <w:rsid w:val="00E6011A"/>
    <w:rsid w:val="00E601A1"/>
    <w:rsid w:val="00E60317"/>
    <w:rsid w:val="00E605F1"/>
    <w:rsid w:val="00E6086A"/>
    <w:rsid w:val="00E60A68"/>
    <w:rsid w:val="00E60AB2"/>
    <w:rsid w:val="00E61017"/>
    <w:rsid w:val="00E6115B"/>
    <w:rsid w:val="00E61594"/>
    <w:rsid w:val="00E61709"/>
    <w:rsid w:val="00E61785"/>
    <w:rsid w:val="00E61B72"/>
    <w:rsid w:val="00E61D1F"/>
    <w:rsid w:val="00E623B2"/>
    <w:rsid w:val="00E62442"/>
    <w:rsid w:val="00E62714"/>
    <w:rsid w:val="00E62838"/>
    <w:rsid w:val="00E628A0"/>
    <w:rsid w:val="00E6290D"/>
    <w:rsid w:val="00E62A99"/>
    <w:rsid w:val="00E62AA6"/>
    <w:rsid w:val="00E62D1A"/>
    <w:rsid w:val="00E62D77"/>
    <w:rsid w:val="00E63059"/>
    <w:rsid w:val="00E6349D"/>
    <w:rsid w:val="00E63668"/>
    <w:rsid w:val="00E63757"/>
    <w:rsid w:val="00E639E6"/>
    <w:rsid w:val="00E63D10"/>
    <w:rsid w:val="00E63DC0"/>
    <w:rsid w:val="00E63EC1"/>
    <w:rsid w:val="00E63F7D"/>
    <w:rsid w:val="00E643F3"/>
    <w:rsid w:val="00E64407"/>
    <w:rsid w:val="00E645DE"/>
    <w:rsid w:val="00E64775"/>
    <w:rsid w:val="00E648F4"/>
    <w:rsid w:val="00E64A99"/>
    <w:rsid w:val="00E64AA0"/>
    <w:rsid w:val="00E64AC1"/>
    <w:rsid w:val="00E64B70"/>
    <w:rsid w:val="00E64E33"/>
    <w:rsid w:val="00E652DB"/>
    <w:rsid w:val="00E6568C"/>
    <w:rsid w:val="00E65D29"/>
    <w:rsid w:val="00E65D4A"/>
    <w:rsid w:val="00E65DBC"/>
    <w:rsid w:val="00E65E61"/>
    <w:rsid w:val="00E66545"/>
    <w:rsid w:val="00E6665C"/>
    <w:rsid w:val="00E66782"/>
    <w:rsid w:val="00E66803"/>
    <w:rsid w:val="00E66A54"/>
    <w:rsid w:val="00E66B33"/>
    <w:rsid w:val="00E66D58"/>
    <w:rsid w:val="00E66FF1"/>
    <w:rsid w:val="00E6704E"/>
    <w:rsid w:val="00E67351"/>
    <w:rsid w:val="00E67A62"/>
    <w:rsid w:val="00E67CBE"/>
    <w:rsid w:val="00E67DE4"/>
    <w:rsid w:val="00E67FC3"/>
    <w:rsid w:val="00E701AE"/>
    <w:rsid w:val="00E703D2"/>
    <w:rsid w:val="00E70472"/>
    <w:rsid w:val="00E7048A"/>
    <w:rsid w:val="00E704E1"/>
    <w:rsid w:val="00E7080C"/>
    <w:rsid w:val="00E70B26"/>
    <w:rsid w:val="00E70DAB"/>
    <w:rsid w:val="00E71BE0"/>
    <w:rsid w:val="00E71E5E"/>
    <w:rsid w:val="00E723D4"/>
    <w:rsid w:val="00E723EA"/>
    <w:rsid w:val="00E7248D"/>
    <w:rsid w:val="00E724D0"/>
    <w:rsid w:val="00E725E7"/>
    <w:rsid w:val="00E7274D"/>
    <w:rsid w:val="00E7279F"/>
    <w:rsid w:val="00E72BFE"/>
    <w:rsid w:val="00E72EA2"/>
    <w:rsid w:val="00E72FD3"/>
    <w:rsid w:val="00E73085"/>
    <w:rsid w:val="00E7323F"/>
    <w:rsid w:val="00E734A0"/>
    <w:rsid w:val="00E73562"/>
    <w:rsid w:val="00E73882"/>
    <w:rsid w:val="00E73CE0"/>
    <w:rsid w:val="00E73CFD"/>
    <w:rsid w:val="00E73ECA"/>
    <w:rsid w:val="00E73FF9"/>
    <w:rsid w:val="00E74BBF"/>
    <w:rsid w:val="00E74CAC"/>
    <w:rsid w:val="00E74CC7"/>
    <w:rsid w:val="00E75065"/>
    <w:rsid w:val="00E75209"/>
    <w:rsid w:val="00E752E9"/>
    <w:rsid w:val="00E7586F"/>
    <w:rsid w:val="00E75A62"/>
    <w:rsid w:val="00E75AEC"/>
    <w:rsid w:val="00E767EC"/>
    <w:rsid w:val="00E76825"/>
    <w:rsid w:val="00E769D4"/>
    <w:rsid w:val="00E7745D"/>
    <w:rsid w:val="00E77BB5"/>
    <w:rsid w:val="00E77F03"/>
    <w:rsid w:val="00E77F6B"/>
    <w:rsid w:val="00E8011B"/>
    <w:rsid w:val="00E809A2"/>
    <w:rsid w:val="00E80ECC"/>
    <w:rsid w:val="00E80F77"/>
    <w:rsid w:val="00E81175"/>
    <w:rsid w:val="00E812BE"/>
    <w:rsid w:val="00E816E3"/>
    <w:rsid w:val="00E8198B"/>
    <w:rsid w:val="00E81996"/>
    <w:rsid w:val="00E81D6D"/>
    <w:rsid w:val="00E81F4C"/>
    <w:rsid w:val="00E82296"/>
    <w:rsid w:val="00E822D3"/>
    <w:rsid w:val="00E82738"/>
    <w:rsid w:val="00E8276E"/>
    <w:rsid w:val="00E82A70"/>
    <w:rsid w:val="00E82B8D"/>
    <w:rsid w:val="00E82DAD"/>
    <w:rsid w:val="00E82F42"/>
    <w:rsid w:val="00E83488"/>
    <w:rsid w:val="00E83594"/>
    <w:rsid w:val="00E837EA"/>
    <w:rsid w:val="00E83C97"/>
    <w:rsid w:val="00E8428A"/>
    <w:rsid w:val="00E84465"/>
    <w:rsid w:val="00E846C8"/>
    <w:rsid w:val="00E84CCA"/>
    <w:rsid w:val="00E8523B"/>
    <w:rsid w:val="00E8534F"/>
    <w:rsid w:val="00E85525"/>
    <w:rsid w:val="00E85544"/>
    <w:rsid w:val="00E85665"/>
    <w:rsid w:val="00E85C51"/>
    <w:rsid w:val="00E85CED"/>
    <w:rsid w:val="00E85E19"/>
    <w:rsid w:val="00E8616F"/>
    <w:rsid w:val="00E86842"/>
    <w:rsid w:val="00E86BF9"/>
    <w:rsid w:val="00E86D00"/>
    <w:rsid w:val="00E872FD"/>
    <w:rsid w:val="00E87344"/>
    <w:rsid w:val="00E8748A"/>
    <w:rsid w:val="00E87585"/>
    <w:rsid w:val="00E87655"/>
    <w:rsid w:val="00E8773F"/>
    <w:rsid w:val="00E87933"/>
    <w:rsid w:val="00E87A9A"/>
    <w:rsid w:val="00E87BB9"/>
    <w:rsid w:val="00E9001A"/>
    <w:rsid w:val="00E90082"/>
    <w:rsid w:val="00E9017D"/>
    <w:rsid w:val="00E903B5"/>
    <w:rsid w:val="00E90AA8"/>
    <w:rsid w:val="00E90DCC"/>
    <w:rsid w:val="00E90F62"/>
    <w:rsid w:val="00E91119"/>
    <w:rsid w:val="00E913CE"/>
    <w:rsid w:val="00E914CD"/>
    <w:rsid w:val="00E9183F"/>
    <w:rsid w:val="00E918BF"/>
    <w:rsid w:val="00E91A65"/>
    <w:rsid w:val="00E91B29"/>
    <w:rsid w:val="00E91EDA"/>
    <w:rsid w:val="00E9204B"/>
    <w:rsid w:val="00E92869"/>
    <w:rsid w:val="00E92A6A"/>
    <w:rsid w:val="00E92DA5"/>
    <w:rsid w:val="00E930B4"/>
    <w:rsid w:val="00E93182"/>
    <w:rsid w:val="00E93377"/>
    <w:rsid w:val="00E9359D"/>
    <w:rsid w:val="00E9392D"/>
    <w:rsid w:val="00E93B87"/>
    <w:rsid w:val="00E93C97"/>
    <w:rsid w:val="00E93CAB"/>
    <w:rsid w:val="00E93F75"/>
    <w:rsid w:val="00E93FAA"/>
    <w:rsid w:val="00E943C7"/>
    <w:rsid w:val="00E946E7"/>
    <w:rsid w:val="00E9474D"/>
    <w:rsid w:val="00E94FE1"/>
    <w:rsid w:val="00E95945"/>
    <w:rsid w:val="00E959A1"/>
    <w:rsid w:val="00E95B54"/>
    <w:rsid w:val="00E95D32"/>
    <w:rsid w:val="00E96061"/>
    <w:rsid w:val="00E9646C"/>
    <w:rsid w:val="00E9651F"/>
    <w:rsid w:val="00E96729"/>
    <w:rsid w:val="00E96DE4"/>
    <w:rsid w:val="00E96F26"/>
    <w:rsid w:val="00E9707C"/>
    <w:rsid w:val="00E972C7"/>
    <w:rsid w:val="00E97588"/>
    <w:rsid w:val="00E97A36"/>
    <w:rsid w:val="00E97AD1"/>
    <w:rsid w:val="00E97AF9"/>
    <w:rsid w:val="00E97EAF"/>
    <w:rsid w:val="00EA0076"/>
    <w:rsid w:val="00EA0529"/>
    <w:rsid w:val="00EA05B6"/>
    <w:rsid w:val="00EA0789"/>
    <w:rsid w:val="00EA0BAA"/>
    <w:rsid w:val="00EA0CA1"/>
    <w:rsid w:val="00EA0CC0"/>
    <w:rsid w:val="00EA12F0"/>
    <w:rsid w:val="00EA187D"/>
    <w:rsid w:val="00EA1A99"/>
    <w:rsid w:val="00EA1C5F"/>
    <w:rsid w:val="00EA1F97"/>
    <w:rsid w:val="00EA1FDC"/>
    <w:rsid w:val="00EA1FEB"/>
    <w:rsid w:val="00EA224A"/>
    <w:rsid w:val="00EA2329"/>
    <w:rsid w:val="00EA2418"/>
    <w:rsid w:val="00EA26D8"/>
    <w:rsid w:val="00EA2953"/>
    <w:rsid w:val="00EA2981"/>
    <w:rsid w:val="00EA2A51"/>
    <w:rsid w:val="00EA2B8D"/>
    <w:rsid w:val="00EA2C10"/>
    <w:rsid w:val="00EA2EE5"/>
    <w:rsid w:val="00EA2F3E"/>
    <w:rsid w:val="00EA3098"/>
    <w:rsid w:val="00EA36A4"/>
    <w:rsid w:val="00EA43A9"/>
    <w:rsid w:val="00EA4BD5"/>
    <w:rsid w:val="00EA4C06"/>
    <w:rsid w:val="00EA5432"/>
    <w:rsid w:val="00EA5435"/>
    <w:rsid w:val="00EA5BDA"/>
    <w:rsid w:val="00EA5D0C"/>
    <w:rsid w:val="00EA5D25"/>
    <w:rsid w:val="00EA5D6C"/>
    <w:rsid w:val="00EA5E38"/>
    <w:rsid w:val="00EA61C1"/>
    <w:rsid w:val="00EA61D8"/>
    <w:rsid w:val="00EA6257"/>
    <w:rsid w:val="00EA62F4"/>
    <w:rsid w:val="00EA65B9"/>
    <w:rsid w:val="00EA65E2"/>
    <w:rsid w:val="00EA664B"/>
    <w:rsid w:val="00EA669B"/>
    <w:rsid w:val="00EA6741"/>
    <w:rsid w:val="00EA68DC"/>
    <w:rsid w:val="00EA6B06"/>
    <w:rsid w:val="00EA6E5D"/>
    <w:rsid w:val="00EA6E69"/>
    <w:rsid w:val="00EA6FE0"/>
    <w:rsid w:val="00EA72A9"/>
    <w:rsid w:val="00EA72FE"/>
    <w:rsid w:val="00EA76D9"/>
    <w:rsid w:val="00EA7914"/>
    <w:rsid w:val="00EA79F2"/>
    <w:rsid w:val="00EA7C7B"/>
    <w:rsid w:val="00EA7E56"/>
    <w:rsid w:val="00EA7EA6"/>
    <w:rsid w:val="00EA7F31"/>
    <w:rsid w:val="00EA7F7A"/>
    <w:rsid w:val="00EB02A8"/>
    <w:rsid w:val="00EB02AD"/>
    <w:rsid w:val="00EB03B5"/>
    <w:rsid w:val="00EB0491"/>
    <w:rsid w:val="00EB0712"/>
    <w:rsid w:val="00EB094C"/>
    <w:rsid w:val="00EB1186"/>
    <w:rsid w:val="00EB141B"/>
    <w:rsid w:val="00EB152F"/>
    <w:rsid w:val="00EB180C"/>
    <w:rsid w:val="00EB188B"/>
    <w:rsid w:val="00EB1F4F"/>
    <w:rsid w:val="00EB2044"/>
    <w:rsid w:val="00EB2064"/>
    <w:rsid w:val="00EB20CD"/>
    <w:rsid w:val="00EB210C"/>
    <w:rsid w:val="00EB213C"/>
    <w:rsid w:val="00EB21FF"/>
    <w:rsid w:val="00EB2734"/>
    <w:rsid w:val="00EB279B"/>
    <w:rsid w:val="00EB2CB1"/>
    <w:rsid w:val="00EB2E12"/>
    <w:rsid w:val="00EB3081"/>
    <w:rsid w:val="00EB30CD"/>
    <w:rsid w:val="00EB33BD"/>
    <w:rsid w:val="00EB3519"/>
    <w:rsid w:val="00EB3869"/>
    <w:rsid w:val="00EB3A13"/>
    <w:rsid w:val="00EB3E8A"/>
    <w:rsid w:val="00EB431B"/>
    <w:rsid w:val="00EB4493"/>
    <w:rsid w:val="00EB45A1"/>
    <w:rsid w:val="00EB4AF6"/>
    <w:rsid w:val="00EB5225"/>
    <w:rsid w:val="00EB5495"/>
    <w:rsid w:val="00EB5541"/>
    <w:rsid w:val="00EB5635"/>
    <w:rsid w:val="00EB5999"/>
    <w:rsid w:val="00EB5AAB"/>
    <w:rsid w:val="00EB5F66"/>
    <w:rsid w:val="00EB5FDB"/>
    <w:rsid w:val="00EB609D"/>
    <w:rsid w:val="00EB6550"/>
    <w:rsid w:val="00EB66BC"/>
    <w:rsid w:val="00EB6720"/>
    <w:rsid w:val="00EB6A1C"/>
    <w:rsid w:val="00EB6C59"/>
    <w:rsid w:val="00EB70CF"/>
    <w:rsid w:val="00EB7240"/>
    <w:rsid w:val="00EB7427"/>
    <w:rsid w:val="00EB7590"/>
    <w:rsid w:val="00EB75B2"/>
    <w:rsid w:val="00EB781F"/>
    <w:rsid w:val="00EB7846"/>
    <w:rsid w:val="00EB7BDC"/>
    <w:rsid w:val="00EB7CA6"/>
    <w:rsid w:val="00EB7D2C"/>
    <w:rsid w:val="00EB7E21"/>
    <w:rsid w:val="00EC002E"/>
    <w:rsid w:val="00EC064D"/>
    <w:rsid w:val="00EC0A88"/>
    <w:rsid w:val="00EC0BC8"/>
    <w:rsid w:val="00EC0E40"/>
    <w:rsid w:val="00EC1135"/>
    <w:rsid w:val="00EC1597"/>
    <w:rsid w:val="00EC15F9"/>
    <w:rsid w:val="00EC171A"/>
    <w:rsid w:val="00EC1E78"/>
    <w:rsid w:val="00EC2582"/>
    <w:rsid w:val="00EC27B5"/>
    <w:rsid w:val="00EC2D23"/>
    <w:rsid w:val="00EC2DFA"/>
    <w:rsid w:val="00EC3204"/>
    <w:rsid w:val="00EC32C9"/>
    <w:rsid w:val="00EC3C1D"/>
    <w:rsid w:val="00EC3C31"/>
    <w:rsid w:val="00EC3F04"/>
    <w:rsid w:val="00EC40A5"/>
    <w:rsid w:val="00EC41D9"/>
    <w:rsid w:val="00EC42C5"/>
    <w:rsid w:val="00EC42EF"/>
    <w:rsid w:val="00EC4733"/>
    <w:rsid w:val="00EC4747"/>
    <w:rsid w:val="00EC47C2"/>
    <w:rsid w:val="00EC48FE"/>
    <w:rsid w:val="00EC4A8B"/>
    <w:rsid w:val="00EC4E39"/>
    <w:rsid w:val="00EC5077"/>
    <w:rsid w:val="00EC52F9"/>
    <w:rsid w:val="00EC5374"/>
    <w:rsid w:val="00EC55A0"/>
    <w:rsid w:val="00EC56B1"/>
    <w:rsid w:val="00EC57F1"/>
    <w:rsid w:val="00EC581D"/>
    <w:rsid w:val="00EC581E"/>
    <w:rsid w:val="00EC58C6"/>
    <w:rsid w:val="00EC58E7"/>
    <w:rsid w:val="00EC5F89"/>
    <w:rsid w:val="00EC5F9E"/>
    <w:rsid w:val="00EC6236"/>
    <w:rsid w:val="00EC6415"/>
    <w:rsid w:val="00EC6508"/>
    <w:rsid w:val="00EC6ED0"/>
    <w:rsid w:val="00EC7176"/>
    <w:rsid w:val="00EC71C0"/>
    <w:rsid w:val="00EC7266"/>
    <w:rsid w:val="00EC726C"/>
    <w:rsid w:val="00EC7874"/>
    <w:rsid w:val="00EC7934"/>
    <w:rsid w:val="00EC79E4"/>
    <w:rsid w:val="00EC7AF5"/>
    <w:rsid w:val="00EC7C28"/>
    <w:rsid w:val="00ED0273"/>
    <w:rsid w:val="00ED0405"/>
    <w:rsid w:val="00ED067F"/>
    <w:rsid w:val="00ED071D"/>
    <w:rsid w:val="00ED0B18"/>
    <w:rsid w:val="00ED103F"/>
    <w:rsid w:val="00ED11A7"/>
    <w:rsid w:val="00ED13F6"/>
    <w:rsid w:val="00ED14C0"/>
    <w:rsid w:val="00ED150B"/>
    <w:rsid w:val="00ED1BAF"/>
    <w:rsid w:val="00ED1CA6"/>
    <w:rsid w:val="00ED1D90"/>
    <w:rsid w:val="00ED1F29"/>
    <w:rsid w:val="00ED24B9"/>
    <w:rsid w:val="00ED289A"/>
    <w:rsid w:val="00ED2A04"/>
    <w:rsid w:val="00ED2F77"/>
    <w:rsid w:val="00ED36D5"/>
    <w:rsid w:val="00ED3785"/>
    <w:rsid w:val="00ED3BA9"/>
    <w:rsid w:val="00ED3E4F"/>
    <w:rsid w:val="00ED466A"/>
    <w:rsid w:val="00ED49E2"/>
    <w:rsid w:val="00ED4B73"/>
    <w:rsid w:val="00ED4E69"/>
    <w:rsid w:val="00ED50E9"/>
    <w:rsid w:val="00ED50F7"/>
    <w:rsid w:val="00ED51C6"/>
    <w:rsid w:val="00ED5320"/>
    <w:rsid w:val="00ED5759"/>
    <w:rsid w:val="00ED5854"/>
    <w:rsid w:val="00ED5B28"/>
    <w:rsid w:val="00ED5E96"/>
    <w:rsid w:val="00ED6306"/>
    <w:rsid w:val="00ED6341"/>
    <w:rsid w:val="00ED6367"/>
    <w:rsid w:val="00ED65A3"/>
    <w:rsid w:val="00ED68B9"/>
    <w:rsid w:val="00ED6A77"/>
    <w:rsid w:val="00ED7544"/>
    <w:rsid w:val="00ED7A57"/>
    <w:rsid w:val="00ED7AAE"/>
    <w:rsid w:val="00ED7D91"/>
    <w:rsid w:val="00ED7DA3"/>
    <w:rsid w:val="00ED7F9E"/>
    <w:rsid w:val="00EE00AC"/>
    <w:rsid w:val="00EE02C9"/>
    <w:rsid w:val="00EE02EA"/>
    <w:rsid w:val="00EE03A4"/>
    <w:rsid w:val="00EE03AB"/>
    <w:rsid w:val="00EE088D"/>
    <w:rsid w:val="00EE1957"/>
    <w:rsid w:val="00EE1B12"/>
    <w:rsid w:val="00EE1DF3"/>
    <w:rsid w:val="00EE1F71"/>
    <w:rsid w:val="00EE2103"/>
    <w:rsid w:val="00EE2465"/>
    <w:rsid w:val="00EE24EB"/>
    <w:rsid w:val="00EE256C"/>
    <w:rsid w:val="00EE25BC"/>
    <w:rsid w:val="00EE26B7"/>
    <w:rsid w:val="00EE2B94"/>
    <w:rsid w:val="00EE2C14"/>
    <w:rsid w:val="00EE2DD9"/>
    <w:rsid w:val="00EE3088"/>
    <w:rsid w:val="00EE3210"/>
    <w:rsid w:val="00EE3220"/>
    <w:rsid w:val="00EE3328"/>
    <w:rsid w:val="00EE369F"/>
    <w:rsid w:val="00EE3700"/>
    <w:rsid w:val="00EE3A03"/>
    <w:rsid w:val="00EE3C37"/>
    <w:rsid w:val="00EE3DE3"/>
    <w:rsid w:val="00EE3E83"/>
    <w:rsid w:val="00EE45D0"/>
    <w:rsid w:val="00EE4833"/>
    <w:rsid w:val="00EE4DDA"/>
    <w:rsid w:val="00EE5019"/>
    <w:rsid w:val="00EE552C"/>
    <w:rsid w:val="00EE556D"/>
    <w:rsid w:val="00EE55A6"/>
    <w:rsid w:val="00EE55BF"/>
    <w:rsid w:val="00EE5861"/>
    <w:rsid w:val="00EE5BB9"/>
    <w:rsid w:val="00EE6C58"/>
    <w:rsid w:val="00EE6D8C"/>
    <w:rsid w:val="00EE6E34"/>
    <w:rsid w:val="00EE6E68"/>
    <w:rsid w:val="00EE70FE"/>
    <w:rsid w:val="00EE7105"/>
    <w:rsid w:val="00EE7730"/>
    <w:rsid w:val="00EE794E"/>
    <w:rsid w:val="00EE7967"/>
    <w:rsid w:val="00EE7BAE"/>
    <w:rsid w:val="00EE7E68"/>
    <w:rsid w:val="00EF01B7"/>
    <w:rsid w:val="00EF0AF5"/>
    <w:rsid w:val="00EF0F11"/>
    <w:rsid w:val="00EF0FDB"/>
    <w:rsid w:val="00EF141D"/>
    <w:rsid w:val="00EF1606"/>
    <w:rsid w:val="00EF18DE"/>
    <w:rsid w:val="00EF19CF"/>
    <w:rsid w:val="00EF1B84"/>
    <w:rsid w:val="00EF1C49"/>
    <w:rsid w:val="00EF1DFA"/>
    <w:rsid w:val="00EF2162"/>
    <w:rsid w:val="00EF264A"/>
    <w:rsid w:val="00EF276E"/>
    <w:rsid w:val="00EF2ED8"/>
    <w:rsid w:val="00EF30DC"/>
    <w:rsid w:val="00EF3372"/>
    <w:rsid w:val="00EF3884"/>
    <w:rsid w:val="00EF396B"/>
    <w:rsid w:val="00EF3A02"/>
    <w:rsid w:val="00EF3AAB"/>
    <w:rsid w:val="00EF4044"/>
    <w:rsid w:val="00EF41A2"/>
    <w:rsid w:val="00EF455E"/>
    <w:rsid w:val="00EF464A"/>
    <w:rsid w:val="00EF489B"/>
    <w:rsid w:val="00EF4D41"/>
    <w:rsid w:val="00EF547A"/>
    <w:rsid w:val="00EF5804"/>
    <w:rsid w:val="00EF58B8"/>
    <w:rsid w:val="00EF5BBD"/>
    <w:rsid w:val="00EF5D1E"/>
    <w:rsid w:val="00EF670A"/>
    <w:rsid w:val="00EF6AC4"/>
    <w:rsid w:val="00EF702C"/>
    <w:rsid w:val="00EF72B0"/>
    <w:rsid w:val="00EF733D"/>
    <w:rsid w:val="00EF7590"/>
    <w:rsid w:val="00EF76BC"/>
    <w:rsid w:val="00EF76CD"/>
    <w:rsid w:val="00EF7708"/>
    <w:rsid w:val="00EF7829"/>
    <w:rsid w:val="00EF78DA"/>
    <w:rsid w:val="00EF7C4B"/>
    <w:rsid w:val="00EF7D82"/>
    <w:rsid w:val="00EF7DC2"/>
    <w:rsid w:val="00F00218"/>
    <w:rsid w:val="00F002F0"/>
    <w:rsid w:val="00F0038A"/>
    <w:rsid w:val="00F00522"/>
    <w:rsid w:val="00F006D7"/>
    <w:rsid w:val="00F0075D"/>
    <w:rsid w:val="00F008BE"/>
    <w:rsid w:val="00F00EEA"/>
    <w:rsid w:val="00F01347"/>
    <w:rsid w:val="00F014C0"/>
    <w:rsid w:val="00F01593"/>
    <w:rsid w:val="00F015CF"/>
    <w:rsid w:val="00F01E09"/>
    <w:rsid w:val="00F01EC2"/>
    <w:rsid w:val="00F01F4C"/>
    <w:rsid w:val="00F01F4F"/>
    <w:rsid w:val="00F023CF"/>
    <w:rsid w:val="00F02536"/>
    <w:rsid w:val="00F02A0C"/>
    <w:rsid w:val="00F02B48"/>
    <w:rsid w:val="00F034A8"/>
    <w:rsid w:val="00F03500"/>
    <w:rsid w:val="00F039C2"/>
    <w:rsid w:val="00F03D09"/>
    <w:rsid w:val="00F0451E"/>
    <w:rsid w:val="00F04725"/>
    <w:rsid w:val="00F04C69"/>
    <w:rsid w:val="00F04CCD"/>
    <w:rsid w:val="00F04D7A"/>
    <w:rsid w:val="00F04F4C"/>
    <w:rsid w:val="00F05292"/>
    <w:rsid w:val="00F054D6"/>
    <w:rsid w:val="00F05577"/>
    <w:rsid w:val="00F055B7"/>
    <w:rsid w:val="00F05AA6"/>
    <w:rsid w:val="00F05ABD"/>
    <w:rsid w:val="00F05ECB"/>
    <w:rsid w:val="00F0603C"/>
    <w:rsid w:val="00F06388"/>
    <w:rsid w:val="00F06549"/>
    <w:rsid w:val="00F0674B"/>
    <w:rsid w:val="00F06E24"/>
    <w:rsid w:val="00F06E64"/>
    <w:rsid w:val="00F077FA"/>
    <w:rsid w:val="00F07863"/>
    <w:rsid w:val="00F07964"/>
    <w:rsid w:val="00F07BFC"/>
    <w:rsid w:val="00F1011C"/>
    <w:rsid w:val="00F1040E"/>
    <w:rsid w:val="00F10473"/>
    <w:rsid w:val="00F10474"/>
    <w:rsid w:val="00F10A44"/>
    <w:rsid w:val="00F10AC2"/>
    <w:rsid w:val="00F11011"/>
    <w:rsid w:val="00F11145"/>
    <w:rsid w:val="00F11581"/>
    <w:rsid w:val="00F11692"/>
    <w:rsid w:val="00F116D1"/>
    <w:rsid w:val="00F1182C"/>
    <w:rsid w:val="00F11974"/>
    <w:rsid w:val="00F11CE2"/>
    <w:rsid w:val="00F11DEB"/>
    <w:rsid w:val="00F11E32"/>
    <w:rsid w:val="00F11FE3"/>
    <w:rsid w:val="00F12442"/>
    <w:rsid w:val="00F125DC"/>
    <w:rsid w:val="00F12ED1"/>
    <w:rsid w:val="00F130B7"/>
    <w:rsid w:val="00F1316D"/>
    <w:rsid w:val="00F133A2"/>
    <w:rsid w:val="00F1369E"/>
    <w:rsid w:val="00F138B3"/>
    <w:rsid w:val="00F13A4A"/>
    <w:rsid w:val="00F13A5E"/>
    <w:rsid w:val="00F13BD0"/>
    <w:rsid w:val="00F13C62"/>
    <w:rsid w:val="00F140D9"/>
    <w:rsid w:val="00F14A31"/>
    <w:rsid w:val="00F14C69"/>
    <w:rsid w:val="00F154FA"/>
    <w:rsid w:val="00F156BE"/>
    <w:rsid w:val="00F15E2D"/>
    <w:rsid w:val="00F15FAD"/>
    <w:rsid w:val="00F160C2"/>
    <w:rsid w:val="00F16541"/>
    <w:rsid w:val="00F166F6"/>
    <w:rsid w:val="00F169DC"/>
    <w:rsid w:val="00F16AA6"/>
    <w:rsid w:val="00F16AF3"/>
    <w:rsid w:val="00F16CBE"/>
    <w:rsid w:val="00F17158"/>
    <w:rsid w:val="00F1717E"/>
    <w:rsid w:val="00F17280"/>
    <w:rsid w:val="00F173CC"/>
    <w:rsid w:val="00F1750D"/>
    <w:rsid w:val="00F1778C"/>
    <w:rsid w:val="00F17D18"/>
    <w:rsid w:val="00F17EAE"/>
    <w:rsid w:val="00F200B1"/>
    <w:rsid w:val="00F20226"/>
    <w:rsid w:val="00F206C6"/>
    <w:rsid w:val="00F209C5"/>
    <w:rsid w:val="00F20E02"/>
    <w:rsid w:val="00F2137D"/>
    <w:rsid w:val="00F21382"/>
    <w:rsid w:val="00F215DF"/>
    <w:rsid w:val="00F21677"/>
    <w:rsid w:val="00F217C2"/>
    <w:rsid w:val="00F217CE"/>
    <w:rsid w:val="00F219A4"/>
    <w:rsid w:val="00F21C25"/>
    <w:rsid w:val="00F21EF4"/>
    <w:rsid w:val="00F222CE"/>
    <w:rsid w:val="00F22422"/>
    <w:rsid w:val="00F22441"/>
    <w:rsid w:val="00F225CA"/>
    <w:rsid w:val="00F226CB"/>
    <w:rsid w:val="00F22E4C"/>
    <w:rsid w:val="00F23075"/>
    <w:rsid w:val="00F23239"/>
    <w:rsid w:val="00F23339"/>
    <w:rsid w:val="00F23403"/>
    <w:rsid w:val="00F23506"/>
    <w:rsid w:val="00F236A6"/>
    <w:rsid w:val="00F23A71"/>
    <w:rsid w:val="00F23CB7"/>
    <w:rsid w:val="00F24285"/>
    <w:rsid w:val="00F24326"/>
    <w:rsid w:val="00F24475"/>
    <w:rsid w:val="00F24ACE"/>
    <w:rsid w:val="00F24BAB"/>
    <w:rsid w:val="00F24DDF"/>
    <w:rsid w:val="00F24E9C"/>
    <w:rsid w:val="00F2540B"/>
    <w:rsid w:val="00F25538"/>
    <w:rsid w:val="00F25672"/>
    <w:rsid w:val="00F2576E"/>
    <w:rsid w:val="00F25BEF"/>
    <w:rsid w:val="00F25D13"/>
    <w:rsid w:val="00F25D53"/>
    <w:rsid w:val="00F25D66"/>
    <w:rsid w:val="00F25E56"/>
    <w:rsid w:val="00F26081"/>
    <w:rsid w:val="00F263E3"/>
    <w:rsid w:val="00F26679"/>
    <w:rsid w:val="00F26A89"/>
    <w:rsid w:val="00F26D67"/>
    <w:rsid w:val="00F26DA5"/>
    <w:rsid w:val="00F26EC0"/>
    <w:rsid w:val="00F27474"/>
    <w:rsid w:val="00F2768A"/>
    <w:rsid w:val="00F277B7"/>
    <w:rsid w:val="00F300D0"/>
    <w:rsid w:val="00F30652"/>
    <w:rsid w:val="00F30AB3"/>
    <w:rsid w:val="00F30D9C"/>
    <w:rsid w:val="00F30FCE"/>
    <w:rsid w:val="00F3110B"/>
    <w:rsid w:val="00F311D0"/>
    <w:rsid w:val="00F313F1"/>
    <w:rsid w:val="00F314C4"/>
    <w:rsid w:val="00F31589"/>
    <w:rsid w:val="00F31D2C"/>
    <w:rsid w:val="00F323CA"/>
    <w:rsid w:val="00F323E0"/>
    <w:rsid w:val="00F32575"/>
    <w:rsid w:val="00F32602"/>
    <w:rsid w:val="00F327B0"/>
    <w:rsid w:val="00F3280E"/>
    <w:rsid w:val="00F33090"/>
    <w:rsid w:val="00F33376"/>
    <w:rsid w:val="00F339F3"/>
    <w:rsid w:val="00F33DA3"/>
    <w:rsid w:val="00F34887"/>
    <w:rsid w:val="00F34971"/>
    <w:rsid w:val="00F34A25"/>
    <w:rsid w:val="00F34FD5"/>
    <w:rsid w:val="00F351D6"/>
    <w:rsid w:val="00F351FF"/>
    <w:rsid w:val="00F352EC"/>
    <w:rsid w:val="00F353F3"/>
    <w:rsid w:val="00F354E1"/>
    <w:rsid w:val="00F35850"/>
    <w:rsid w:val="00F35861"/>
    <w:rsid w:val="00F35B8D"/>
    <w:rsid w:val="00F35E9B"/>
    <w:rsid w:val="00F36080"/>
    <w:rsid w:val="00F3613A"/>
    <w:rsid w:val="00F36635"/>
    <w:rsid w:val="00F36774"/>
    <w:rsid w:val="00F367E0"/>
    <w:rsid w:val="00F368BE"/>
    <w:rsid w:val="00F36AB4"/>
    <w:rsid w:val="00F36B54"/>
    <w:rsid w:val="00F36D3B"/>
    <w:rsid w:val="00F36ED7"/>
    <w:rsid w:val="00F36EEE"/>
    <w:rsid w:val="00F36FFB"/>
    <w:rsid w:val="00F37154"/>
    <w:rsid w:val="00F3726A"/>
    <w:rsid w:val="00F37303"/>
    <w:rsid w:val="00F3736F"/>
    <w:rsid w:val="00F374DA"/>
    <w:rsid w:val="00F377B7"/>
    <w:rsid w:val="00F37834"/>
    <w:rsid w:val="00F37C5E"/>
    <w:rsid w:val="00F37CA2"/>
    <w:rsid w:val="00F4038C"/>
    <w:rsid w:val="00F407E1"/>
    <w:rsid w:val="00F40808"/>
    <w:rsid w:val="00F40D75"/>
    <w:rsid w:val="00F4102A"/>
    <w:rsid w:val="00F411D2"/>
    <w:rsid w:val="00F4129A"/>
    <w:rsid w:val="00F41330"/>
    <w:rsid w:val="00F415C5"/>
    <w:rsid w:val="00F419E8"/>
    <w:rsid w:val="00F41AF7"/>
    <w:rsid w:val="00F41CF2"/>
    <w:rsid w:val="00F41E1D"/>
    <w:rsid w:val="00F41ED3"/>
    <w:rsid w:val="00F42128"/>
    <w:rsid w:val="00F42151"/>
    <w:rsid w:val="00F423A0"/>
    <w:rsid w:val="00F423C7"/>
    <w:rsid w:val="00F423F8"/>
    <w:rsid w:val="00F424DF"/>
    <w:rsid w:val="00F428EA"/>
    <w:rsid w:val="00F42D8D"/>
    <w:rsid w:val="00F42E1F"/>
    <w:rsid w:val="00F431A0"/>
    <w:rsid w:val="00F4326C"/>
    <w:rsid w:val="00F43279"/>
    <w:rsid w:val="00F433C8"/>
    <w:rsid w:val="00F438D9"/>
    <w:rsid w:val="00F439A5"/>
    <w:rsid w:val="00F43A28"/>
    <w:rsid w:val="00F43D92"/>
    <w:rsid w:val="00F43E6D"/>
    <w:rsid w:val="00F442EA"/>
    <w:rsid w:val="00F446A8"/>
    <w:rsid w:val="00F446E9"/>
    <w:rsid w:val="00F447F6"/>
    <w:rsid w:val="00F44D92"/>
    <w:rsid w:val="00F45224"/>
    <w:rsid w:val="00F45607"/>
    <w:rsid w:val="00F45685"/>
    <w:rsid w:val="00F45769"/>
    <w:rsid w:val="00F45EDA"/>
    <w:rsid w:val="00F45F9E"/>
    <w:rsid w:val="00F46158"/>
    <w:rsid w:val="00F4629B"/>
    <w:rsid w:val="00F46364"/>
    <w:rsid w:val="00F46591"/>
    <w:rsid w:val="00F46664"/>
    <w:rsid w:val="00F4669C"/>
    <w:rsid w:val="00F467BE"/>
    <w:rsid w:val="00F468AC"/>
    <w:rsid w:val="00F46A56"/>
    <w:rsid w:val="00F46DED"/>
    <w:rsid w:val="00F47228"/>
    <w:rsid w:val="00F4794D"/>
    <w:rsid w:val="00F479A3"/>
    <w:rsid w:val="00F47BE1"/>
    <w:rsid w:val="00F50A49"/>
    <w:rsid w:val="00F50B72"/>
    <w:rsid w:val="00F50CDF"/>
    <w:rsid w:val="00F5141A"/>
    <w:rsid w:val="00F51520"/>
    <w:rsid w:val="00F51723"/>
    <w:rsid w:val="00F51902"/>
    <w:rsid w:val="00F51C4E"/>
    <w:rsid w:val="00F51EE2"/>
    <w:rsid w:val="00F51F51"/>
    <w:rsid w:val="00F5226B"/>
    <w:rsid w:val="00F522BA"/>
    <w:rsid w:val="00F522C1"/>
    <w:rsid w:val="00F526D0"/>
    <w:rsid w:val="00F52737"/>
    <w:rsid w:val="00F528E2"/>
    <w:rsid w:val="00F529B1"/>
    <w:rsid w:val="00F52A7A"/>
    <w:rsid w:val="00F52AB5"/>
    <w:rsid w:val="00F52E2F"/>
    <w:rsid w:val="00F52E4E"/>
    <w:rsid w:val="00F53074"/>
    <w:rsid w:val="00F53961"/>
    <w:rsid w:val="00F5397A"/>
    <w:rsid w:val="00F53AF6"/>
    <w:rsid w:val="00F53E8D"/>
    <w:rsid w:val="00F54733"/>
    <w:rsid w:val="00F5476F"/>
    <w:rsid w:val="00F54B10"/>
    <w:rsid w:val="00F55084"/>
    <w:rsid w:val="00F55299"/>
    <w:rsid w:val="00F55519"/>
    <w:rsid w:val="00F5576E"/>
    <w:rsid w:val="00F558ED"/>
    <w:rsid w:val="00F55C48"/>
    <w:rsid w:val="00F55E74"/>
    <w:rsid w:val="00F5658A"/>
    <w:rsid w:val="00F5670D"/>
    <w:rsid w:val="00F570C9"/>
    <w:rsid w:val="00F57541"/>
    <w:rsid w:val="00F576B1"/>
    <w:rsid w:val="00F5772A"/>
    <w:rsid w:val="00F57740"/>
    <w:rsid w:val="00F57966"/>
    <w:rsid w:val="00F57AFC"/>
    <w:rsid w:val="00F602E5"/>
    <w:rsid w:val="00F60B2A"/>
    <w:rsid w:val="00F60BD5"/>
    <w:rsid w:val="00F60E9A"/>
    <w:rsid w:val="00F6118B"/>
    <w:rsid w:val="00F61758"/>
    <w:rsid w:val="00F617AA"/>
    <w:rsid w:val="00F61C18"/>
    <w:rsid w:val="00F61C3F"/>
    <w:rsid w:val="00F62547"/>
    <w:rsid w:val="00F62554"/>
    <w:rsid w:val="00F62592"/>
    <w:rsid w:val="00F628A5"/>
    <w:rsid w:val="00F62A39"/>
    <w:rsid w:val="00F62AD7"/>
    <w:rsid w:val="00F62B5A"/>
    <w:rsid w:val="00F62E6C"/>
    <w:rsid w:val="00F62F2D"/>
    <w:rsid w:val="00F6300C"/>
    <w:rsid w:val="00F63144"/>
    <w:rsid w:val="00F63571"/>
    <w:rsid w:val="00F635F0"/>
    <w:rsid w:val="00F63663"/>
    <w:rsid w:val="00F639F4"/>
    <w:rsid w:val="00F63B11"/>
    <w:rsid w:val="00F63E79"/>
    <w:rsid w:val="00F63F79"/>
    <w:rsid w:val="00F64002"/>
    <w:rsid w:val="00F64043"/>
    <w:rsid w:val="00F640CC"/>
    <w:rsid w:val="00F64365"/>
    <w:rsid w:val="00F643FB"/>
    <w:rsid w:val="00F64405"/>
    <w:rsid w:val="00F64516"/>
    <w:rsid w:val="00F64AB2"/>
    <w:rsid w:val="00F64B74"/>
    <w:rsid w:val="00F64D3A"/>
    <w:rsid w:val="00F64D61"/>
    <w:rsid w:val="00F65092"/>
    <w:rsid w:val="00F6543A"/>
    <w:rsid w:val="00F65584"/>
    <w:rsid w:val="00F6559D"/>
    <w:rsid w:val="00F65A51"/>
    <w:rsid w:val="00F65CEF"/>
    <w:rsid w:val="00F667B3"/>
    <w:rsid w:val="00F66A9A"/>
    <w:rsid w:val="00F6760C"/>
    <w:rsid w:val="00F676D3"/>
    <w:rsid w:val="00F676D7"/>
    <w:rsid w:val="00F67FF3"/>
    <w:rsid w:val="00F700C6"/>
    <w:rsid w:val="00F7053E"/>
    <w:rsid w:val="00F707D1"/>
    <w:rsid w:val="00F70BF6"/>
    <w:rsid w:val="00F70D45"/>
    <w:rsid w:val="00F70D8B"/>
    <w:rsid w:val="00F71077"/>
    <w:rsid w:val="00F71239"/>
    <w:rsid w:val="00F71404"/>
    <w:rsid w:val="00F715D2"/>
    <w:rsid w:val="00F7186F"/>
    <w:rsid w:val="00F71926"/>
    <w:rsid w:val="00F72AEB"/>
    <w:rsid w:val="00F72CEB"/>
    <w:rsid w:val="00F72D31"/>
    <w:rsid w:val="00F733ED"/>
    <w:rsid w:val="00F73456"/>
    <w:rsid w:val="00F73CB7"/>
    <w:rsid w:val="00F73E7C"/>
    <w:rsid w:val="00F741BF"/>
    <w:rsid w:val="00F743F9"/>
    <w:rsid w:val="00F74EC4"/>
    <w:rsid w:val="00F751E1"/>
    <w:rsid w:val="00F75278"/>
    <w:rsid w:val="00F753D8"/>
    <w:rsid w:val="00F75D05"/>
    <w:rsid w:val="00F75E5B"/>
    <w:rsid w:val="00F75F35"/>
    <w:rsid w:val="00F76244"/>
    <w:rsid w:val="00F7640B"/>
    <w:rsid w:val="00F76BE0"/>
    <w:rsid w:val="00F76C80"/>
    <w:rsid w:val="00F76D31"/>
    <w:rsid w:val="00F76D94"/>
    <w:rsid w:val="00F76FC8"/>
    <w:rsid w:val="00F776A3"/>
    <w:rsid w:val="00F776B3"/>
    <w:rsid w:val="00F77B14"/>
    <w:rsid w:val="00F77C60"/>
    <w:rsid w:val="00F77C79"/>
    <w:rsid w:val="00F8003C"/>
    <w:rsid w:val="00F806E0"/>
    <w:rsid w:val="00F8078F"/>
    <w:rsid w:val="00F80D65"/>
    <w:rsid w:val="00F80FD1"/>
    <w:rsid w:val="00F812B7"/>
    <w:rsid w:val="00F815A3"/>
    <w:rsid w:val="00F81B59"/>
    <w:rsid w:val="00F81ECC"/>
    <w:rsid w:val="00F81ECD"/>
    <w:rsid w:val="00F826A4"/>
    <w:rsid w:val="00F82966"/>
    <w:rsid w:val="00F82D0F"/>
    <w:rsid w:val="00F83192"/>
    <w:rsid w:val="00F83328"/>
    <w:rsid w:val="00F833BC"/>
    <w:rsid w:val="00F833E4"/>
    <w:rsid w:val="00F8378C"/>
    <w:rsid w:val="00F83935"/>
    <w:rsid w:val="00F83A30"/>
    <w:rsid w:val="00F83C0F"/>
    <w:rsid w:val="00F83FFE"/>
    <w:rsid w:val="00F84218"/>
    <w:rsid w:val="00F8484E"/>
    <w:rsid w:val="00F848A2"/>
    <w:rsid w:val="00F84B4C"/>
    <w:rsid w:val="00F84E2D"/>
    <w:rsid w:val="00F84E7D"/>
    <w:rsid w:val="00F851D5"/>
    <w:rsid w:val="00F85296"/>
    <w:rsid w:val="00F8559C"/>
    <w:rsid w:val="00F85627"/>
    <w:rsid w:val="00F856B1"/>
    <w:rsid w:val="00F85B71"/>
    <w:rsid w:val="00F85E05"/>
    <w:rsid w:val="00F865B3"/>
    <w:rsid w:val="00F86616"/>
    <w:rsid w:val="00F86EEB"/>
    <w:rsid w:val="00F87013"/>
    <w:rsid w:val="00F87071"/>
    <w:rsid w:val="00F87268"/>
    <w:rsid w:val="00F872C2"/>
    <w:rsid w:val="00F87471"/>
    <w:rsid w:val="00F8792E"/>
    <w:rsid w:val="00F87AAC"/>
    <w:rsid w:val="00F87F0E"/>
    <w:rsid w:val="00F87FC1"/>
    <w:rsid w:val="00F90511"/>
    <w:rsid w:val="00F90809"/>
    <w:rsid w:val="00F9082B"/>
    <w:rsid w:val="00F908DD"/>
    <w:rsid w:val="00F90D38"/>
    <w:rsid w:val="00F90DB4"/>
    <w:rsid w:val="00F90EA4"/>
    <w:rsid w:val="00F91070"/>
    <w:rsid w:val="00F91180"/>
    <w:rsid w:val="00F9166C"/>
    <w:rsid w:val="00F91C5B"/>
    <w:rsid w:val="00F91EDC"/>
    <w:rsid w:val="00F92101"/>
    <w:rsid w:val="00F92299"/>
    <w:rsid w:val="00F923C9"/>
    <w:rsid w:val="00F925FC"/>
    <w:rsid w:val="00F92668"/>
    <w:rsid w:val="00F92F28"/>
    <w:rsid w:val="00F93011"/>
    <w:rsid w:val="00F932A4"/>
    <w:rsid w:val="00F933B3"/>
    <w:rsid w:val="00F934F5"/>
    <w:rsid w:val="00F93557"/>
    <w:rsid w:val="00F93B8A"/>
    <w:rsid w:val="00F93FE5"/>
    <w:rsid w:val="00F947BA"/>
    <w:rsid w:val="00F9489D"/>
    <w:rsid w:val="00F94ED8"/>
    <w:rsid w:val="00F94F5B"/>
    <w:rsid w:val="00F950C8"/>
    <w:rsid w:val="00F954D6"/>
    <w:rsid w:val="00F9557F"/>
    <w:rsid w:val="00F955BC"/>
    <w:rsid w:val="00F956BB"/>
    <w:rsid w:val="00F959E3"/>
    <w:rsid w:val="00F95B98"/>
    <w:rsid w:val="00F95BD6"/>
    <w:rsid w:val="00F96094"/>
    <w:rsid w:val="00F9643F"/>
    <w:rsid w:val="00F965C0"/>
    <w:rsid w:val="00F96728"/>
    <w:rsid w:val="00F9676D"/>
    <w:rsid w:val="00F96900"/>
    <w:rsid w:val="00F96BB7"/>
    <w:rsid w:val="00F96BBA"/>
    <w:rsid w:val="00F96BE5"/>
    <w:rsid w:val="00F96DFB"/>
    <w:rsid w:val="00F9705C"/>
    <w:rsid w:val="00F9724B"/>
    <w:rsid w:val="00F972FF"/>
    <w:rsid w:val="00F9780D"/>
    <w:rsid w:val="00F97829"/>
    <w:rsid w:val="00F97C25"/>
    <w:rsid w:val="00F97F11"/>
    <w:rsid w:val="00F97F40"/>
    <w:rsid w:val="00FA0A62"/>
    <w:rsid w:val="00FA0CF6"/>
    <w:rsid w:val="00FA13DB"/>
    <w:rsid w:val="00FA1895"/>
    <w:rsid w:val="00FA18CC"/>
    <w:rsid w:val="00FA19A4"/>
    <w:rsid w:val="00FA1A0B"/>
    <w:rsid w:val="00FA1A6A"/>
    <w:rsid w:val="00FA1BB9"/>
    <w:rsid w:val="00FA2399"/>
    <w:rsid w:val="00FA2982"/>
    <w:rsid w:val="00FA34B6"/>
    <w:rsid w:val="00FA34F7"/>
    <w:rsid w:val="00FA3754"/>
    <w:rsid w:val="00FA38A5"/>
    <w:rsid w:val="00FA38EE"/>
    <w:rsid w:val="00FA3E4C"/>
    <w:rsid w:val="00FA4003"/>
    <w:rsid w:val="00FA44AA"/>
    <w:rsid w:val="00FA45B0"/>
    <w:rsid w:val="00FA4650"/>
    <w:rsid w:val="00FA4803"/>
    <w:rsid w:val="00FA496B"/>
    <w:rsid w:val="00FA4BBC"/>
    <w:rsid w:val="00FA4D35"/>
    <w:rsid w:val="00FA526B"/>
    <w:rsid w:val="00FA5348"/>
    <w:rsid w:val="00FA53E1"/>
    <w:rsid w:val="00FA5493"/>
    <w:rsid w:val="00FA5B9E"/>
    <w:rsid w:val="00FA5DEA"/>
    <w:rsid w:val="00FA601B"/>
    <w:rsid w:val="00FA60C7"/>
    <w:rsid w:val="00FA6245"/>
    <w:rsid w:val="00FA652C"/>
    <w:rsid w:val="00FA75B1"/>
    <w:rsid w:val="00FA7662"/>
    <w:rsid w:val="00FA780B"/>
    <w:rsid w:val="00FA79EA"/>
    <w:rsid w:val="00FA7AF7"/>
    <w:rsid w:val="00FA7FAC"/>
    <w:rsid w:val="00FB0031"/>
    <w:rsid w:val="00FB0141"/>
    <w:rsid w:val="00FB033A"/>
    <w:rsid w:val="00FB0687"/>
    <w:rsid w:val="00FB06BC"/>
    <w:rsid w:val="00FB0A3F"/>
    <w:rsid w:val="00FB0BDA"/>
    <w:rsid w:val="00FB0C29"/>
    <w:rsid w:val="00FB0C77"/>
    <w:rsid w:val="00FB0D22"/>
    <w:rsid w:val="00FB0FEF"/>
    <w:rsid w:val="00FB1126"/>
    <w:rsid w:val="00FB1216"/>
    <w:rsid w:val="00FB15C9"/>
    <w:rsid w:val="00FB1821"/>
    <w:rsid w:val="00FB1E06"/>
    <w:rsid w:val="00FB26F2"/>
    <w:rsid w:val="00FB27EC"/>
    <w:rsid w:val="00FB28E7"/>
    <w:rsid w:val="00FB2935"/>
    <w:rsid w:val="00FB2BE4"/>
    <w:rsid w:val="00FB2EF9"/>
    <w:rsid w:val="00FB300E"/>
    <w:rsid w:val="00FB33DE"/>
    <w:rsid w:val="00FB3487"/>
    <w:rsid w:val="00FB355A"/>
    <w:rsid w:val="00FB36A0"/>
    <w:rsid w:val="00FB37F8"/>
    <w:rsid w:val="00FB3801"/>
    <w:rsid w:val="00FB38BC"/>
    <w:rsid w:val="00FB3BB5"/>
    <w:rsid w:val="00FB3D6A"/>
    <w:rsid w:val="00FB4343"/>
    <w:rsid w:val="00FB437E"/>
    <w:rsid w:val="00FB44B2"/>
    <w:rsid w:val="00FB45E8"/>
    <w:rsid w:val="00FB4847"/>
    <w:rsid w:val="00FB49B3"/>
    <w:rsid w:val="00FB4F1F"/>
    <w:rsid w:val="00FB4F5F"/>
    <w:rsid w:val="00FB5031"/>
    <w:rsid w:val="00FB50A8"/>
    <w:rsid w:val="00FB51F5"/>
    <w:rsid w:val="00FB57A9"/>
    <w:rsid w:val="00FB5A1B"/>
    <w:rsid w:val="00FB5BE4"/>
    <w:rsid w:val="00FB68CC"/>
    <w:rsid w:val="00FB6D6E"/>
    <w:rsid w:val="00FB70D7"/>
    <w:rsid w:val="00FB7584"/>
    <w:rsid w:val="00FB785E"/>
    <w:rsid w:val="00FB78B8"/>
    <w:rsid w:val="00FB7C49"/>
    <w:rsid w:val="00FC01B0"/>
    <w:rsid w:val="00FC02A9"/>
    <w:rsid w:val="00FC0543"/>
    <w:rsid w:val="00FC0677"/>
    <w:rsid w:val="00FC0CD7"/>
    <w:rsid w:val="00FC0D19"/>
    <w:rsid w:val="00FC161C"/>
    <w:rsid w:val="00FC16B8"/>
    <w:rsid w:val="00FC1D0C"/>
    <w:rsid w:val="00FC1D0E"/>
    <w:rsid w:val="00FC1E2C"/>
    <w:rsid w:val="00FC1E78"/>
    <w:rsid w:val="00FC216C"/>
    <w:rsid w:val="00FC2211"/>
    <w:rsid w:val="00FC22E9"/>
    <w:rsid w:val="00FC2487"/>
    <w:rsid w:val="00FC2550"/>
    <w:rsid w:val="00FC2749"/>
    <w:rsid w:val="00FC27F5"/>
    <w:rsid w:val="00FC284D"/>
    <w:rsid w:val="00FC29C0"/>
    <w:rsid w:val="00FC2B3A"/>
    <w:rsid w:val="00FC2B85"/>
    <w:rsid w:val="00FC2CBD"/>
    <w:rsid w:val="00FC2EA2"/>
    <w:rsid w:val="00FC318C"/>
    <w:rsid w:val="00FC3DA8"/>
    <w:rsid w:val="00FC40BF"/>
    <w:rsid w:val="00FC43C7"/>
    <w:rsid w:val="00FC472D"/>
    <w:rsid w:val="00FC476C"/>
    <w:rsid w:val="00FC4A6D"/>
    <w:rsid w:val="00FC4BBF"/>
    <w:rsid w:val="00FC4C26"/>
    <w:rsid w:val="00FC4C5B"/>
    <w:rsid w:val="00FC4DAF"/>
    <w:rsid w:val="00FC4E9C"/>
    <w:rsid w:val="00FC4FE1"/>
    <w:rsid w:val="00FC4FE4"/>
    <w:rsid w:val="00FC516E"/>
    <w:rsid w:val="00FC5336"/>
    <w:rsid w:val="00FC5667"/>
    <w:rsid w:val="00FC5835"/>
    <w:rsid w:val="00FC5A50"/>
    <w:rsid w:val="00FC5C2B"/>
    <w:rsid w:val="00FC5D4D"/>
    <w:rsid w:val="00FC5EBC"/>
    <w:rsid w:val="00FC602A"/>
    <w:rsid w:val="00FC619C"/>
    <w:rsid w:val="00FC63BD"/>
    <w:rsid w:val="00FC65F4"/>
    <w:rsid w:val="00FC66B1"/>
    <w:rsid w:val="00FC6728"/>
    <w:rsid w:val="00FC683B"/>
    <w:rsid w:val="00FC6DB2"/>
    <w:rsid w:val="00FC7121"/>
    <w:rsid w:val="00FC7165"/>
    <w:rsid w:val="00FC74D9"/>
    <w:rsid w:val="00FC7824"/>
    <w:rsid w:val="00FC798A"/>
    <w:rsid w:val="00FC799E"/>
    <w:rsid w:val="00FC79C7"/>
    <w:rsid w:val="00FC7AEA"/>
    <w:rsid w:val="00FC7EE0"/>
    <w:rsid w:val="00FD0012"/>
    <w:rsid w:val="00FD02F0"/>
    <w:rsid w:val="00FD0478"/>
    <w:rsid w:val="00FD050F"/>
    <w:rsid w:val="00FD0916"/>
    <w:rsid w:val="00FD0A13"/>
    <w:rsid w:val="00FD0BAE"/>
    <w:rsid w:val="00FD1265"/>
    <w:rsid w:val="00FD1506"/>
    <w:rsid w:val="00FD17CC"/>
    <w:rsid w:val="00FD19A9"/>
    <w:rsid w:val="00FD1D63"/>
    <w:rsid w:val="00FD1DEF"/>
    <w:rsid w:val="00FD1FE1"/>
    <w:rsid w:val="00FD26E7"/>
    <w:rsid w:val="00FD2A5D"/>
    <w:rsid w:val="00FD2BC3"/>
    <w:rsid w:val="00FD2C5D"/>
    <w:rsid w:val="00FD2DBC"/>
    <w:rsid w:val="00FD2E3F"/>
    <w:rsid w:val="00FD2F55"/>
    <w:rsid w:val="00FD32DE"/>
    <w:rsid w:val="00FD334F"/>
    <w:rsid w:val="00FD33B7"/>
    <w:rsid w:val="00FD368E"/>
    <w:rsid w:val="00FD386C"/>
    <w:rsid w:val="00FD3B69"/>
    <w:rsid w:val="00FD3D42"/>
    <w:rsid w:val="00FD3DCE"/>
    <w:rsid w:val="00FD3DF5"/>
    <w:rsid w:val="00FD403A"/>
    <w:rsid w:val="00FD4421"/>
    <w:rsid w:val="00FD4604"/>
    <w:rsid w:val="00FD4C76"/>
    <w:rsid w:val="00FD5445"/>
    <w:rsid w:val="00FD5565"/>
    <w:rsid w:val="00FD5932"/>
    <w:rsid w:val="00FD60A4"/>
    <w:rsid w:val="00FD6EA4"/>
    <w:rsid w:val="00FD758D"/>
    <w:rsid w:val="00FD75F3"/>
    <w:rsid w:val="00FD7796"/>
    <w:rsid w:val="00FD7B21"/>
    <w:rsid w:val="00FE0496"/>
    <w:rsid w:val="00FE0ABC"/>
    <w:rsid w:val="00FE0C36"/>
    <w:rsid w:val="00FE0E93"/>
    <w:rsid w:val="00FE0F9A"/>
    <w:rsid w:val="00FE10D3"/>
    <w:rsid w:val="00FE132F"/>
    <w:rsid w:val="00FE13C1"/>
    <w:rsid w:val="00FE1612"/>
    <w:rsid w:val="00FE19ED"/>
    <w:rsid w:val="00FE1AFE"/>
    <w:rsid w:val="00FE22B9"/>
    <w:rsid w:val="00FE2759"/>
    <w:rsid w:val="00FE29FB"/>
    <w:rsid w:val="00FE2C3F"/>
    <w:rsid w:val="00FE2DBF"/>
    <w:rsid w:val="00FE2E5E"/>
    <w:rsid w:val="00FE2EE3"/>
    <w:rsid w:val="00FE3370"/>
    <w:rsid w:val="00FE3388"/>
    <w:rsid w:val="00FE34DC"/>
    <w:rsid w:val="00FE359F"/>
    <w:rsid w:val="00FE3743"/>
    <w:rsid w:val="00FE3884"/>
    <w:rsid w:val="00FE3A71"/>
    <w:rsid w:val="00FE3B7D"/>
    <w:rsid w:val="00FE3CB1"/>
    <w:rsid w:val="00FE4327"/>
    <w:rsid w:val="00FE4445"/>
    <w:rsid w:val="00FE45D4"/>
    <w:rsid w:val="00FE45DA"/>
    <w:rsid w:val="00FE477B"/>
    <w:rsid w:val="00FE481F"/>
    <w:rsid w:val="00FE4922"/>
    <w:rsid w:val="00FE4E65"/>
    <w:rsid w:val="00FE5069"/>
    <w:rsid w:val="00FE511A"/>
    <w:rsid w:val="00FE5786"/>
    <w:rsid w:val="00FE587D"/>
    <w:rsid w:val="00FE58A8"/>
    <w:rsid w:val="00FE5E34"/>
    <w:rsid w:val="00FE5EEB"/>
    <w:rsid w:val="00FE604D"/>
    <w:rsid w:val="00FE6993"/>
    <w:rsid w:val="00FE6C07"/>
    <w:rsid w:val="00FE6CCC"/>
    <w:rsid w:val="00FE7781"/>
    <w:rsid w:val="00FE7795"/>
    <w:rsid w:val="00FE784D"/>
    <w:rsid w:val="00FF01F1"/>
    <w:rsid w:val="00FF05CB"/>
    <w:rsid w:val="00FF0806"/>
    <w:rsid w:val="00FF0C46"/>
    <w:rsid w:val="00FF0C9A"/>
    <w:rsid w:val="00FF0FB1"/>
    <w:rsid w:val="00FF1234"/>
    <w:rsid w:val="00FF13E4"/>
    <w:rsid w:val="00FF13F3"/>
    <w:rsid w:val="00FF1B8A"/>
    <w:rsid w:val="00FF1EDE"/>
    <w:rsid w:val="00FF1FE2"/>
    <w:rsid w:val="00FF2169"/>
    <w:rsid w:val="00FF2258"/>
    <w:rsid w:val="00FF23B9"/>
    <w:rsid w:val="00FF2539"/>
    <w:rsid w:val="00FF2629"/>
    <w:rsid w:val="00FF28DF"/>
    <w:rsid w:val="00FF291D"/>
    <w:rsid w:val="00FF2AB7"/>
    <w:rsid w:val="00FF2D13"/>
    <w:rsid w:val="00FF30C6"/>
    <w:rsid w:val="00FF3263"/>
    <w:rsid w:val="00FF3456"/>
    <w:rsid w:val="00FF3763"/>
    <w:rsid w:val="00FF37AD"/>
    <w:rsid w:val="00FF397D"/>
    <w:rsid w:val="00FF3A57"/>
    <w:rsid w:val="00FF3B07"/>
    <w:rsid w:val="00FF3E77"/>
    <w:rsid w:val="00FF4617"/>
    <w:rsid w:val="00FF4A4B"/>
    <w:rsid w:val="00FF4BA2"/>
    <w:rsid w:val="00FF4C41"/>
    <w:rsid w:val="00FF4E92"/>
    <w:rsid w:val="00FF4F3F"/>
    <w:rsid w:val="00FF501A"/>
    <w:rsid w:val="00FF5BCF"/>
    <w:rsid w:val="00FF619D"/>
    <w:rsid w:val="00FF61E0"/>
    <w:rsid w:val="00FF6286"/>
    <w:rsid w:val="00FF680C"/>
    <w:rsid w:val="00FF68F2"/>
    <w:rsid w:val="00FF6B81"/>
    <w:rsid w:val="00FF6BA0"/>
    <w:rsid w:val="00FF6DD6"/>
    <w:rsid w:val="00FF6E9B"/>
    <w:rsid w:val="00FF6E9D"/>
    <w:rsid w:val="00FF7112"/>
    <w:rsid w:val="00FF7E0E"/>
    <w:rsid w:val="00FF7F5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d6e3bc" stroke="f">
      <v:fill color="#d6e3bc" color2="fill lighten(0)" rotate="t" angle="-90" method="linear sigma" focus="100%" type="gradient"/>
      <v:stroke on="f"/>
    </o:shapedefaults>
    <o:shapelayout v:ext="edit">
      <o:idmap v:ext="edit" data="2"/>
    </o:shapelayout>
  </w:shapeDefaults>
  <w:decimalSymbol w:val="."/>
  <w:listSeparator w:val=","/>
  <w14:docId w14:val="556AF37E"/>
  <w15:docId w15:val="{F6907E3F-17AD-41AF-8B8A-5E79F37B37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SimSun" w:hAnsiTheme="minorHAnsi" w:cstheme="minorBidi"/>
        <w:sz w:val="22"/>
        <w:szCs w:val="22"/>
        <w:lang w:val="en-US" w:eastAsia="en-US" w:bidi="ar-SA"/>
      </w:rPr>
    </w:rPrDefault>
    <w:pPrDefault>
      <w:pPr>
        <w:spacing w:after="200" w:line="276" w:lineRule="auto"/>
        <w:jc w:val="center"/>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C44CDF"/>
    <w:pPr>
      <w:jc w:val="left"/>
    </w:pPr>
  </w:style>
  <w:style w:type="paragraph" w:styleId="Heading1">
    <w:name w:val="heading 1"/>
    <w:basedOn w:val="Normal"/>
    <w:next w:val="Normal"/>
    <w:link w:val="Heading1Char"/>
    <w:uiPriority w:val="9"/>
    <w:rsid w:val="00DA59A6"/>
    <w:pPr>
      <w:keepNext/>
      <w:keepLines/>
      <w:spacing w:before="240" w:after="0"/>
      <w:outlineLvl w:val="0"/>
    </w:pPr>
    <w:rPr>
      <w:rFonts w:asciiTheme="majorHAnsi" w:eastAsiaTheme="majorEastAsia" w:hAnsiTheme="majorHAnsi" w:cstheme="majorBidi"/>
      <w:color w:val="AE9638" w:themeColor="accent1" w:themeShade="BF"/>
      <w:sz w:val="32"/>
      <w:szCs w:val="32"/>
    </w:rPr>
  </w:style>
  <w:style w:type="paragraph" w:styleId="Heading3">
    <w:name w:val="heading 3"/>
    <w:basedOn w:val="Normal"/>
    <w:link w:val="Heading3Char"/>
    <w:uiPriority w:val="9"/>
    <w:qFormat/>
    <w:rsid w:val="00FD386C"/>
    <w:pPr>
      <w:spacing w:after="0" w:line="312" w:lineRule="auto"/>
      <w:jc w:val="center"/>
      <w:outlineLvl w:val="2"/>
    </w:pPr>
    <w:rPr>
      <w:rFonts w:ascii="Arial" w:eastAsia="Times New Roman" w:hAnsi="Arial" w:cs="Arial"/>
      <w:b/>
      <w:color w:val="3366FF"/>
      <w:kern w:val="28"/>
      <w:sz w:val="20"/>
      <w:szCs w:val="20"/>
      <w14:ligatures w14:val="standard"/>
      <w14:cntxtAlt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E0CD7"/>
    <w:pPr>
      <w:spacing w:after="0" w:line="240" w:lineRule="auto"/>
    </w:pPr>
    <w:rPr>
      <w:rFonts w:ascii="Verdana" w:hAnsi="Verdana"/>
      <w:sz w:val="16"/>
      <w:szCs w:val="16"/>
    </w:rPr>
  </w:style>
  <w:style w:type="character" w:customStyle="1" w:styleId="BalloonTextChar">
    <w:name w:val="Balloon Text Char"/>
    <w:basedOn w:val="DefaultParagraphFont"/>
    <w:link w:val="BalloonText"/>
    <w:uiPriority w:val="99"/>
    <w:semiHidden/>
    <w:rsid w:val="00BE0CD7"/>
    <w:rPr>
      <w:rFonts w:ascii="Verdana" w:hAnsi="Verdana"/>
      <w:sz w:val="16"/>
      <w:szCs w:val="16"/>
    </w:rPr>
  </w:style>
  <w:style w:type="character" w:styleId="PlaceholderText">
    <w:name w:val="Placeholder Text"/>
    <w:basedOn w:val="DefaultParagraphFont"/>
    <w:uiPriority w:val="99"/>
    <w:semiHidden/>
    <w:rsid w:val="00BE0CD7"/>
    <w:rPr>
      <w:color w:val="808080"/>
    </w:rPr>
  </w:style>
  <w:style w:type="paragraph" w:customStyle="1" w:styleId="bottomtext">
    <w:name w:val="bottom_text"/>
    <w:basedOn w:val="Normal"/>
    <w:link w:val="bottomtextChar"/>
    <w:qFormat/>
    <w:rsid w:val="00BE0CD7"/>
    <w:pPr>
      <w:widowControl w:val="0"/>
      <w:spacing w:after="0" w:line="240" w:lineRule="exact"/>
    </w:pPr>
    <w:rPr>
      <w:color w:val="0D0D0D" w:themeColor="text1" w:themeTint="F2"/>
    </w:rPr>
  </w:style>
  <w:style w:type="paragraph" w:customStyle="1" w:styleId="CompanyLogo">
    <w:name w:val="CompanyLogo"/>
    <w:basedOn w:val="Normal"/>
    <w:link w:val="CompanyLogoChar"/>
    <w:qFormat/>
    <w:rsid w:val="00BE0CD7"/>
    <w:rPr>
      <w:color w:val="0D0D0D" w:themeColor="text1" w:themeTint="F2"/>
      <w:sz w:val="40"/>
    </w:rPr>
  </w:style>
  <w:style w:type="character" w:customStyle="1" w:styleId="bottomtextChar">
    <w:name w:val="bottom_text Char"/>
    <w:basedOn w:val="DefaultParagraphFont"/>
    <w:link w:val="bottomtext"/>
    <w:rsid w:val="00BE0CD7"/>
    <w:rPr>
      <w:color w:val="0D0D0D" w:themeColor="text1" w:themeTint="F2"/>
    </w:rPr>
  </w:style>
  <w:style w:type="character" w:customStyle="1" w:styleId="CompanyLogoChar">
    <w:name w:val="CompanyLogo Char"/>
    <w:basedOn w:val="DefaultParagraphFont"/>
    <w:link w:val="CompanyLogo"/>
    <w:rsid w:val="00BE0CD7"/>
    <w:rPr>
      <w:color w:val="0D0D0D" w:themeColor="text1" w:themeTint="F2"/>
      <w:sz w:val="40"/>
    </w:rPr>
  </w:style>
  <w:style w:type="paragraph" w:customStyle="1" w:styleId="ParaText02">
    <w:name w:val="Para_Text02"/>
    <w:basedOn w:val="Normal"/>
    <w:link w:val="ParaText02Char"/>
    <w:qFormat/>
    <w:rsid w:val="00BE0CD7"/>
    <w:pPr>
      <w:widowControl w:val="0"/>
      <w:spacing w:line="280" w:lineRule="exact"/>
      <w:jc w:val="right"/>
    </w:pPr>
    <w:rPr>
      <w:color w:val="000000" w:themeColor="text1"/>
      <w:sz w:val="20"/>
    </w:rPr>
  </w:style>
  <w:style w:type="paragraph" w:customStyle="1" w:styleId="Address">
    <w:name w:val="Address"/>
    <w:basedOn w:val="Normal"/>
    <w:link w:val="AddressChar"/>
    <w:qFormat/>
    <w:rsid w:val="00BE0CD7"/>
    <w:pPr>
      <w:spacing w:after="0"/>
    </w:pPr>
    <w:rPr>
      <w:sz w:val="18"/>
    </w:rPr>
  </w:style>
  <w:style w:type="character" w:customStyle="1" w:styleId="ParaText02Char">
    <w:name w:val="Para_Text02 Char"/>
    <w:basedOn w:val="DefaultParagraphFont"/>
    <w:link w:val="ParaText02"/>
    <w:rsid w:val="00BE0CD7"/>
    <w:rPr>
      <w:color w:val="000000" w:themeColor="text1"/>
      <w:sz w:val="20"/>
    </w:rPr>
  </w:style>
  <w:style w:type="character" w:customStyle="1" w:styleId="AddressChar">
    <w:name w:val="Address Char"/>
    <w:basedOn w:val="DefaultParagraphFont"/>
    <w:link w:val="Address"/>
    <w:rsid w:val="00BE0CD7"/>
    <w:rPr>
      <w:sz w:val="18"/>
    </w:rPr>
  </w:style>
  <w:style w:type="paragraph" w:customStyle="1" w:styleId="Tagline02">
    <w:name w:val="Tagline 02"/>
    <w:basedOn w:val="Normal"/>
    <w:link w:val="Tagline02Char"/>
    <w:qFormat/>
    <w:rsid w:val="00E6115B"/>
    <w:pPr>
      <w:spacing w:after="0" w:line="240" w:lineRule="auto"/>
      <w:jc w:val="right"/>
    </w:pPr>
    <w:rPr>
      <w:color w:val="4E5D3C" w:themeColor="accent2" w:themeShade="80"/>
      <w:sz w:val="40"/>
    </w:rPr>
  </w:style>
  <w:style w:type="character" w:customStyle="1" w:styleId="Tagline02Char">
    <w:name w:val="Tagline 02 Char"/>
    <w:basedOn w:val="DefaultParagraphFont"/>
    <w:link w:val="Tagline02"/>
    <w:rsid w:val="00E6115B"/>
    <w:rPr>
      <w:color w:val="4E5D3C" w:themeColor="accent2" w:themeShade="80"/>
      <w:sz w:val="40"/>
    </w:rPr>
  </w:style>
  <w:style w:type="paragraph" w:customStyle="1" w:styleId="Paratext03">
    <w:name w:val="Para_text03"/>
    <w:basedOn w:val="Normal"/>
    <w:link w:val="Paratext03Char"/>
    <w:qFormat/>
    <w:rsid w:val="00BE0CD7"/>
    <w:pPr>
      <w:spacing w:after="0" w:line="360" w:lineRule="auto"/>
    </w:pPr>
    <w:rPr>
      <w:color w:val="322B39" w:themeColor="background2" w:themeShade="40"/>
      <w:sz w:val="28"/>
    </w:rPr>
  </w:style>
  <w:style w:type="character" w:customStyle="1" w:styleId="Paratext03Char">
    <w:name w:val="Para_text03 Char"/>
    <w:basedOn w:val="DefaultParagraphFont"/>
    <w:link w:val="Paratext03"/>
    <w:rsid w:val="00BE0CD7"/>
    <w:rPr>
      <w:color w:val="322B39" w:themeColor="background2" w:themeShade="40"/>
      <w:sz w:val="28"/>
    </w:rPr>
  </w:style>
  <w:style w:type="paragraph" w:customStyle="1" w:styleId="Tagline03">
    <w:name w:val="Tagline 03"/>
    <w:basedOn w:val="Normal"/>
    <w:link w:val="Tagline03Char"/>
    <w:qFormat/>
    <w:rsid w:val="00347C5B"/>
    <w:pPr>
      <w:widowControl w:val="0"/>
      <w:spacing w:line="240" w:lineRule="auto"/>
    </w:pPr>
    <w:rPr>
      <w:rFonts w:cs="Arial"/>
      <w:caps/>
      <w:color w:val="0D0D0D" w:themeColor="text1" w:themeTint="F2"/>
      <w:w w:val="90"/>
      <w:sz w:val="36"/>
      <w:szCs w:val="16"/>
    </w:rPr>
  </w:style>
  <w:style w:type="paragraph" w:customStyle="1" w:styleId="Paratext04">
    <w:name w:val="Para_text04"/>
    <w:basedOn w:val="Normal"/>
    <w:link w:val="Paratext04Char"/>
    <w:qFormat/>
    <w:rsid w:val="00BE0CD7"/>
    <w:pPr>
      <w:widowControl w:val="0"/>
      <w:spacing w:line="360" w:lineRule="exact"/>
      <w:jc w:val="both"/>
    </w:pPr>
    <w:rPr>
      <w:color w:val="0D0D0D" w:themeColor="text1" w:themeTint="F2"/>
      <w:sz w:val="18"/>
      <w:szCs w:val="17"/>
    </w:rPr>
  </w:style>
  <w:style w:type="character" w:customStyle="1" w:styleId="Tagline03Char">
    <w:name w:val="Tagline 03 Char"/>
    <w:basedOn w:val="DefaultParagraphFont"/>
    <w:link w:val="Tagline03"/>
    <w:rsid w:val="00347C5B"/>
    <w:rPr>
      <w:rFonts w:cs="Arial"/>
      <w:caps/>
      <w:color w:val="0D0D0D" w:themeColor="text1" w:themeTint="F2"/>
      <w:w w:val="90"/>
      <w:sz w:val="36"/>
      <w:szCs w:val="16"/>
    </w:rPr>
  </w:style>
  <w:style w:type="paragraph" w:customStyle="1" w:styleId="Tagline04">
    <w:name w:val="Tagline04"/>
    <w:basedOn w:val="Normal"/>
    <w:link w:val="Tagline04Char"/>
    <w:qFormat/>
    <w:rsid w:val="00C44CDF"/>
    <w:pPr>
      <w:widowControl w:val="0"/>
      <w:spacing w:after="0" w:line="600" w:lineRule="exact"/>
      <w:jc w:val="center"/>
    </w:pPr>
    <w:rPr>
      <w:rFonts w:cs="Arial"/>
      <w:bCs/>
      <w:color w:val="4E5D3C" w:themeColor="accent2" w:themeShade="80"/>
      <w:w w:val="90"/>
      <w:sz w:val="60"/>
      <w:szCs w:val="64"/>
    </w:rPr>
  </w:style>
  <w:style w:type="character" w:customStyle="1" w:styleId="Paratext04Char">
    <w:name w:val="Para_text04 Char"/>
    <w:basedOn w:val="DefaultParagraphFont"/>
    <w:link w:val="Paratext04"/>
    <w:rsid w:val="00BE0CD7"/>
    <w:rPr>
      <w:color w:val="0D0D0D" w:themeColor="text1" w:themeTint="F2"/>
      <w:sz w:val="18"/>
      <w:szCs w:val="17"/>
    </w:rPr>
  </w:style>
  <w:style w:type="paragraph" w:customStyle="1" w:styleId="Tagline05">
    <w:name w:val="Tagline05"/>
    <w:basedOn w:val="Normal"/>
    <w:link w:val="Tagline05Char"/>
    <w:qFormat/>
    <w:rsid w:val="00BE0CD7"/>
    <w:rPr>
      <w:color w:val="322B39" w:themeColor="background2" w:themeShade="40"/>
      <w:sz w:val="60"/>
    </w:rPr>
  </w:style>
  <w:style w:type="character" w:customStyle="1" w:styleId="Tagline05Char">
    <w:name w:val="Tagline05 Char"/>
    <w:basedOn w:val="DefaultParagraphFont"/>
    <w:link w:val="Tagline05"/>
    <w:rsid w:val="00BE0CD7"/>
    <w:rPr>
      <w:color w:val="322B39" w:themeColor="background2" w:themeShade="40"/>
      <w:sz w:val="60"/>
    </w:rPr>
  </w:style>
  <w:style w:type="character" w:customStyle="1" w:styleId="Tagline04Char">
    <w:name w:val="Tagline04 Char"/>
    <w:basedOn w:val="DefaultParagraphFont"/>
    <w:link w:val="Tagline04"/>
    <w:rsid w:val="00C44CDF"/>
    <w:rPr>
      <w:rFonts w:cs="Arial"/>
      <w:bCs/>
      <w:color w:val="4E5D3C" w:themeColor="accent2" w:themeShade="80"/>
      <w:w w:val="90"/>
      <w:sz w:val="60"/>
      <w:szCs w:val="64"/>
    </w:rPr>
  </w:style>
  <w:style w:type="paragraph" w:customStyle="1" w:styleId="ParaText06">
    <w:name w:val="Para_Text 06"/>
    <w:basedOn w:val="Normal"/>
    <w:link w:val="ParaText06Char"/>
    <w:qFormat/>
    <w:rsid w:val="00BE0CD7"/>
    <w:pPr>
      <w:spacing w:after="240" w:line="240" w:lineRule="auto"/>
    </w:pPr>
    <w:rPr>
      <w:color w:val="322B39" w:themeColor="background2" w:themeShade="40"/>
    </w:rPr>
  </w:style>
  <w:style w:type="character" w:customStyle="1" w:styleId="ParaText06Char">
    <w:name w:val="Para_Text 06 Char"/>
    <w:basedOn w:val="DefaultParagraphFont"/>
    <w:link w:val="ParaText06"/>
    <w:rsid w:val="00BE0CD7"/>
    <w:rPr>
      <w:color w:val="322B39" w:themeColor="background2" w:themeShade="40"/>
    </w:rPr>
  </w:style>
  <w:style w:type="paragraph" w:customStyle="1" w:styleId="Tagline06">
    <w:name w:val="Tagline06"/>
    <w:link w:val="Tagline06Char"/>
    <w:qFormat/>
    <w:rsid w:val="00BE0CD7"/>
    <w:rPr>
      <w:rFonts w:cs="Arial"/>
      <w:bCs/>
      <w:color w:val="141117" w:themeColor="background2" w:themeShade="1A"/>
      <w:w w:val="90"/>
      <w:sz w:val="36"/>
      <w:szCs w:val="64"/>
    </w:rPr>
  </w:style>
  <w:style w:type="paragraph" w:customStyle="1" w:styleId="Tagline07">
    <w:name w:val="Tagline 07"/>
    <w:link w:val="Tagline07Char"/>
    <w:qFormat/>
    <w:rsid w:val="00BE0CD7"/>
    <w:pPr>
      <w:spacing w:after="0" w:line="240" w:lineRule="auto"/>
    </w:pPr>
    <w:rPr>
      <w:rFonts w:asciiTheme="majorHAnsi" w:hAnsiTheme="majorHAnsi" w:cs="Arial"/>
      <w:caps/>
      <w:color w:val="322B39" w:themeColor="background2" w:themeShade="40"/>
      <w:w w:val="90"/>
      <w:sz w:val="36"/>
      <w:szCs w:val="16"/>
    </w:rPr>
  </w:style>
  <w:style w:type="character" w:customStyle="1" w:styleId="Tagline06Char">
    <w:name w:val="Tagline06 Char"/>
    <w:basedOn w:val="DefaultParagraphFont"/>
    <w:link w:val="Tagline06"/>
    <w:rsid w:val="00BE0CD7"/>
    <w:rPr>
      <w:rFonts w:cs="Arial"/>
      <w:bCs/>
      <w:color w:val="141117" w:themeColor="background2" w:themeShade="1A"/>
      <w:w w:val="90"/>
      <w:sz w:val="36"/>
      <w:szCs w:val="64"/>
    </w:rPr>
  </w:style>
  <w:style w:type="character" w:customStyle="1" w:styleId="Tagline07Char">
    <w:name w:val="Tagline 07 Char"/>
    <w:basedOn w:val="DefaultParagraphFont"/>
    <w:link w:val="Tagline07"/>
    <w:rsid w:val="00BE0CD7"/>
    <w:rPr>
      <w:rFonts w:asciiTheme="majorHAnsi" w:hAnsiTheme="majorHAnsi" w:cs="Arial"/>
      <w:caps/>
      <w:color w:val="322B39" w:themeColor="background2" w:themeShade="40"/>
      <w:w w:val="90"/>
      <w:sz w:val="36"/>
      <w:szCs w:val="16"/>
    </w:rPr>
  </w:style>
  <w:style w:type="paragraph" w:customStyle="1" w:styleId="paratext05">
    <w:name w:val="para_text05"/>
    <w:link w:val="paratext05Char"/>
    <w:qFormat/>
    <w:rsid w:val="00347C5B"/>
    <w:pPr>
      <w:spacing w:line="240" w:lineRule="auto"/>
      <w:jc w:val="left"/>
    </w:pPr>
    <w:rPr>
      <w:color w:val="322B39" w:themeColor="background2" w:themeShade="40"/>
      <w:szCs w:val="17"/>
    </w:rPr>
  </w:style>
  <w:style w:type="paragraph" w:customStyle="1" w:styleId="Tagline08">
    <w:name w:val="Tagline 08"/>
    <w:basedOn w:val="Normal"/>
    <w:link w:val="Tagline08Char"/>
    <w:qFormat/>
    <w:rsid w:val="00BE0CD7"/>
    <w:pPr>
      <w:spacing w:after="0" w:line="240" w:lineRule="auto"/>
    </w:pPr>
    <w:rPr>
      <w:color w:val="322B39" w:themeColor="background2" w:themeShade="40"/>
      <w:sz w:val="56"/>
    </w:rPr>
  </w:style>
  <w:style w:type="character" w:customStyle="1" w:styleId="paratext05Char">
    <w:name w:val="para_text05 Char"/>
    <w:basedOn w:val="DefaultParagraphFont"/>
    <w:link w:val="paratext05"/>
    <w:rsid w:val="00347C5B"/>
    <w:rPr>
      <w:color w:val="322B39" w:themeColor="background2" w:themeShade="40"/>
      <w:szCs w:val="17"/>
    </w:rPr>
  </w:style>
  <w:style w:type="paragraph" w:customStyle="1" w:styleId="NLetterHeading">
    <w:name w:val="NLetter_Heading"/>
    <w:basedOn w:val="Normal"/>
    <w:link w:val="NLetterHeadingChar"/>
    <w:qFormat/>
    <w:rsid w:val="00BE0CD7"/>
    <w:pPr>
      <w:spacing w:after="0" w:line="240" w:lineRule="auto"/>
      <w:jc w:val="right"/>
    </w:pPr>
    <w:rPr>
      <w:rFonts w:asciiTheme="majorHAnsi" w:hAnsiTheme="majorHAnsi"/>
      <w:b/>
      <w:color w:val="141117" w:themeColor="background2" w:themeShade="1A"/>
      <w:sz w:val="96"/>
    </w:rPr>
  </w:style>
  <w:style w:type="character" w:customStyle="1" w:styleId="Tagline08Char">
    <w:name w:val="Tagline 08 Char"/>
    <w:basedOn w:val="DefaultParagraphFont"/>
    <w:link w:val="Tagline08"/>
    <w:rsid w:val="00BE0CD7"/>
    <w:rPr>
      <w:color w:val="322B39" w:themeColor="background2" w:themeShade="40"/>
      <w:sz w:val="56"/>
    </w:rPr>
  </w:style>
  <w:style w:type="paragraph" w:customStyle="1" w:styleId="NLetterheading02">
    <w:name w:val="NLetter_heading02"/>
    <w:link w:val="NLetterheading02Char"/>
    <w:qFormat/>
    <w:rsid w:val="00BE0CD7"/>
    <w:pPr>
      <w:spacing w:after="0"/>
      <w:jc w:val="left"/>
    </w:pPr>
    <w:rPr>
      <w:rFonts w:asciiTheme="majorHAnsi" w:hAnsiTheme="majorHAnsi"/>
      <w:color w:val="141117" w:themeColor="background2" w:themeShade="1A"/>
      <w:sz w:val="96"/>
    </w:rPr>
  </w:style>
  <w:style w:type="character" w:customStyle="1" w:styleId="NLetterHeadingChar">
    <w:name w:val="NLetter_Heading Char"/>
    <w:basedOn w:val="DefaultParagraphFont"/>
    <w:link w:val="NLetterHeading"/>
    <w:rsid w:val="00BE0CD7"/>
    <w:rPr>
      <w:rFonts w:asciiTheme="majorHAnsi" w:hAnsiTheme="majorHAnsi"/>
      <w:b/>
      <w:color w:val="141117" w:themeColor="background2" w:themeShade="1A"/>
      <w:sz w:val="96"/>
    </w:rPr>
  </w:style>
  <w:style w:type="paragraph" w:customStyle="1" w:styleId="Tagline09">
    <w:name w:val="Tagline09"/>
    <w:link w:val="Tagline09Char"/>
    <w:qFormat/>
    <w:rsid w:val="00BE0CD7"/>
    <w:pPr>
      <w:widowControl w:val="0"/>
      <w:spacing w:after="0" w:line="240" w:lineRule="auto"/>
    </w:pPr>
    <w:rPr>
      <w:color w:val="322B39" w:themeColor="background2" w:themeShade="40"/>
      <w:szCs w:val="14"/>
    </w:rPr>
  </w:style>
  <w:style w:type="character" w:customStyle="1" w:styleId="NLetterheading02Char">
    <w:name w:val="NLetter_heading02 Char"/>
    <w:basedOn w:val="DefaultParagraphFont"/>
    <w:link w:val="NLetterheading02"/>
    <w:rsid w:val="00BE0CD7"/>
    <w:rPr>
      <w:rFonts w:asciiTheme="majorHAnsi" w:hAnsiTheme="majorHAnsi"/>
      <w:color w:val="141117" w:themeColor="background2" w:themeShade="1A"/>
      <w:sz w:val="96"/>
    </w:rPr>
  </w:style>
  <w:style w:type="paragraph" w:customStyle="1" w:styleId="NewsLtrBodyText">
    <w:name w:val="NewsLtrBodyText"/>
    <w:link w:val="NewsLtrBodyTextChar"/>
    <w:qFormat/>
    <w:rsid w:val="00BE0CD7"/>
    <w:pPr>
      <w:jc w:val="left"/>
    </w:pPr>
    <w:rPr>
      <w:sz w:val="18"/>
      <w:szCs w:val="15"/>
    </w:rPr>
  </w:style>
  <w:style w:type="character" w:customStyle="1" w:styleId="Tagline09Char">
    <w:name w:val="Tagline09 Char"/>
    <w:basedOn w:val="DefaultParagraphFont"/>
    <w:link w:val="Tagline09"/>
    <w:rsid w:val="00BE0CD7"/>
    <w:rPr>
      <w:color w:val="322B39" w:themeColor="background2" w:themeShade="40"/>
      <w:szCs w:val="14"/>
    </w:rPr>
  </w:style>
  <w:style w:type="character" w:customStyle="1" w:styleId="NewsLtrBodyTextChar">
    <w:name w:val="NewsLtrBodyText Char"/>
    <w:basedOn w:val="DefaultParagraphFont"/>
    <w:link w:val="NewsLtrBodyText"/>
    <w:rsid w:val="00BE0CD7"/>
    <w:rPr>
      <w:sz w:val="18"/>
      <w:szCs w:val="15"/>
    </w:rPr>
  </w:style>
  <w:style w:type="paragraph" w:customStyle="1" w:styleId="Right-aligned">
    <w:name w:val="Right-aligned"/>
    <w:basedOn w:val="Normal"/>
    <w:rsid w:val="00E87A9A"/>
    <w:pPr>
      <w:jc w:val="right"/>
    </w:pPr>
  </w:style>
  <w:style w:type="paragraph" w:customStyle="1" w:styleId="Picturewithspacing">
    <w:name w:val="Picture with spacing"/>
    <w:basedOn w:val="Normal"/>
    <w:rsid w:val="00347C5B"/>
    <w:pPr>
      <w:spacing w:before="200"/>
    </w:pPr>
    <w:rPr>
      <w:szCs w:val="15"/>
    </w:rPr>
  </w:style>
  <w:style w:type="paragraph" w:styleId="NoSpacing">
    <w:name w:val="No Spacing"/>
    <w:link w:val="NoSpacingChar"/>
    <w:uiPriority w:val="1"/>
    <w:qFormat/>
    <w:rsid w:val="007F1A2A"/>
    <w:pPr>
      <w:spacing w:after="0" w:line="240" w:lineRule="auto"/>
      <w:jc w:val="left"/>
    </w:pPr>
    <w:rPr>
      <w:rFonts w:eastAsiaTheme="minorEastAsia"/>
    </w:rPr>
  </w:style>
  <w:style w:type="character" w:customStyle="1" w:styleId="NoSpacingChar">
    <w:name w:val="No Spacing Char"/>
    <w:basedOn w:val="DefaultParagraphFont"/>
    <w:link w:val="NoSpacing"/>
    <w:uiPriority w:val="1"/>
    <w:rsid w:val="007F1A2A"/>
    <w:rPr>
      <w:rFonts w:eastAsiaTheme="minorEastAsia"/>
    </w:rPr>
  </w:style>
  <w:style w:type="table" w:styleId="TableGrid">
    <w:name w:val="Table Grid"/>
    <w:basedOn w:val="TableNormal"/>
    <w:uiPriority w:val="59"/>
    <w:rsid w:val="008170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FD386C"/>
    <w:rPr>
      <w:rFonts w:ascii="Arial" w:eastAsia="Times New Roman" w:hAnsi="Arial" w:cs="Arial"/>
      <w:b/>
      <w:color w:val="000000"/>
      <w:kern w:val="28"/>
      <w:sz w:val="20"/>
      <w:szCs w:val="20"/>
      <w14:ligatures w14:val="standard"/>
      <w14:cntxtAlts/>
    </w:rPr>
  </w:style>
  <w:style w:type="character" w:styleId="Hyperlink">
    <w:name w:val="Hyperlink"/>
    <w:basedOn w:val="DefaultParagraphFont"/>
    <w:uiPriority w:val="99"/>
    <w:unhideWhenUsed/>
    <w:rsid w:val="006D1496"/>
    <w:rPr>
      <w:color w:val="410082" w:themeColor="hyperlink"/>
      <w:u w:val="single"/>
    </w:rPr>
  </w:style>
  <w:style w:type="character" w:customStyle="1" w:styleId="apple-converted-space">
    <w:name w:val="apple-converted-space"/>
    <w:basedOn w:val="DefaultParagraphFont"/>
    <w:rsid w:val="006D706B"/>
  </w:style>
  <w:style w:type="character" w:customStyle="1" w:styleId="aqj">
    <w:name w:val="aqj"/>
    <w:basedOn w:val="DefaultParagraphFont"/>
    <w:rsid w:val="006D706B"/>
  </w:style>
  <w:style w:type="paragraph" w:styleId="ListParagraph">
    <w:name w:val="List Paragraph"/>
    <w:basedOn w:val="Normal"/>
    <w:uiPriority w:val="34"/>
    <w:qFormat/>
    <w:rsid w:val="008C4531"/>
    <w:pPr>
      <w:ind w:left="720"/>
      <w:contextualSpacing/>
    </w:pPr>
  </w:style>
  <w:style w:type="paragraph" w:customStyle="1" w:styleId="chapter-2">
    <w:name w:val="chapter-2"/>
    <w:basedOn w:val="Normal"/>
    <w:rsid w:val="00E2264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
    <w:name w:val="text"/>
    <w:basedOn w:val="DefaultParagraphFont"/>
    <w:rsid w:val="00E22649"/>
  </w:style>
  <w:style w:type="paragraph" w:styleId="Header">
    <w:name w:val="header"/>
    <w:basedOn w:val="Normal"/>
    <w:link w:val="HeaderChar"/>
    <w:uiPriority w:val="99"/>
    <w:unhideWhenUsed/>
    <w:rsid w:val="002E4D6C"/>
    <w:pPr>
      <w:tabs>
        <w:tab w:val="center" w:pos="4680"/>
        <w:tab w:val="right" w:pos="9360"/>
      </w:tabs>
      <w:spacing w:after="0" w:line="240" w:lineRule="auto"/>
    </w:pPr>
  </w:style>
  <w:style w:type="character" w:customStyle="1" w:styleId="HeaderChar">
    <w:name w:val="Header Char"/>
    <w:basedOn w:val="DefaultParagraphFont"/>
    <w:link w:val="Header"/>
    <w:uiPriority w:val="99"/>
    <w:rsid w:val="002E4D6C"/>
  </w:style>
  <w:style w:type="paragraph" w:styleId="Footer">
    <w:name w:val="footer"/>
    <w:basedOn w:val="Normal"/>
    <w:link w:val="FooterChar"/>
    <w:uiPriority w:val="99"/>
    <w:unhideWhenUsed/>
    <w:rsid w:val="002E4D6C"/>
    <w:pPr>
      <w:tabs>
        <w:tab w:val="center" w:pos="4680"/>
        <w:tab w:val="right" w:pos="9360"/>
      </w:tabs>
      <w:spacing w:after="0" w:line="240" w:lineRule="auto"/>
    </w:pPr>
  </w:style>
  <w:style w:type="character" w:customStyle="1" w:styleId="FooterChar">
    <w:name w:val="Footer Char"/>
    <w:basedOn w:val="DefaultParagraphFont"/>
    <w:link w:val="Footer"/>
    <w:uiPriority w:val="99"/>
    <w:rsid w:val="002E4D6C"/>
  </w:style>
  <w:style w:type="character" w:customStyle="1" w:styleId="small-caps">
    <w:name w:val="small-caps"/>
    <w:basedOn w:val="DefaultParagraphFont"/>
    <w:rsid w:val="00453CCB"/>
  </w:style>
  <w:style w:type="character" w:customStyle="1" w:styleId="UnresolvedMention1">
    <w:name w:val="Unresolved Mention1"/>
    <w:basedOn w:val="DefaultParagraphFont"/>
    <w:uiPriority w:val="99"/>
    <w:semiHidden/>
    <w:unhideWhenUsed/>
    <w:rsid w:val="00B46973"/>
    <w:rPr>
      <w:color w:val="808080"/>
      <w:shd w:val="clear" w:color="auto" w:fill="E6E6E6"/>
    </w:rPr>
  </w:style>
  <w:style w:type="paragraph" w:styleId="Revision">
    <w:name w:val="Revision"/>
    <w:hidden/>
    <w:uiPriority w:val="99"/>
    <w:semiHidden/>
    <w:rsid w:val="009C56C3"/>
    <w:pPr>
      <w:spacing w:after="0" w:line="240" w:lineRule="auto"/>
      <w:jc w:val="left"/>
    </w:pPr>
  </w:style>
  <w:style w:type="paragraph" w:customStyle="1" w:styleId="s6">
    <w:name w:val="s6"/>
    <w:basedOn w:val="Normal"/>
    <w:rsid w:val="00F54B10"/>
    <w:pPr>
      <w:spacing w:before="100" w:beforeAutospacing="1" w:after="100" w:afterAutospacing="1" w:line="240" w:lineRule="auto"/>
    </w:pPr>
    <w:rPr>
      <w:rFonts w:ascii="Times New Roman" w:eastAsiaTheme="minorEastAsia" w:hAnsi="Times New Roman" w:cs="Times New Roman"/>
      <w:sz w:val="24"/>
      <w:szCs w:val="24"/>
      <w:lang w:eastAsia="zh-CN"/>
    </w:rPr>
  </w:style>
  <w:style w:type="character" w:customStyle="1" w:styleId="s4">
    <w:name w:val="s4"/>
    <w:basedOn w:val="DefaultParagraphFont"/>
    <w:rsid w:val="00F54B10"/>
  </w:style>
  <w:style w:type="character" w:customStyle="1" w:styleId="s5">
    <w:name w:val="s5"/>
    <w:basedOn w:val="DefaultParagraphFont"/>
    <w:rsid w:val="00F54B10"/>
  </w:style>
  <w:style w:type="character" w:customStyle="1" w:styleId="s7">
    <w:name w:val="s7"/>
    <w:basedOn w:val="DefaultParagraphFont"/>
    <w:rsid w:val="00F54B10"/>
  </w:style>
  <w:style w:type="paragraph" w:customStyle="1" w:styleId="m5840338733902458550yiv5643982899gmail-msonospacing">
    <w:name w:val="m_5840338733902458550yiv5643982899gmail-msonospacing"/>
    <w:basedOn w:val="Normal"/>
    <w:rsid w:val="009666A3"/>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unhideWhenUsed/>
    <w:rsid w:val="006C033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woj">
    <w:name w:val="woj"/>
    <w:basedOn w:val="DefaultParagraphFont"/>
    <w:rsid w:val="00AF6052"/>
  </w:style>
  <w:style w:type="paragraph" w:customStyle="1" w:styleId="m2928543637055756581yiv9197632061gmail-msonospacing">
    <w:name w:val="m_2928543637055756581yiv9197632061gmail-msonospacing"/>
    <w:basedOn w:val="Normal"/>
    <w:rsid w:val="00DF478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7958357504015562650gmail-msonospacing">
    <w:name w:val="m_7958357504015562650gmail-msonospacing"/>
    <w:basedOn w:val="Normal"/>
    <w:rsid w:val="005E1DA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tab-span">
    <w:name w:val="apple-tab-span"/>
    <w:basedOn w:val="DefaultParagraphFont"/>
    <w:rsid w:val="00E05893"/>
  </w:style>
  <w:style w:type="paragraph" w:customStyle="1" w:styleId="m-5061980763142098084gmail-msonospacing">
    <w:name w:val="m_-5061980763142098084gmail-msonospacing"/>
    <w:basedOn w:val="Normal"/>
    <w:rsid w:val="006D674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andard">
    <w:name w:val="Standard"/>
    <w:rsid w:val="00A072FB"/>
    <w:pPr>
      <w:widowControl w:val="0"/>
      <w:suppressAutoHyphens/>
      <w:autoSpaceDN w:val="0"/>
      <w:spacing w:after="0" w:line="240" w:lineRule="auto"/>
      <w:jc w:val="left"/>
    </w:pPr>
    <w:rPr>
      <w:rFonts w:ascii="Times New Roman" w:eastAsia="Andale Sans UI" w:hAnsi="Times New Roman" w:cs="Tahoma"/>
      <w:kern w:val="3"/>
      <w:sz w:val="24"/>
      <w:szCs w:val="24"/>
    </w:rPr>
  </w:style>
  <w:style w:type="character" w:customStyle="1" w:styleId="UnresolvedMention2">
    <w:name w:val="Unresolved Mention2"/>
    <w:basedOn w:val="DefaultParagraphFont"/>
    <w:uiPriority w:val="99"/>
    <w:semiHidden/>
    <w:unhideWhenUsed/>
    <w:rsid w:val="002B1A16"/>
    <w:rPr>
      <w:color w:val="605E5C"/>
      <w:shd w:val="clear" w:color="auto" w:fill="E1DFDD"/>
    </w:rPr>
  </w:style>
  <w:style w:type="character" w:styleId="UnresolvedMention">
    <w:name w:val="Unresolved Mention"/>
    <w:basedOn w:val="DefaultParagraphFont"/>
    <w:uiPriority w:val="99"/>
    <w:semiHidden/>
    <w:unhideWhenUsed/>
    <w:rsid w:val="002874D6"/>
    <w:rPr>
      <w:color w:val="605E5C"/>
      <w:shd w:val="clear" w:color="auto" w:fill="E1DFDD"/>
    </w:rPr>
  </w:style>
  <w:style w:type="character" w:customStyle="1" w:styleId="il">
    <w:name w:val="il"/>
    <w:basedOn w:val="DefaultParagraphFont"/>
    <w:rsid w:val="00761257"/>
  </w:style>
  <w:style w:type="character" w:customStyle="1" w:styleId="Heading1Char">
    <w:name w:val="Heading 1 Char"/>
    <w:basedOn w:val="DefaultParagraphFont"/>
    <w:link w:val="Heading1"/>
    <w:uiPriority w:val="9"/>
    <w:rsid w:val="00DA59A6"/>
    <w:rPr>
      <w:rFonts w:asciiTheme="majorHAnsi" w:eastAsiaTheme="majorEastAsia" w:hAnsiTheme="majorHAnsi" w:cstheme="majorBidi"/>
      <w:color w:val="AE9638"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804418">
      <w:bodyDiv w:val="1"/>
      <w:marLeft w:val="0"/>
      <w:marRight w:val="0"/>
      <w:marTop w:val="0"/>
      <w:marBottom w:val="0"/>
      <w:divBdr>
        <w:top w:val="none" w:sz="0" w:space="0" w:color="auto"/>
        <w:left w:val="none" w:sz="0" w:space="0" w:color="auto"/>
        <w:bottom w:val="none" w:sz="0" w:space="0" w:color="auto"/>
        <w:right w:val="none" w:sz="0" w:space="0" w:color="auto"/>
      </w:divBdr>
    </w:div>
    <w:div w:id="16515500">
      <w:bodyDiv w:val="1"/>
      <w:marLeft w:val="0"/>
      <w:marRight w:val="0"/>
      <w:marTop w:val="0"/>
      <w:marBottom w:val="0"/>
      <w:divBdr>
        <w:top w:val="none" w:sz="0" w:space="0" w:color="auto"/>
        <w:left w:val="none" w:sz="0" w:space="0" w:color="auto"/>
        <w:bottom w:val="none" w:sz="0" w:space="0" w:color="auto"/>
        <w:right w:val="none" w:sz="0" w:space="0" w:color="auto"/>
      </w:divBdr>
    </w:div>
    <w:div w:id="43066060">
      <w:bodyDiv w:val="1"/>
      <w:marLeft w:val="0"/>
      <w:marRight w:val="0"/>
      <w:marTop w:val="0"/>
      <w:marBottom w:val="0"/>
      <w:divBdr>
        <w:top w:val="none" w:sz="0" w:space="0" w:color="auto"/>
        <w:left w:val="none" w:sz="0" w:space="0" w:color="auto"/>
        <w:bottom w:val="none" w:sz="0" w:space="0" w:color="auto"/>
        <w:right w:val="none" w:sz="0" w:space="0" w:color="auto"/>
      </w:divBdr>
    </w:div>
    <w:div w:id="48656902">
      <w:bodyDiv w:val="1"/>
      <w:marLeft w:val="0"/>
      <w:marRight w:val="0"/>
      <w:marTop w:val="0"/>
      <w:marBottom w:val="0"/>
      <w:divBdr>
        <w:top w:val="none" w:sz="0" w:space="0" w:color="auto"/>
        <w:left w:val="none" w:sz="0" w:space="0" w:color="auto"/>
        <w:bottom w:val="none" w:sz="0" w:space="0" w:color="auto"/>
        <w:right w:val="none" w:sz="0" w:space="0" w:color="auto"/>
      </w:divBdr>
    </w:div>
    <w:div w:id="54860690">
      <w:bodyDiv w:val="1"/>
      <w:marLeft w:val="0"/>
      <w:marRight w:val="0"/>
      <w:marTop w:val="0"/>
      <w:marBottom w:val="0"/>
      <w:divBdr>
        <w:top w:val="none" w:sz="0" w:space="0" w:color="auto"/>
        <w:left w:val="none" w:sz="0" w:space="0" w:color="auto"/>
        <w:bottom w:val="none" w:sz="0" w:space="0" w:color="auto"/>
        <w:right w:val="none" w:sz="0" w:space="0" w:color="auto"/>
      </w:divBdr>
    </w:div>
    <w:div w:id="78988357">
      <w:bodyDiv w:val="1"/>
      <w:marLeft w:val="0"/>
      <w:marRight w:val="0"/>
      <w:marTop w:val="0"/>
      <w:marBottom w:val="0"/>
      <w:divBdr>
        <w:top w:val="none" w:sz="0" w:space="0" w:color="auto"/>
        <w:left w:val="none" w:sz="0" w:space="0" w:color="auto"/>
        <w:bottom w:val="none" w:sz="0" w:space="0" w:color="auto"/>
        <w:right w:val="none" w:sz="0" w:space="0" w:color="auto"/>
      </w:divBdr>
    </w:div>
    <w:div w:id="81951302">
      <w:bodyDiv w:val="1"/>
      <w:marLeft w:val="0"/>
      <w:marRight w:val="0"/>
      <w:marTop w:val="0"/>
      <w:marBottom w:val="0"/>
      <w:divBdr>
        <w:top w:val="none" w:sz="0" w:space="0" w:color="auto"/>
        <w:left w:val="none" w:sz="0" w:space="0" w:color="auto"/>
        <w:bottom w:val="none" w:sz="0" w:space="0" w:color="auto"/>
        <w:right w:val="none" w:sz="0" w:space="0" w:color="auto"/>
      </w:divBdr>
    </w:div>
    <w:div w:id="87435928">
      <w:bodyDiv w:val="1"/>
      <w:marLeft w:val="0"/>
      <w:marRight w:val="0"/>
      <w:marTop w:val="0"/>
      <w:marBottom w:val="0"/>
      <w:divBdr>
        <w:top w:val="none" w:sz="0" w:space="0" w:color="auto"/>
        <w:left w:val="none" w:sz="0" w:space="0" w:color="auto"/>
        <w:bottom w:val="none" w:sz="0" w:space="0" w:color="auto"/>
        <w:right w:val="none" w:sz="0" w:space="0" w:color="auto"/>
      </w:divBdr>
    </w:div>
    <w:div w:id="88546118">
      <w:bodyDiv w:val="1"/>
      <w:marLeft w:val="0"/>
      <w:marRight w:val="0"/>
      <w:marTop w:val="0"/>
      <w:marBottom w:val="0"/>
      <w:divBdr>
        <w:top w:val="none" w:sz="0" w:space="0" w:color="auto"/>
        <w:left w:val="none" w:sz="0" w:space="0" w:color="auto"/>
        <w:bottom w:val="none" w:sz="0" w:space="0" w:color="auto"/>
        <w:right w:val="none" w:sz="0" w:space="0" w:color="auto"/>
      </w:divBdr>
    </w:div>
    <w:div w:id="93941382">
      <w:bodyDiv w:val="1"/>
      <w:marLeft w:val="0"/>
      <w:marRight w:val="0"/>
      <w:marTop w:val="0"/>
      <w:marBottom w:val="0"/>
      <w:divBdr>
        <w:top w:val="none" w:sz="0" w:space="0" w:color="auto"/>
        <w:left w:val="none" w:sz="0" w:space="0" w:color="auto"/>
        <w:bottom w:val="none" w:sz="0" w:space="0" w:color="auto"/>
        <w:right w:val="none" w:sz="0" w:space="0" w:color="auto"/>
      </w:divBdr>
    </w:div>
    <w:div w:id="100805643">
      <w:bodyDiv w:val="1"/>
      <w:marLeft w:val="0"/>
      <w:marRight w:val="0"/>
      <w:marTop w:val="0"/>
      <w:marBottom w:val="0"/>
      <w:divBdr>
        <w:top w:val="none" w:sz="0" w:space="0" w:color="auto"/>
        <w:left w:val="none" w:sz="0" w:space="0" w:color="auto"/>
        <w:bottom w:val="none" w:sz="0" w:space="0" w:color="auto"/>
        <w:right w:val="none" w:sz="0" w:space="0" w:color="auto"/>
      </w:divBdr>
      <w:divsChild>
        <w:div w:id="2986120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93344542">
              <w:marLeft w:val="0"/>
              <w:marRight w:val="0"/>
              <w:marTop w:val="0"/>
              <w:marBottom w:val="0"/>
              <w:divBdr>
                <w:top w:val="none" w:sz="0" w:space="0" w:color="auto"/>
                <w:left w:val="none" w:sz="0" w:space="0" w:color="auto"/>
                <w:bottom w:val="none" w:sz="0" w:space="0" w:color="auto"/>
                <w:right w:val="none" w:sz="0" w:space="0" w:color="auto"/>
              </w:divBdr>
              <w:divsChild>
                <w:div w:id="1834251270">
                  <w:marLeft w:val="0"/>
                  <w:marRight w:val="0"/>
                  <w:marTop w:val="0"/>
                  <w:marBottom w:val="0"/>
                  <w:divBdr>
                    <w:top w:val="none" w:sz="0" w:space="0" w:color="auto"/>
                    <w:left w:val="none" w:sz="0" w:space="0" w:color="auto"/>
                    <w:bottom w:val="none" w:sz="0" w:space="0" w:color="auto"/>
                    <w:right w:val="none" w:sz="0" w:space="0" w:color="auto"/>
                  </w:divBdr>
                  <w:divsChild>
                    <w:div w:id="530606380">
                      <w:marLeft w:val="0"/>
                      <w:marRight w:val="0"/>
                      <w:marTop w:val="0"/>
                      <w:marBottom w:val="0"/>
                      <w:divBdr>
                        <w:top w:val="none" w:sz="0" w:space="0" w:color="auto"/>
                        <w:left w:val="none" w:sz="0" w:space="0" w:color="auto"/>
                        <w:bottom w:val="none" w:sz="0" w:space="0" w:color="auto"/>
                        <w:right w:val="none" w:sz="0" w:space="0" w:color="auto"/>
                      </w:divBdr>
                      <w:divsChild>
                        <w:div w:id="427508219">
                          <w:marLeft w:val="0"/>
                          <w:marRight w:val="0"/>
                          <w:marTop w:val="0"/>
                          <w:marBottom w:val="0"/>
                          <w:divBdr>
                            <w:top w:val="none" w:sz="0" w:space="0" w:color="auto"/>
                            <w:left w:val="none" w:sz="0" w:space="0" w:color="auto"/>
                            <w:bottom w:val="none" w:sz="0" w:space="0" w:color="auto"/>
                            <w:right w:val="none" w:sz="0" w:space="0" w:color="auto"/>
                          </w:divBdr>
                          <w:divsChild>
                            <w:div w:id="1292905826">
                              <w:marLeft w:val="0"/>
                              <w:marRight w:val="0"/>
                              <w:marTop w:val="0"/>
                              <w:marBottom w:val="0"/>
                              <w:divBdr>
                                <w:top w:val="none" w:sz="0" w:space="0" w:color="auto"/>
                                <w:left w:val="none" w:sz="0" w:space="0" w:color="auto"/>
                                <w:bottom w:val="none" w:sz="0" w:space="0" w:color="auto"/>
                                <w:right w:val="none" w:sz="0" w:space="0" w:color="auto"/>
                              </w:divBdr>
                              <w:divsChild>
                                <w:div w:id="1494032275">
                                  <w:marLeft w:val="0"/>
                                  <w:marRight w:val="0"/>
                                  <w:marTop w:val="0"/>
                                  <w:marBottom w:val="0"/>
                                  <w:divBdr>
                                    <w:top w:val="none" w:sz="0" w:space="0" w:color="auto"/>
                                    <w:left w:val="none" w:sz="0" w:space="0" w:color="auto"/>
                                    <w:bottom w:val="none" w:sz="0" w:space="0" w:color="auto"/>
                                    <w:right w:val="none" w:sz="0" w:space="0" w:color="auto"/>
                                  </w:divBdr>
                                  <w:divsChild>
                                    <w:div w:id="1954283697">
                                      <w:marLeft w:val="0"/>
                                      <w:marRight w:val="0"/>
                                      <w:marTop w:val="0"/>
                                      <w:marBottom w:val="0"/>
                                      <w:divBdr>
                                        <w:top w:val="none" w:sz="0" w:space="0" w:color="auto"/>
                                        <w:left w:val="none" w:sz="0" w:space="0" w:color="auto"/>
                                        <w:bottom w:val="none" w:sz="0" w:space="0" w:color="auto"/>
                                        <w:right w:val="none" w:sz="0" w:space="0" w:color="auto"/>
                                      </w:divBdr>
                                    </w:div>
                                    <w:div w:id="2102096415">
                                      <w:marLeft w:val="0"/>
                                      <w:marRight w:val="0"/>
                                      <w:marTop w:val="0"/>
                                      <w:marBottom w:val="0"/>
                                      <w:divBdr>
                                        <w:top w:val="none" w:sz="0" w:space="0" w:color="auto"/>
                                        <w:left w:val="none" w:sz="0" w:space="0" w:color="auto"/>
                                        <w:bottom w:val="none" w:sz="0" w:space="0" w:color="auto"/>
                                        <w:right w:val="none" w:sz="0" w:space="0" w:color="auto"/>
                                      </w:divBdr>
                                    </w:div>
                                    <w:div w:id="1082482475">
                                      <w:marLeft w:val="0"/>
                                      <w:marRight w:val="0"/>
                                      <w:marTop w:val="0"/>
                                      <w:marBottom w:val="0"/>
                                      <w:divBdr>
                                        <w:top w:val="none" w:sz="0" w:space="0" w:color="auto"/>
                                        <w:left w:val="none" w:sz="0" w:space="0" w:color="auto"/>
                                        <w:bottom w:val="none" w:sz="0" w:space="0" w:color="auto"/>
                                        <w:right w:val="none" w:sz="0" w:space="0" w:color="auto"/>
                                      </w:divBdr>
                                    </w:div>
                                    <w:div w:id="487479596">
                                      <w:marLeft w:val="0"/>
                                      <w:marRight w:val="0"/>
                                      <w:marTop w:val="0"/>
                                      <w:marBottom w:val="0"/>
                                      <w:divBdr>
                                        <w:top w:val="none" w:sz="0" w:space="0" w:color="auto"/>
                                        <w:left w:val="none" w:sz="0" w:space="0" w:color="auto"/>
                                        <w:bottom w:val="none" w:sz="0" w:space="0" w:color="auto"/>
                                        <w:right w:val="none" w:sz="0" w:space="0" w:color="auto"/>
                                      </w:divBdr>
                                    </w:div>
                                    <w:div w:id="274144209">
                                      <w:marLeft w:val="0"/>
                                      <w:marRight w:val="0"/>
                                      <w:marTop w:val="0"/>
                                      <w:marBottom w:val="0"/>
                                      <w:divBdr>
                                        <w:top w:val="none" w:sz="0" w:space="0" w:color="auto"/>
                                        <w:left w:val="none" w:sz="0" w:space="0" w:color="auto"/>
                                        <w:bottom w:val="none" w:sz="0" w:space="0" w:color="auto"/>
                                        <w:right w:val="none" w:sz="0" w:space="0" w:color="auto"/>
                                      </w:divBdr>
                                    </w:div>
                                    <w:div w:id="529997080">
                                      <w:marLeft w:val="0"/>
                                      <w:marRight w:val="0"/>
                                      <w:marTop w:val="0"/>
                                      <w:marBottom w:val="0"/>
                                      <w:divBdr>
                                        <w:top w:val="none" w:sz="0" w:space="0" w:color="auto"/>
                                        <w:left w:val="none" w:sz="0" w:space="0" w:color="auto"/>
                                        <w:bottom w:val="none" w:sz="0" w:space="0" w:color="auto"/>
                                        <w:right w:val="none" w:sz="0" w:space="0" w:color="auto"/>
                                      </w:divBdr>
                                    </w:div>
                                    <w:div w:id="818569258">
                                      <w:marLeft w:val="0"/>
                                      <w:marRight w:val="0"/>
                                      <w:marTop w:val="0"/>
                                      <w:marBottom w:val="0"/>
                                      <w:divBdr>
                                        <w:top w:val="none" w:sz="0" w:space="0" w:color="auto"/>
                                        <w:left w:val="none" w:sz="0" w:space="0" w:color="auto"/>
                                        <w:bottom w:val="none" w:sz="0" w:space="0" w:color="auto"/>
                                        <w:right w:val="none" w:sz="0" w:space="0" w:color="auto"/>
                                      </w:divBdr>
                                    </w:div>
                                    <w:div w:id="1120220427">
                                      <w:marLeft w:val="0"/>
                                      <w:marRight w:val="0"/>
                                      <w:marTop w:val="0"/>
                                      <w:marBottom w:val="0"/>
                                      <w:divBdr>
                                        <w:top w:val="none" w:sz="0" w:space="0" w:color="auto"/>
                                        <w:left w:val="none" w:sz="0" w:space="0" w:color="auto"/>
                                        <w:bottom w:val="none" w:sz="0" w:space="0" w:color="auto"/>
                                        <w:right w:val="none" w:sz="0" w:space="0" w:color="auto"/>
                                      </w:divBdr>
                                    </w:div>
                                    <w:div w:id="227813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2023654">
      <w:bodyDiv w:val="1"/>
      <w:marLeft w:val="0"/>
      <w:marRight w:val="0"/>
      <w:marTop w:val="0"/>
      <w:marBottom w:val="0"/>
      <w:divBdr>
        <w:top w:val="none" w:sz="0" w:space="0" w:color="auto"/>
        <w:left w:val="none" w:sz="0" w:space="0" w:color="auto"/>
        <w:bottom w:val="none" w:sz="0" w:space="0" w:color="auto"/>
        <w:right w:val="none" w:sz="0" w:space="0" w:color="auto"/>
      </w:divBdr>
    </w:div>
    <w:div w:id="121849058">
      <w:bodyDiv w:val="1"/>
      <w:marLeft w:val="0"/>
      <w:marRight w:val="0"/>
      <w:marTop w:val="0"/>
      <w:marBottom w:val="0"/>
      <w:divBdr>
        <w:top w:val="none" w:sz="0" w:space="0" w:color="auto"/>
        <w:left w:val="none" w:sz="0" w:space="0" w:color="auto"/>
        <w:bottom w:val="none" w:sz="0" w:space="0" w:color="auto"/>
        <w:right w:val="none" w:sz="0" w:space="0" w:color="auto"/>
      </w:divBdr>
    </w:div>
    <w:div w:id="122693966">
      <w:bodyDiv w:val="1"/>
      <w:marLeft w:val="0"/>
      <w:marRight w:val="0"/>
      <w:marTop w:val="0"/>
      <w:marBottom w:val="0"/>
      <w:divBdr>
        <w:top w:val="none" w:sz="0" w:space="0" w:color="auto"/>
        <w:left w:val="none" w:sz="0" w:space="0" w:color="auto"/>
        <w:bottom w:val="none" w:sz="0" w:space="0" w:color="auto"/>
        <w:right w:val="none" w:sz="0" w:space="0" w:color="auto"/>
      </w:divBdr>
    </w:div>
    <w:div w:id="124395451">
      <w:bodyDiv w:val="1"/>
      <w:marLeft w:val="0"/>
      <w:marRight w:val="0"/>
      <w:marTop w:val="0"/>
      <w:marBottom w:val="0"/>
      <w:divBdr>
        <w:top w:val="none" w:sz="0" w:space="0" w:color="auto"/>
        <w:left w:val="none" w:sz="0" w:space="0" w:color="auto"/>
        <w:bottom w:val="none" w:sz="0" w:space="0" w:color="auto"/>
        <w:right w:val="none" w:sz="0" w:space="0" w:color="auto"/>
      </w:divBdr>
    </w:div>
    <w:div w:id="125440494">
      <w:bodyDiv w:val="1"/>
      <w:marLeft w:val="0"/>
      <w:marRight w:val="0"/>
      <w:marTop w:val="0"/>
      <w:marBottom w:val="0"/>
      <w:divBdr>
        <w:top w:val="none" w:sz="0" w:space="0" w:color="auto"/>
        <w:left w:val="none" w:sz="0" w:space="0" w:color="auto"/>
        <w:bottom w:val="none" w:sz="0" w:space="0" w:color="auto"/>
        <w:right w:val="none" w:sz="0" w:space="0" w:color="auto"/>
      </w:divBdr>
    </w:div>
    <w:div w:id="130445662">
      <w:bodyDiv w:val="1"/>
      <w:marLeft w:val="0"/>
      <w:marRight w:val="0"/>
      <w:marTop w:val="0"/>
      <w:marBottom w:val="0"/>
      <w:divBdr>
        <w:top w:val="none" w:sz="0" w:space="0" w:color="auto"/>
        <w:left w:val="none" w:sz="0" w:space="0" w:color="auto"/>
        <w:bottom w:val="none" w:sz="0" w:space="0" w:color="auto"/>
        <w:right w:val="none" w:sz="0" w:space="0" w:color="auto"/>
      </w:divBdr>
    </w:div>
    <w:div w:id="136073072">
      <w:bodyDiv w:val="1"/>
      <w:marLeft w:val="0"/>
      <w:marRight w:val="0"/>
      <w:marTop w:val="0"/>
      <w:marBottom w:val="0"/>
      <w:divBdr>
        <w:top w:val="none" w:sz="0" w:space="0" w:color="auto"/>
        <w:left w:val="none" w:sz="0" w:space="0" w:color="auto"/>
        <w:bottom w:val="none" w:sz="0" w:space="0" w:color="auto"/>
        <w:right w:val="none" w:sz="0" w:space="0" w:color="auto"/>
      </w:divBdr>
      <w:divsChild>
        <w:div w:id="1472601336">
          <w:marLeft w:val="0"/>
          <w:marRight w:val="0"/>
          <w:marTop w:val="0"/>
          <w:marBottom w:val="0"/>
          <w:divBdr>
            <w:top w:val="none" w:sz="0" w:space="0" w:color="auto"/>
            <w:left w:val="none" w:sz="0" w:space="0" w:color="auto"/>
            <w:bottom w:val="none" w:sz="0" w:space="0" w:color="auto"/>
            <w:right w:val="none" w:sz="0" w:space="0" w:color="auto"/>
          </w:divBdr>
        </w:div>
        <w:div w:id="1756634901">
          <w:marLeft w:val="0"/>
          <w:marRight w:val="0"/>
          <w:marTop w:val="0"/>
          <w:marBottom w:val="0"/>
          <w:divBdr>
            <w:top w:val="none" w:sz="0" w:space="0" w:color="auto"/>
            <w:left w:val="none" w:sz="0" w:space="0" w:color="auto"/>
            <w:bottom w:val="none" w:sz="0" w:space="0" w:color="auto"/>
            <w:right w:val="none" w:sz="0" w:space="0" w:color="auto"/>
          </w:divBdr>
        </w:div>
      </w:divsChild>
    </w:div>
    <w:div w:id="140851152">
      <w:bodyDiv w:val="1"/>
      <w:marLeft w:val="0"/>
      <w:marRight w:val="0"/>
      <w:marTop w:val="0"/>
      <w:marBottom w:val="0"/>
      <w:divBdr>
        <w:top w:val="none" w:sz="0" w:space="0" w:color="auto"/>
        <w:left w:val="none" w:sz="0" w:space="0" w:color="auto"/>
        <w:bottom w:val="none" w:sz="0" w:space="0" w:color="auto"/>
        <w:right w:val="none" w:sz="0" w:space="0" w:color="auto"/>
      </w:divBdr>
    </w:div>
    <w:div w:id="147940863">
      <w:bodyDiv w:val="1"/>
      <w:marLeft w:val="0"/>
      <w:marRight w:val="0"/>
      <w:marTop w:val="0"/>
      <w:marBottom w:val="0"/>
      <w:divBdr>
        <w:top w:val="none" w:sz="0" w:space="0" w:color="auto"/>
        <w:left w:val="none" w:sz="0" w:space="0" w:color="auto"/>
        <w:bottom w:val="none" w:sz="0" w:space="0" w:color="auto"/>
        <w:right w:val="none" w:sz="0" w:space="0" w:color="auto"/>
      </w:divBdr>
    </w:div>
    <w:div w:id="151072222">
      <w:bodyDiv w:val="1"/>
      <w:marLeft w:val="0"/>
      <w:marRight w:val="0"/>
      <w:marTop w:val="0"/>
      <w:marBottom w:val="0"/>
      <w:divBdr>
        <w:top w:val="none" w:sz="0" w:space="0" w:color="auto"/>
        <w:left w:val="none" w:sz="0" w:space="0" w:color="auto"/>
        <w:bottom w:val="none" w:sz="0" w:space="0" w:color="auto"/>
        <w:right w:val="none" w:sz="0" w:space="0" w:color="auto"/>
      </w:divBdr>
    </w:div>
    <w:div w:id="163251290">
      <w:bodyDiv w:val="1"/>
      <w:marLeft w:val="0"/>
      <w:marRight w:val="0"/>
      <w:marTop w:val="0"/>
      <w:marBottom w:val="0"/>
      <w:divBdr>
        <w:top w:val="none" w:sz="0" w:space="0" w:color="auto"/>
        <w:left w:val="none" w:sz="0" w:space="0" w:color="auto"/>
        <w:bottom w:val="none" w:sz="0" w:space="0" w:color="auto"/>
        <w:right w:val="none" w:sz="0" w:space="0" w:color="auto"/>
      </w:divBdr>
    </w:div>
    <w:div w:id="169221506">
      <w:bodyDiv w:val="1"/>
      <w:marLeft w:val="0"/>
      <w:marRight w:val="0"/>
      <w:marTop w:val="0"/>
      <w:marBottom w:val="0"/>
      <w:divBdr>
        <w:top w:val="none" w:sz="0" w:space="0" w:color="auto"/>
        <w:left w:val="none" w:sz="0" w:space="0" w:color="auto"/>
        <w:bottom w:val="none" w:sz="0" w:space="0" w:color="auto"/>
        <w:right w:val="none" w:sz="0" w:space="0" w:color="auto"/>
      </w:divBdr>
    </w:div>
    <w:div w:id="186532228">
      <w:bodyDiv w:val="1"/>
      <w:marLeft w:val="0"/>
      <w:marRight w:val="0"/>
      <w:marTop w:val="0"/>
      <w:marBottom w:val="0"/>
      <w:divBdr>
        <w:top w:val="none" w:sz="0" w:space="0" w:color="auto"/>
        <w:left w:val="none" w:sz="0" w:space="0" w:color="auto"/>
        <w:bottom w:val="none" w:sz="0" w:space="0" w:color="auto"/>
        <w:right w:val="none" w:sz="0" w:space="0" w:color="auto"/>
      </w:divBdr>
    </w:div>
    <w:div w:id="192503635">
      <w:bodyDiv w:val="1"/>
      <w:marLeft w:val="0"/>
      <w:marRight w:val="0"/>
      <w:marTop w:val="0"/>
      <w:marBottom w:val="0"/>
      <w:divBdr>
        <w:top w:val="none" w:sz="0" w:space="0" w:color="auto"/>
        <w:left w:val="none" w:sz="0" w:space="0" w:color="auto"/>
        <w:bottom w:val="none" w:sz="0" w:space="0" w:color="auto"/>
        <w:right w:val="none" w:sz="0" w:space="0" w:color="auto"/>
      </w:divBdr>
    </w:div>
    <w:div w:id="207375731">
      <w:bodyDiv w:val="1"/>
      <w:marLeft w:val="0"/>
      <w:marRight w:val="0"/>
      <w:marTop w:val="0"/>
      <w:marBottom w:val="0"/>
      <w:divBdr>
        <w:top w:val="none" w:sz="0" w:space="0" w:color="auto"/>
        <w:left w:val="none" w:sz="0" w:space="0" w:color="auto"/>
        <w:bottom w:val="none" w:sz="0" w:space="0" w:color="auto"/>
        <w:right w:val="none" w:sz="0" w:space="0" w:color="auto"/>
      </w:divBdr>
    </w:div>
    <w:div w:id="210577710">
      <w:bodyDiv w:val="1"/>
      <w:marLeft w:val="0"/>
      <w:marRight w:val="0"/>
      <w:marTop w:val="0"/>
      <w:marBottom w:val="0"/>
      <w:divBdr>
        <w:top w:val="none" w:sz="0" w:space="0" w:color="auto"/>
        <w:left w:val="none" w:sz="0" w:space="0" w:color="auto"/>
        <w:bottom w:val="none" w:sz="0" w:space="0" w:color="auto"/>
        <w:right w:val="none" w:sz="0" w:space="0" w:color="auto"/>
      </w:divBdr>
    </w:div>
    <w:div w:id="213204376">
      <w:bodyDiv w:val="1"/>
      <w:marLeft w:val="0"/>
      <w:marRight w:val="0"/>
      <w:marTop w:val="0"/>
      <w:marBottom w:val="0"/>
      <w:divBdr>
        <w:top w:val="none" w:sz="0" w:space="0" w:color="auto"/>
        <w:left w:val="none" w:sz="0" w:space="0" w:color="auto"/>
        <w:bottom w:val="none" w:sz="0" w:space="0" w:color="auto"/>
        <w:right w:val="none" w:sz="0" w:space="0" w:color="auto"/>
      </w:divBdr>
    </w:div>
    <w:div w:id="214122900">
      <w:bodyDiv w:val="1"/>
      <w:marLeft w:val="0"/>
      <w:marRight w:val="0"/>
      <w:marTop w:val="0"/>
      <w:marBottom w:val="0"/>
      <w:divBdr>
        <w:top w:val="none" w:sz="0" w:space="0" w:color="auto"/>
        <w:left w:val="none" w:sz="0" w:space="0" w:color="auto"/>
        <w:bottom w:val="none" w:sz="0" w:space="0" w:color="auto"/>
        <w:right w:val="none" w:sz="0" w:space="0" w:color="auto"/>
      </w:divBdr>
    </w:div>
    <w:div w:id="220597428">
      <w:bodyDiv w:val="1"/>
      <w:marLeft w:val="0"/>
      <w:marRight w:val="0"/>
      <w:marTop w:val="0"/>
      <w:marBottom w:val="0"/>
      <w:divBdr>
        <w:top w:val="none" w:sz="0" w:space="0" w:color="auto"/>
        <w:left w:val="none" w:sz="0" w:space="0" w:color="auto"/>
        <w:bottom w:val="none" w:sz="0" w:space="0" w:color="auto"/>
        <w:right w:val="none" w:sz="0" w:space="0" w:color="auto"/>
      </w:divBdr>
    </w:div>
    <w:div w:id="236939625">
      <w:bodyDiv w:val="1"/>
      <w:marLeft w:val="0"/>
      <w:marRight w:val="0"/>
      <w:marTop w:val="0"/>
      <w:marBottom w:val="0"/>
      <w:divBdr>
        <w:top w:val="none" w:sz="0" w:space="0" w:color="auto"/>
        <w:left w:val="none" w:sz="0" w:space="0" w:color="auto"/>
        <w:bottom w:val="none" w:sz="0" w:space="0" w:color="auto"/>
        <w:right w:val="none" w:sz="0" w:space="0" w:color="auto"/>
      </w:divBdr>
    </w:div>
    <w:div w:id="243996415">
      <w:bodyDiv w:val="1"/>
      <w:marLeft w:val="0"/>
      <w:marRight w:val="0"/>
      <w:marTop w:val="0"/>
      <w:marBottom w:val="0"/>
      <w:divBdr>
        <w:top w:val="none" w:sz="0" w:space="0" w:color="auto"/>
        <w:left w:val="none" w:sz="0" w:space="0" w:color="auto"/>
        <w:bottom w:val="none" w:sz="0" w:space="0" w:color="auto"/>
        <w:right w:val="none" w:sz="0" w:space="0" w:color="auto"/>
      </w:divBdr>
    </w:div>
    <w:div w:id="245044561">
      <w:bodyDiv w:val="1"/>
      <w:marLeft w:val="0"/>
      <w:marRight w:val="0"/>
      <w:marTop w:val="0"/>
      <w:marBottom w:val="0"/>
      <w:divBdr>
        <w:top w:val="none" w:sz="0" w:space="0" w:color="auto"/>
        <w:left w:val="none" w:sz="0" w:space="0" w:color="auto"/>
        <w:bottom w:val="none" w:sz="0" w:space="0" w:color="auto"/>
        <w:right w:val="none" w:sz="0" w:space="0" w:color="auto"/>
      </w:divBdr>
    </w:div>
    <w:div w:id="263736213">
      <w:bodyDiv w:val="1"/>
      <w:marLeft w:val="0"/>
      <w:marRight w:val="0"/>
      <w:marTop w:val="0"/>
      <w:marBottom w:val="0"/>
      <w:divBdr>
        <w:top w:val="none" w:sz="0" w:space="0" w:color="auto"/>
        <w:left w:val="none" w:sz="0" w:space="0" w:color="auto"/>
        <w:bottom w:val="none" w:sz="0" w:space="0" w:color="auto"/>
        <w:right w:val="none" w:sz="0" w:space="0" w:color="auto"/>
      </w:divBdr>
    </w:div>
    <w:div w:id="271210342">
      <w:bodyDiv w:val="1"/>
      <w:marLeft w:val="0"/>
      <w:marRight w:val="0"/>
      <w:marTop w:val="0"/>
      <w:marBottom w:val="0"/>
      <w:divBdr>
        <w:top w:val="none" w:sz="0" w:space="0" w:color="auto"/>
        <w:left w:val="none" w:sz="0" w:space="0" w:color="auto"/>
        <w:bottom w:val="none" w:sz="0" w:space="0" w:color="auto"/>
        <w:right w:val="none" w:sz="0" w:space="0" w:color="auto"/>
      </w:divBdr>
    </w:div>
    <w:div w:id="274334034">
      <w:bodyDiv w:val="1"/>
      <w:marLeft w:val="0"/>
      <w:marRight w:val="0"/>
      <w:marTop w:val="0"/>
      <w:marBottom w:val="0"/>
      <w:divBdr>
        <w:top w:val="none" w:sz="0" w:space="0" w:color="auto"/>
        <w:left w:val="none" w:sz="0" w:space="0" w:color="auto"/>
        <w:bottom w:val="none" w:sz="0" w:space="0" w:color="auto"/>
        <w:right w:val="none" w:sz="0" w:space="0" w:color="auto"/>
      </w:divBdr>
    </w:div>
    <w:div w:id="286857514">
      <w:bodyDiv w:val="1"/>
      <w:marLeft w:val="0"/>
      <w:marRight w:val="0"/>
      <w:marTop w:val="0"/>
      <w:marBottom w:val="0"/>
      <w:divBdr>
        <w:top w:val="none" w:sz="0" w:space="0" w:color="auto"/>
        <w:left w:val="none" w:sz="0" w:space="0" w:color="auto"/>
        <w:bottom w:val="none" w:sz="0" w:space="0" w:color="auto"/>
        <w:right w:val="none" w:sz="0" w:space="0" w:color="auto"/>
      </w:divBdr>
    </w:div>
    <w:div w:id="315233662">
      <w:bodyDiv w:val="1"/>
      <w:marLeft w:val="0"/>
      <w:marRight w:val="0"/>
      <w:marTop w:val="0"/>
      <w:marBottom w:val="0"/>
      <w:divBdr>
        <w:top w:val="none" w:sz="0" w:space="0" w:color="auto"/>
        <w:left w:val="none" w:sz="0" w:space="0" w:color="auto"/>
        <w:bottom w:val="none" w:sz="0" w:space="0" w:color="auto"/>
        <w:right w:val="none" w:sz="0" w:space="0" w:color="auto"/>
      </w:divBdr>
    </w:div>
    <w:div w:id="324280728">
      <w:bodyDiv w:val="1"/>
      <w:marLeft w:val="0"/>
      <w:marRight w:val="0"/>
      <w:marTop w:val="0"/>
      <w:marBottom w:val="0"/>
      <w:divBdr>
        <w:top w:val="none" w:sz="0" w:space="0" w:color="auto"/>
        <w:left w:val="none" w:sz="0" w:space="0" w:color="auto"/>
        <w:bottom w:val="none" w:sz="0" w:space="0" w:color="auto"/>
        <w:right w:val="none" w:sz="0" w:space="0" w:color="auto"/>
      </w:divBdr>
    </w:div>
    <w:div w:id="334921207">
      <w:bodyDiv w:val="1"/>
      <w:marLeft w:val="0"/>
      <w:marRight w:val="0"/>
      <w:marTop w:val="0"/>
      <w:marBottom w:val="0"/>
      <w:divBdr>
        <w:top w:val="none" w:sz="0" w:space="0" w:color="auto"/>
        <w:left w:val="none" w:sz="0" w:space="0" w:color="auto"/>
        <w:bottom w:val="none" w:sz="0" w:space="0" w:color="auto"/>
        <w:right w:val="none" w:sz="0" w:space="0" w:color="auto"/>
      </w:divBdr>
    </w:div>
    <w:div w:id="343096003">
      <w:bodyDiv w:val="1"/>
      <w:marLeft w:val="0"/>
      <w:marRight w:val="0"/>
      <w:marTop w:val="0"/>
      <w:marBottom w:val="0"/>
      <w:divBdr>
        <w:top w:val="none" w:sz="0" w:space="0" w:color="auto"/>
        <w:left w:val="none" w:sz="0" w:space="0" w:color="auto"/>
        <w:bottom w:val="none" w:sz="0" w:space="0" w:color="auto"/>
        <w:right w:val="none" w:sz="0" w:space="0" w:color="auto"/>
      </w:divBdr>
    </w:div>
    <w:div w:id="343362505">
      <w:bodyDiv w:val="1"/>
      <w:marLeft w:val="0"/>
      <w:marRight w:val="0"/>
      <w:marTop w:val="0"/>
      <w:marBottom w:val="0"/>
      <w:divBdr>
        <w:top w:val="none" w:sz="0" w:space="0" w:color="auto"/>
        <w:left w:val="none" w:sz="0" w:space="0" w:color="auto"/>
        <w:bottom w:val="none" w:sz="0" w:space="0" w:color="auto"/>
        <w:right w:val="none" w:sz="0" w:space="0" w:color="auto"/>
      </w:divBdr>
    </w:div>
    <w:div w:id="347871235">
      <w:bodyDiv w:val="1"/>
      <w:marLeft w:val="0"/>
      <w:marRight w:val="0"/>
      <w:marTop w:val="0"/>
      <w:marBottom w:val="0"/>
      <w:divBdr>
        <w:top w:val="none" w:sz="0" w:space="0" w:color="auto"/>
        <w:left w:val="none" w:sz="0" w:space="0" w:color="auto"/>
        <w:bottom w:val="none" w:sz="0" w:space="0" w:color="auto"/>
        <w:right w:val="none" w:sz="0" w:space="0" w:color="auto"/>
      </w:divBdr>
    </w:div>
    <w:div w:id="354424689">
      <w:bodyDiv w:val="1"/>
      <w:marLeft w:val="0"/>
      <w:marRight w:val="0"/>
      <w:marTop w:val="0"/>
      <w:marBottom w:val="0"/>
      <w:divBdr>
        <w:top w:val="none" w:sz="0" w:space="0" w:color="auto"/>
        <w:left w:val="none" w:sz="0" w:space="0" w:color="auto"/>
        <w:bottom w:val="none" w:sz="0" w:space="0" w:color="auto"/>
        <w:right w:val="none" w:sz="0" w:space="0" w:color="auto"/>
      </w:divBdr>
    </w:div>
    <w:div w:id="358968028">
      <w:bodyDiv w:val="1"/>
      <w:marLeft w:val="0"/>
      <w:marRight w:val="0"/>
      <w:marTop w:val="0"/>
      <w:marBottom w:val="0"/>
      <w:divBdr>
        <w:top w:val="none" w:sz="0" w:space="0" w:color="auto"/>
        <w:left w:val="none" w:sz="0" w:space="0" w:color="auto"/>
        <w:bottom w:val="none" w:sz="0" w:space="0" w:color="auto"/>
        <w:right w:val="none" w:sz="0" w:space="0" w:color="auto"/>
      </w:divBdr>
    </w:div>
    <w:div w:id="369452420">
      <w:bodyDiv w:val="1"/>
      <w:marLeft w:val="0"/>
      <w:marRight w:val="0"/>
      <w:marTop w:val="0"/>
      <w:marBottom w:val="0"/>
      <w:divBdr>
        <w:top w:val="none" w:sz="0" w:space="0" w:color="auto"/>
        <w:left w:val="none" w:sz="0" w:space="0" w:color="auto"/>
        <w:bottom w:val="none" w:sz="0" w:space="0" w:color="auto"/>
        <w:right w:val="none" w:sz="0" w:space="0" w:color="auto"/>
      </w:divBdr>
    </w:div>
    <w:div w:id="376899083">
      <w:bodyDiv w:val="1"/>
      <w:marLeft w:val="0"/>
      <w:marRight w:val="0"/>
      <w:marTop w:val="0"/>
      <w:marBottom w:val="0"/>
      <w:divBdr>
        <w:top w:val="none" w:sz="0" w:space="0" w:color="auto"/>
        <w:left w:val="none" w:sz="0" w:space="0" w:color="auto"/>
        <w:bottom w:val="none" w:sz="0" w:space="0" w:color="auto"/>
        <w:right w:val="none" w:sz="0" w:space="0" w:color="auto"/>
      </w:divBdr>
      <w:divsChild>
        <w:div w:id="1406957170">
          <w:marLeft w:val="0"/>
          <w:marRight w:val="0"/>
          <w:marTop w:val="0"/>
          <w:marBottom w:val="0"/>
          <w:divBdr>
            <w:top w:val="none" w:sz="0" w:space="0" w:color="auto"/>
            <w:left w:val="none" w:sz="0" w:space="0" w:color="auto"/>
            <w:bottom w:val="none" w:sz="0" w:space="0" w:color="auto"/>
            <w:right w:val="none" w:sz="0" w:space="0" w:color="auto"/>
          </w:divBdr>
        </w:div>
      </w:divsChild>
    </w:div>
    <w:div w:id="378478339">
      <w:bodyDiv w:val="1"/>
      <w:marLeft w:val="0"/>
      <w:marRight w:val="0"/>
      <w:marTop w:val="0"/>
      <w:marBottom w:val="0"/>
      <w:divBdr>
        <w:top w:val="none" w:sz="0" w:space="0" w:color="auto"/>
        <w:left w:val="none" w:sz="0" w:space="0" w:color="auto"/>
        <w:bottom w:val="none" w:sz="0" w:space="0" w:color="auto"/>
        <w:right w:val="none" w:sz="0" w:space="0" w:color="auto"/>
      </w:divBdr>
    </w:div>
    <w:div w:id="385030210">
      <w:bodyDiv w:val="1"/>
      <w:marLeft w:val="0"/>
      <w:marRight w:val="0"/>
      <w:marTop w:val="0"/>
      <w:marBottom w:val="0"/>
      <w:divBdr>
        <w:top w:val="none" w:sz="0" w:space="0" w:color="auto"/>
        <w:left w:val="none" w:sz="0" w:space="0" w:color="auto"/>
        <w:bottom w:val="none" w:sz="0" w:space="0" w:color="auto"/>
        <w:right w:val="none" w:sz="0" w:space="0" w:color="auto"/>
      </w:divBdr>
    </w:div>
    <w:div w:id="385957763">
      <w:bodyDiv w:val="1"/>
      <w:marLeft w:val="0"/>
      <w:marRight w:val="0"/>
      <w:marTop w:val="0"/>
      <w:marBottom w:val="0"/>
      <w:divBdr>
        <w:top w:val="none" w:sz="0" w:space="0" w:color="auto"/>
        <w:left w:val="none" w:sz="0" w:space="0" w:color="auto"/>
        <w:bottom w:val="none" w:sz="0" w:space="0" w:color="auto"/>
        <w:right w:val="none" w:sz="0" w:space="0" w:color="auto"/>
      </w:divBdr>
    </w:div>
    <w:div w:id="387724786">
      <w:bodyDiv w:val="1"/>
      <w:marLeft w:val="0"/>
      <w:marRight w:val="0"/>
      <w:marTop w:val="0"/>
      <w:marBottom w:val="0"/>
      <w:divBdr>
        <w:top w:val="none" w:sz="0" w:space="0" w:color="auto"/>
        <w:left w:val="none" w:sz="0" w:space="0" w:color="auto"/>
        <w:bottom w:val="none" w:sz="0" w:space="0" w:color="auto"/>
        <w:right w:val="none" w:sz="0" w:space="0" w:color="auto"/>
      </w:divBdr>
    </w:div>
    <w:div w:id="389114646">
      <w:bodyDiv w:val="1"/>
      <w:marLeft w:val="0"/>
      <w:marRight w:val="0"/>
      <w:marTop w:val="0"/>
      <w:marBottom w:val="0"/>
      <w:divBdr>
        <w:top w:val="none" w:sz="0" w:space="0" w:color="auto"/>
        <w:left w:val="none" w:sz="0" w:space="0" w:color="auto"/>
        <w:bottom w:val="none" w:sz="0" w:space="0" w:color="auto"/>
        <w:right w:val="none" w:sz="0" w:space="0" w:color="auto"/>
      </w:divBdr>
    </w:div>
    <w:div w:id="394015114">
      <w:bodyDiv w:val="1"/>
      <w:marLeft w:val="0"/>
      <w:marRight w:val="0"/>
      <w:marTop w:val="0"/>
      <w:marBottom w:val="0"/>
      <w:divBdr>
        <w:top w:val="none" w:sz="0" w:space="0" w:color="auto"/>
        <w:left w:val="none" w:sz="0" w:space="0" w:color="auto"/>
        <w:bottom w:val="none" w:sz="0" w:space="0" w:color="auto"/>
        <w:right w:val="none" w:sz="0" w:space="0" w:color="auto"/>
      </w:divBdr>
    </w:div>
    <w:div w:id="396518691">
      <w:bodyDiv w:val="1"/>
      <w:marLeft w:val="0"/>
      <w:marRight w:val="0"/>
      <w:marTop w:val="0"/>
      <w:marBottom w:val="0"/>
      <w:divBdr>
        <w:top w:val="none" w:sz="0" w:space="0" w:color="auto"/>
        <w:left w:val="none" w:sz="0" w:space="0" w:color="auto"/>
        <w:bottom w:val="none" w:sz="0" w:space="0" w:color="auto"/>
        <w:right w:val="none" w:sz="0" w:space="0" w:color="auto"/>
      </w:divBdr>
    </w:div>
    <w:div w:id="396973246">
      <w:bodyDiv w:val="1"/>
      <w:marLeft w:val="0"/>
      <w:marRight w:val="0"/>
      <w:marTop w:val="0"/>
      <w:marBottom w:val="0"/>
      <w:divBdr>
        <w:top w:val="none" w:sz="0" w:space="0" w:color="auto"/>
        <w:left w:val="none" w:sz="0" w:space="0" w:color="auto"/>
        <w:bottom w:val="none" w:sz="0" w:space="0" w:color="auto"/>
        <w:right w:val="none" w:sz="0" w:space="0" w:color="auto"/>
      </w:divBdr>
    </w:div>
    <w:div w:id="413939911">
      <w:bodyDiv w:val="1"/>
      <w:marLeft w:val="0"/>
      <w:marRight w:val="0"/>
      <w:marTop w:val="0"/>
      <w:marBottom w:val="0"/>
      <w:divBdr>
        <w:top w:val="none" w:sz="0" w:space="0" w:color="auto"/>
        <w:left w:val="none" w:sz="0" w:space="0" w:color="auto"/>
        <w:bottom w:val="none" w:sz="0" w:space="0" w:color="auto"/>
        <w:right w:val="none" w:sz="0" w:space="0" w:color="auto"/>
      </w:divBdr>
      <w:divsChild>
        <w:div w:id="280772884">
          <w:marLeft w:val="0"/>
          <w:marRight w:val="0"/>
          <w:marTop w:val="0"/>
          <w:marBottom w:val="0"/>
          <w:divBdr>
            <w:top w:val="none" w:sz="0" w:space="0" w:color="auto"/>
            <w:left w:val="none" w:sz="0" w:space="0" w:color="auto"/>
            <w:bottom w:val="none" w:sz="0" w:space="0" w:color="auto"/>
            <w:right w:val="none" w:sz="0" w:space="0" w:color="auto"/>
          </w:divBdr>
        </w:div>
        <w:div w:id="293877178">
          <w:marLeft w:val="0"/>
          <w:marRight w:val="0"/>
          <w:marTop w:val="0"/>
          <w:marBottom w:val="0"/>
          <w:divBdr>
            <w:top w:val="none" w:sz="0" w:space="0" w:color="auto"/>
            <w:left w:val="none" w:sz="0" w:space="0" w:color="auto"/>
            <w:bottom w:val="none" w:sz="0" w:space="0" w:color="auto"/>
            <w:right w:val="none" w:sz="0" w:space="0" w:color="auto"/>
          </w:divBdr>
        </w:div>
        <w:div w:id="521939176">
          <w:marLeft w:val="0"/>
          <w:marRight w:val="0"/>
          <w:marTop w:val="0"/>
          <w:marBottom w:val="0"/>
          <w:divBdr>
            <w:top w:val="none" w:sz="0" w:space="0" w:color="auto"/>
            <w:left w:val="none" w:sz="0" w:space="0" w:color="auto"/>
            <w:bottom w:val="none" w:sz="0" w:space="0" w:color="auto"/>
            <w:right w:val="none" w:sz="0" w:space="0" w:color="auto"/>
          </w:divBdr>
        </w:div>
        <w:div w:id="607086151">
          <w:marLeft w:val="0"/>
          <w:marRight w:val="0"/>
          <w:marTop w:val="0"/>
          <w:marBottom w:val="0"/>
          <w:divBdr>
            <w:top w:val="none" w:sz="0" w:space="0" w:color="auto"/>
            <w:left w:val="none" w:sz="0" w:space="0" w:color="auto"/>
            <w:bottom w:val="none" w:sz="0" w:space="0" w:color="auto"/>
            <w:right w:val="none" w:sz="0" w:space="0" w:color="auto"/>
          </w:divBdr>
        </w:div>
        <w:div w:id="633602576">
          <w:marLeft w:val="0"/>
          <w:marRight w:val="0"/>
          <w:marTop w:val="0"/>
          <w:marBottom w:val="0"/>
          <w:divBdr>
            <w:top w:val="none" w:sz="0" w:space="0" w:color="auto"/>
            <w:left w:val="none" w:sz="0" w:space="0" w:color="auto"/>
            <w:bottom w:val="none" w:sz="0" w:space="0" w:color="auto"/>
            <w:right w:val="none" w:sz="0" w:space="0" w:color="auto"/>
          </w:divBdr>
        </w:div>
        <w:div w:id="859930226">
          <w:marLeft w:val="0"/>
          <w:marRight w:val="0"/>
          <w:marTop w:val="0"/>
          <w:marBottom w:val="0"/>
          <w:divBdr>
            <w:top w:val="none" w:sz="0" w:space="0" w:color="auto"/>
            <w:left w:val="none" w:sz="0" w:space="0" w:color="auto"/>
            <w:bottom w:val="none" w:sz="0" w:space="0" w:color="auto"/>
            <w:right w:val="none" w:sz="0" w:space="0" w:color="auto"/>
          </w:divBdr>
        </w:div>
        <w:div w:id="883641831">
          <w:marLeft w:val="0"/>
          <w:marRight w:val="0"/>
          <w:marTop w:val="0"/>
          <w:marBottom w:val="0"/>
          <w:divBdr>
            <w:top w:val="none" w:sz="0" w:space="0" w:color="auto"/>
            <w:left w:val="none" w:sz="0" w:space="0" w:color="auto"/>
            <w:bottom w:val="none" w:sz="0" w:space="0" w:color="auto"/>
            <w:right w:val="none" w:sz="0" w:space="0" w:color="auto"/>
          </w:divBdr>
        </w:div>
        <w:div w:id="1210610018">
          <w:marLeft w:val="0"/>
          <w:marRight w:val="0"/>
          <w:marTop w:val="0"/>
          <w:marBottom w:val="0"/>
          <w:divBdr>
            <w:top w:val="none" w:sz="0" w:space="0" w:color="auto"/>
            <w:left w:val="none" w:sz="0" w:space="0" w:color="auto"/>
            <w:bottom w:val="none" w:sz="0" w:space="0" w:color="auto"/>
            <w:right w:val="none" w:sz="0" w:space="0" w:color="auto"/>
          </w:divBdr>
        </w:div>
        <w:div w:id="1475098578">
          <w:marLeft w:val="0"/>
          <w:marRight w:val="0"/>
          <w:marTop w:val="0"/>
          <w:marBottom w:val="0"/>
          <w:divBdr>
            <w:top w:val="none" w:sz="0" w:space="0" w:color="auto"/>
            <w:left w:val="none" w:sz="0" w:space="0" w:color="auto"/>
            <w:bottom w:val="none" w:sz="0" w:space="0" w:color="auto"/>
            <w:right w:val="none" w:sz="0" w:space="0" w:color="auto"/>
          </w:divBdr>
        </w:div>
        <w:div w:id="1640456229">
          <w:marLeft w:val="0"/>
          <w:marRight w:val="0"/>
          <w:marTop w:val="0"/>
          <w:marBottom w:val="0"/>
          <w:divBdr>
            <w:top w:val="none" w:sz="0" w:space="0" w:color="auto"/>
            <w:left w:val="none" w:sz="0" w:space="0" w:color="auto"/>
            <w:bottom w:val="none" w:sz="0" w:space="0" w:color="auto"/>
            <w:right w:val="none" w:sz="0" w:space="0" w:color="auto"/>
          </w:divBdr>
        </w:div>
        <w:div w:id="1736008489">
          <w:marLeft w:val="0"/>
          <w:marRight w:val="0"/>
          <w:marTop w:val="0"/>
          <w:marBottom w:val="0"/>
          <w:divBdr>
            <w:top w:val="none" w:sz="0" w:space="0" w:color="auto"/>
            <w:left w:val="none" w:sz="0" w:space="0" w:color="auto"/>
            <w:bottom w:val="none" w:sz="0" w:space="0" w:color="auto"/>
            <w:right w:val="none" w:sz="0" w:space="0" w:color="auto"/>
          </w:divBdr>
        </w:div>
        <w:div w:id="2030139943">
          <w:marLeft w:val="0"/>
          <w:marRight w:val="0"/>
          <w:marTop w:val="0"/>
          <w:marBottom w:val="0"/>
          <w:divBdr>
            <w:top w:val="none" w:sz="0" w:space="0" w:color="auto"/>
            <w:left w:val="none" w:sz="0" w:space="0" w:color="auto"/>
            <w:bottom w:val="none" w:sz="0" w:space="0" w:color="auto"/>
            <w:right w:val="none" w:sz="0" w:space="0" w:color="auto"/>
          </w:divBdr>
        </w:div>
      </w:divsChild>
    </w:div>
    <w:div w:id="418062983">
      <w:bodyDiv w:val="1"/>
      <w:marLeft w:val="0"/>
      <w:marRight w:val="0"/>
      <w:marTop w:val="0"/>
      <w:marBottom w:val="0"/>
      <w:divBdr>
        <w:top w:val="none" w:sz="0" w:space="0" w:color="auto"/>
        <w:left w:val="none" w:sz="0" w:space="0" w:color="auto"/>
        <w:bottom w:val="none" w:sz="0" w:space="0" w:color="auto"/>
        <w:right w:val="none" w:sz="0" w:space="0" w:color="auto"/>
      </w:divBdr>
    </w:div>
    <w:div w:id="419520168">
      <w:bodyDiv w:val="1"/>
      <w:marLeft w:val="0"/>
      <w:marRight w:val="0"/>
      <w:marTop w:val="0"/>
      <w:marBottom w:val="0"/>
      <w:divBdr>
        <w:top w:val="none" w:sz="0" w:space="0" w:color="auto"/>
        <w:left w:val="none" w:sz="0" w:space="0" w:color="auto"/>
        <w:bottom w:val="none" w:sz="0" w:space="0" w:color="auto"/>
        <w:right w:val="none" w:sz="0" w:space="0" w:color="auto"/>
      </w:divBdr>
    </w:div>
    <w:div w:id="453719383">
      <w:bodyDiv w:val="1"/>
      <w:marLeft w:val="0"/>
      <w:marRight w:val="0"/>
      <w:marTop w:val="0"/>
      <w:marBottom w:val="0"/>
      <w:divBdr>
        <w:top w:val="none" w:sz="0" w:space="0" w:color="auto"/>
        <w:left w:val="none" w:sz="0" w:space="0" w:color="auto"/>
        <w:bottom w:val="none" w:sz="0" w:space="0" w:color="auto"/>
        <w:right w:val="none" w:sz="0" w:space="0" w:color="auto"/>
      </w:divBdr>
      <w:divsChild>
        <w:div w:id="909391435">
          <w:marLeft w:val="0"/>
          <w:marRight w:val="0"/>
          <w:marTop w:val="0"/>
          <w:marBottom w:val="0"/>
          <w:divBdr>
            <w:top w:val="none" w:sz="0" w:space="0" w:color="auto"/>
            <w:left w:val="none" w:sz="0" w:space="0" w:color="auto"/>
            <w:bottom w:val="none" w:sz="0" w:space="0" w:color="auto"/>
            <w:right w:val="none" w:sz="0" w:space="0" w:color="auto"/>
          </w:divBdr>
        </w:div>
        <w:div w:id="2036618503">
          <w:marLeft w:val="0"/>
          <w:marRight w:val="0"/>
          <w:marTop w:val="0"/>
          <w:marBottom w:val="0"/>
          <w:divBdr>
            <w:top w:val="none" w:sz="0" w:space="0" w:color="auto"/>
            <w:left w:val="none" w:sz="0" w:space="0" w:color="auto"/>
            <w:bottom w:val="none" w:sz="0" w:space="0" w:color="auto"/>
            <w:right w:val="none" w:sz="0" w:space="0" w:color="auto"/>
          </w:divBdr>
        </w:div>
      </w:divsChild>
    </w:div>
    <w:div w:id="456068720">
      <w:bodyDiv w:val="1"/>
      <w:marLeft w:val="0"/>
      <w:marRight w:val="0"/>
      <w:marTop w:val="0"/>
      <w:marBottom w:val="0"/>
      <w:divBdr>
        <w:top w:val="none" w:sz="0" w:space="0" w:color="auto"/>
        <w:left w:val="none" w:sz="0" w:space="0" w:color="auto"/>
        <w:bottom w:val="none" w:sz="0" w:space="0" w:color="auto"/>
        <w:right w:val="none" w:sz="0" w:space="0" w:color="auto"/>
      </w:divBdr>
    </w:div>
    <w:div w:id="460654837">
      <w:bodyDiv w:val="1"/>
      <w:marLeft w:val="0"/>
      <w:marRight w:val="0"/>
      <w:marTop w:val="0"/>
      <w:marBottom w:val="0"/>
      <w:divBdr>
        <w:top w:val="none" w:sz="0" w:space="0" w:color="auto"/>
        <w:left w:val="none" w:sz="0" w:space="0" w:color="auto"/>
        <w:bottom w:val="none" w:sz="0" w:space="0" w:color="auto"/>
        <w:right w:val="none" w:sz="0" w:space="0" w:color="auto"/>
      </w:divBdr>
    </w:div>
    <w:div w:id="466625306">
      <w:bodyDiv w:val="1"/>
      <w:marLeft w:val="0"/>
      <w:marRight w:val="0"/>
      <w:marTop w:val="0"/>
      <w:marBottom w:val="0"/>
      <w:divBdr>
        <w:top w:val="none" w:sz="0" w:space="0" w:color="auto"/>
        <w:left w:val="none" w:sz="0" w:space="0" w:color="auto"/>
        <w:bottom w:val="none" w:sz="0" w:space="0" w:color="auto"/>
        <w:right w:val="none" w:sz="0" w:space="0" w:color="auto"/>
      </w:divBdr>
    </w:div>
    <w:div w:id="468475516">
      <w:bodyDiv w:val="1"/>
      <w:marLeft w:val="0"/>
      <w:marRight w:val="0"/>
      <w:marTop w:val="0"/>
      <w:marBottom w:val="0"/>
      <w:divBdr>
        <w:top w:val="none" w:sz="0" w:space="0" w:color="auto"/>
        <w:left w:val="none" w:sz="0" w:space="0" w:color="auto"/>
        <w:bottom w:val="none" w:sz="0" w:space="0" w:color="auto"/>
        <w:right w:val="none" w:sz="0" w:space="0" w:color="auto"/>
      </w:divBdr>
      <w:divsChild>
        <w:div w:id="1525360537">
          <w:marLeft w:val="0"/>
          <w:marRight w:val="0"/>
          <w:marTop w:val="0"/>
          <w:marBottom w:val="0"/>
          <w:divBdr>
            <w:top w:val="none" w:sz="0" w:space="0" w:color="auto"/>
            <w:left w:val="none" w:sz="0" w:space="0" w:color="auto"/>
            <w:bottom w:val="none" w:sz="0" w:space="0" w:color="auto"/>
            <w:right w:val="none" w:sz="0" w:space="0" w:color="auto"/>
          </w:divBdr>
        </w:div>
      </w:divsChild>
    </w:div>
    <w:div w:id="471404570">
      <w:bodyDiv w:val="1"/>
      <w:marLeft w:val="0"/>
      <w:marRight w:val="0"/>
      <w:marTop w:val="0"/>
      <w:marBottom w:val="0"/>
      <w:divBdr>
        <w:top w:val="none" w:sz="0" w:space="0" w:color="auto"/>
        <w:left w:val="none" w:sz="0" w:space="0" w:color="auto"/>
        <w:bottom w:val="none" w:sz="0" w:space="0" w:color="auto"/>
        <w:right w:val="none" w:sz="0" w:space="0" w:color="auto"/>
      </w:divBdr>
    </w:div>
    <w:div w:id="472674410">
      <w:bodyDiv w:val="1"/>
      <w:marLeft w:val="0"/>
      <w:marRight w:val="0"/>
      <w:marTop w:val="0"/>
      <w:marBottom w:val="0"/>
      <w:divBdr>
        <w:top w:val="none" w:sz="0" w:space="0" w:color="auto"/>
        <w:left w:val="none" w:sz="0" w:space="0" w:color="auto"/>
        <w:bottom w:val="none" w:sz="0" w:space="0" w:color="auto"/>
        <w:right w:val="none" w:sz="0" w:space="0" w:color="auto"/>
      </w:divBdr>
      <w:divsChild>
        <w:div w:id="4023001">
          <w:marLeft w:val="0"/>
          <w:marRight w:val="0"/>
          <w:marTop w:val="0"/>
          <w:marBottom w:val="0"/>
          <w:divBdr>
            <w:top w:val="none" w:sz="0" w:space="0" w:color="auto"/>
            <w:left w:val="none" w:sz="0" w:space="0" w:color="auto"/>
            <w:bottom w:val="none" w:sz="0" w:space="0" w:color="auto"/>
            <w:right w:val="none" w:sz="0" w:space="0" w:color="auto"/>
          </w:divBdr>
        </w:div>
        <w:div w:id="1450783356">
          <w:marLeft w:val="0"/>
          <w:marRight w:val="0"/>
          <w:marTop w:val="0"/>
          <w:marBottom w:val="0"/>
          <w:divBdr>
            <w:top w:val="none" w:sz="0" w:space="0" w:color="auto"/>
            <w:left w:val="none" w:sz="0" w:space="0" w:color="auto"/>
            <w:bottom w:val="none" w:sz="0" w:space="0" w:color="auto"/>
            <w:right w:val="none" w:sz="0" w:space="0" w:color="auto"/>
          </w:divBdr>
        </w:div>
        <w:div w:id="1584560938">
          <w:marLeft w:val="0"/>
          <w:marRight w:val="0"/>
          <w:marTop w:val="0"/>
          <w:marBottom w:val="0"/>
          <w:divBdr>
            <w:top w:val="none" w:sz="0" w:space="0" w:color="auto"/>
            <w:left w:val="none" w:sz="0" w:space="0" w:color="auto"/>
            <w:bottom w:val="none" w:sz="0" w:space="0" w:color="auto"/>
            <w:right w:val="none" w:sz="0" w:space="0" w:color="auto"/>
          </w:divBdr>
        </w:div>
      </w:divsChild>
    </w:div>
    <w:div w:id="474104131">
      <w:bodyDiv w:val="1"/>
      <w:marLeft w:val="0"/>
      <w:marRight w:val="0"/>
      <w:marTop w:val="0"/>
      <w:marBottom w:val="0"/>
      <w:divBdr>
        <w:top w:val="none" w:sz="0" w:space="0" w:color="auto"/>
        <w:left w:val="none" w:sz="0" w:space="0" w:color="auto"/>
        <w:bottom w:val="none" w:sz="0" w:space="0" w:color="auto"/>
        <w:right w:val="none" w:sz="0" w:space="0" w:color="auto"/>
      </w:divBdr>
      <w:divsChild>
        <w:div w:id="668874209">
          <w:marLeft w:val="0"/>
          <w:marRight w:val="0"/>
          <w:marTop w:val="0"/>
          <w:marBottom w:val="0"/>
          <w:divBdr>
            <w:top w:val="none" w:sz="0" w:space="0" w:color="auto"/>
            <w:left w:val="none" w:sz="0" w:space="0" w:color="auto"/>
            <w:bottom w:val="none" w:sz="0" w:space="0" w:color="auto"/>
            <w:right w:val="none" w:sz="0" w:space="0" w:color="auto"/>
          </w:divBdr>
        </w:div>
      </w:divsChild>
    </w:div>
    <w:div w:id="475491950">
      <w:bodyDiv w:val="1"/>
      <w:marLeft w:val="0"/>
      <w:marRight w:val="0"/>
      <w:marTop w:val="0"/>
      <w:marBottom w:val="0"/>
      <w:divBdr>
        <w:top w:val="none" w:sz="0" w:space="0" w:color="auto"/>
        <w:left w:val="none" w:sz="0" w:space="0" w:color="auto"/>
        <w:bottom w:val="none" w:sz="0" w:space="0" w:color="auto"/>
        <w:right w:val="none" w:sz="0" w:space="0" w:color="auto"/>
      </w:divBdr>
    </w:div>
    <w:div w:id="478495564">
      <w:bodyDiv w:val="1"/>
      <w:marLeft w:val="0"/>
      <w:marRight w:val="0"/>
      <w:marTop w:val="0"/>
      <w:marBottom w:val="0"/>
      <w:divBdr>
        <w:top w:val="none" w:sz="0" w:space="0" w:color="auto"/>
        <w:left w:val="none" w:sz="0" w:space="0" w:color="auto"/>
        <w:bottom w:val="none" w:sz="0" w:space="0" w:color="auto"/>
        <w:right w:val="none" w:sz="0" w:space="0" w:color="auto"/>
      </w:divBdr>
    </w:div>
    <w:div w:id="479419926">
      <w:bodyDiv w:val="1"/>
      <w:marLeft w:val="0"/>
      <w:marRight w:val="0"/>
      <w:marTop w:val="0"/>
      <w:marBottom w:val="0"/>
      <w:divBdr>
        <w:top w:val="none" w:sz="0" w:space="0" w:color="auto"/>
        <w:left w:val="none" w:sz="0" w:space="0" w:color="auto"/>
        <w:bottom w:val="none" w:sz="0" w:space="0" w:color="auto"/>
        <w:right w:val="none" w:sz="0" w:space="0" w:color="auto"/>
      </w:divBdr>
    </w:div>
    <w:div w:id="480997332">
      <w:bodyDiv w:val="1"/>
      <w:marLeft w:val="0"/>
      <w:marRight w:val="0"/>
      <w:marTop w:val="0"/>
      <w:marBottom w:val="0"/>
      <w:divBdr>
        <w:top w:val="none" w:sz="0" w:space="0" w:color="auto"/>
        <w:left w:val="none" w:sz="0" w:space="0" w:color="auto"/>
        <w:bottom w:val="none" w:sz="0" w:space="0" w:color="auto"/>
        <w:right w:val="none" w:sz="0" w:space="0" w:color="auto"/>
      </w:divBdr>
      <w:divsChild>
        <w:div w:id="279843753">
          <w:marLeft w:val="0"/>
          <w:marRight w:val="0"/>
          <w:marTop w:val="0"/>
          <w:marBottom w:val="0"/>
          <w:divBdr>
            <w:top w:val="none" w:sz="0" w:space="0" w:color="auto"/>
            <w:left w:val="none" w:sz="0" w:space="0" w:color="auto"/>
            <w:bottom w:val="none" w:sz="0" w:space="0" w:color="auto"/>
            <w:right w:val="none" w:sz="0" w:space="0" w:color="auto"/>
          </w:divBdr>
        </w:div>
        <w:div w:id="1509369079">
          <w:marLeft w:val="0"/>
          <w:marRight w:val="0"/>
          <w:marTop w:val="0"/>
          <w:marBottom w:val="0"/>
          <w:divBdr>
            <w:top w:val="none" w:sz="0" w:space="0" w:color="auto"/>
            <w:left w:val="none" w:sz="0" w:space="0" w:color="auto"/>
            <w:bottom w:val="none" w:sz="0" w:space="0" w:color="auto"/>
            <w:right w:val="none" w:sz="0" w:space="0" w:color="auto"/>
          </w:divBdr>
        </w:div>
        <w:div w:id="2088724718">
          <w:marLeft w:val="0"/>
          <w:marRight w:val="0"/>
          <w:marTop w:val="0"/>
          <w:marBottom w:val="0"/>
          <w:divBdr>
            <w:top w:val="none" w:sz="0" w:space="0" w:color="auto"/>
            <w:left w:val="none" w:sz="0" w:space="0" w:color="auto"/>
            <w:bottom w:val="none" w:sz="0" w:space="0" w:color="auto"/>
            <w:right w:val="none" w:sz="0" w:space="0" w:color="auto"/>
          </w:divBdr>
        </w:div>
      </w:divsChild>
    </w:div>
    <w:div w:id="499349682">
      <w:bodyDiv w:val="1"/>
      <w:marLeft w:val="0"/>
      <w:marRight w:val="0"/>
      <w:marTop w:val="0"/>
      <w:marBottom w:val="0"/>
      <w:divBdr>
        <w:top w:val="none" w:sz="0" w:space="0" w:color="auto"/>
        <w:left w:val="none" w:sz="0" w:space="0" w:color="auto"/>
        <w:bottom w:val="none" w:sz="0" w:space="0" w:color="auto"/>
        <w:right w:val="none" w:sz="0" w:space="0" w:color="auto"/>
      </w:divBdr>
    </w:div>
    <w:div w:id="503859411">
      <w:bodyDiv w:val="1"/>
      <w:marLeft w:val="0"/>
      <w:marRight w:val="0"/>
      <w:marTop w:val="0"/>
      <w:marBottom w:val="0"/>
      <w:divBdr>
        <w:top w:val="none" w:sz="0" w:space="0" w:color="auto"/>
        <w:left w:val="none" w:sz="0" w:space="0" w:color="auto"/>
        <w:bottom w:val="none" w:sz="0" w:space="0" w:color="auto"/>
        <w:right w:val="none" w:sz="0" w:space="0" w:color="auto"/>
      </w:divBdr>
    </w:div>
    <w:div w:id="510998624">
      <w:bodyDiv w:val="1"/>
      <w:marLeft w:val="0"/>
      <w:marRight w:val="0"/>
      <w:marTop w:val="0"/>
      <w:marBottom w:val="0"/>
      <w:divBdr>
        <w:top w:val="none" w:sz="0" w:space="0" w:color="auto"/>
        <w:left w:val="none" w:sz="0" w:space="0" w:color="auto"/>
        <w:bottom w:val="none" w:sz="0" w:space="0" w:color="auto"/>
        <w:right w:val="none" w:sz="0" w:space="0" w:color="auto"/>
      </w:divBdr>
    </w:div>
    <w:div w:id="517083564">
      <w:bodyDiv w:val="1"/>
      <w:marLeft w:val="0"/>
      <w:marRight w:val="0"/>
      <w:marTop w:val="0"/>
      <w:marBottom w:val="0"/>
      <w:divBdr>
        <w:top w:val="none" w:sz="0" w:space="0" w:color="auto"/>
        <w:left w:val="none" w:sz="0" w:space="0" w:color="auto"/>
        <w:bottom w:val="none" w:sz="0" w:space="0" w:color="auto"/>
        <w:right w:val="none" w:sz="0" w:space="0" w:color="auto"/>
      </w:divBdr>
    </w:div>
    <w:div w:id="518593155">
      <w:bodyDiv w:val="1"/>
      <w:marLeft w:val="0"/>
      <w:marRight w:val="0"/>
      <w:marTop w:val="0"/>
      <w:marBottom w:val="0"/>
      <w:divBdr>
        <w:top w:val="none" w:sz="0" w:space="0" w:color="auto"/>
        <w:left w:val="none" w:sz="0" w:space="0" w:color="auto"/>
        <w:bottom w:val="none" w:sz="0" w:space="0" w:color="auto"/>
        <w:right w:val="none" w:sz="0" w:space="0" w:color="auto"/>
      </w:divBdr>
      <w:divsChild>
        <w:div w:id="15723001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41804815">
              <w:marLeft w:val="0"/>
              <w:marRight w:val="0"/>
              <w:marTop w:val="0"/>
              <w:marBottom w:val="0"/>
              <w:divBdr>
                <w:top w:val="none" w:sz="0" w:space="0" w:color="auto"/>
                <w:left w:val="none" w:sz="0" w:space="0" w:color="auto"/>
                <w:bottom w:val="none" w:sz="0" w:space="0" w:color="auto"/>
                <w:right w:val="none" w:sz="0" w:space="0" w:color="auto"/>
              </w:divBdr>
              <w:divsChild>
                <w:div w:id="1821535902">
                  <w:marLeft w:val="0"/>
                  <w:marRight w:val="0"/>
                  <w:marTop w:val="0"/>
                  <w:marBottom w:val="0"/>
                  <w:divBdr>
                    <w:top w:val="none" w:sz="0" w:space="0" w:color="auto"/>
                    <w:left w:val="none" w:sz="0" w:space="0" w:color="auto"/>
                    <w:bottom w:val="none" w:sz="0" w:space="0" w:color="auto"/>
                    <w:right w:val="none" w:sz="0" w:space="0" w:color="auto"/>
                  </w:divBdr>
                  <w:divsChild>
                    <w:div w:id="480005675">
                      <w:marLeft w:val="0"/>
                      <w:marRight w:val="0"/>
                      <w:marTop w:val="0"/>
                      <w:marBottom w:val="0"/>
                      <w:divBdr>
                        <w:top w:val="none" w:sz="0" w:space="0" w:color="auto"/>
                        <w:left w:val="none" w:sz="0" w:space="0" w:color="auto"/>
                        <w:bottom w:val="none" w:sz="0" w:space="0" w:color="auto"/>
                        <w:right w:val="none" w:sz="0" w:space="0" w:color="auto"/>
                      </w:divBdr>
                      <w:divsChild>
                        <w:div w:id="249702530">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sChild>
                </w:div>
              </w:divsChild>
            </w:div>
          </w:divsChild>
        </w:div>
      </w:divsChild>
    </w:div>
    <w:div w:id="519708663">
      <w:bodyDiv w:val="1"/>
      <w:marLeft w:val="0"/>
      <w:marRight w:val="0"/>
      <w:marTop w:val="0"/>
      <w:marBottom w:val="0"/>
      <w:divBdr>
        <w:top w:val="none" w:sz="0" w:space="0" w:color="auto"/>
        <w:left w:val="none" w:sz="0" w:space="0" w:color="auto"/>
        <w:bottom w:val="none" w:sz="0" w:space="0" w:color="auto"/>
        <w:right w:val="none" w:sz="0" w:space="0" w:color="auto"/>
      </w:divBdr>
    </w:div>
    <w:div w:id="534655487">
      <w:bodyDiv w:val="1"/>
      <w:marLeft w:val="0"/>
      <w:marRight w:val="0"/>
      <w:marTop w:val="0"/>
      <w:marBottom w:val="0"/>
      <w:divBdr>
        <w:top w:val="none" w:sz="0" w:space="0" w:color="auto"/>
        <w:left w:val="none" w:sz="0" w:space="0" w:color="auto"/>
        <w:bottom w:val="none" w:sz="0" w:space="0" w:color="auto"/>
        <w:right w:val="none" w:sz="0" w:space="0" w:color="auto"/>
      </w:divBdr>
    </w:div>
    <w:div w:id="535776958">
      <w:bodyDiv w:val="1"/>
      <w:marLeft w:val="0"/>
      <w:marRight w:val="0"/>
      <w:marTop w:val="0"/>
      <w:marBottom w:val="0"/>
      <w:divBdr>
        <w:top w:val="none" w:sz="0" w:space="0" w:color="auto"/>
        <w:left w:val="none" w:sz="0" w:space="0" w:color="auto"/>
        <w:bottom w:val="none" w:sz="0" w:space="0" w:color="auto"/>
        <w:right w:val="none" w:sz="0" w:space="0" w:color="auto"/>
      </w:divBdr>
    </w:div>
    <w:div w:id="542524043">
      <w:bodyDiv w:val="1"/>
      <w:marLeft w:val="0"/>
      <w:marRight w:val="0"/>
      <w:marTop w:val="0"/>
      <w:marBottom w:val="0"/>
      <w:divBdr>
        <w:top w:val="none" w:sz="0" w:space="0" w:color="auto"/>
        <w:left w:val="none" w:sz="0" w:space="0" w:color="auto"/>
        <w:bottom w:val="none" w:sz="0" w:space="0" w:color="auto"/>
        <w:right w:val="none" w:sz="0" w:space="0" w:color="auto"/>
      </w:divBdr>
    </w:div>
    <w:div w:id="546841936">
      <w:bodyDiv w:val="1"/>
      <w:marLeft w:val="0"/>
      <w:marRight w:val="0"/>
      <w:marTop w:val="0"/>
      <w:marBottom w:val="0"/>
      <w:divBdr>
        <w:top w:val="none" w:sz="0" w:space="0" w:color="auto"/>
        <w:left w:val="none" w:sz="0" w:space="0" w:color="auto"/>
        <w:bottom w:val="none" w:sz="0" w:space="0" w:color="auto"/>
        <w:right w:val="none" w:sz="0" w:space="0" w:color="auto"/>
      </w:divBdr>
    </w:div>
    <w:div w:id="549998688">
      <w:bodyDiv w:val="1"/>
      <w:marLeft w:val="0"/>
      <w:marRight w:val="0"/>
      <w:marTop w:val="0"/>
      <w:marBottom w:val="0"/>
      <w:divBdr>
        <w:top w:val="none" w:sz="0" w:space="0" w:color="auto"/>
        <w:left w:val="none" w:sz="0" w:space="0" w:color="auto"/>
        <w:bottom w:val="none" w:sz="0" w:space="0" w:color="auto"/>
        <w:right w:val="none" w:sz="0" w:space="0" w:color="auto"/>
      </w:divBdr>
    </w:div>
    <w:div w:id="560167012">
      <w:bodyDiv w:val="1"/>
      <w:marLeft w:val="0"/>
      <w:marRight w:val="0"/>
      <w:marTop w:val="0"/>
      <w:marBottom w:val="0"/>
      <w:divBdr>
        <w:top w:val="none" w:sz="0" w:space="0" w:color="auto"/>
        <w:left w:val="none" w:sz="0" w:space="0" w:color="auto"/>
        <w:bottom w:val="none" w:sz="0" w:space="0" w:color="auto"/>
        <w:right w:val="none" w:sz="0" w:space="0" w:color="auto"/>
      </w:divBdr>
    </w:div>
    <w:div w:id="572009716">
      <w:bodyDiv w:val="1"/>
      <w:marLeft w:val="0"/>
      <w:marRight w:val="0"/>
      <w:marTop w:val="0"/>
      <w:marBottom w:val="0"/>
      <w:divBdr>
        <w:top w:val="none" w:sz="0" w:space="0" w:color="auto"/>
        <w:left w:val="none" w:sz="0" w:space="0" w:color="auto"/>
        <w:bottom w:val="none" w:sz="0" w:space="0" w:color="auto"/>
        <w:right w:val="none" w:sz="0" w:space="0" w:color="auto"/>
      </w:divBdr>
    </w:div>
    <w:div w:id="588391879">
      <w:bodyDiv w:val="1"/>
      <w:marLeft w:val="0"/>
      <w:marRight w:val="0"/>
      <w:marTop w:val="0"/>
      <w:marBottom w:val="0"/>
      <w:divBdr>
        <w:top w:val="none" w:sz="0" w:space="0" w:color="auto"/>
        <w:left w:val="none" w:sz="0" w:space="0" w:color="auto"/>
        <w:bottom w:val="none" w:sz="0" w:space="0" w:color="auto"/>
        <w:right w:val="none" w:sz="0" w:space="0" w:color="auto"/>
      </w:divBdr>
    </w:div>
    <w:div w:id="588462454">
      <w:bodyDiv w:val="1"/>
      <w:marLeft w:val="0"/>
      <w:marRight w:val="0"/>
      <w:marTop w:val="0"/>
      <w:marBottom w:val="0"/>
      <w:divBdr>
        <w:top w:val="none" w:sz="0" w:space="0" w:color="auto"/>
        <w:left w:val="none" w:sz="0" w:space="0" w:color="auto"/>
        <w:bottom w:val="none" w:sz="0" w:space="0" w:color="auto"/>
        <w:right w:val="none" w:sz="0" w:space="0" w:color="auto"/>
      </w:divBdr>
    </w:div>
    <w:div w:id="602735086">
      <w:bodyDiv w:val="1"/>
      <w:marLeft w:val="0"/>
      <w:marRight w:val="0"/>
      <w:marTop w:val="0"/>
      <w:marBottom w:val="0"/>
      <w:divBdr>
        <w:top w:val="none" w:sz="0" w:space="0" w:color="auto"/>
        <w:left w:val="none" w:sz="0" w:space="0" w:color="auto"/>
        <w:bottom w:val="none" w:sz="0" w:space="0" w:color="auto"/>
        <w:right w:val="none" w:sz="0" w:space="0" w:color="auto"/>
      </w:divBdr>
    </w:div>
    <w:div w:id="606424735">
      <w:bodyDiv w:val="1"/>
      <w:marLeft w:val="0"/>
      <w:marRight w:val="0"/>
      <w:marTop w:val="0"/>
      <w:marBottom w:val="0"/>
      <w:divBdr>
        <w:top w:val="none" w:sz="0" w:space="0" w:color="auto"/>
        <w:left w:val="none" w:sz="0" w:space="0" w:color="auto"/>
        <w:bottom w:val="none" w:sz="0" w:space="0" w:color="auto"/>
        <w:right w:val="none" w:sz="0" w:space="0" w:color="auto"/>
      </w:divBdr>
    </w:div>
    <w:div w:id="612711278">
      <w:bodyDiv w:val="1"/>
      <w:marLeft w:val="0"/>
      <w:marRight w:val="0"/>
      <w:marTop w:val="0"/>
      <w:marBottom w:val="0"/>
      <w:divBdr>
        <w:top w:val="none" w:sz="0" w:space="0" w:color="auto"/>
        <w:left w:val="none" w:sz="0" w:space="0" w:color="auto"/>
        <w:bottom w:val="none" w:sz="0" w:space="0" w:color="auto"/>
        <w:right w:val="none" w:sz="0" w:space="0" w:color="auto"/>
      </w:divBdr>
    </w:div>
    <w:div w:id="613946323">
      <w:bodyDiv w:val="1"/>
      <w:marLeft w:val="0"/>
      <w:marRight w:val="0"/>
      <w:marTop w:val="0"/>
      <w:marBottom w:val="0"/>
      <w:divBdr>
        <w:top w:val="none" w:sz="0" w:space="0" w:color="auto"/>
        <w:left w:val="none" w:sz="0" w:space="0" w:color="auto"/>
        <w:bottom w:val="none" w:sz="0" w:space="0" w:color="auto"/>
        <w:right w:val="none" w:sz="0" w:space="0" w:color="auto"/>
      </w:divBdr>
    </w:div>
    <w:div w:id="617183083">
      <w:bodyDiv w:val="1"/>
      <w:marLeft w:val="0"/>
      <w:marRight w:val="0"/>
      <w:marTop w:val="0"/>
      <w:marBottom w:val="0"/>
      <w:divBdr>
        <w:top w:val="none" w:sz="0" w:space="0" w:color="auto"/>
        <w:left w:val="none" w:sz="0" w:space="0" w:color="auto"/>
        <w:bottom w:val="none" w:sz="0" w:space="0" w:color="auto"/>
        <w:right w:val="none" w:sz="0" w:space="0" w:color="auto"/>
      </w:divBdr>
    </w:div>
    <w:div w:id="623390353">
      <w:bodyDiv w:val="1"/>
      <w:marLeft w:val="0"/>
      <w:marRight w:val="0"/>
      <w:marTop w:val="0"/>
      <w:marBottom w:val="0"/>
      <w:divBdr>
        <w:top w:val="none" w:sz="0" w:space="0" w:color="auto"/>
        <w:left w:val="none" w:sz="0" w:space="0" w:color="auto"/>
        <w:bottom w:val="none" w:sz="0" w:space="0" w:color="auto"/>
        <w:right w:val="none" w:sz="0" w:space="0" w:color="auto"/>
      </w:divBdr>
    </w:div>
    <w:div w:id="629018955">
      <w:bodyDiv w:val="1"/>
      <w:marLeft w:val="0"/>
      <w:marRight w:val="0"/>
      <w:marTop w:val="0"/>
      <w:marBottom w:val="0"/>
      <w:divBdr>
        <w:top w:val="none" w:sz="0" w:space="0" w:color="auto"/>
        <w:left w:val="none" w:sz="0" w:space="0" w:color="auto"/>
        <w:bottom w:val="none" w:sz="0" w:space="0" w:color="auto"/>
        <w:right w:val="none" w:sz="0" w:space="0" w:color="auto"/>
      </w:divBdr>
    </w:div>
    <w:div w:id="630870189">
      <w:bodyDiv w:val="1"/>
      <w:marLeft w:val="0"/>
      <w:marRight w:val="0"/>
      <w:marTop w:val="0"/>
      <w:marBottom w:val="0"/>
      <w:divBdr>
        <w:top w:val="none" w:sz="0" w:space="0" w:color="auto"/>
        <w:left w:val="none" w:sz="0" w:space="0" w:color="auto"/>
        <w:bottom w:val="none" w:sz="0" w:space="0" w:color="auto"/>
        <w:right w:val="none" w:sz="0" w:space="0" w:color="auto"/>
      </w:divBdr>
    </w:div>
    <w:div w:id="641813518">
      <w:bodyDiv w:val="1"/>
      <w:marLeft w:val="0"/>
      <w:marRight w:val="0"/>
      <w:marTop w:val="0"/>
      <w:marBottom w:val="0"/>
      <w:divBdr>
        <w:top w:val="none" w:sz="0" w:space="0" w:color="auto"/>
        <w:left w:val="none" w:sz="0" w:space="0" w:color="auto"/>
        <w:bottom w:val="none" w:sz="0" w:space="0" w:color="auto"/>
        <w:right w:val="none" w:sz="0" w:space="0" w:color="auto"/>
      </w:divBdr>
    </w:div>
    <w:div w:id="657879210">
      <w:bodyDiv w:val="1"/>
      <w:marLeft w:val="0"/>
      <w:marRight w:val="0"/>
      <w:marTop w:val="0"/>
      <w:marBottom w:val="0"/>
      <w:divBdr>
        <w:top w:val="none" w:sz="0" w:space="0" w:color="auto"/>
        <w:left w:val="none" w:sz="0" w:space="0" w:color="auto"/>
        <w:bottom w:val="none" w:sz="0" w:space="0" w:color="auto"/>
        <w:right w:val="none" w:sz="0" w:space="0" w:color="auto"/>
      </w:divBdr>
      <w:divsChild>
        <w:div w:id="1204905637">
          <w:marLeft w:val="0"/>
          <w:marRight w:val="0"/>
          <w:marTop w:val="0"/>
          <w:marBottom w:val="0"/>
          <w:divBdr>
            <w:top w:val="none" w:sz="0" w:space="0" w:color="auto"/>
            <w:left w:val="none" w:sz="0" w:space="0" w:color="auto"/>
            <w:bottom w:val="none" w:sz="0" w:space="0" w:color="auto"/>
            <w:right w:val="none" w:sz="0" w:space="0" w:color="auto"/>
          </w:divBdr>
        </w:div>
        <w:div w:id="1843543687">
          <w:marLeft w:val="0"/>
          <w:marRight w:val="0"/>
          <w:marTop w:val="0"/>
          <w:marBottom w:val="0"/>
          <w:divBdr>
            <w:top w:val="none" w:sz="0" w:space="0" w:color="auto"/>
            <w:left w:val="none" w:sz="0" w:space="0" w:color="auto"/>
            <w:bottom w:val="none" w:sz="0" w:space="0" w:color="auto"/>
            <w:right w:val="none" w:sz="0" w:space="0" w:color="auto"/>
          </w:divBdr>
        </w:div>
        <w:div w:id="1330404630">
          <w:marLeft w:val="0"/>
          <w:marRight w:val="0"/>
          <w:marTop w:val="0"/>
          <w:marBottom w:val="0"/>
          <w:divBdr>
            <w:top w:val="none" w:sz="0" w:space="0" w:color="auto"/>
            <w:left w:val="none" w:sz="0" w:space="0" w:color="auto"/>
            <w:bottom w:val="none" w:sz="0" w:space="0" w:color="auto"/>
            <w:right w:val="none" w:sz="0" w:space="0" w:color="auto"/>
          </w:divBdr>
        </w:div>
      </w:divsChild>
    </w:div>
    <w:div w:id="665792316">
      <w:bodyDiv w:val="1"/>
      <w:marLeft w:val="0"/>
      <w:marRight w:val="0"/>
      <w:marTop w:val="0"/>
      <w:marBottom w:val="0"/>
      <w:divBdr>
        <w:top w:val="none" w:sz="0" w:space="0" w:color="auto"/>
        <w:left w:val="none" w:sz="0" w:space="0" w:color="auto"/>
        <w:bottom w:val="none" w:sz="0" w:space="0" w:color="auto"/>
        <w:right w:val="none" w:sz="0" w:space="0" w:color="auto"/>
      </w:divBdr>
    </w:div>
    <w:div w:id="669525501">
      <w:bodyDiv w:val="1"/>
      <w:marLeft w:val="0"/>
      <w:marRight w:val="0"/>
      <w:marTop w:val="0"/>
      <w:marBottom w:val="0"/>
      <w:divBdr>
        <w:top w:val="none" w:sz="0" w:space="0" w:color="auto"/>
        <w:left w:val="none" w:sz="0" w:space="0" w:color="auto"/>
        <w:bottom w:val="none" w:sz="0" w:space="0" w:color="auto"/>
        <w:right w:val="none" w:sz="0" w:space="0" w:color="auto"/>
      </w:divBdr>
    </w:div>
    <w:div w:id="670253611">
      <w:bodyDiv w:val="1"/>
      <w:marLeft w:val="0"/>
      <w:marRight w:val="0"/>
      <w:marTop w:val="0"/>
      <w:marBottom w:val="0"/>
      <w:divBdr>
        <w:top w:val="none" w:sz="0" w:space="0" w:color="auto"/>
        <w:left w:val="none" w:sz="0" w:space="0" w:color="auto"/>
        <w:bottom w:val="none" w:sz="0" w:space="0" w:color="auto"/>
        <w:right w:val="none" w:sz="0" w:space="0" w:color="auto"/>
      </w:divBdr>
    </w:div>
    <w:div w:id="672877133">
      <w:bodyDiv w:val="1"/>
      <w:marLeft w:val="0"/>
      <w:marRight w:val="0"/>
      <w:marTop w:val="0"/>
      <w:marBottom w:val="0"/>
      <w:divBdr>
        <w:top w:val="none" w:sz="0" w:space="0" w:color="auto"/>
        <w:left w:val="none" w:sz="0" w:space="0" w:color="auto"/>
        <w:bottom w:val="none" w:sz="0" w:space="0" w:color="auto"/>
        <w:right w:val="none" w:sz="0" w:space="0" w:color="auto"/>
      </w:divBdr>
    </w:div>
    <w:div w:id="674654837">
      <w:bodyDiv w:val="1"/>
      <w:marLeft w:val="0"/>
      <w:marRight w:val="0"/>
      <w:marTop w:val="0"/>
      <w:marBottom w:val="0"/>
      <w:divBdr>
        <w:top w:val="none" w:sz="0" w:space="0" w:color="auto"/>
        <w:left w:val="none" w:sz="0" w:space="0" w:color="auto"/>
        <w:bottom w:val="none" w:sz="0" w:space="0" w:color="auto"/>
        <w:right w:val="none" w:sz="0" w:space="0" w:color="auto"/>
      </w:divBdr>
    </w:div>
    <w:div w:id="690957678">
      <w:bodyDiv w:val="1"/>
      <w:marLeft w:val="0"/>
      <w:marRight w:val="0"/>
      <w:marTop w:val="0"/>
      <w:marBottom w:val="0"/>
      <w:divBdr>
        <w:top w:val="none" w:sz="0" w:space="0" w:color="auto"/>
        <w:left w:val="none" w:sz="0" w:space="0" w:color="auto"/>
        <w:bottom w:val="none" w:sz="0" w:space="0" w:color="auto"/>
        <w:right w:val="none" w:sz="0" w:space="0" w:color="auto"/>
      </w:divBdr>
    </w:div>
    <w:div w:id="695690221">
      <w:bodyDiv w:val="1"/>
      <w:marLeft w:val="0"/>
      <w:marRight w:val="0"/>
      <w:marTop w:val="0"/>
      <w:marBottom w:val="0"/>
      <w:divBdr>
        <w:top w:val="none" w:sz="0" w:space="0" w:color="auto"/>
        <w:left w:val="none" w:sz="0" w:space="0" w:color="auto"/>
        <w:bottom w:val="none" w:sz="0" w:space="0" w:color="auto"/>
        <w:right w:val="none" w:sz="0" w:space="0" w:color="auto"/>
      </w:divBdr>
    </w:div>
    <w:div w:id="696928575">
      <w:bodyDiv w:val="1"/>
      <w:marLeft w:val="0"/>
      <w:marRight w:val="0"/>
      <w:marTop w:val="0"/>
      <w:marBottom w:val="0"/>
      <w:divBdr>
        <w:top w:val="none" w:sz="0" w:space="0" w:color="auto"/>
        <w:left w:val="none" w:sz="0" w:space="0" w:color="auto"/>
        <w:bottom w:val="none" w:sz="0" w:space="0" w:color="auto"/>
        <w:right w:val="none" w:sz="0" w:space="0" w:color="auto"/>
      </w:divBdr>
    </w:div>
    <w:div w:id="699748080">
      <w:bodyDiv w:val="1"/>
      <w:marLeft w:val="0"/>
      <w:marRight w:val="0"/>
      <w:marTop w:val="0"/>
      <w:marBottom w:val="0"/>
      <w:divBdr>
        <w:top w:val="none" w:sz="0" w:space="0" w:color="auto"/>
        <w:left w:val="none" w:sz="0" w:space="0" w:color="auto"/>
        <w:bottom w:val="none" w:sz="0" w:space="0" w:color="auto"/>
        <w:right w:val="none" w:sz="0" w:space="0" w:color="auto"/>
      </w:divBdr>
    </w:div>
    <w:div w:id="699815716">
      <w:bodyDiv w:val="1"/>
      <w:marLeft w:val="0"/>
      <w:marRight w:val="0"/>
      <w:marTop w:val="0"/>
      <w:marBottom w:val="0"/>
      <w:divBdr>
        <w:top w:val="none" w:sz="0" w:space="0" w:color="auto"/>
        <w:left w:val="none" w:sz="0" w:space="0" w:color="auto"/>
        <w:bottom w:val="none" w:sz="0" w:space="0" w:color="auto"/>
        <w:right w:val="none" w:sz="0" w:space="0" w:color="auto"/>
      </w:divBdr>
      <w:divsChild>
        <w:div w:id="229776020">
          <w:marLeft w:val="0"/>
          <w:marRight w:val="0"/>
          <w:marTop w:val="0"/>
          <w:marBottom w:val="0"/>
          <w:divBdr>
            <w:top w:val="none" w:sz="0" w:space="0" w:color="auto"/>
            <w:left w:val="none" w:sz="0" w:space="0" w:color="auto"/>
            <w:bottom w:val="none" w:sz="0" w:space="0" w:color="auto"/>
            <w:right w:val="none" w:sz="0" w:space="0" w:color="auto"/>
          </w:divBdr>
        </w:div>
        <w:div w:id="587999499">
          <w:marLeft w:val="0"/>
          <w:marRight w:val="0"/>
          <w:marTop w:val="0"/>
          <w:marBottom w:val="0"/>
          <w:divBdr>
            <w:top w:val="none" w:sz="0" w:space="0" w:color="auto"/>
            <w:left w:val="none" w:sz="0" w:space="0" w:color="auto"/>
            <w:bottom w:val="none" w:sz="0" w:space="0" w:color="auto"/>
            <w:right w:val="none" w:sz="0" w:space="0" w:color="auto"/>
          </w:divBdr>
        </w:div>
      </w:divsChild>
    </w:div>
    <w:div w:id="705134524">
      <w:bodyDiv w:val="1"/>
      <w:marLeft w:val="0"/>
      <w:marRight w:val="0"/>
      <w:marTop w:val="0"/>
      <w:marBottom w:val="0"/>
      <w:divBdr>
        <w:top w:val="none" w:sz="0" w:space="0" w:color="auto"/>
        <w:left w:val="none" w:sz="0" w:space="0" w:color="auto"/>
        <w:bottom w:val="none" w:sz="0" w:space="0" w:color="auto"/>
        <w:right w:val="none" w:sz="0" w:space="0" w:color="auto"/>
      </w:divBdr>
    </w:div>
    <w:div w:id="711271661">
      <w:bodyDiv w:val="1"/>
      <w:marLeft w:val="0"/>
      <w:marRight w:val="0"/>
      <w:marTop w:val="0"/>
      <w:marBottom w:val="0"/>
      <w:divBdr>
        <w:top w:val="none" w:sz="0" w:space="0" w:color="auto"/>
        <w:left w:val="none" w:sz="0" w:space="0" w:color="auto"/>
        <w:bottom w:val="none" w:sz="0" w:space="0" w:color="auto"/>
        <w:right w:val="none" w:sz="0" w:space="0" w:color="auto"/>
      </w:divBdr>
    </w:div>
    <w:div w:id="712655060">
      <w:bodyDiv w:val="1"/>
      <w:marLeft w:val="0"/>
      <w:marRight w:val="0"/>
      <w:marTop w:val="0"/>
      <w:marBottom w:val="0"/>
      <w:divBdr>
        <w:top w:val="none" w:sz="0" w:space="0" w:color="auto"/>
        <w:left w:val="none" w:sz="0" w:space="0" w:color="auto"/>
        <w:bottom w:val="none" w:sz="0" w:space="0" w:color="auto"/>
        <w:right w:val="none" w:sz="0" w:space="0" w:color="auto"/>
      </w:divBdr>
    </w:div>
    <w:div w:id="717778085">
      <w:bodyDiv w:val="1"/>
      <w:marLeft w:val="0"/>
      <w:marRight w:val="0"/>
      <w:marTop w:val="0"/>
      <w:marBottom w:val="0"/>
      <w:divBdr>
        <w:top w:val="none" w:sz="0" w:space="0" w:color="auto"/>
        <w:left w:val="none" w:sz="0" w:space="0" w:color="auto"/>
        <w:bottom w:val="none" w:sz="0" w:space="0" w:color="auto"/>
        <w:right w:val="none" w:sz="0" w:space="0" w:color="auto"/>
      </w:divBdr>
      <w:divsChild>
        <w:div w:id="81881962">
          <w:marLeft w:val="0"/>
          <w:marRight w:val="0"/>
          <w:marTop w:val="0"/>
          <w:marBottom w:val="0"/>
          <w:divBdr>
            <w:top w:val="none" w:sz="0" w:space="0" w:color="auto"/>
            <w:left w:val="none" w:sz="0" w:space="0" w:color="auto"/>
            <w:bottom w:val="none" w:sz="0" w:space="0" w:color="auto"/>
            <w:right w:val="none" w:sz="0" w:space="0" w:color="auto"/>
          </w:divBdr>
        </w:div>
        <w:div w:id="874389928">
          <w:marLeft w:val="0"/>
          <w:marRight w:val="0"/>
          <w:marTop w:val="0"/>
          <w:marBottom w:val="0"/>
          <w:divBdr>
            <w:top w:val="none" w:sz="0" w:space="0" w:color="auto"/>
            <w:left w:val="none" w:sz="0" w:space="0" w:color="auto"/>
            <w:bottom w:val="none" w:sz="0" w:space="0" w:color="auto"/>
            <w:right w:val="none" w:sz="0" w:space="0" w:color="auto"/>
          </w:divBdr>
        </w:div>
        <w:div w:id="1095904712">
          <w:marLeft w:val="0"/>
          <w:marRight w:val="0"/>
          <w:marTop w:val="0"/>
          <w:marBottom w:val="0"/>
          <w:divBdr>
            <w:top w:val="none" w:sz="0" w:space="0" w:color="auto"/>
            <w:left w:val="none" w:sz="0" w:space="0" w:color="auto"/>
            <w:bottom w:val="none" w:sz="0" w:space="0" w:color="auto"/>
            <w:right w:val="none" w:sz="0" w:space="0" w:color="auto"/>
          </w:divBdr>
        </w:div>
        <w:div w:id="1405833569">
          <w:marLeft w:val="0"/>
          <w:marRight w:val="0"/>
          <w:marTop w:val="0"/>
          <w:marBottom w:val="0"/>
          <w:divBdr>
            <w:top w:val="none" w:sz="0" w:space="0" w:color="auto"/>
            <w:left w:val="none" w:sz="0" w:space="0" w:color="auto"/>
            <w:bottom w:val="none" w:sz="0" w:space="0" w:color="auto"/>
            <w:right w:val="none" w:sz="0" w:space="0" w:color="auto"/>
          </w:divBdr>
        </w:div>
        <w:div w:id="1737511891">
          <w:marLeft w:val="0"/>
          <w:marRight w:val="0"/>
          <w:marTop w:val="0"/>
          <w:marBottom w:val="0"/>
          <w:divBdr>
            <w:top w:val="none" w:sz="0" w:space="0" w:color="auto"/>
            <w:left w:val="none" w:sz="0" w:space="0" w:color="auto"/>
            <w:bottom w:val="none" w:sz="0" w:space="0" w:color="auto"/>
            <w:right w:val="none" w:sz="0" w:space="0" w:color="auto"/>
          </w:divBdr>
        </w:div>
        <w:div w:id="1843815968">
          <w:marLeft w:val="0"/>
          <w:marRight w:val="0"/>
          <w:marTop w:val="0"/>
          <w:marBottom w:val="0"/>
          <w:divBdr>
            <w:top w:val="none" w:sz="0" w:space="0" w:color="auto"/>
            <w:left w:val="none" w:sz="0" w:space="0" w:color="auto"/>
            <w:bottom w:val="none" w:sz="0" w:space="0" w:color="auto"/>
            <w:right w:val="none" w:sz="0" w:space="0" w:color="auto"/>
          </w:divBdr>
        </w:div>
        <w:div w:id="1981305236">
          <w:marLeft w:val="0"/>
          <w:marRight w:val="0"/>
          <w:marTop w:val="0"/>
          <w:marBottom w:val="0"/>
          <w:divBdr>
            <w:top w:val="none" w:sz="0" w:space="0" w:color="auto"/>
            <w:left w:val="none" w:sz="0" w:space="0" w:color="auto"/>
            <w:bottom w:val="none" w:sz="0" w:space="0" w:color="auto"/>
            <w:right w:val="none" w:sz="0" w:space="0" w:color="auto"/>
          </w:divBdr>
        </w:div>
      </w:divsChild>
    </w:div>
    <w:div w:id="725953975">
      <w:bodyDiv w:val="1"/>
      <w:marLeft w:val="0"/>
      <w:marRight w:val="0"/>
      <w:marTop w:val="0"/>
      <w:marBottom w:val="0"/>
      <w:divBdr>
        <w:top w:val="none" w:sz="0" w:space="0" w:color="auto"/>
        <w:left w:val="none" w:sz="0" w:space="0" w:color="auto"/>
        <w:bottom w:val="none" w:sz="0" w:space="0" w:color="auto"/>
        <w:right w:val="none" w:sz="0" w:space="0" w:color="auto"/>
      </w:divBdr>
    </w:div>
    <w:div w:id="727462993">
      <w:bodyDiv w:val="1"/>
      <w:marLeft w:val="0"/>
      <w:marRight w:val="0"/>
      <w:marTop w:val="0"/>
      <w:marBottom w:val="0"/>
      <w:divBdr>
        <w:top w:val="none" w:sz="0" w:space="0" w:color="auto"/>
        <w:left w:val="none" w:sz="0" w:space="0" w:color="auto"/>
        <w:bottom w:val="none" w:sz="0" w:space="0" w:color="auto"/>
        <w:right w:val="none" w:sz="0" w:space="0" w:color="auto"/>
      </w:divBdr>
    </w:div>
    <w:div w:id="729691383">
      <w:bodyDiv w:val="1"/>
      <w:marLeft w:val="0"/>
      <w:marRight w:val="0"/>
      <w:marTop w:val="0"/>
      <w:marBottom w:val="0"/>
      <w:divBdr>
        <w:top w:val="none" w:sz="0" w:space="0" w:color="auto"/>
        <w:left w:val="none" w:sz="0" w:space="0" w:color="auto"/>
        <w:bottom w:val="none" w:sz="0" w:space="0" w:color="auto"/>
        <w:right w:val="none" w:sz="0" w:space="0" w:color="auto"/>
      </w:divBdr>
    </w:div>
    <w:div w:id="733163404">
      <w:bodyDiv w:val="1"/>
      <w:marLeft w:val="0"/>
      <w:marRight w:val="0"/>
      <w:marTop w:val="0"/>
      <w:marBottom w:val="0"/>
      <w:divBdr>
        <w:top w:val="none" w:sz="0" w:space="0" w:color="auto"/>
        <w:left w:val="none" w:sz="0" w:space="0" w:color="auto"/>
        <w:bottom w:val="none" w:sz="0" w:space="0" w:color="auto"/>
        <w:right w:val="none" w:sz="0" w:space="0" w:color="auto"/>
      </w:divBdr>
    </w:div>
    <w:div w:id="735904666">
      <w:bodyDiv w:val="1"/>
      <w:marLeft w:val="0"/>
      <w:marRight w:val="0"/>
      <w:marTop w:val="0"/>
      <w:marBottom w:val="0"/>
      <w:divBdr>
        <w:top w:val="none" w:sz="0" w:space="0" w:color="auto"/>
        <w:left w:val="none" w:sz="0" w:space="0" w:color="auto"/>
        <w:bottom w:val="none" w:sz="0" w:space="0" w:color="auto"/>
        <w:right w:val="none" w:sz="0" w:space="0" w:color="auto"/>
      </w:divBdr>
      <w:divsChild>
        <w:div w:id="1065295982">
          <w:marLeft w:val="0"/>
          <w:marRight w:val="0"/>
          <w:marTop w:val="0"/>
          <w:marBottom w:val="0"/>
          <w:divBdr>
            <w:top w:val="none" w:sz="0" w:space="0" w:color="auto"/>
            <w:left w:val="none" w:sz="0" w:space="0" w:color="auto"/>
            <w:bottom w:val="none" w:sz="0" w:space="0" w:color="auto"/>
            <w:right w:val="none" w:sz="0" w:space="0" w:color="auto"/>
          </w:divBdr>
          <w:divsChild>
            <w:div w:id="1564559613">
              <w:marLeft w:val="0"/>
              <w:marRight w:val="0"/>
              <w:marTop w:val="0"/>
              <w:marBottom w:val="0"/>
              <w:divBdr>
                <w:top w:val="none" w:sz="0" w:space="0" w:color="auto"/>
                <w:left w:val="none" w:sz="0" w:space="0" w:color="auto"/>
                <w:bottom w:val="none" w:sz="0" w:space="0" w:color="auto"/>
                <w:right w:val="none" w:sz="0" w:space="0" w:color="auto"/>
              </w:divBdr>
              <w:divsChild>
                <w:div w:id="595594563">
                  <w:marLeft w:val="0"/>
                  <w:marRight w:val="0"/>
                  <w:marTop w:val="120"/>
                  <w:marBottom w:val="0"/>
                  <w:divBdr>
                    <w:top w:val="none" w:sz="0" w:space="0" w:color="auto"/>
                    <w:left w:val="none" w:sz="0" w:space="0" w:color="auto"/>
                    <w:bottom w:val="none" w:sz="0" w:space="0" w:color="auto"/>
                    <w:right w:val="none" w:sz="0" w:space="0" w:color="auto"/>
                  </w:divBdr>
                  <w:divsChild>
                    <w:div w:id="2124381701">
                      <w:marLeft w:val="0"/>
                      <w:marRight w:val="0"/>
                      <w:marTop w:val="0"/>
                      <w:marBottom w:val="0"/>
                      <w:divBdr>
                        <w:top w:val="none" w:sz="0" w:space="0" w:color="auto"/>
                        <w:left w:val="none" w:sz="0" w:space="0" w:color="auto"/>
                        <w:bottom w:val="none" w:sz="0" w:space="0" w:color="auto"/>
                        <w:right w:val="none" w:sz="0" w:space="0" w:color="auto"/>
                      </w:divBdr>
                      <w:divsChild>
                        <w:div w:id="1383990085">
                          <w:marLeft w:val="0"/>
                          <w:marRight w:val="0"/>
                          <w:marTop w:val="0"/>
                          <w:marBottom w:val="0"/>
                          <w:divBdr>
                            <w:top w:val="none" w:sz="0" w:space="0" w:color="auto"/>
                            <w:left w:val="none" w:sz="0" w:space="0" w:color="auto"/>
                            <w:bottom w:val="none" w:sz="0" w:space="0" w:color="auto"/>
                            <w:right w:val="none" w:sz="0" w:space="0" w:color="auto"/>
                          </w:divBdr>
                          <w:divsChild>
                            <w:div w:id="1597056061">
                              <w:marLeft w:val="0"/>
                              <w:marRight w:val="0"/>
                              <w:marTop w:val="0"/>
                              <w:marBottom w:val="0"/>
                              <w:divBdr>
                                <w:top w:val="none" w:sz="0" w:space="0" w:color="auto"/>
                                <w:left w:val="none" w:sz="0" w:space="0" w:color="auto"/>
                                <w:bottom w:val="none" w:sz="0" w:space="0" w:color="auto"/>
                                <w:right w:val="none" w:sz="0" w:space="0" w:color="auto"/>
                              </w:divBdr>
                              <w:divsChild>
                                <w:div w:id="1994865927">
                                  <w:marLeft w:val="0"/>
                                  <w:marRight w:val="0"/>
                                  <w:marTop w:val="30"/>
                                  <w:marBottom w:val="0"/>
                                  <w:divBdr>
                                    <w:top w:val="none" w:sz="0" w:space="0" w:color="auto"/>
                                    <w:left w:val="none" w:sz="0" w:space="0" w:color="auto"/>
                                    <w:bottom w:val="none" w:sz="0" w:space="0" w:color="auto"/>
                                    <w:right w:val="none" w:sz="0" w:space="0" w:color="auto"/>
                                  </w:divBdr>
                                  <w:divsChild>
                                    <w:div w:id="467475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36905499">
      <w:bodyDiv w:val="1"/>
      <w:marLeft w:val="0"/>
      <w:marRight w:val="0"/>
      <w:marTop w:val="0"/>
      <w:marBottom w:val="0"/>
      <w:divBdr>
        <w:top w:val="none" w:sz="0" w:space="0" w:color="auto"/>
        <w:left w:val="none" w:sz="0" w:space="0" w:color="auto"/>
        <w:bottom w:val="none" w:sz="0" w:space="0" w:color="auto"/>
        <w:right w:val="none" w:sz="0" w:space="0" w:color="auto"/>
      </w:divBdr>
    </w:div>
    <w:div w:id="737703423">
      <w:bodyDiv w:val="1"/>
      <w:marLeft w:val="0"/>
      <w:marRight w:val="0"/>
      <w:marTop w:val="0"/>
      <w:marBottom w:val="0"/>
      <w:divBdr>
        <w:top w:val="none" w:sz="0" w:space="0" w:color="auto"/>
        <w:left w:val="none" w:sz="0" w:space="0" w:color="auto"/>
        <w:bottom w:val="none" w:sz="0" w:space="0" w:color="auto"/>
        <w:right w:val="none" w:sz="0" w:space="0" w:color="auto"/>
      </w:divBdr>
    </w:div>
    <w:div w:id="740300046">
      <w:bodyDiv w:val="1"/>
      <w:marLeft w:val="0"/>
      <w:marRight w:val="0"/>
      <w:marTop w:val="0"/>
      <w:marBottom w:val="0"/>
      <w:divBdr>
        <w:top w:val="none" w:sz="0" w:space="0" w:color="auto"/>
        <w:left w:val="none" w:sz="0" w:space="0" w:color="auto"/>
        <w:bottom w:val="none" w:sz="0" w:space="0" w:color="auto"/>
        <w:right w:val="none" w:sz="0" w:space="0" w:color="auto"/>
      </w:divBdr>
    </w:div>
    <w:div w:id="742944509">
      <w:bodyDiv w:val="1"/>
      <w:marLeft w:val="0"/>
      <w:marRight w:val="0"/>
      <w:marTop w:val="0"/>
      <w:marBottom w:val="0"/>
      <w:divBdr>
        <w:top w:val="none" w:sz="0" w:space="0" w:color="auto"/>
        <w:left w:val="none" w:sz="0" w:space="0" w:color="auto"/>
        <w:bottom w:val="none" w:sz="0" w:space="0" w:color="auto"/>
        <w:right w:val="none" w:sz="0" w:space="0" w:color="auto"/>
      </w:divBdr>
    </w:div>
    <w:div w:id="763842758">
      <w:bodyDiv w:val="1"/>
      <w:marLeft w:val="0"/>
      <w:marRight w:val="0"/>
      <w:marTop w:val="0"/>
      <w:marBottom w:val="0"/>
      <w:divBdr>
        <w:top w:val="none" w:sz="0" w:space="0" w:color="auto"/>
        <w:left w:val="none" w:sz="0" w:space="0" w:color="auto"/>
        <w:bottom w:val="none" w:sz="0" w:space="0" w:color="auto"/>
        <w:right w:val="none" w:sz="0" w:space="0" w:color="auto"/>
      </w:divBdr>
    </w:div>
    <w:div w:id="766997819">
      <w:bodyDiv w:val="1"/>
      <w:marLeft w:val="0"/>
      <w:marRight w:val="0"/>
      <w:marTop w:val="0"/>
      <w:marBottom w:val="0"/>
      <w:divBdr>
        <w:top w:val="none" w:sz="0" w:space="0" w:color="auto"/>
        <w:left w:val="none" w:sz="0" w:space="0" w:color="auto"/>
        <w:bottom w:val="none" w:sz="0" w:space="0" w:color="auto"/>
        <w:right w:val="none" w:sz="0" w:space="0" w:color="auto"/>
      </w:divBdr>
    </w:div>
    <w:div w:id="771513093">
      <w:bodyDiv w:val="1"/>
      <w:marLeft w:val="0"/>
      <w:marRight w:val="0"/>
      <w:marTop w:val="0"/>
      <w:marBottom w:val="0"/>
      <w:divBdr>
        <w:top w:val="none" w:sz="0" w:space="0" w:color="auto"/>
        <w:left w:val="none" w:sz="0" w:space="0" w:color="auto"/>
        <w:bottom w:val="none" w:sz="0" w:space="0" w:color="auto"/>
        <w:right w:val="none" w:sz="0" w:space="0" w:color="auto"/>
      </w:divBdr>
    </w:div>
    <w:div w:id="777061793">
      <w:bodyDiv w:val="1"/>
      <w:marLeft w:val="0"/>
      <w:marRight w:val="0"/>
      <w:marTop w:val="0"/>
      <w:marBottom w:val="0"/>
      <w:divBdr>
        <w:top w:val="none" w:sz="0" w:space="0" w:color="auto"/>
        <w:left w:val="none" w:sz="0" w:space="0" w:color="auto"/>
        <w:bottom w:val="none" w:sz="0" w:space="0" w:color="auto"/>
        <w:right w:val="none" w:sz="0" w:space="0" w:color="auto"/>
      </w:divBdr>
    </w:div>
    <w:div w:id="779423007">
      <w:bodyDiv w:val="1"/>
      <w:marLeft w:val="0"/>
      <w:marRight w:val="0"/>
      <w:marTop w:val="0"/>
      <w:marBottom w:val="0"/>
      <w:divBdr>
        <w:top w:val="none" w:sz="0" w:space="0" w:color="auto"/>
        <w:left w:val="none" w:sz="0" w:space="0" w:color="auto"/>
        <w:bottom w:val="none" w:sz="0" w:space="0" w:color="auto"/>
        <w:right w:val="none" w:sz="0" w:space="0" w:color="auto"/>
      </w:divBdr>
      <w:divsChild>
        <w:div w:id="585309938">
          <w:marLeft w:val="0"/>
          <w:marRight w:val="0"/>
          <w:marTop w:val="0"/>
          <w:marBottom w:val="0"/>
          <w:divBdr>
            <w:top w:val="none" w:sz="0" w:space="0" w:color="auto"/>
            <w:left w:val="none" w:sz="0" w:space="0" w:color="auto"/>
            <w:bottom w:val="none" w:sz="0" w:space="0" w:color="auto"/>
            <w:right w:val="none" w:sz="0" w:space="0" w:color="auto"/>
          </w:divBdr>
          <w:divsChild>
            <w:div w:id="709453468">
              <w:marLeft w:val="0"/>
              <w:marRight w:val="0"/>
              <w:marTop w:val="0"/>
              <w:marBottom w:val="0"/>
              <w:divBdr>
                <w:top w:val="none" w:sz="0" w:space="0" w:color="auto"/>
                <w:left w:val="none" w:sz="0" w:space="0" w:color="auto"/>
                <w:bottom w:val="none" w:sz="0" w:space="0" w:color="auto"/>
                <w:right w:val="none" w:sz="0" w:space="0" w:color="auto"/>
              </w:divBdr>
            </w:div>
          </w:divsChild>
        </w:div>
        <w:div w:id="1100372759">
          <w:marLeft w:val="0"/>
          <w:marRight w:val="0"/>
          <w:marTop w:val="0"/>
          <w:marBottom w:val="0"/>
          <w:divBdr>
            <w:top w:val="none" w:sz="0" w:space="0" w:color="auto"/>
            <w:left w:val="none" w:sz="0" w:space="0" w:color="auto"/>
            <w:bottom w:val="none" w:sz="0" w:space="0" w:color="auto"/>
            <w:right w:val="none" w:sz="0" w:space="0" w:color="auto"/>
          </w:divBdr>
          <w:divsChild>
            <w:div w:id="717515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9497555">
      <w:bodyDiv w:val="1"/>
      <w:marLeft w:val="0"/>
      <w:marRight w:val="0"/>
      <w:marTop w:val="0"/>
      <w:marBottom w:val="0"/>
      <w:divBdr>
        <w:top w:val="none" w:sz="0" w:space="0" w:color="auto"/>
        <w:left w:val="none" w:sz="0" w:space="0" w:color="auto"/>
        <w:bottom w:val="none" w:sz="0" w:space="0" w:color="auto"/>
        <w:right w:val="none" w:sz="0" w:space="0" w:color="auto"/>
      </w:divBdr>
    </w:div>
    <w:div w:id="785586504">
      <w:bodyDiv w:val="1"/>
      <w:marLeft w:val="0"/>
      <w:marRight w:val="0"/>
      <w:marTop w:val="0"/>
      <w:marBottom w:val="0"/>
      <w:divBdr>
        <w:top w:val="none" w:sz="0" w:space="0" w:color="auto"/>
        <w:left w:val="none" w:sz="0" w:space="0" w:color="auto"/>
        <w:bottom w:val="none" w:sz="0" w:space="0" w:color="auto"/>
        <w:right w:val="none" w:sz="0" w:space="0" w:color="auto"/>
      </w:divBdr>
    </w:div>
    <w:div w:id="793444454">
      <w:bodyDiv w:val="1"/>
      <w:marLeft w:val="0"/>
      <w:marRight w:val="0"/>
      <w:marTop w:val="0"/>
      <w:marBottom w:val="0"/>
      <w:divBdr>
        <w:top w:val="none" w:sz="0" w:space="0" w:color="auto"/>
        <w:left w:val="none" w:sz="0" w:space="0" w:color="auto"/>
        <w:bottom w:val="none" w:sz="0" w:space="0" w:color="auto"/>
        <w:right w:val="none" w:sz="0" w:space="0" w:color="auto"/>
      </w:divBdr>
    </w:div>
    <w:div w:id="794448760">
      <w:bodyDiv w:val="1"/>
      <w:marLeft w:val="0"/>
      <w:marRight w:val="0"/>
      <w:marTop w:val="0"/>
      <w:marBottom w:val="0"/>
      <w:divBdr>
        <w:top w:val="none" w:sz="0" w:space="0" w:color="auto"/>
        <w:left w:val="none" w:sz="0" w:space="0" w:color="auto"/>
        <w:bottom w:val="none" w:sz="0" w:space="0" w:color="auto"/>
        <w:right w:val="none" w:sz="0" w:space="0" w:color="auto"/>
      </w:divBdr>
    </w:div>
    <w:div w:id="800537499">
      <w:bodyDiv w:val="1"/>
      <w:marLeft w:val="0"/>
      <w:marRight w:val="0"/>
      <w:marTop w:val="0"/>
      <w:marBottom w:val="0"/>
      <w:divBdr>
        <w:top w:val="none" w:sz="0" w:space="0" w:color="auto"/>
        <w:left w:val="none" w:sz="0" w:space="0" w:color="auto"/>
        <w:bottom w:val="none" w:sz="0" w:space="0" w:color="auto"/>
        <w:right w:val="none" w:sz="0" w:space="0" w:color="auto"/>
      </w:divBdr>
    </w:div>
    <w:div w:id="814227521">
      <w:bodyDiv w:val="1"/>
      <w:marLeft w:val="0"/>
      <w:marRight w:val="0"/>
      <w:marTop w:val="0"/>
      <w:marBottom w:val="0"/>
      <w:divBdr>
        <w:top w:val="none" w:sz="0" w:space="0" w:color="auto"/>
        <w:left w:val="none" w:sz="0" w:space="0" w:color="auto"/>
        <w:bottom w:val="none" w:sz="0" w:space="0" w:color="auto"/>
        <w:right w:val="none" w:sz="0" w:space="0" w:color="auto"/>
      </w:divBdr>
      <w:divsChild>
        <w:div w:id="470558329">
          <w:marLeft w:val="0"/>
          <w:marRight w:val="0"/>
          <w:marTop w:val="0"/>
          <w:marBottom w:val="0"/>
          <w:divBdr>
            <w:top w:val="none" w:sz="0" w:space="0" w:color="auto"/>
            <w:left w:val="none" w:sz="0" w:space="0" w:color="auto"/>
            <w:bottom w:val="none" w:sz="0" w:space="0" w:color="auto"/>
            <w:right w:val="none" w:sz="0" w:space="0" w:color="auto"/>
          </w:divBdr>
        </w:div>
        <w:div w:id="866602037">
          <w:marLeft w:val="0"/>
          <w:marRight w:val="0"/>
          <w:marTop w:val="0"/>
          <w:marBottom w:val="0"/>
          <w:divBdr>
            <w:top w:val="none" w:sz="0" w:space="0" w:color="auto"/>
            <w:left w:val="none" w:sz="0" w:space="0" w:color="auto"/>
            <w:bottom w:val="none" w:sz="0" w:space="0" w:color="auto"/>
            <w:right w:val="none" w:sz="0" w:space="0" w:color="auto"/>
          </w:divBdr>
        </w:div>
        <w:div w:id="1930307811">
          <w:blockQuote w:val="1"/>
          <w:marLeft w:val="600"/>
          <w:marRight w:val="0"/>
          <w:marTop w:val="0"/>
          <w:marBottom w:val="0"/>
          <w:divBdr>
            <w:top w:val="none" w:sz="0" w:space="0" w:color="auto"/>
            <w:left w:val="none" w:sz="0" w:space="0" w:color="auto"/>
            <w:bottom w:val="none" w:sz="0" w:space="0" w:color="auto"/>
            <w:right w:val="none" w:sz="0" w:space="0" w:color="auto"/>
          </w:divBdr>
          <w:divsChild>
            <w:div w:id="1559852003">
              <w:marLeft w:val="0"/>
              <w:marRight w:val="0"/>
              <w:marTop w:val="0"/>
              <w:marBottom w:val="0"/>
              <w:divBdr>
                <w:top w:val="none" w:sz="0" w:space="0" w:color="auto"/>
                <w:left w:val="none" w:sz="0" w:space="0" w:color="auto"/>
                <w:bottom w:val="none" w:sz="0" w:space="0" w:color="auto"/>
                <w:right w:val="none" w:sz="0" w:space="0" w:color="auto"/>
              </w:divBdr>
            </w:div>
          </w:divsChild>
        </w:div>
        <w:div w:id="2044819647">
          <w:marLeft w:val="0"/>
          <w:marRight w:val="0"/>
          <w:marTop w:val="0"/>
          <w:marBottom w:val="0"/>
          <w:divBdr>
            <w:top w:val="none" w:sz="0" w:space="0" w:color="auto"/>
            <w:left w:val="none" w:sz="0" w:space="0" w:color="auto"/>
            <w:bottom w:val="none" w:sz="0" w:space="0" w:color="auto"/>
            <w:right w:val="none" w:sz="0" w:space="0" w:color="auto"/>
          </w:divBdr>
        </w:div>
      </w:divsChild>
    </w:div>
    <w:div w:id="848641802">
      <w:bodyDiv w:val="1"/>
      <w:marLeft w:val="0"/>
      <w:marRight w:val="0"/>
      <w:marTop w:val="0"/>
      <w:marBottom w:val="0"/>
      <w:divBdr>
        <w:top w:val="none" w:sz="0" w:space="0" w:color="auto"/>
        <w:left w:val="none" w:sz="0" w:space="0" w:color="auto"/>
        <w:bottom w:val="none" w:sz="0" w:space="0" w:color="auto"/>
        <w:right w:val="none" w:sz="0" w:space="0" w:color="auto"/>
      </w:divBdr>
    </w:div>
    <w:div w:id="854612411">
      <w:bodyDiv w:val="1"/>
      <w:marLeft w:val="0"/>
      <w:marRight w:val="0"/>
      <w:marTop w:val="0"/>
      <w:marBottom w:val="0"/>
      <w:divBdr>
        <w:top w:val="none" w:sz="0" w:space="0" w:color="auto"/>
        <w:left w:val="none" w:sz="0" w:space="0" w:color="auto"/>
        <w:bottom w:val="none" w:sz="0" w:space="0" w:color="auto"/>
        <w:right w:val="none" w:sz="0" w:space="0" w:color="auto"/>
      </w:divBdr>
    </w:div>
    <w:div w:id="879124543">
      <w:bodyDiv w:val="1"/>
      <w:marLeft w:val="0"/>
      <w:marRight w:val="0"/>
      <w:marTop w:val="0"/>
      <w:marBottom w:val="0"/>
      <w:divBdr>
        <w:top w:val="none" w:sz="0" w:space="0" w:color="auto"/>
        <w:left w:val="none" w:sz="0" w:space="0" w:color="auto"/>
        <w:bottom w:val="none" w:sz="0" w:space="0" w:color="auto"/>
        <w:right w:val="none" w:sz="0" w:space="0" w:color="auto"/>
      </w:divBdr>
    </w:div>
    <w:div w:id="880677917">
      <w:bodyDiv w:val="1"/>
      <w:marLeft w:val="0"/>
      <w:marRight w:val="0"/>
      <w:marTop w:val="0"/>
      <w:marBottom w:val="0"/>
      <w:divBdr>
        <w:top w:val="none" w:sz="0" w:space="0" w:color="auto"/>
        <w:left w:val="none" w:sz="0" w:space="0" w:color="auto"/>
        <w:bottom w:val="none" w:sz="0" w:space="0" w:color="auto"/>
        <w:right w:val="none" w:sz="0" w:space="0" w:color="auto"/>
      </w:divBdr>
      <w:divsChild>
        <w:div w:id="299264963">
          <w:marLeft w:val="0"/>
          <w:marRight w:val="0"/>
          <w:marTop w:val="0"/>
          <w:marBottom w:val="0"/>
          <w:divBdr>
            <w:top w:val="none" w:sz="0" w:space="0" w:color="auto"/>
            <w:left w:val="none" w:sz="0" w:space="0" w:color="auto"/>
            <w:bottom w:val="none" w:sz="0" w:space="0" w:color="auto"/>
            <w:right w:val="none" w:sz="0" w:space="0" w:color="auto"/>
          </w:divBdr>
        </w:div>
        <w:div w:id="304749315">
          <w:marLeft w:val="0"/>
          <w:marRight w:val="0"/>
          <w:marTop w:val="0"/>
          <w:marBottom w:val="0"/>
          <w:divBdr>
            <w:top w:val="none" w:sz="0" w:space="0" w:color="auto"/>
            <w:left w:val="none" w:sz="0" w:space="0" w:color="auto"/>
            <w:bottom w:val="none" w:sz="0" w:space="0" w:color="auto"/>
            <w:right w:val="none" w:sz="0" w:space="0" w:color="auto"/>
          </w:divBdr>
        </w:div>
        <w:div w:id="314528741">
          <w:marLeft w:val="0"/>
          <w:marRight w:val="0"/>
          <w:marTop w:val="0"/>
          <w:marBottom w:val="0"/>
          <w:divBdr>
            <w:top w:val="none" w:sz="0" w:space="0" w:color="auto"/>
            <w:left w:val="none" w:sz="0" w:space="0" w:color="auto"/>
            <w:bottom w:val="none" w:sz="0" w:space="0" w:color="auto"/>
            <w:right w:val="none" w:sz="0" w:space="0" w:color="auto"/>
          </w:divBdr>
        </w:div>
        <w:div w:id="642344876">
          <w:marLeft w:val="0"/>
          <w:marRight w:val="0"/>
          <w:marTop w:val="0"/>
          <w:marBottom w:val="0"/>
          <w:divBdr>
            <w:top w:val="none" w:sz="0" w:space="0" w:color="auto"/>
            <w:left w:val="none" w:sz="0" w:space="0" w:color="auto"/>
            <w:bottom w:val="none" w:sz="0" w:space="0" w:color="auto"/>
            <w:right w:val="none" w:sz="0" w:space="0" w:color="auto"/>
          </w:divBdr>
        </w:div>
        <w:div w:id="906233833">
          <w:marLeft w:val="0"/>
          <w:marRight w:val="0"/>
          <w:marTop w:val="0"/>
          <w:marBottom w:val="0"/>
          <w:divBdr>
            <w:top w:val="none" w:sz="0" w:space="0" w:color="auto"/>
            <w:left w:val="none" w:sz="0" w:space="0" w:color="auto"/>
            <w:bottom w:val="none" w:sz="0" w:space="0" w:color="auto"/>
            <w:right w:val="none" w:sz="0" w:space="0" w:color="auto"/>
          </w:divBdr>
        </w:div>
        <w:div w:id="975261031">
          <w:marLeft w:val="0"/>
          <w:marRight w:val="0"/>
          <w:marTop w:val="0"/>
          <w:marBottom w:val="0"/>
          <w:divBdr>
            <w:top w:val="none" w:sz="0" w:space="0" w:color="auto"/>
            <w:left w:val="none" w:sz="0" w:space="0" w:color="auto"/>
            <w:bottom w:val="none" w:sz="0" w:space="0" w:color="auto"/>
            <w:right w:val="none" w:sz="0" w:space="0" w:color="auto"/>
          </w:divBdr>
        </w:div>
        <w:div w:id="1445659323">
          <w:marLeft w:val="0"/>
          <w:marRight w:val="0"/>
          <w:marTop w:val="0"/>
          <w:marBottom w:val="0"/>
          <w:divBdr>
            <w:top w:val="none" w:sz="0" w:space="0" w:color="auto"/>
            <w:left w:val="none" w:sz="0" w:space="0" w:color="auto"/>
            <w:bottom w:val="none" w:sz="0" w:space="0" w:color="auto"/>
            <w:right w:val="none" w:sz="0" w:space="0" w:color="auto"/>
          </w:divBdr>
        </w:div>
        <w:div w:id="1641231098">
          <w:marLeft w:val="0"/>
          <w:marRight w:val="0"/>
          <w:marTop w:val="0"/>
          <w:marBottom w:val="0"/>
          <w:divBdr>
            <w:top w:val="none" w:sz="0" w:space="0" w:color="auto"/>
            <w:left w:val="none" w:sz="0" w:space="0" w:color="auto"/>
            <w:bottom w:val="none" w:sz="0" w:space="0" w:color="auto"/>
            <w:right w:val="none" w:sz="0" w:space="0" w:color="auto"/>
          </w:divBdr>
        </w:div>
      </w:divsChild>
    </w:div>
    <w:div w:id="883294348">
      <w:bodyDiv w:val="1"/>
      <w:marLeft w:val="0"/>
      <w:marRight w:val="0"/>
      <w:marTop w:val="0"/>
      <w:marBottom w:val="0"/>
      <w:divBdr>
        <w:top w:val="none" w:sz="0" w:space="0" w:color="auto"/>
        <w:left w:val="none" w:sz="0" w:space="0" w:color="auto"/>
        <w:bottom w:val="none" w:sz="0" w:space="0" w:color="auto"/>
        <w:right w:val="none" w:sz="0" w:space="0" w:color="auto"/>
      </w:divBdr>
    </w:div>
    <w:div w:id="885487738">
      <w:bodyDiv w:val="1"/>
      <w:marLeft w:val="0"/>
      <w:marRight w:val="0"/>
      <w:marTop w:val="0"/>
      <w:marBottom w:val="0"/>
      <w:divBdr>
        <w:top w:val="none" w:sz="0" w:space="0" w:color="auto"/>
        <w:left w:val="none" w:sz="0" w:space="0" w:color="auto"/>
        <w:bottom w:val="none" w:sz="0" w:space="0" w:color="auto"/>
        <w:right w:val="none" w:sz="0" w:space="0" w:color="auto"/>
      </w:divBdr>
    </w:div>
    <w:div w:id="890656453">
      <w:bodyDiv w:val="1"/>
      <w:marLeft w:val="0"/>
      <w:marRight w:val="0"/>
      <w:marTop w:val="0"/>
      <w:marBottom w:val="0"/>
      <w:divBdr>
        <w:top w:val="none" w:sz="0" w:space="0" w:color="auto"/>
        <w:left w:val="none" w:sz="0" w:space="0" w:color="auto"/>
        <w:bottom w:val="none" w:sz="0" w:space="0" w:color="auto"/>
        <w:right w:val="none" w:sz="0" w:space="0" w:color="auto"/>
      </w:divBdr>
    </w:div>
    <w:div w:id="926964165">
      <w:bodyDiv w:val="1"/>
      <w:marLeft w:val="0"/>
      <w:marRight w:val="0"/>
      <w:marTop w:val="0"/>
      <w:marBottom w:val="0"/>
      <w:divBdr>
        <w:top w:val="none" w:sz="0" w:space="0" w:color="auto"/>
        <w:left w:val="none" w:sz="0" w:space="0" w:color="auto"/>
        <w:bottom w:val="none" w:sz="0" w:space="0" w:color="auto"/>
        <w:right w:val="none" w:sz="0" w:space="0" w:color="auto"/>
      </w:divBdr>
    </w:div>
    <w:div w:id="935017282">
      <w:bodyDiv w:val="1"/>
      <w:marLeft w:val="0"/>
      <w:marRight w:val="0"/>
      <w:marTop w:val="0"/>
      <w:marBottom w:val="0"/>
      <w:divBdr>
        <w:top w:val="none" w:sz="0" w:space="0" w:color="auto"/>
        <w:left w:val="none" w:sz="0" w:space="0" w:color="auto"/>
        <w:bottom w:val="none" w:sz="0" w:space="0" w:color="auto"/>
        <w:right w:val="none" w:sz="0" w:space="0" w:color="auto"/>
      </w:divBdr>
    </w:div>
    <w:div w:id="935943814">
      <w:bodyDiv w:val="1"/>
      <w:marLeft w:val="0"/>
      <w:marRight w:val="0"/>
      <w:marTop w:val="0"/>
      <w:marBottom w:val="0"/>
      <w:divBdr>
        <w:top w:val="none" w:sz="0" w:space="0" w:color="auto"/>
        <w:left w:val="none" w:sz="0" w:space="0" w:color="auto"/>
        <w:bottom w:val="none" w:sz="0" w:space="0" w:color="auto"/>
        <w:right w:val="none" w:sz="0" w:space="0" w:color="auto"/>
      </w:divBdr>
    </w:div>
    <w:div w:id="939411722">
      <w:bodyDiv w:val="1"/>
      <w:marLeft w:val="0"/>
      <w:marRight w:val="0"/>
      <w:marTop w:val="0"/>
      <w:marBottom w:val="0"/>
      <w:divBdr>
        <w:top w:val="none" w:sz="0" w:space="0" w:color="auto"/>
        <w:left w:val="none" w:sz="0" w:space="0" w:color="auto"/>
        <w:bottom w:val="none" w:sz="0" w:space="0" w:color="auto"/>
        <w:right w:val="none" w:sz="0" w:space="0" w:color="auto"/>
      </w:divBdr>
    </w:div>
    <w:div w:id="944769625">
      <w:bodyDiv w:val="1"/>
      <w:marLeft w:val="0"/>
      <w:marRight w:val="0"/>
      <w:marTop w:val="0"/>
      <w:marBottom w:val="0"/>
      <w:divBdr>
        <w:top w:val="none" w:sz="0" w:space="0" w:color="auto"/>
        <w:left w:val="none" w:sz="0" w:space="0" w:color="auto"/>
        <w:bottom w:val="none" w:sz="0" w:space="0" w:color="auto"/>
        <w:right w:val="none" w:sz="0" w:space="0" w:color="auto"/>
      </w:divBdr>
    </w:div>
    <w:div w:id="947737837">
      <w:bodyDiv w:val="1"/>
      <w:marLeft w:val="0"/>
      <w:marRight w:val="0"/>
      <w:marTop w:val="0"/>
      <w:marBottom w:val="0"/>
      <w:divBdr>
        <w:top w:val="none" w:sz="0" w:space="0" w:color="auto"/>
        <w:left w:val="none" w:sz="0" w:space="0" w:color="auto"/>
        <w:bottom w:val="none" w:sz="0" w:space="0" w:color="auto"/>
        <w:right w:val="none" w:sz="0" w:space="0" w:color="auto"/>
      </w:divBdr>
    </w:div>
    <w:div w:id="962271998">
      <w:bodyDiv w:val="1"/>
      <w:marLeft w:val="0"/>
      <w:marRight w:val="0"/>
      <w:marTop w:val="0"/>
      <w:marBottom w:val="0"/>
      <w:divBdr>
        <w:top w:val="none" w:sz="0" w:space="0" w:color="auto"/>
        <w:left w:val="none" w:sz="0" w:space="0" w:color="auto"/>
        <w:bottom w:val="none" w:sz="0" w:space="0" w:color="auto"/>
        <w:right w:val="none" w:sz="0" w:space="0" w:color="auto"/>
      </w:divBdr>
    </w:div>
    <w:div w:id="979917755">
      <w:bodyDiv w:val="1"/>
      <w:marLeft w:val="0"/>
      <w:marRight w:val="0"/>
      <w:marTop w:val="0"/>
      <w:marBottom w:val="0"/>
      <w:divBdr>
        <w:top w:val="none" w:sz="0" w:space="0" w:color="auto"/>
        <w:left w:val="none" w:sz="0" w:space="0" w:color="auto"/>
        <w:bottom w:val="none" w:sz="0" w:space="0" w:color="auto"/>
        <w:right w:val="none" w:sz="0" w:space="0" w:color="auto"/>
      </w:divBdr>
    </w:div>
    <w:div w:id="983005220">
      <w:bodyDiv w:val="1"/>
      <w:marLeft w:val="0"/>
      <w:marRight w:val="0"/>
      <w:marTop w:val="0"/>
      <w:marBottom w:val="0"/>
      <w:divBdr>
        <w:top w:val="none" w:sz="0" w:space="0" w:color="auto"/>
        <w:left w:val="none" w:sz="0" w:space="0" w:color="auto"/>
        <w:bottom w:val="none" w:sz="0" w:space="0" w:color="auto"/>
        <w:right w:val="none" w:sz="0" w:space="0" w:color="auto"/>
      </w:divBdr>
    </w:div>
    <w:div w:id="984972121">
      <w:bodyDiv w:val="1"/>
      <w:marLeft w:val="0"/>
      <w:marRight w:val="0"/>
      <w:marTop w:val="0"/>
      <w:marBottom w:val="0"/>
      <w:divBdr>
        <w:top w:val="none" w:sz="0" w:space="0" w:color="auto"/>
        <w:left w:val="none" w:sz="0" w:space="0" w:color="auto"/>
        <w:bottom w:val="none" w:sz="0" w:space="0" w:color="auto"/>
        <w:right w:val="none" w:sz="0" w:space="0" w:color="auto"/>
      </w:divBdr>
    </w:div>
    <w:div w:id="991522712">
      <w:bodyDiv w:val="1"/>
      <w:marLeft w:val="0"/>
      <w:marRight w:val="0"/>
      <w:marTop w:val="0"/>
      <w:marBottom w:val="0"/>
      <w:divBdr>
        <w:top w:val="none" w:sz="0" w:space="0" w:color="auto"/>
        <w:left w:val="none" w:sz="0" w:space="0" w:color="auto"/>
        <w:bottom w:val="none" w:sz="0" w:space="0" w:color="auto"/>
        <w:right w:val="none" w:sz="0" w:space="0" w:color="auto"/>
      </w:divBdr>
    </w:div>
    <w:div w:id="991566239">
      <w:bodyDiv w:val="1"/>
      <w:marLeft w:val="0"/>
      <w:marRight w:val="0"/>
      <w:marTop w:val="0"/>
      <w:marBottom w:val="0"/>
      <w:divBdr>
        <w:top w:val="none" w:sz="0" w:space="0" w:color="auto"/>
        <w:left w:val="none" w:sz="0" w:space="0" w:color="auto"/>
        <w:bottom w:val="none" w:sz="0" w:space="0" w:color="auto"/>
        <w:right w:val="none" w:sz="0" w:space="0" w:color="auto"/>
      </w:divBdr>
    </w:div>
    <w:div w:id="996958123">
      <w:bodyDiv w:val="1"/>
      <w:marLeft w:val="0"/>
      <w:marRight w:val="0"/>
      <w:marTop w:val="0"/>
      <w:marBottom w:val="0"/>
      <w:divBdr>
        <w:top w:val="none" w:sz="0" w:space="0" w:color="auto"/>
        <w:left w:val="none" w:sz="0" w:space="0" w:color="auto"/>
        <w:bottom w:val="none" w:sz="0" w:space="0" w:color="auto"/>
        <w:right w:val="none" w:sz="0" w:space="0" w:color="auto"/>
      </w:divBdr>
    </w:div>
    <w:div w:id="1002584695">
      <w:bodyDiv w:val="1"/>
      <w:marLeft w:val="0"/>
      <w:marRight w:val="0"/>
      <w:marTop w:val="0"/>
      <w:marBottom w:val="0"/>
      <w:divBdr>
        <w:top w:val="none" w:sz="0" w:space="0" w:color="auto"/>
        <w:left w:val="none" w:sz="0" w:space="0" w:color="auto"/>
        <w:bottom w:val="none" w:sz="0" w:space="0" w:color="auto"/>
        <w:right w:val="none" w:sz="0" w:space="0" w:color="auto"/>
      </w:divBdr>
      <w:divsChild>
        <w:div w:id="1398548331">
          <w:marLeft w:val="0"/>
          <w:marRight w:val="0"/>
          <w:marTop w:val="0"/>
          <w:marBottom w:val="0"/>
          <w:divBdr>
            <w:top w:val="none" w:sz="0" w:space="0" w:color="auto"/>
            <w:left w:val="none" w:sz="0" w:space="0" w:color="auto"/>
            <w:bottom w:val="none" w:sz="0" w:space="0" w:color="auto"/>
            <w:right w:val="none" w:sz="0" w:space="0" w:color="auto"/>
          </w:divBdr>
        </w:div>
        <w:div w:id="1466040564">
          <w:marLeft w:val="0"/>
          <w:marRight w:val="0"/>
          <w:marTop w:val="0"/>
          <w:marBottom w:val="0"/>
          <w:divBdr>
            <w:top w:val="none" w:sz="0" w:space="0" w:color="auto"/>
            <w:left w:val="none" w:sz="0" w:space="0" w:color="auto"/>
            <w:bottom w:val="none" w:sz="0" w:space="0" w:color="auto"/>
            <w:right w:val="none" w:sz="0" w:space="0" w:color="auto"/>
          </w:divBdr>
        </w:div>
        <w:div w:id="574515227">
          <w:marLeft w:val="0"/>
          <w:marRight w:val="0"/>
          <w:marTop w:val="0"/>
          <w:marBottom w:val="0"/>
          <w:divBdr>
            <w:top w:val="none" w:sz="0" w:space="0" w:color="auto"/>
            <w:left w:val="none" w:sz="0" w:space="0" w:color="auto"/>
            <w:bottom w:val="none" w:sz="0" w:space="0" w:color="auto"/>
            <w:right w:val="none" w:sz="0" w:space="0" w:color="auto"/>
          </w:divBdr>
        </w:div>
        <w:div w:id="96604108">
          <w:marLeft w:val="0"/>
          <w:marRight w:val="0"/>
          <w:marTop w:val="0"/>
          <w:marBottom w:val="0"/>
          <w:divBdr>
            <w:top w:val="none" w:sz="0" w:space="0" w:color="auto"/>
            <w:left w:val="none" w:sz="0" w:space="0" w:color="auto"/>
            <w:bottom w:val="none" w:sz="0" w:space="0" w:color="auto"/>
            <w:right w:val="none" w:sz="0" w:space="0" w:color="auto"/>
          </w:divBdr>
        </w:div>
        <w:div w:id="371420513">
          <w:marLeft w:val="0"/>
          <w:marRight w:val="0"/>
          <w:marTop w:val="0"/>
          <w:marBottom w:val="0"/>
          <w:divBdr>
            <w:top w:val="none" w:sz="0" w:space="0" w:color="auto"/>
            <w:left w:val="none" w:sz="0" w:space="0" w:color="auto"/>
            <w:bottom w:val="none" w:sz="0" w:space="0" w:color="auto"/>
            <w:right w:val="none" w:sz="0" w:space="0" w:color="auto"/>
          </w:divBdr>
        </w:div>
        <w:div w:id="1539467770">
          <w:marLeft w:val="0"/>
          <w:marRight w:val="0"/>
          <w:marTop w:val="0"/>
          <w:marBottom w:val="0"/>
          <w:divBdr>
            <w:top w:val="none" w:sz="0" w:space="0" w:color="auto"/>
            <w:left w:val="none" w:sz="0" w:space="0" w:color="auto"/>
            <w:bottom w:val="none" w:sz="0" w:space="0" w:color="auto"/>
            <w:right w:val="none" w:sz="0" w:space="0" w:color="auto"/>
          </w:divBdr>
        </w:div>
        <w:div w:id="1438519949">
          <w:marLeft w:val="0"/>
          <w:marRight w:val="0"/>
          <w:marTop w:val="0"/>
          <w:marBottom w:val="0"/>
          <w:divBdr>
            <w:top w:val="none" w:sz="0" w:space="0" w:color="auto"/>
            <w:left w:val="none" w:sz="0" w:space="0" w:color="auto"/>
            <w:bottom w:val="none" w:sz="0" w:space="0" w:color="auto"/>
            <w:right w:val="none" w:sz="0" w:space="0" w:color="auto"/>
          </w:divBdr>
        </w:div>
        <w:div w:id="1095782640">
          <w:marLeft w:val="0"/>
          <w:marRight w:val="0"/>
          <w:marTop w:val="0"/>
          <w:marBottom w:val="0"/>
          <w:divBdr>
            <w:top w:val="none" w:sz="0" w:space="0" w:color="auto"/>
            <w:left w:val="none" w:sz="0" w:space="0" w:color="auto"/>
            <w:bottom w:val="none" w:sz="0" w:space="0" w:color="auto"/>
            <w:right w:val="none" w:sz="0" w:space="0" w:color="auto"/>
          </w:divBdr>
        </w:div>
        <w:div w:id="735322684">
          <w:marLeft w:val="0"/>
          <w:marRight w:val="0"/>
          <w:marTop w:val="0"/>
          <w:marBottom w:val="0"/>
          <w:divBdr>
            <w:top w:val="none" w:sz="0" w:space="0" w:color="auto"/>
            <w:left w:val="none" w:sz="0" w:space="0" w:color="auto"/>
            <w:bottom w:val="none" w:sz="0" w:space="0" w:color="auto"/>
            <w:right w:val="none" w:sz="0" w:space="0" w:color="auto"/>
          </w:divBdr>
        </w:div>
        <w:div w:id="1500196228">
          <w:marLeft w:val="0"/>
          <w:marRight w:val="0"/>
          <w:marTop w:val="0"/>
          <w:marBottom w:val="0"/>
          <w:divBdr>
            <w:top w:val="none" w:sz="0" w:space="0" w:color="auto"/>
            <w:left w:val="none" w:sz="0" w:space="0" w:color="auto"/>
            <w:bottom w:val="none" w:sz="0" w:space="0" w:color="auto"/>
            <w:right w:val="none" w:sz="0" w:space="0" w:color="auto"/>
          </w:divBdr>
        </w:div>
        <w:div w:id="910887967">
          <w:marLeft w:val="0"/>
          <w:marRight w:val="0"/>
          <w:marTop w:val="0"/>
          <w:marBottom w:val="0"/>
          <w:divBdr>
            <w:top w:val="none" w:sz="0" w:space="0" w:color="auto"/>
            <w:left w:val="none" w:sz="0" w:space="0" w:color="auto"/>
            <w:bottom w:val="none" w:sz="0" w:space="0" w:color="auto"/>
            <w:right w:val="none" w:sz="0" w:space="0" w:color="auto"/>
          </w:divBdr>
        </w:div>
        <w:div w:id="2082630775">
          <w:marLeft w:val="0"/>
          <w:marRight w:val="0"/>
          <w:marTop w:val="0"/>
          <w:marBottom w:val="0"/>
          <w:divBdr>
            <w:top w:val="none" w:sz="0" w:space="0" w:color="auto"/>
            <w:left w:val="none" w:sz="0" w:space="0" w:color="auto"/>
            <w:bottom w:val="none" w:sz="0" w:space="0" w:color="auto"/>
            <w:right w:val="none" w:sz="0" w:space="0" w:color="auto"/>
          </w:divBdr>
        </w:div>
        <w:div w:id="877937258">
          <w:marLeft w:val="0"/>
          <w:marRight w:val="0"/>
          <w:marTop w:val="0"/>
          <w:marBottom w:val="0"/>
          <w:divBdr>
            <w:top w:val="none" w:sz="0" w:space="0" w:color="auto"/>
            <w:left w:val="none" w:sz="0" w:space="0" w:color="auto"/>
            <w:bottom w:val="none" w:sz="0" w:space="0" w:color="auto"/>
            <w:right w:val="none" w:sz="0" w:space="0" w:color="auto"/>
          </w:divBdr>
        </w:div>
        <w:div w:id="1713071270">
          <w:marLeft w:val="0"/>
          <w:marRight w:val="0"/>
          <w:marTop w:val="0"/>
          <w:marBottom w:val="0"/>
          <w:divBdr>
            <w:top w:val="none" w:sz="0" w:space="0" w:color="auto"/>
            <w:left w:val="none" w:sz="0" w:space="0" w:color="auto"/>
            <w:bottom w:val="none" w:sz="0" w:space="0" w:color="auto"/>
            <w:right w:val="none" w:sz="0" w:space="0" w:color="auto"/>
          </w:divBdr>
        </w:div>
        <w:div w:id="1225097054">
          <w:marLeft w:val="0"/>
          <w:marRight w:val="0"/>
          <w:marTop w:val="0"/>
          <w:marBottom w:val="0"/>
          <w:divBdr>
            <w:top w:val="none" w:sz="0" w:space="0" w:color="auto"/>
            <w:left w:val="none" w:sz="0" w:space="0" w:color="auto"/>
            <w:bottom w:val="none" w:sz="0" w:space="0" w:color="auto"/>
            <w:right w:val="none" w:sz="0" w:space="0" w:color="auto"/>
          </w:divBdr>
        </w:div>
        <w:div w:id="1499466417">
          <w:marLeft w:val="0"/>
          <w:marRight w:val="0"/>
          <w:marTop w:val="0"/>
          <w:marBottom w:val="0"/>
          <w:divBdr>
            <w:top w:val="none" w:sz="0" w:space="0" w:color="auto"/>
            <w:left w:val="none" w:sz="0" w:space="0" w:color="auto"/>
            <w:bottom w:val="none" w:sz="0" w:space="0" w:color="auto"/>
            <w:right w:val="none" w:sz="0" w:space="0" w:color="auto"/>
          </w:divBdr>
        </w:div>
        <w:div w:id="670329668">
          <w:marLeft w:val="0"/>
          <w:marRight w:val="0"/>
          <w:marTop w:val="0"/>
          <w:marBottom w:val="0"/>
          <w:divBdr>
            <w:top w:val="none" w:sz="0" w:space="0" w:color="auto"/>
            <w:left w:val="none" w:sz="0" w:space="0" w:color="auto"/>
            <w:bottom w:val="none" w:sz="0" w:space="0" w:color="auto"/>
            <w:right w:val="none" w:sz="0" w:space="0" w:color="auto"/>
          </w:divBdr>
        </w:div>
      </w:divsChild>
    </w:div>
    <w:div w:id="1014259279">
      <w:bodyDiv w:val="1"/>
      <w:marLeft w:val="0"/>
      <w:marRight w:val="0"/>
      <w:marTop w:val="0"/>
      <w:marBottom w:val="0"/>
      <w:divBdr>
        <w:top w:val="none" w:sz="0" w:space="0" w:color="auto"/>
        <w:left w:val="none" w:sz="0" w:space="0" w:color="auto"/>
        <w:bottom w:val="none" w:sz="0" w:space="0" w:color="auto"/>
        <w:right w:val="none" w:sz="0" w:space="0" w:color="auto"/>
      </w:divBdr>
      <w:divsChild>
        <w:div w:id="204173441">
          <w:marLeft w:val="0"/>
          <w:marRight w:val="0"/>
          <w:marTop w:val="0"/>
          <w:marBottom w:val="0"/>
          <w:divBdr>
            <w:top w:val="none" w:sz="0" w:space="0" w:color="auto"/>
            <w:left w:val="none" w:sz="0" w:space="0" w:color="auto"/>
            <w:bottom w:val="none" w:sz="0" w:space="0" w:color="auto"/>
            <w:right w:val="none" w:sz="0" w:space="0" w:color="auto"/>
          </w:divBdr>
        </w:div>
        <w:div w:id="467088342">
          <w:marLeft w:val="0"/>
          <w:marRight w:val="0"/>
          <w:marTop w:val="0"/>
          <w:marBottom w:val="0"/>
          <w:divBdr>
            <w:top w:val="none" w:sz="0" w:space="0" w:color="auto"/>
            <w:left w:val="none" w:sz="0" w:space="0" w:color="auto"/>
            <w:bottom w:val="none" w:sz="0" w:space="0" w:color="auto"/>
            <w:right w:val="none" w:sz="0" w:space="0" w:color="auto"/>
          </w:divBdr>
        </w:div>
        <w:div w:id="783622208">
          <w:marLeft w:val="0"/>
          <w:marRight w:val="0"/>
          <w:marTop w:val="0"/>
          <w:marBottom w:val="0"/>
          <w:divBdr>
            <w:top w:val="none" w:sz="0" w:space="0" w:color="auto"/>
            <w:left w:val="none" w:sz="0" w:space="0" w:color="auto"/>
            <w:bottom w:val="none" w:sz="0" w:space="0" w:color="auto"/>
            <w:right w:val="none" w:sz="0" w:space="0" w:color="auto"/>
          </w:divBdr>
        </w:div>
        <w:div w:id="1035732099">
          <w:marLeft w:val="0"/>
          <w:marRight w:val="0"/>
          <w:marTop w:val="0"/>
          <w:marBottom w:val="0"/>
          <w:divBdr>
            <w:top w:val="none" w:sz="0" w:space="0" w:color="auto"/>
            <w:left w:val="none" w:sz="0" w:space="0" w:color="auto"/>
            <w:bottom w:val="none" w:sz="0" w:space="0" w:color="auto"/>
            <w:right w:val="none" w:sz="0" w:space="0" w:color="auto"/>
          </w:divBdr>
        </w:div>
        <w:div w:id="1122772779">
          <w:marLeft w:val="0"/>
          <w:marRight w:val="0"/>
          <w:marTop w:val="0"/>
          <w:marBottom w:val="0"/>
          <w:divBdr>
            <w:top w:val="none" w:sz="0" w:space="0" w:color="auto"/>
            <w:left w:val="none" w:sz="0" w:space="0" w:color="auto"/>
            <w:bottom w:val="none" w:sz="0" w:space="0" w:color="auto"/>
            <w:right w:val="none" w:sz="0" w:space="0" w:color="auto"/>
          </w:divBdr>
        </w:div>
      </w:divsChild>
    </w:div>
    <w:div w:id="1017149844">
      <w:bodyDiv w:val="1"/>
      <w:marLeft w:val="0"/>
      <w:marRight w:val="0"/>
      <w:marTop w:val="0"/>
      <w:marBottom w:val="0"/>
      <w:divBdr>
        <w:top w:val="none" w:sz="0" w:space="0" w:color="auto"/>
        <w:left w:val="none" w:sz="0" w:space="0" w:color="auto"/>
        <w:bottom w:val="none" w:sz="0" w:space="0" w:color="auto"/>
        <w:right w:val="none" w:sz="0" w:space="0" w:color="auto"/>
      </w:divBdr>
    </w:div>
    <w:div w:id="1025597092">
      <w:bodyDiv w:val="1"/>
      <w:marLeft w:val="0"/>
      <w:marRight w:val="0"/>
      <w:marTop w:val="0"/>
      <w:marBottom w:val="0"/>
      <w:divBdr>
        <w:top w:val="none" w:sz="0" w:space="0" w:color="auto"/>
        <w:left w:val="none" w:sz="0" w:space="0" w:color="auto"/>
        <w:bottom w:val="none" w:sz="0" w:space="0" w:color="auto"/>
        <w:right w:val="none" w:sz="0" w:space="0" w:color="auto"/>
      </w:divBdr>
    </w:div>
    <w:div w:id="1030448469">
      <w:bodyDiv w:val="1"/>
      <w:marLeft w:val="0"/>
      <w:marRight w:val="0"/>
      <w:marTop w:val="0"/>
      <w:marBottom w:val="0"/>
      <w:divBdr>
        <w:top w:val="none" w:sz="0" w:space="0" w:color="auto"/>
        <w:left w:val="none" w:sz="0" w:space="0" w:color="auto"/>
        <w:bottom w:val="none" w:sz="0" w:space="0" w:color="auto"/>
        <w:right w:val="none" w:sz="0" w:space="0" w:color="auto"/>
      </w:divBdr>
    </w:div>
    <w:div w:id="1036389601">
      <w:bodyDiv w:val="1"/>
      <w:marLeft w:val="0"/>
      <w:marRight w:val="0"/>
      <w:marTop w:val="0"/>
      <w:marBottom w:val="0"/>
      <w:divBdr>
        <w:top w:val="none" w:sz="0" w:space="0" w:color="auto"/>
        <w:left w:val="none" w:sz="0" w:space="0" w:color="auto"/>
        <w:bottom w:val="none" w:sz="0" w:space="0" w:color="auto"/>
        <w:right w:val="none" w:sz="0" w:space="0" w:color="auto"/>
      </w:divBdr>
    </w:div>
    <w:div w:id="1040781547">
      <w:bodyDiv w:val="1"/>
      <w:marLeft w:val="0"/>
      <w:marRight w:val="0"/>
      <w:marTop w:val="0"/>
      <w:marBottom w:val="0"/>
      <w:divBdr>
        <w:top w:val="none" w:sz="0" w:space="0" w:color="auto"/>
        <w:left w:val="none" w:sz="0" w:space="0" w:color="auto"/>
        <w:bottom w:val="none" w:sz="0" w:space="0" w:color="auto"/>
        <w:right w:val="none" w:sz="0" w:space="0" w:color="auto"/>
      </w:divBdr>
    </w:div>
    <w:div w:id="1048652526">
      <w:bodyDiv w:val="1"/>
      <w:marLeft w:val="0"/>
      <w:marRight w:val="0"/>
      <w:marTop w:val="0"/>
      <w:marBottom w:val="0"/>
      <w:divBdr>
        <w:top w:val="none" w:sz="0" w:space="0" w:color="auto"/>
        <w:left w:val="none" w:sz="0" w:space="0" w:color="auto"/>
        <w:bottom w:val="none" w:sz="0" w:space="0" w:color="auto"/>
        <w:right w:val="none" w:sz="0" w:space="0" w:color="auto"/>
      </w:divBdr>
    </w:div>
    <w:div w:id="1053893020">
      <w:bodyDiv w:val="1"/>
      <w:marLeft w:val="0"/>
      <w:marRight w:val="0"/>
      <w:marTop w:val="0"/>
      <w:marBottom w:val="0"/>
      <w:divBdr>
        <w:top w:val="none" w:sz="0" w:space="0" w:color="auto"/>
        <w:left w:val="none" w:sz="0" w:space="0" w:color="auto"/>
        <w:bottom w:val="none" w:sz="0" w:space="0" w:color="auto"/>
        <w:right w:val="none" w:sz="0" w:space="0" w:color="auto"/>
      </w:divBdr>
    </w:div>
    <w:div w:id="1057170955">
      <w:bodyDiv w:val="1"/>
      <w:marLeft w:val="0"/>
      <w:marRight w:val="0"/>
      <w:marTop w:val="0"/>
      <w:marBottom w:val="0"/>
      <w:divBdr>
        <w:top w:val="none" w:sz="0" w:space="0" w:color="auto"/>
        <w:left w:val="none" w:sz="0" w:space="0" w:color="auto"/>
        <w:bottom w:val="none" w:sz="0" w:space="0" w:color="auto"/>
        <w:right w:val="none" w:sz="0" w:space="0" w:color="auto"/>
      </w:divBdr>
    </w:div>
    <w:div w:id="1069033138">
      <w:bodyDiv w:val="1"/>
      <w:marLeft w:val="0"/>
      <w:marRight w:val="0"/>
      <w:marTop w:val="0"/>
      <w:marBottom w:val="0"/>
      <w:divBdr>
        <w:top w:val="none" w:sz="0" w:space="0" w:color="auto"/>
        <w:left w:val="none" w:sz="0" w:space="0" w:color="auto"/>
        <w:bottom w:val="none" w:sz="0" w:space="0" w:color="auto"/>
        <w:right w:val="none" w:sz="0" w:space="0" w:color="auto"/>
      </w:divBdr>
    </w:div>
    <w:div w:id="1077901158">
      <w:bodyDiv w:val="1"/>
      <w:marLeft w:val="0"/>
      <w:marRight w:val="0"/>
      <w:marTop w:val="0"/>
      <w:marBottom w:val="0"/>
      <w:divBdr>
        <w:top w:val="none" w:sz="0" w:space="0" w:color="auto"/>
        <w:left w:val="none" w:sz="0" w:space="0" w:color="auto"/>
        <w:bottom w:val="none" w:sz="0" w:space="0" w:color="auto"/>
        <w:right w:val="none" w:sz="0" w:space="0" w:color="auto"/>
      </w:divBdr>
    </w:div>
    <w:div w:id="1079325181">
      <w:bodyDiv w:val="1"/>
      <w:marLeft w:val="0"/>
      <w:marRight w:val="0"/>
      <w:marTop w:val="0"/>
      <w:marBottom w:val="0"/>
      <w:divBdr>
        <w:top w:val="none" w:sz="0" w:space="0" w:color="auto"/>
        <w:left w:val="none" w:sz="0" w:space="0" w:color="auto"/>
        <w:bottom w:val="none" w:sz="0" w:space="0" w:color="auto"/>
        <w:right w:val="none" w:sz="0" w:space="0" w:color="auto"/>
      </w:divBdr>
    </w:div>
    <w:div w:id="1080565500">
      <w:bodyDiv w:val="1"/>
      <w:marLeft w:val="0"/>
      <w:marRight w:val="0"/>
      <w:marTop w:val="0"/>
      <w:marBottom w:val="0"/>
      <w:divBdr>
        <w:top w:val="none" w:sz="0" w:space="0" w:color="auto"/>
        <w:left w:val="none" w:sz="0" w:space="0" w:color="auto"/>
        <w:bottom w:val="none" w:sz="0" w:space="0" w:color="auto"/>
        <w:right w:val="none" w:sz="0" w:space="0" w:color="auto"/>
      </w:divBdr>
    </w:div>
    <w:div w:id="1085763523">
      <w:bodyDiv w:val="1"/>
      <w:marLeft w:val="0"/>
      <w:marRight w:val="0"/>
      <w:marTop w:val="0"/>
      <w:marBottom w:val="0"/>
      <w:divBdr>
        <w:top w:val="none" w:sz="0" w:space="0" w:color="auto"/>
        <w:left w:val="none" w:sz="0" w:space="0" w:color="auto"/>
        <w:bottom w:val="none" w:sz="0" w:space="0" w:color="auto"/>
        <w:right w:val="none" w:sz="0" w:space="0" w:color="auto"/>
      </w:divBdr>
    </w:div>
    <w:div w:id="1090615755">
      <w:bodyDiv w:val="1"/>
      <w:marLeft w:val="0"/>
      <w:marRight w:val="0"/>
      <w:marTop w:val="0"/>
      <w:marBottom w:val="0"/>
      <w:divBdr>
        <w:top w:val="none" w:sz="0" w:space="0" w:color="auto"/>
        <w:left w:val="none" w:sz="0" w:space="0" w:color="auto"/>
        <w:bottom w:val="none" w:sz="0" w:space="0" w:color="auto"/>
        <w:right w:val="none" w:sz="0" w:space="0" w:color="auto"/>
      </w:divBdr>
    </w:div>
    <w:div w:id="1103458035">
      <w:bodyDiv w:val="1"/>
      <w:marLeft w:val="0"/>
      <w:marRight w:val="0"/>
      <w:marTop w:val="0"/>
      <w:marBottom w:val="0"/>
      <w:divBdr>
        <w:top w:val="none" w:sz="0" w:space="0" w:color="auto"/>
        <w:left w:val="none" w:sz="0" w:space="0" w:color="auto"/>
        <w:bottom w:val="none" w:sz="0" w:space="0" w:color="auto"/>
        <w:right w:val="none" w:sz="0" w:space="0" w:color="auto"/>
      </w:divBdr>
    </w:div>
    <w:div w:id="1129204136">
      <w:bodyDiv w:val="1"/>
      <w:marLeft w:val="0"/>
      <w:marRight w:val="0"/>
      <w:marTop w:val="0"/>
      <w:marBottom w:val="0"/>
      <w:divBdr>
        <w:top w:val="none" w:sz="0" w:space="0" w:color="auto"/>
        <w:left w:val="none" w:sz="0" w:space="0" w:color="auto"/>
        <w:bottom w:val="none" w:sz="0" w:space="0" w:color="auto"/>
        <w:right w:val="none" w:sz="0" w:space="0" w:color="auto"/>
      </w:divBdr>
    </w:div>
    <w:div w:id="1133912687">
      <w:bodyDiv w:val="1"/>
      <w:marLeft w:val="0"/>
      <w:marRight w:val="0"/>
      <w:marTop w:val="0"/>
      <w:marBottom w:val="0"/>
      <w:divBdr>
        <w:top w:val="none" w:sz="0" w:space="0" w:color="auto"/>
        <w:left w:val="none" w:sz="0" w:space="0" w:color="auto"/>
        <w:bottom w:val="none" w:sz="0" w:space="0" w:color="auto"/>
        <w:right w:val="none" w:sz="0" w:space="0" w:color="auto"/>
      </w:divBdr>
    </w:div>
    <w:div w:id="1154906465">
      <w:bodyDiv w:val="1"/>
      <w:marLeft w:val="0"/>
      <w:marRight w:val="0"/>
      <w:marTop w:val="0"/>
      <w:marBottom w:val="0"/>
      <w:divBdr>
        <w:top w:val="none" w:sz="0" w:space="0" w:color="auto"/>
        <w:left w:val="none" w:sz="0" w:space="0" w:color="auto"/>
        <w:bottom w:val="none" w:sz="0" w:space="0" w:color="auto"/>
        <w:right w:val="none" w:sz="0" w:space="0" w:color="auto"/>
      </w:divBdr>
    </w:div>
    <w:div w:id="1176505317">
      <w:bodyDiv w:val="1"/>
      <w:marLeft w:val="0"/>
      <w:marRight w:val="0"/>
      <w:marTop w:val="0"/>
      <w:marBottom w:val="0"/>
      <w:divBdr>
        <w:top w:val="none" w:sz="0" w:space="0" w:color="auto"/>
        <w:left w:val="none" w:sz="0" w:space="0" w:color="auto"/>
        <w:bottom w:val="none" w:sz="0" w:space="0" w:color="auto"/>
        <w:right w:val="none" w:sz="0" w:space="0" w:color="auto"/>
      </w:divBdr>
    </w:div>
    <w:div w:id="1179202590">
      <w:bodyDiv w:val="1"/>
      <w:marLeft w:val="0"/>
      <w:marRight w:val="0"/>
      <w:marTop w:val="0"/>
      <w:marBottom w:val="0"/>
      <w:divBdr>
        <w:top w:val="none" w:sz="0" w:space="0" w:color="auto"/>
        <w:left w:val="none" w:sz="0" w:space="0" w:color="auto"/>
        <w:bottom w:val="none" w:sz="0" w:space="0" w:color="auto"/>
        <w:right w:val="none" w:sz="0" w:space="0" w:color="auto"/>
      </w:divBdr>
    </w:div>
    <w:div w:id="1181242455">
      <w:bodyDiv w:val="1"/>
      <w:marLeft w:val="0"/>
      <w:marRight w:val="0"/>
      <w:marTop w:val="0"/>
      <w:marBottom w:val="0"/>
      <w:divBdr>
        <w:top w:val="none" w:sz="0" w:space="0" w:color="auto"/>
        <w:left w:val="none" w:sz="0" w:space="0" w:color="auto"/>
        <w:bottom w:val="none" w:sz="0" w:space="0" w:color="auto"/>
        <w:right w:val="none" w:sz="0" w:space="0" w:color="auto"/>
      </w:divBdr>
    </w:div>
    <w:div w:id="1190139871">
      <w:bodyDiv w:val="1"/>
      <w:marLeft w:val="0"/>
      <w:marRight w:val="0"/>
      <w:marTop w:val="0"/>
      <w:marBottom w:val="0"/>
      <w:divBdr>
        <w:top w:val="none" w:sz="0" w:space="0" w:color="auto"/>
        <w:left w:val="none" w:sz="0" w:space="0" w:color="auto"/>
        <w:bottom w:val="none" w:sz="0" w:space="0" w:color="auto"/>
        <w:right w:val="none" w:sz="0" w:space="0" w:color="auto"/>
      </w:divBdr>
    </w:div>
    <w:div w:id="1191408759">
      <w:bodyDiv w:val="1"/>
      <w:marLeft w:val="0"/>
      <w:marRight w:val="0"/>
      <w:marTop w:val="0"/>
      <w:marBottom w:val="0"/>
      <w:divBdr>
        <w:top w:val="none" w:sz="0" w:space="0" w:color="auto"/>
        <w:left w:val="none" w:sz="0" w:space="0" w:color="auto"/>
        <w:bottom w:val="none" w:sz="0" w:space="0" w:color="auto"/>
        <w:right w:val="none" w:sz="0" w:space="0" w:color="auto"/>
      </w:divBdr>
    </w:div>
    <w:div w:id="1200053131">
      <w:bodyDiv w:val="1"/>
      <w:marLeft w:val="0"/>
      <w:marRight w:val="0"/>
      <w:marTop w:val="0"/>
      <w:marBottom w:val="0"/>
      <w:divBdr>
        <w:top w:val="none" w:sz="0" w:space="0" w:color="auto"/>
        <w:left w:val="none" w:sz="0" w:space="0" w:color="auto"/>
        <w:bottom w:val="none" w:sz="0" w:space="0" w:color="auto"/>
        <w:right w:val="none" w:sz="0" w:space="0" w:color="auto"/>
      </w:divBdr>
    </w:div>
    <w:div w:id="1204486765">
      <w:bodyDiv w:val="1"/>
      <w:marLeft w:val="0"/>
      <w:marRight w:val="0"/>
      <w:marTop w:val="0"/>
      <w:marBottom w:val="0"/>
      <w:divBdr>
        <w:top w:val="none" w:sz="0" w:space="0" w:color="auto"/>
        <w:left w:val="none" w:sz="0" w:space="0" w:color="auto"/>
        <w:bottom w:val="none" w:sz="0" w:space="0" w:color="auto"/>
        <w:right w:val="none" w:sz="0" w:space="0" w:color="auto"/>
      </w:divBdr>
    </w:div>
    <w:div w:id="1206328563">
      <w:bodyDiv w:val="1"/>
      <w:marLeft w:val="0"/>
      <w:marRight w:val="0"/>
      <w:marTop w:val="0"/>
      <w:marBottom w:val="0"/>
      <w:divBdr>
        <w:top w:val="none" w:sz="0" w:space="0" w:color="auto"/>
        <w:left w:val="none" w:sz="0" w:space="0" w:color="auto"/>
        <w:bottom w:val="none" w:sz="0" w:space="0" w:color="auto"/>
        <w:right w:val="none" w:sz="0" w:space="0" w:color="auto"/>
      </w:divBdr>
    </w:div>
    <w:div w:id="1209802622">
      <w:bodyDiv w:val="1"/>
      <w:marLeft w:val="0"/>
      <w:marRight w:val="0"/>
      <w:marTop w:val="0"/>
      <w:marBottom w:val="0"/>
      <w:divBdr>
        <w:top w:val="none" w:sz="0" w:space="0" w:color="auto"/>
        <w:left w:val="none" w:sz="0" w:space="0" w:color="auto"/>
        <w:bottom w:val="none" w:sz="0" w:space="0" w:color="auto"/>
        <w:right w:val="none" w:sz="0" w:space="0" w:color="auto"/>
      </w:divBdr>
      <w:divsChild>
        <w:div w:id="1197500751">
          <w:marLeft w:val="0"/>
          <w:marRight w:val="0"/>
          <w:marTop w:val="0"/>
          <w:marBottom w:val="0"/>
          <w:divBdr>
            <w:top w:val="none" w:sz="0" w:space="0" w:color="auto"/>
            <w:left w:val="none" w:sz="0" w:space="0" w:color="auto"/>
            <w:bottom w:val="none" w:sz="0" w:space="0" w:color="auto"/>
            <w:right w:val="none" w:sz="0" w:space="0" w:color="auto"/>
          </w:divBdr>
        </w:div>
        <w:div w:id="864440648">
          <w:marLeft w:val="0"/>
          <w:marRight w:val="0"/>
          <w:marTop w:val="0"/>
          <w:marBottom w:val="0"/>
          <w:divBdr>
            <w:top w:val="none" w:sz="0" w:space="0" w:color="auto"/>
            <w:left w:val="none" w:sz="0" w:space="0" w:color="auto"/>
            <w:bottom w:val="none" w:sz="0" w:space="0" w:color="auto"/>
            <w:right w:val="none" w:sz="0" w:space="0" w:color="auto"/>
          </w:divBdr>
        </w:div>
      </w:divsChild>
    </w:div>
    <w:div w:id="1214807599">
      <w:bodyDiv w:val="1"/>
      <w:marLeft w:val="0"/>
      <w:marRight w:val="0"/>
      <w:marTop w:val="0"/>
      <w:marBottom w:val="0"/>
      <w:divBdr>
        <w:top w:val="none" w:sz="0" w:space="0" w:color="auto"/>
        <w:left w:val="none" w:sz="0" w:space="0" w:color="auto"/>
        <w:bottom w:val="none" w:sz="0" w:space="0" w:color="auto"/>
        <w:right w:val="none" w:sz="0" w:space="0" w:color="auto"/>
      </w:divBdr>
    </w:div>
    <w:div w:id="1215460464">
      <w:bodyDiv w:val="1"/>
      <w:marLeft w:val="0"/>
      <w:marRight w:val="0"/>
      <w:marTop w:val="0"/>
      <w:marBottom w:val="0"/>
      <w:divBdr>
        <w:top w:val="none" w:sz="0" w:space="0" w:color="auto"/>
        <w:left w:val="none" w:sz="0" w:space="0" w:color="auto"/>
        <w:bottom w:val="none" w:sz="0" w:space="0" w:color="auto"/>
        <w:right w:val="none" w:sz="0" w:space="0" w:color="auto"/>
      </w:divBdr>
    </w:div>
    <w:div w:id="1216963742">
      <w:bodyDiv w:val="1"/>
      <w:marLeft w:val="0"/>
      <w:marRight w:val="0"/>
      <w:marTop w:val="0"/>
      <w:marBottom w:val="0"/>
      <w:divBdr>
        <w:top w:val="none" w:sz="0" w:space="0" w:color="auto"/>
        <w:left w:val="none" w:sz="0" w:space="0" w:color="auto"/>
        <w:bottom w:val="none" w:sz="0" w:space="0" w:color="auto"/>
        <w:right w:val="none" w:sz="0" w:space="0" w:color="auto"/>
      </w:divBdr>
    </w:div>
    <w:div w:id="1228955892">
      <w:bodyDiv w:val="1"/>
      <w:marLeft w:val="0"/>
      <w:marRight w:val="0"/>
      <w:marTop w:val="0"/>
      <w:marBottom w:val="0"/>
      <w:divBdr>
        <w:top w:val="none" w:sz="0" w:space="0" w:color="auto"/>
        <w:left w:val="none" w:sz="0" w:space="0" w:color="auto"/>
        <w:bottom w:val="none" w:sz="0" w:space="0" w:color="auto"/>
        <w:right w:val="none" w:sz="0" w:space="0" w:color="auto"/>
      </w:divBdr>
    </w:div>
    <w:div w:id="1229875283">
      <w:bodyDiv w:val="1"/>
      <w:marLeft w:val="0"/>
      <w:marRight w:val="0"/>
      <w:marTop w:val="0"/>
      <w:marBottom w:val="0"/>
      <w:divBdr>
        <w:top w:val="none" w:sz="0" w:space="0" w:color="auto"/>
        <w:left w:val="none" w:sz="0" w:space="0" w:color="auto"/>
        <w:bottom w:val="none" w:sz="0" w:space="0" w:color="auto"/>
        <w:right w:val="none" w:sz="0" w:space="0" w:color="auto"/>
      </w:divBdr>
    </w:div>
    <w:div w:id="1230729599">
      <w:bodyDiv w:val="1"/>
      <w:marLeft w:val="0"/>
      <w:marRight w:val="0"/>
      <w:marTop w:val="0"/>
      <w:marBottom w:val="0"/>
      <w:divBdr>
        <w:top w:val="none" w:sz="0" w:space="0" w:color="auto"/>
        <w:left w:val="none" w:sz="0" w:space="0" w:color="auto"/>
        <w:bottom w:val="none" w:sz="0" w:space="0" w:color="auto"/>
        <w:right w:val="none" w:sz="0" w:space="0" w:color="auto"/>
      </w:divBdr>
    </w:div>
    <w:div w:id="1233853498">
      <w:bodyDiv w:val="1"/>
      <w:marLeft w:val="0"/>
      <w:marRight w:val="0"/>
      <w:marTop w:val="0"/>
      <w:marBottom w:val="0"/>
      <w:divBdr>
        <w:top w:val="none" w:sz="0" w:space="0" w:color="auto"/>
        <w:left w:val="none" w:sz="0" w:space="0" w:color="auto"/>
        <w:bottom w:val="none" w:sz="0" w:space="0" w:color="auto"/>
        <w:right w:val="none" w:sz="0" w:space="0" w:color="auto"/>
      </w:divBdr>
    </w:div>
    <w:div w:id="1236744272">
      <w:bodyDiv w:val="1"/>
      <w:marLeft w:val="0"/>
      <w:marRight w:val="0"/>
      <w:marTop w:val="0"/>
      <w:marBottom w:val="0"/>
      <w:divBdr>
        <w:top w:val="none" w:sz="0" w:space="0" w:color="auto"/>
        <w:left w:val="none" w:sz="0" w:space="0" w:color="auto"/>
        <w:bottom w:val="none" w:sz="0" w:space="0" w:color="auto"/>
        <w:right w:val="none" w:sz="0" w:space="0" w:color="auto"/>
      </w:divBdr>
    </w:div>
    <w:div w:id="1244023576">
      <w:bodyDiv w:val="1"/>
      <w:marLeft w:val="0"/>
      <w:marRight w:val="0"/>
      <w:marTop w:val="0"/>
      <w:marBottom w:val="0"/>
      <w:divBdr>
        <w:top w:val="none" w:sz="0" w:space="0" w:color="auto"/>
        <w:left w:val="none" w:sz="0" w:space="0" w:color="auto"/>
        <w:bottom w:val="none" w:sz="0" w:space="0" w:color="auto"/>
        <w:right w:val="none" w:sz="0" w:space="0" w:color="auto"/>
      </w:divBdr>
    </w:div>
    <w:div w:id="1244102073">
      <w:bodyDiv w:val="1"/>
      <w:marLeft w:val="0"/>
      <w:marRight w:val="0"/>
      <w:marTop w:val="0"/>
      <w:marBottom w:val="0"/>
      <w:divBdr>
        <w:top w:val="none" w:sz="0" w:space="0" w:color="auto"/>
        <w:left w:val="none" w:sz="0" w:space="0" w:color="auto"/>
        <w:bottom w:val="none" w:sz="0" w:space="0" w:color="auto"/>
        <w:right w:val="none" w:sz="0" w:space="0" w:color="auto"/>
      </w:divBdr>
    </w:div>
    <w:div w:id="1257246172">
      <w:bodyDiv w:val="1"/>
      <w:marLeft w:val="0"/>
      <w:marRight w:val="0"/>
      <w:marTop w:val="0"/>
      <w:marBottom w:val="0"/>
      <w:divBdr>
        <w:top w:val="none" w:sz="0" w:space="0" w:color="auto"/>
        <w:left w:val="none" w:sz="0" w:space="0" w:color="auto"/>
        <w:bottom w:val="none" w:sz="0" w:space="0" w:color="auto"/>
        <w:right w:val="none" w:sz="0" w:space="0" w:color="auto"/>
      </w:divBdr>
    </w:div>
    <w:div w:id="1260985631">
      <w:bodyDiv w:val="1"/>
      <w:marLeft w:val="0"/>
      <w:marRight w:val="0"/>
      <w:marTop w:val="0"/>
      <w:marBottom w:val="0"/>
      <w:divBdr>
        <w:top w:val="none" w:sz="0" w:space="0" w:color="auto"/>
        <w:left w:val="none" w:sz="0" w:space="0" w:color="auto"/>
        <w:bottom w:val="none" w:sz="0" w:space="0" w:color="auto"/>
        <w:right w:val="none" w:sz="0" w:space="0" w:color="auto"/>
      </w:divBdr>
      <w:divsChild>
        <w:div w:id="920065768">
          <w:marLeft w:val="0"/>
          <w:marRight w:val="0"/>
          <w:marTop w:val="0"/>
          <w:marBottom w:val="0"/>
          <w:divBdr>
            <w:top w:val="none" w:sz="0" w:space="0" w:color="auto"/>
            <w:left w:val="none" w:sz="0" w:space="0" w:color="auto"/>
            <w:bottom w:val="none" w:sz="0" w:space="0" w:color="auto"/>
            <w:right w:val="none" w:sz="0" w:space="0" w:color="auto"/>
          </w:divBdr>
          <w:divsChild>
            <w:div w:id="305353449">
              <w:marLeft w:val="0"/>
              <w:marRight w:val="0"/>
              <w:marTop w:val="0"/>
              <w:marBottom w:val="0"/>
              <w:divBdr>
                <w:top w:val="none" w:sz="0" w:space="0" w:color="auto"/>
                <w:left w:val="none" w:sz="0" w:space="0" w:color="auto"/>
                <w:bottom w:val="none" w:sz="0" w:space="0" w:color="auto"/>
                <w:right w:val="none" w:sz="0" w:space="0" w:color="auto"/>
              </w:divBdr>
              <w:divsChild>
                <w:div w:id="2120712185">
                  <w:marLeft w:val="0"/>
                  <w:marRight w:val="0"/>
                  <w:marTop w:val="0"/>
                  <w:marBottom w:val="0"/>
                  <w:divBdr>
                    <w:top w:val="none" w:sz="0" w:space="0" w:color="auto"/>
                    <w:left w:val="none" w:sz="0" w:space="0" w:color="auto"/>
                    <w:bottom w:val="none" w:sz="0" w:space="0" w:color="auto"/>
                    <w:right w:val="none" w:sz="0" w:space="0" w:color="auto"/>
                  </w:divBdr>
                  <w:divsChild>
                    <w:div w:id="1163086935">
                      <w:marLeft w:val="0"/>
                      <w:marRight w:val="0"/>
                      <w:marTop w:val="0"/>
                      <w:marBottom w:val="0"/>
                      <w:divBdr>
                        <w:top w:val="none" w:sz="0" w:space="0" w:color="auto"/>
                        <w:left w:val="none" w:sz="0" w:space="0" w:color="auto"/>
                        <w:bottom w:val="none" w:sz="0" w:space="0" w:color="auto"/>
                        <w:right w:val="none" w:sz="0" w:space="0" w:color="auto"/>
                      </w:divBdr>
                    </w:div>
                    <w:div w:id="1166171919">
                      <w:marLeft w:val="0"/>
                      <w:marRight w:val="0"/>
                      <w:marTop w:val="0"/>
                      <w:marBottom w:val="0"/>
                      <w:divBdr>
                        <w:top w:val="none" w:sz="0" w:space="0" w:color="auto"/>
                        <w:left w:val="none" w:sz="0" w:space="0" w:color="auto"/>
                        <w:bottom w:val="none" w:sz="0" w:space="0" w:color="auto"/>
                        <w:right w:val="none" w:sz="0" w:space="0" w:color="auto"/>
                      </w:divBdr>
                    </w:div>
                    <w:div w:id="1917400919">
                      <w:marLeft w:val="0"/>
                      <w:marRight w:val="0"/>
                      <w:marTop w:val="0"/>
                      <w:marBottom w:val="0"/>
                      <w:divBdr>
                        <w:top w:val="none" w:sz="0" w:space="0" w:color="auto"/>
                        <w:left w:val="none" w:sz="0" w:space="0" w:color="auto"/>
                        <w:bottom w:val="none" w:sz="0" w:space="0" w:color="auto"/>
                        <w:right w:val="none" w:sz="0" w:space="0" w:color="auto"/>
                      </w:divBdr>
                    </w:div>
                    <w:div w:id="214320312">
                      <w:marLeft w:val="0"/>
                      <w:marRight w:val="0"/>
                      <w:marTop w:val="0"/>
                      <w:marBottom w:val="0"/>
                      <w:divBdr>
                        <w:top w:val="none" w:sz="0" w:space="0" w:color="auto"/>
                        <w:left w:val="none" w:sz="0" w:space="0" w:color="auto"/>
                        <w:bottom w:val="none" w:sz="0" w:space="0" w:color="auto"/>
                        <w:right w:val="none" w:sz="0" w:space="0" w:color="auto"/>
                      </w:divBdr>
                    </w:div>
                    <w:div w:id="1678577803">
                      <w:marLeft w:val="0"/>
                      <w:marRight w:val="0"/>
                      <w:marTop w:val="0"/>
                      <w:marBottom w:val="0"/>
                      <w:divBdr>
                        <w:top w:val="none" w:sz="0" w:space="0" w:color="auto"/>
                        <w:left w:val="none" w:sz="0" w:space="0" w:color="auto"/>
                        <w:bottom w:val="none" w:sz="0" w:space="0" w:color="auto"/>
                        <w:right w:val="none" w:sz="0" w:space="0" w:color="auto"/>
                      </w:divBdr>
                    </w:div>
                    <w:div w:id="1072046325">
                      <w:marLeft w:val="0"/>
                      <w:marRight w:val="0"/>
                      <w:marTop w:val="0"/>
                      <w:marBottom w:val="0"/>
                      <w:divBdr>
                        <w:top w:val="none" w:sz="0" w:space="0" w:color="auto"/>
                        <w:left w:val="none" w:sz="0" w:space="0" w:color="auto"/>
                        <w:bottom w:val="none" w:sz="0" w:space="0" w:color="auto"/>
                        <w:right w:val="none" w:sz="0" w:space="0" w:color="auto"/>
                      </w:divBdr>
                    </w:div>
                    <w:div w:id="1477723286">
                      <w:marLeft w:val="0"/>
                      <w:marRight w:val="0"/>
                      <w:marTop w:val="0"/>
                      <w:marBottom w:val="0"/>
                      <w:divBdr>
                        <w:top w:val="none" w:sz="0" w:space="0" w:color="auto"/>
                        <w:left w:val="none" w:sz="0" w:space="0" w:color="auto"/>
                        <w:bottom w:val="none" w:sz="0" w:space="0" w:color="auto"/>
                        <w:right w:val="none" w:sz="0" w:space="0" w:color="auto"/>
                      </w:divBdr>
                    </w:div>
                    <w:div w:id="1214541219">
                      <w:marLeft w:val="0"/>
                      <w:marRight w:val="0"/>
                      <w:marTop w:val="0"/>
                      <w:marBottom w:val="0"/>
                      <w:divBdr>
                        <w:top w:val="none" w:sz="0" w:space="0" w:color="auto"/>
                        <w:left w:val="none" w:sz="0" w:space="0" w:color="auto"/>
                        <w:bottom w:val="none" w:sz="0" w:space="0" w:color="auto"/>
                        <w:right w:val="none" w:sz="0" w:space="0" w:color="auto"/>
                      </w:divBdr>
                    </w:div>
                    <w:div w:id="686953293">
                      <w:marLeft w:val="0"/>
                      <w:marRight w:val="0"/>
                      <w:marTop w:val="0"/>
                      <w:marBottom w:val="0"/>
                      <w:divBdr>
                        <w:top w:val="none" w:sz="0" w:space="0" w:color="auto"/>
                        <w:left w:val="none" w:sz="0" w:space="0" w:color="auto"/>
                        <w:bottom w:val="none" w:sz="0" w:space="0" w:color="auto"/>
                        <w:right w:val="none" w:sz="0" w:space="0" w:color="auto"/>
                      </w:divBdr>
                    </w:div>
                    <w:div w:id="2067096690">
                      <w:marLeft w:val="0"/>
                      <w:marRight w:val="0"/>
                      <w:marTop w:val="0"/>
                      <w:marBottom w:val="0"/>
                      <w:divBdr>
                        <w:top w:val="none" w:sz="0" w:space="0" w:color="auto"/>
                        <w:left w:val="none" w:sz="0" w:space="0" w:color="auto"/>
                        <w:bottom w:val="none" w:sz="0" w:space="0" w:color="auto"/>
                        <w:right w:val="none" w:sz="0" w:space="0" w:color="auto"/>
                      </w:divBdr>
                    </w:div>
                    <w:div w:id="426735676">
                      <w:marLeft w:val="0"/>
                      <w:marRight w:val="0"/>
                      <w:marTop w:val="0"/>
                      <w:marBottom w:val="0"/>
                      <w:divBdr>
                        <w:top w:val="none" w:sz="0" w:space="0" w:color="auto"/>
                        <w:left w:val="none" w:sz="0" w:space="0" w:color="auto"/>
                        <w:bottom w:val="none" w:sz="0" w:space="0" w:color="auto"/>
                        <w:right w:val="none" w:sz="0" w:space="0" w:color="auto"/>
                      </w:divBdr>
                    </w:div>
                    <w:div w:id="1312834678">
                      <w:marLeft w:val="0"/>
                      <w:marRight w:val="0"/>
                      <w:marTop w:val="0"/>
                      <w:marBottom w:val="0"/>
                      <w:divBdr>
                        <w:top w:val="none" w:sz="0" w:space="0" w:color="auto"/>
                        <w:left w:val="none" w:sz="0" w:space="0" w:color="auto"/>
                        <w:bottom w:val="none" w:sz="0" w:space="0" w:color="auto"/>
                        <w:right w:val="none" w:sz="0" w:space="0" w:color="auto"/>
                      </w:divBdr>
                    </w:div>
                    <w:div w:id="22829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1335471">
      <w:bodyDiv w:val="1"/>
      <w:marLeft w:val="0"/>
      <w:marRight w:val="0"/>
      <w:marTop w:val="0"/>
      <w:marBottom w:val="0"/>
      <w:divBdr>
        <w:top w:val="none" w:sz="0" w:space="0" w:color="auto"/>
        <w:left w:val="none" w:sz="0" w:space="0" w:color="auto"/>
        <w:bottom w:val="none" w:sz="0" w:space="0" w:color="auto"/>
        <w:right w:val="none" w:sz="0" w:space="0" w:color="auto"/>
      </w:divBdr>
    </w:div>
    <w:div w:id="1262879154">
      <w:bodyDiv w:val="1"/>
      <w:marLeft w:val="0"/>
      <w:marRight w:val="0"/>
      <w:marTop w:val="0"/>
      <w:marBottom w:val="0"/>
      <w:divBdr>
        <w:top w:val="none" w:sz="0" w:space="0" w:color="auto"/>
        <w:left w:val="none" w:sz="0" w:space="0" w:color="auto"/>
        <w:bottom w:val="none" w:sz="0" w:space="0" w:color="auto"/>
        <w:right w:val="none" w:sz="0" w:space="0" w:color="auto"/>
      </w:divBdr>
    </w:div>
    <w:div w:id="1279604858">
      <w:bodyDiv w:val="1"/>
      <w:marLeft w:val="0"/>
      <w:marRight w:val="0"/>
      <w:marTop w:val="0"/>
      <w:marBottom w:val="0"/>
      <w:divBdr>
        <w:top w:val="none" w:sz="0" w:space="0" w:color="auto"/>
        <w:left w:val="none" w:sz="0" w:space="0" w:color="auto"/>
        <w:bottom w:val="none" w:sz="0" w:space="0" w:color="auto"/>
        <w:right w:val="none" w:sz="0" w:space="0" w:color="auto"/>
      </w:divBdr>
    </w:div>
    <w:div w:id="1280642176">
      <w:bodyDiv w:val="1"/>
      <w:marLeft w:val="0"/>
      <w:marRight w:val="0"/>
      <w:marTop w:val="0"/>
      <w:marBottom w:val="0"/>
      <w:divBdr>
        <w:top w:val="none" w:sz="0" w:space="0" w:color="auto"/>
        <w:left w:val="none" w:sz="0" w:space="0" w:color="auto"/>
        <w:bottom w:val="none" w:sz="0" w:space="0" w:color="auto"/>
        <w:right w:val="none" w:sz="0" w:space="0" w:color="auto"/>
      </w:divBdr>
    </w:div>
    <w:div w:id="1282804315">
      <w:bodyDiv w:val="1"/>
      <w:marLeft w:val="0"/>
      <w:marRight w:val="0"/>
      <w:marTop w:val="0"/>
      <w:marBottom w:val="0"/>
      <w:divBdr>
        <w:top w:val="none" w:sz="0" w:space="0" w:color="auto"/>
        <w:left w:val="none" w:sz="0" w:space="0" w:color="auto"/>
        <w:bottom w:val="none" w:sz="0" w:space="0" w:color="auto"/>
        <w:right w:val="none" w:sz="0" w:space="0" w:color="auto"/>
      </w:divBdr>
    </w:div>
    <w:div w:id="1285692268">
      <w:bodyDiv w:val="1"/>
      <w:marLeft w:val="0"/>
      <w:marRight w:val="0"/>
      <w:marTop w:val="0"/>
      <w:marBottom w:val="0"/>
      <w:divBdr>
        <w:top w:val="none" w:sz="0" w:space="0" w:color="auto"/>
        <w:left w:val="none" w:sz="0" w:space="0" w:color="auto"/>
        <w:bottom w:val="none" w:sz="0" w:space="0" w:color="auto"/>
        <w:right w:val="none" w:sz="0" w:space="0" w:color="auto"/>
      </w:divBdr>
    </w:div>
    <w:div w:id="1303000395">
      <w:bodyDiv w:val="1"/>
      <w:marLeft w:val="0"/>
      <w:marRight w:val="0"/>
      <w:marTop w:val="0"/>
      <w:marBottom w:val="0"/>
      <w:divBdr>
        <w:top w:val="none" w:sz="0" w:space="0" w:color="auto"/>
        <w:left w:val="none" w:sz="0" w:space="0" w:color="auto"/>
        <w:bottom w:val="none" w:sz="0" w:space="0" w:color="auto"/>
        <w:right w:val="none" w:sz="0" w:space="0" w:color="auto"/>
      </w:divBdr>
    </w:div>
    <w:div w:id="1303198501">
      <w:bodyDiv w:val="1"/>
      <w:marLeft w:val="0"/>
      <w:marRight w:val="0"/>
      <w:marTop w:val="0"/>
      <w:marBottom w:val="0"/>
      <w:divBdr>
        <w:top w:val="none" w:sz="0" w:space="0" w:color="auto"/>
        <w:left w:val="none" w:sz="0" w:space="0" w:color="auto"/>
        <w:bottom w:val="none" w:sz="0" w:space="0" w:color="auto"/>
        <w:right w:val="none" w:sz="0" w:space="0" w:color="auto"/>
      </w:divBdr>
    </w:div>
    <w:div w:id="1317295186">
      <w:bodyDiv w:val="1"/>
      <w:marLeft w:val="0"/>
      <w:marRight w:val="0"/>
      <w:marTop w:val="0"/>
      <w:marBottom w:val="0"/>
      <w:divBdr>
        <w:top w:val="none" w:sz="0" w:space="0" w:color="auto"/>
        <w:left w:val="none" w:sz="0" w:space="0" w:color="auto"/>
        <w:bottom w:val="none" w:sz="0" w:space="0" w:color="auto"/>
        <w:right w:val="none" w:sz="0" w:space="0" w:color="auto"/>
      </w:divBdr>
      <w:divsChild>
        <w:div w:id="1990011630">
          <w:marLeft w:val="0"/>
          <w:marRight w:val="0"/>
          <w:marTop w:val="0"/>
          <w:marBottom w:val="0"/>
          <w:divBdr>
            <w:top w:val="none" w:sz="0" w:space="0" w:color="auto"/>
            <w:left w:val="none" w:sz="0" w:space="0" w:color="auto"/>
            <w:bottom w:val="none" w:sz="0" w:space="0" w:color="auto"/>
            <w:right w:val="none" w:sz="0" w:space="0" w:color="auto"/>
          </w:divBdr>
        </w:div>
        <w:div w:id="333194194">
          <w:marLeft w:val="0"/>
          <w:marRight w:val="0"/>
          <w:marTop w:val="0"/>
          <w:marBottom w:val="0"/>
          <w:divBdr>
            <w:top w:val="none" w:sz="0" w:space="0" w:color="auto"/>
            <w:left w:val="none" w:sz="0" w:space="0" w:color="auto"/>
            <w:bottom w:val="none" w:sz="0" w:space="0" w:color="auto"/>
            <w:right w:val="none" w:sz="0" w:space="0" w:color="auto"/>
          </w:divBdr>
        </w:div>
      </w:divsChild>
    </w:div>
    <w:div w:id="1319380723">
      <w:bodyDiv w:val="1"/>
      <w:marLeft w:val="0"/>
      <w:marRight w:val="0"/>
      <w:marTop w:val="0"/>
      <w:marBottom w:val="0"/>
      <w:divBdr>
        <w:top w:val="none" w:sz="0" w:space="0" w:color="auto"/>
        <w:left w:val="none" w:sz="0" w:space="0" w:color="auto"/>
        <w:bottom w:val="none" w:sz="0" w:space="0" w:color="auto"/>
        <w:right w:val="none" w:sz="0" w:space="0" w:color="auto"/>
      </w:divBdr>
    </w:div>
    <w:div w:id="1328051218">
      <w:bodyDiv w:val="1"/>
      <w:marLeft w:val="0"/>
      <w:marRight w:val="0"/>
      <w:marTop w:val="0"/>
      <w:marBottom w:val="0"/>
      <w:divBdr>
        <w:top w:val="none" w:sz="0" w:space="0" w:color="auto"/>
        <w:left w:val="none" w:sz="0" w:space="0" w:color="auto"/>
        <w:bottom w:val="none" w:sz="0" w:space="0" w:color="auto"/>
        <w:right w:val="none" w:sz="0" w:space="0" w:color="auto"/>
      </w:divBdr>
    </w:div>
    <w:div w:id="1343508912">
      <w:bodyDiv w:val="1"/>
      <w:marLeft w:val="0"/>
      <w:marRight w:val="0"/>
      <w:marTop w:val="0"/>
      <w:marBottom w:val="0"/>
      <w:divBdr>
        <w:top w:val="none" w:sz="0" w:space="0" w:color="auto"/>
        <w:left w:val="none" w:sz="0" w:space="0" w:color="auto"/>
        <w:bottom w:val="none" w:sz="0" w:space="0" w:color="auto"/>
        <w:right w:val="none" w:sz="0" w:space="0" w:color="auto"/>
      </w:divBdr>
    </w:div>
    <w:div w:id="1348361070">
      <w:bodyDiv w:val="1"/>
      <w:marLeft w:val="0"/>
      <w:marRight w:val="0"/>
      <w:marTop w:val="0"/>
      <w:marBottom w:val="0"/>
      <w:divBdr>
        <w:top w:val="none" w:sz="0" w:space="0" w:color="auto"/>
        <w:left w:val="none" w:sz="0" w:space="0" w:color="auto"/>
        <w:bottom w:val="none" w:sz="0" w:space="0" w:color="auto"/>
        <w:right w:val="none" w:sz="0" w:space="0" w:color="auto"/>
      </w:divBdr>
    </w:div>
    <w:div w:id="1362129366">
      <w:bodyDiv w:val="1"/>
      <w:marLeft w:val="0"/>
      <w:marRight w:val="0"/>
      <w:marTop w:val="0"/>
      <w:marBottom w:val="0"/>
      <w:divBdr>
        <w:top w:val="none" w:sz="0" w:space="0" w:color="auto"/>
        <w:left w:val="none" w:sz="0" w:space="0" w:color="auto"/>
        <w:bottom w:val="none" w:sz="0" w:space="0" w:color="auto"/>
        <w:right w:val="none" w:sz="0" w:space="0" w:color="auto"/>
      </w:divBdr>
    </w:div>
    <w:div w:id="1362705792">
      <w:bodyDiv w:val="1"/>
      <w:marLeft w:val="0"/>
      <w:marRight w:val="0"/>
      <w:marTop w:val="0"/>
      <w:marBottom w:val="0"/>
      <w:divBdr>
        <w:top w:val="none" w:sz="0" w:space="0" w:color="auto"/>
        <w:left w:val="none" w:sz="0" w:space="0" w:color="auto"/>
        <w:bottom w:val="none" w:sz="0" w:space="0" w:color="auto"/>
        <w:right w:val="none" w:sz="0" w:space="0" w:color="auto"/>
      </w:divBdr>
    </w:div>
    <w:div w:id="1372338078">
      <w:bodyDiv w:val="1"/>
      <w:marLeft w:val="0"/>
      <w:marRight w:val="0"/>
      <w:marTop w:val="0"/>
      <w:marBottom w:val="0"/>
      <w:divBdr>
        <w:top w:val="none" w:sz="0" w:space="0" w:color="auto"/>
        <w:left w:val="none" w:sz="0" w:space="0" w:color="auto"/>
        <w:bottom w:val="none" w:sz="0" w:space="0" w:color="auto"/>
        <w:right w:val="none" w:sz="0" w:space="0" w:color="auto"/>
      </w:divBdr>
      <w:divsChild>
        <w:div w:id="1074354358">
          <w:marLeft w:val="0"/>
          <w:marRight w:val="0"/>
          <w:marTop w:val="0"/>
          <w:marBottom w:val="0"/>
          <w:divBdr>
            <w:top w:val="none" w:sz="0" w:space="0" w:color="auto"/>
            <w:left w:val="none" w:sz="0" w:space="0" w:color="auto"/>
            <w:bottom w:val="none" w:sz="0" w:space="0" w:color="auto"/>
            <w:right w:val="none" w:sz="0" w:space="0" w:color="auto"/>
          </w:divBdr>
        </w:div>
        <w:div w:id="1706101015">
          <w:marLeft w:val="0"/>
          <w:marRight w:val="0"/>
          <w:marTop w:val="0"/>
          <w:marBottom w:val="0"/>
          <w:divBdr>
            <w:top w:val="none" w:sz="0" w:space="0" w:color="auto"/>
            <w:left w:val="none" w:sz="0" w:space="0" w:color="auto"/>
            <w:bottom w:val="none" w:sz="0" w:space="0" w:color="auto"/>
            <w:right w:val="none" w:sz="0" w:space="0" w:color="auto"/>
          </w:divBdr>
        </w:div>
      </w:divsChild>
    </w:div>
    <w:div w:id="1378310090">
      <w:bodyDiv w:val="1"/>
      <w:marLeft w:val="0"/>
      <w:marRight w:val="0"/>
      <w:marTop w:val="0"/>
      <w:marBottom w:val="0"/>
      <w:divBdr>
        <w:top w:val="none" w:sz="0" w:space="0" w:color="auto"/>
        <w:left w:val="none" w:sz="0" w:space="0" w:color="auto"/>
        <w:bottom w:val="none" w:sz="0" w:space="0" w:color="auto"/>
        <w:right w:val="none" w:sz="0" w:space="0" w:color="auto"/>
      </w:divBdr>
    </w:div>
    <w:div w:id="1381006678">
      <w:bodyDiv w:val="1"/>
      <w:marLeft w:val="0"/>
      <w:marRight w:val="0"/>
      <w:marTop w:val="0"/>
      <w:marBottom w:val="0"/>
      <w:divBdr>
        <w:top w:val="none" w:sz="0" w:space="0" w:color="auto"/>
        <w:left w:val="none" w:sz="0" w:space="0" w:color="auto"/>
        <w:bottom w:val="none" w:sz="0" w:space="0" w:color="auto"/>
        <w:right w:val="none" w:sz="0" w:space="0" w:color="auto"/>
      </w:divBdr>
    </w:div>
    <w:div w:id="1388339558">
      <w:bodyDiv w:val="1"/>
      <w:marLeft w:val="0"/>
      <w:marRight w:val="0"/>
      <w:marTop w:val="0"/>
      <w:marBottom w:val="0"/>
      <w:divBdr>
        <w:top w:val="none" w:sz="0" w:space="0" w:color="auto"/>
        <w:left w:val="none" w:sz="0" w:space="0" w:color="auto"/>
        <w:bottom w:val="none" w:sz="0" w:space="0" w:color="auto"/>
        <w:right w:val="none" w:sz="0" w:space="0" w:color="auto"/>
      </w:divBdr>
    </w:div>
    <w:div w:id="1393774406">
      <w:bodyDiv w:val="1"/>
      <w:marLeft w:val="0"/>
      <w:marRight w:val="0"/>
      <w:marTop w:val="0"/>
      <w:marBottom w:val="0"/>
      <w:divBdr>
        <w:top w:val="none" w:sz="0" w:space="0" w:color="auto"/>
        <w:left w:val="none" w:sz="0" w:space="0" w:color="auto"/>
        <w:bottom w:val="none" w:sz="0" w:space="0" w:color="auto"/>
        <w:right w:val="none" w:sz="0" w:space="0" w:color="auto"/>
      </w:divBdr>
    </w:div>
    <w:div w:id="1395273633">
      <w:bodyDiv w:val="1"/>
      <w:marLeft w:val="0"/>
      <w:marRight w:val="0"/>
      <w:marTop w:val="0"/>
      <w:marBottom w:val="0"/>
      <w:divBdr>
        <w:top w:val="none" w:sz="0" w:space="0" w:color="auto"/>
        <w:left w:val="none" w:sz="0" w:space="0" w:color="auto"/>
        <w:bottom w:val="none" w:sz="0" w:space="0" w:color="auto"/>
        <w:right w:val="none" w:sz="0" w:space="0" w:color="auto"/>
      </w:divBdr>
      <w:divsChild>
        <w:div w:id="731276780">
          <w:marLeft w:val="0"/>
          <w:marRight w:val="0"/>
          <w:marTop w:val="0"/>
          <w:marBottom w:val="0"/>
          <w:divBdr>
            <w:top w:val="none" w:sz="0" w:space="0" w:color="auto"/>
            <w:left w:val="none" w:sz="0" w:space="0" w:color="auto"/>
            <w:bottom w:val="none" w:sz="0" w:space="0" w:color="auto"/>
            <w:right w:val="none" w:sz="0" w:space="0" w:color="auto"/>
          </w:divBdr>
        </w:div>
        <w:div w:id="842623412">
          <w:marLeft w:val="0"/>
          <w:marRight w:val="0"/>
          <w:marTop w:val="0"/>
          <w:marBottom w:val="0"/>
          <w:divBdr>
            <w:top w:val="none" w:sz="0" w:space="0" w:color="auto"/>
            <w:left w:val="none" w:sz="0" w:space="0" w:color="auto"/>
            <w:bottom w:val="none" w:sz="0" w:space="0" w:color="auto"/>
            <w:right w:val="none" w:sz="0" w:space="0" w:color="auto"/>
          </w:divBdr>
        </w:div>
      </w:divsChild>
    </w:div>
    <w:div w:id="1404836117">
      <w:bodyDiv w:val="1"/>
      <w:marLeft w:val="0"/>
      <w:marRight w:val="0"/>
      <w:marTop w:val="0"/>
      <w:marBottom w:val="0"/>
      <w:divBdr>
        <w:top w:val="none" w:sz="0" w:space="0" w:color="auto"/>
        <w:left w:val="none" w:sz="0" w:space="0" w:color="auto"/>
        <w:bottom w:val="none" w:sz="0" w:space="0" w:color="auto"/>
        <w:right w:val="none" w:sz="0" w:space="0" w:color="auto"/>
      </w:divBdr>
    </w:div>
    <w:div w:id="1409231076">
      <w:bodyDiv w:val="1"/>
      <w:marLeft w:val="0"/>
      <w:marRight w:val="0"/>
      <w:marTop w:val="0"/>
      <w:marBottom w:val="0"/>
      <w:divBdr>
        <w:top w:val="none" w:sz="0" w:space="0" w:color="auto"/>
        <w:left w:val="none" w:sz="0" w:space="0" w:color="auto"/>
        <w:bottom w:val="none" w:sz="0" w:space="0" w:color="auto"/>
        <w:right w:val="none" w:sz="0" w:space="0" w:color="auto"/>
      </w:divBdr>
      <w:divsChild>
        <w:div w:id="466047481">
          <w:marLeft w:val="0"/>
          <w:marRight w:val="0"/>
          <w:marTop w:val="0"/>
          <w:marBottom w:val="0"/>
          <w:divBdr>
            <w:top w:val="none" w:sz="0" w:space="0" w:color="auto"/>
            <w:left w:val="none" w:sz="0" w:space="0" w:color="auto"/>
            <w:bottom w:val="none" w:sz="0" w:space="0" w:color="auto"/>
            <w:right w:val="none" w:sz="0" w:space="0" w:color="auto"/>
          </w:divBdr>
        </w:div>
        <w:div w:id="1752463210">
          <w:marLeft w:val="0"/>
          <w:marRight w:val="0"/>
          <w:marTop w:val="0"/>
          <w:marBottom w:val="0"/>
          <w:divBdr>
            <w:top w:val="none" w:sz="0" w:space="0" w:color="auto"/>
            <w:left w:val="none" w:sz="0" w:space="0" w:color="auto"/>
            <w:bottom w:val="none" w:sz="0" w:space="0" w:color="auto"/>
            <w:right w:val="none" w:sz="0" w:space="0" w:color="auto"/>
          </w:divBdr>
        </w:div>
      </w:divsChild>
    </w:div>
    <w:div w:id="1416055737">
      <w:bodyDiv w:val="1"/>
      <w:marLeft w:val="0"/>
      <w:marRight w:val="0"/>
      <w:marTop w:val="0"/>
      <w:marBottom w:val="0"/>
      <w:divBdr>
        <w:top w:val="none" w:sz="0" w:space="0" w:color="auto"/>
        <w:left w:val="none" w:sz="0" w:space="0" w:color="auto"/>
        <w:bottom w:val="none" w:sz="0" w:space="0" w:color="auto"/>
        <w:right w:val="none" w:sz="0" w:space="0" w:color="auto"/>
      </w:divBdr>
    </w:div>
    <w:div w:id="1416972424">
      <w:bodyDiv w:val="1"/>
      <w:marLeft w:val="0"/>
      <w:marRight w:val="0"/>
      <w:marTop w:val="0"/>
      <w:marBottom w:val="0"/>
      <w:divBdr>
        <w:top w:val="none" w:sz="0" w:space="0" w:color="auto"/>
        <w:left w:val="none" w:sz="0" w:space="0" w:color="auto"/>
        <w:bottom w:val="none" w:sz="0" w:space="0" w:color="auto"/>
        <w:right w:val="none" w:sz="0" w:space="0" w:color="auto"/>
      </w:divBdr>
    </w:div>
    <w:div w:id="1419909590">
      <w:bodyDiv w:val="1"/>
      <w:marLeft w:val="0"/>
      <w:marRight w:val="0"/>
      <w:marTop w:val="0"/>
      <w:marBottom w:val="0"/>
      <w:divBdr>
        <w:top w:val="none" w:sz="0" w:space="0" w:color="auto"/>
        <w:left w:val="none" w:sz="0" w:space="0" w:color="auto"/>
        <w:bottom w:val="none" w:sz="0" w:space="0" w:color="auto"/>
        <w:right w:val="none" w:sz="0" w:space="0" w:color="auto"/>
      </w:divBdr>
      <w:divsChild>
        <w:div w:id="1224214954">
          <w:marLeft w:val="0"/>
          <w:marRight w:val="0"/>
          <w:marTop w:val="0"/>
          <w:marBottom w:val="0"/>
          <w:divBdr>
            <w:top w:val="none" w:sz="0" w:space="0" w:color="auto"/>
            <w:left w:val="none" w:sz="0" w:space="0" w:color="auto"/>
            <w:bottom w:val="none" w:sz="0" w:space="0" w:color="auto"/>
            <w:right w:val="none" w:sz="0" w:space="0" w:color="auto"/>
          </w:divBdr>
          <w:divsChild>
            <w:div w:id="1066493553">
              <w:marLeft w:val="0"/>
              <w:marRight w:val="0"/>
              <w:marTop w:val="0"/>
              <w:marBottom w:val="0"/>
              <w:divBdr>
                <w:top w:val="none" w:sz="0" w:space="0" w:color="auto"/>
                <w:left w:val="none" w:sz="0" w:space="0" w:color="auto"/>
                <w:bottom w:val="none" w:sz="0" w:space="0" w:color="auto"/>
                <w:right w:val="none" w:sz="0" w:space="0" w:color="auto"/>
              </w:divBdr>
              <w:divsChild>
                <w:div w:id="1556350851">
                  <w:marLeft w:val="0"/>
                  <w:marRight w:val="0"/>
                  <w:marTop w:val="0"/>
                  <w:marBottom w:val="0"/>
                  <w:divBdr>
                    <w:top w:val="none" w:sz="0" w:space="0" w:color="auto"/>
                    <w:left w:val="none" w:sz="0" w:space="0" w:color="auto"/>
                    <w:bottom w:val="none" w:sz="0" w:space="0" w:color="auto"/>
                    <w:right w:val="none" w:sz="0" w:space="0" w:color="auto"/>
                  </w:divBdr>
                  <w:divsChild>
                    <w:div w:id="8458232">
                      <w:marLeft w:val="0"/>
                      <w:marRight w:val="0"/>
                      <w:marTop w:val="0"/>
                      <w:marBottom w:val="0"/>
                      <w:divBdr>
                        <w:top w:val="none" w:sz="0" w:space="0" w:color="auto"/>
                        <w:left w:val="none" w:sz="0" w:space="0" w:color="auto"/>
                        <w:bottom w:val="none" w:sz="0" w:space="0" w:color="auto"/>
                        <w:right w:val="none" w:sz="0" w:space="0" w:color="auto"/>
                      </w:divBdr>
                    </w:div>
                    <w:div w:id="913124671">
                      <w:marLeft w:val="0"/>
                      <w:marRight w:val="0"/>
                      <w:marTop w:val="0"/>
                      <w:marBottom w:val="0"/>
                      <w:divBdr>
                        <w:top w:val="none" w:sz="0" w:space="0" w:color="auto"/>
                        <w:left w:val="none" w:sz="0" w:space="0" w:color="auto"/>
                        <w:bottom w:val="none" w:sz="0" w:space="0" w:color="auto"/>
                        <w:right w:val="none" w:sz="0" w:space="0" w:color="auto"/>
                      </w:divBdr>
                    </w:div>
                    <w:div w:id="1351763313">
                      <w:marLeft w:val="0"/>
                      <w:marRight w:val="0"/>
                      <w:marTop w:val="0"/>
                      <w:marBottom w:val="0"/>
                      <w:divBdr>
                        <w:top w:val="none" w:sz="0" w:space="0" w:color="auto"/>
                        <w:left w:val="none" w:sz="0" w:space="0" w:color="auto"/>
                        <w:bottom w:val="none" w:sz="0" w:space="0" w:color="auto"/>
                        <w:right w:val="none" w:sz="0" w:space="0" w:color="auto"/>
                      </w:divBdr>
                    </w:div>
                    <w:div w:id="774596300">
                      <w:marLeft w:val="0"/>
                      <w:marRight w:val="0"/>
                      <w:marTop w:val="0"/>
                      <w:marBottom w:val="0"/>
                      <w:divBdr>
                        <w:top w:val="none" w:sz="0" w:space="0" w:color="auto"/>
                        <w:left w:val="none" w:sz="0" w:space="0" w:color="auto"/>
                        <w:bottom w:val="none" w:sz="0" w:space="0" w:color="auto"/>
                        <w:right w:val="none" w:sz="0" w:space="0" w:color="auto"/>
                      </w:divBdr>
                    </w:div>
                    <w:div w:id="1172334751">
                      <w:marLeft w:val="0"/>
                      <w:marRight w:val="0"/>
                      <w:marTop w:val="0"/>
                      <w:marBottom w:val="0"/>
                      <w:divBdr>
                        <w:top w:val="none" w:sz="0" w:space="0" w:color="auto"/>
                        <w:left w:val="none" w:sz="0" w:space="0" w:color="auto"/>
                        <w:bottom w:val="none" w:sz="0" w:space="0" w:color="auto"/>
                        <w:right w:val="none" w:sz="0" w:space="0" w:color="auto"/>
                      </w:divBdr>
                    </w:div>
                    <w:div w:id="848368338">
                      <w:marLeft w:val="0"/>
                      <w:marRight w:val="0"/>
                      <w:marTop w:val="0"/>
                      <w:marBottom w:val="0"/>
                      <w:divBdr>
                        <w:top w:val="none" w:sz="0" w:space="0" w:color="auto"/>
                        <w:left w:val="none" w:sz="0" w:space="0" w:color="auto"/>
                        <w:bottom w:val="none" w:sz="0" w:space="0" w:color="auto"/>
                        <w:right w:val="none" w:sz="0" w:space="0" w:color="auto"/>
                      </w:divBdr>
                    </w:div>
                    <w:div w:id="32583604">
                      <w:marLeft w:val="0"/>
                      <w:marRight w:val="0"/>
                      <w:marTop w:val="0"/>
                      <w:marBottom w:val="0"/>
                      <w:divBdr>
                        <w:top w:val="none" w:sz="0" w:space="0" w:color="auto"/>
                        <w:left w:val="none" w:sz="0" w:space="0" w:color="auto"/>
                        <w:bottom w:val="none" w:sz="0" w:space="0" w:color="auto"/>
                        <w:right w:val="none" w:sz="0" w:space="0" w:color="auto"/>
                      </w:divBdr>
                    </w:div>
                    <w:div w:id="465271570">
                      <w:marLeft w:val="0"/>
                      <w:marRight w:val="0"/>
                      <w:marTop w:val="0"/>
                      <w:marBottom w:val="0"/>
                      <w:divBdr>
                        <w:top w:val="none" w:sz="0" w:space="0" w:color="auto"/>
                        <w:left w:val="none" w:sz="0" w:space="0" w:color="auto"/>
                        <w:bottom w:val="none" w:sz="0" w:space="0" w:color="auto"/>
                        <w:right w:val="none" w:sz="0" w:space="0" w:color="auto"/>
                      </w:divBdr>
                    </w:div>
                    <w:div w:id="337198344">
                      <w:marLeft w:val="0"/>
                      <w:marRight w:val="0"/>
                      <w:marTop w:val="0"/>
                      <w:marBottom w:val="0"/>
                      <w:divBdr>
                        <w:top w:val="none" w:sz="0" w:space="0" w:color="auto"/>
                        <w:left w:val="none" w:sz="0" w:space="0" w:color="auto"/>
                        <w:bottom w:val="none" w:sz="0" w:space="0" w:color="auto"/>
                        <w:right w:val="none" w:sz="0" w:space="0" w:color="auto"/>
                      </w:divBdr>
                    </w:div>
                    <w:div w:id="1952739166">
                      <w:marLeft w:val="0"/>
                      <w:marRight w:val="0"/>
                      <w:marTop w:val="0"/>
                      <w:marBottom w:val="0"/>
                      <w:divBdr>
                        <w:top w:val="none" w:sz="0" w:space="0" w:color="auto"/>
                        <w:left w:val="none" w:sz="0" w:space="0" w:color="auto"/>
                        <w:bottom w:val="none" w:sz="0" w:space="0" w:color="auto"/>
                        <w:right w:val="none" w:sz="0" w:space="0" w:color="auto"/>
                      </w:divBdr>
                    </w:div>
                    <w:div w:id="152717859">
                      <w:marLeft w:val="0"/>
                      <w:marRight w:val="0"/>
                      <w:marTop w:val="0"/>
                      <w:marBottom w:val="0"/>
                      <w:divBdr>
                        <w:top w:val="none" w:sz="0" w:space="0" w:color="auto"/>
                        <w:left w:val="none" w:sz="0" w:space="0" w:color="auto"/>
                        <w:bottom w:val="none" w:sz="0" w:space="0" w:color="auto"/>
                        <w:right w:val="none" w:sz="0" w:space="0" w:color="auto"/>
                      </w:divBdr>
                    </w:div>
                    <w:div w:id="861280472">
                      <w:marLeft w:val="0"/>
                      <w:marRight w:val="0"/>
                      <w:marTop w:val="0"/>
                      <w:marBottom w:val="0"/>
                      <w:divBdr>
                        <w:top w:val="none" w:sz="0" w:space="0" w:color="auto"/>
                        <w:left w:val="none" w:sz="0" w:space="0" w:color="auto"/>
                        <w:bottom w:val="none" w:sz="0" w:space="0" w:color="auto"/>
                        <w:right w:val="none" w:sz="0" w:space="0" w:color="auto"/>
                      </w:divBdr>
                    </w:div>
                    <w:div w:id="866910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1609264">
      <w:bodyDiv w:val="1"/>
      <w:marLeft w:val="0"/>
      <w:marRight w:val="0"/>
      <w:marTop w:val="0"/>
      <w:marBottom w:val="0"/>
      <w:divBdr>
        <w:top w:val="none" w:sz="0" w:space="0" w:color="auto"/>
        <w:left w:val="none" w:sz="0" w:space="0" w:color="auto"/>
        <w:bottom w:val="none" w:sz="0" w:space="0" w:color="auto"/>
        <w:right w:val="none" w:sz="0" w:space="0" w:color="auto"/>
      </w:divBdr>
    </w:div>
    <w:div w:id="1421875468">
      <w:bodyDiv w:val="1"/>
      <w:marLeft w:val="0"/>
      <w:marRight w:val="0"/>
      <w:marTop w:val="0"/>
      <w:marBottom w:val="0"/>
      <w:divBdr>
        <w:top w:val="none" w:sz="0" w:space="0" w:color="auto"/>
        <w:left w:val="none" w:sz="0" w:space="0" w:color="auto"/>
        <w:bottom w:val="none" w:sz="0" w:space="0" w:color="auto"/>
        <w:right w:val="none" w:sz="0" w:space="0" w:color="auto"/>
      </w:divBdr>
    </w:div>
    <w:div w:id="1427341136">
      <w:bodyDiv w:val="1"/>
      <w:marLeft w:val="0"/>
      <w:marRight w:val="0"/>
      <w:marTop w:val="0"/>
      <w:marBottom w:val="0"/>
      <w:divBdr>
        <w:top w:val="none" w:sz="0" w:space="0" w:color="auto"/>
        <w:left w:val="none" w:sz="0" w:space="0" w:color="auto"/>
        <w:bottom w:val="none" w:sz="0" w:space="0" w:color="auto"/>
        <w:right w:val="none" w:sz="0" w:space="0" w:color="auto"/>
      </w:divBdr>
      <w:divsChild>
        <w:div w:id="120259181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412926">
              <w:marLeft w:val="0"/>
              <w:marRight w:val="0"/>
              <w:marTop w:val="0"/>
              <w:marBottom w:val="0"/>
              <w:divBdr>
                <w:top w:val="none" w:sz="0" w:space="0" w:color="auto"/>
                <w:left w:val="none" w:sz="0" w:space="0" w:color="auto"/>
                <w:bottom w:val="none" w:sz="0" w:space="0" w:color="auto"/>
                <w:right w:val="none" w:sz="0" w:space="0" w:color="auto"/>
              </w:divBdr>
              <w:divsChild>
                <w:div w:id="219371094">
                  <w:marLeft w:val="0"/>
                  <w:marRight w:val="0"/>
                  <w:marTop w:val="0"/>
                  <w:marBottom w:val="0"/>
                  <w:divBdr>
                    <w:top w:val="none" w:sz="0" w:space="0" w:color="auto"/>
                    <w:left w:val="none" w:sz="0" w:space="0" w:color="auto"/>
                    <w:bottom w:val="none" w:sz="0" w:space="0" w:color="auto"/>
                    <w:right w:val="none" w:sz="0" w:space="0" w:color="auto"/>
                  </w:divBdr>
                  <w:divsChild>
                    <w:div w:id="1563829470">
                      <w:marLeft w:val="0"/>
                      <w:marRight w:val="0"/>
                      <w:marTop w:val="0"/>
                      <w:marBottom w:val="0"/>
                      <w:divBdr>
                        <w:top w:val="none" w:sz="0" w:space="0" w:color="auto"/>
                        <w:left w:val="none" w:sz="0" w:space="0" w:color="auto"/>
                        <w:bottom w:val="none" w:sz="0" w:space="0" w:color="auto"/>
                        <w:right w:val="none" w:sz="0" w:space="0" w:color="auto"/>
                      </w:divBdr>
                      <w:divsChild>
                        <w:div w:id="1822884288">
                          <w:marLeft w:val="0"/>
                          <w:marRight w:val="0"/>
                          <w:marTop w:val="0"/>
                          <w:marBottom w:val="0"/>
                          <w:divBdr>
                            <w:top w:val="none" w:sz="0" w:space="0" w:color="auto"/>
                            <w:left w:val="none" w:sz="0" w:space="0" w:color="auto"/>
                            <w:bottom w:val="none" w:sz="0" w:space="0" w:color="auto"/>
                            <w:right w:val="none" w:sz="0" w:space="0" w:color="auto"/>
                          </w:divBdr>
                          <w:divsChild>
                            <w:div w:id="817576808">
                              <w:marLeft w:val="0"/>
                              <w:marRight w:val="0"/>
                              <w:marTop w:val="0"/>
                              <w:marBottom w:val="0"/>
                              <w:divBdr>
                                <w:top w:val="none" w:sz="0" w:space="0" w:color="auto"/>
                                <w:left w:val="none" w:sz="0" w:space="0" w:color="auto"/>
                                <w:bottom w:val="none" w:sz="0" w:space="0" w:color="auto"/>
                                <w:right w:val="none" w:sz="0" w:space="0" w:color="auto"/>
                              </w:divBdr>
                              <w:divsChild>
                                <w:div w:id="1796366627">
                                  <w:marLeft w:val="0"/>
                                  <w:marRight w:val="0"/>
                                  <w:marTop w:val="0"/>
                                  <w:marBottom w:val="0"/>
                                  <w:divBdr>
                                    <w:top w:val="none" w:sz="0" w:space="0" w:color="auto"/>
                                    <w:left w:val="none" w:sz="0" w:space="0" w:color="auto"/>
                                    <w:bottom w:val="none" w:sz="0" w:space="0" w:color="auto"/>
                                    <w:right w:val="none" w:sz="0" w:space="0" w:color="auto"/>
                                  </w:divBdr>
                                  <w:divsChild>
                                    <w:div w:id="119688174">
                                      <w:marLeft w:val="0"/>
                                      <w:marRight w:val="0"/>
                                      <w:marTop w:val="0"/>
                                      <w:marBottom w:val="0"/>
                                      <w:divBdr>
                                        <w:top w:val="none" w:sz="0" w:space="0" w:color="auto"/>
                                        <w:left w:val="none" w:sz="0" w:space="0" w:color="auto"/>
                                        <w:bottom w:val="none" w:sz="0" w:space="0" w:color="auto"/>
                                        <w:right w:val="none" w:sz="0" w:space="0" w:color="auto"/>
                                      </w:divBdr>
                                    </w:div>
                                    <w:div w:id="180318029">
                                      <w:marLeft w:val="0"/>
                                      <w:marRight w:val="0"/>
                                      <w:marTop w:val="0"/>
                                      <w:marBottom w:val="0"/>
                                      <w:divBdr>
                                        <w:top w:val="none" w:sz="0" w:space="0" w:color="auto"/>
                                        <w:left w:val="none" w:sz="0" w:space="0" w:color="auto"/>
                                        <w:bottom w:val="none" w:sz="0" w:space="0" w:color="auto"/>
                                        <w:right w:val="none" w:sz="0" w:space="0" w:color="auto"/>
                                      </w:divBdr>
                                    </w:div>
                                    <w:div w:id="417673178">
                                      <w:marLeft w:val="0"/>
                                      <w:marRight w:val="0"/>
                                      <w:marTop w:val="0"/>
                                      <w:marBottom w:val="0"/>
                                      <w:divBdr>
                                        <w:top w:val="none" w:sz="0" w:space="0" w:color="auto"/>
                                        <w:left w:val="none" w:sz="0" w:space="0" w:color="auto"/>
                                        <w:bottom w:val="none" w:sz="0" w:space="0" w:color="auto"/>
                                        <w:right w:val="none" w:sz="0" w:space="0" w:color="auto"/>
                                      </w:divBdr>
                                    </w:div>
                                    <w:div w:id="1153334503">
                                      <w:marLeft w:val="0"/>
                                      <w:marRight w:val="0"/>
                                      <w:marTop w:val="0"/>
                                      <w:marBottom w:val="0"/>
                                      <w:divBdr>
                                        <w:top w:val="none" w:sz="0" w:space="0" w:color="auto"/>
                                        <w:left w:val="none" w:sz="0" w:space="0" w:color="auto"/>
                                        <w:bottom w:val="none" w:sz="0" w:space="0" w:color="auto"/>
                                        <w:right w:val="none" w:sz="0" w:space="0" w:color="auto"/>
                                      </w:divBdr>
                                    </w:div>
                                    <w:div w:id="1228152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9037407">
      <w:bodyDiv w:val="1"/>
      <w:marLeft w:val="0"/>
      <w:marRight w:val="0"/>
      <w:marTop w:val="0"/>
      <w:marBottom w:val="0"/>
      <w:divBdr>
        <w:top w:val="none" w:sz="0" w:space="0" w:color="auto"/>
        <w:left w:val="none" w:sz="0" w:space="0" w:color="auto"/>
        <w:bottom w:val="none" w:sz="0" w:space="0" w:color="auto"/>
        <w:right w:val="none" w:sz="0" w:space="0" w:color="auto"/>
      </w:divBdr>
    </w:div>
    <w:div w:id="1435515619">
      <w:bodyDiv w:val="1"/>
      <w:marLeft w:val="0"/>
      <w:marRight w:val="0"/>
      <w:marTop w:val="0"/>
      <w:marBottom w:val="0"/>
      <w:divBdr>
        <w:top w:val="none" w:sz="0" w:space="0" w:color="auto"/>
        <w:left w:val="none" w:sz="0" w:space="0" w:color="auto"/>
        <w:bottom w:val="none" w:sz="0" w:space="0" w:color="auto"/>
        <w:right w:val="none" w:sz="0" w:space="0" w:color="auto"/>
      </w:divBdr>
    </w:div>
    <w:div w:id="1443723166">
      <w:bodyDiv w:val="1"/>
      <w:marLeft w:val="0"/>
      <w:marRight w:val="0"/>
      <w:marTop w:val="0"/>
      <w:marBottom w:val="0"/>
      <w:divBdr>
        <w:top w:val="none" w:sz="0" w:space="0" w:color="auto"/>
        <w:left w:val="none" w:sz="0" w:space="0" w:color="auto"/>
        <w:bottom w:val="none" w:sz="0" w:space="0" w:color="auto"/>
        <w:right w:val="none" w:sz="0" w:space="0" w:color="auto"/>
      </w:divBdr>
    </w:div>
    <w:div w:id="1458328286">
      <w:bodyDiv w:val="1"/>
      <w:marLeft w:val="0"/>
      <w:marRight w:val="0"/>
      <w:marTop w:val="0"/>
      <w:marBottom w:val="0"/>
      <w:divBdr>
        <w:top w:val="none" w:sz="0" w:space="0" w:color="auto"/>
        <w:left w:val="none" w:sz="0" w:space="0" w:color="auto"/>
        <w:bottom w:val="none" w:sz="0" w:space="0" w:color="auto"/>
        <w:right w:val="none" w:sz="0" w:space="0" w:color="auto"/>
      </w:divBdr>
    </w:div>
    <w:div w:id="1465848122">
      <w:bodyDiv w:val="1"/>
      <w:marLeft w:val="0"/>
      <w:marRight w:val="0"/>
      <w:marTop w:val="0"/>
      <w:marBottom w:val="0"/>
      <w:divBdr>
        <w:top w:val="none" w:sz="0" w:space="0" w:color="auto"/>
        <w:left w:val="none" w:sz="0" w:space="0" w:color="auto"/>
        <w:bottom w:val="none" w:sz="0" w:space="0" w:color="auto"/>
        <w:right w:val="none" w:sz="0" w:space="0" w:color="auto"/>
      </w:divBdr>
    </w:div>
    <w:div w:id="1470443317">
      <w:bodyDiv w:val="1"/>
      <w:marLeft w:val="0"/>
      <w:marRight w:val="0"/>
      <w:marTop w:val="0"/>
      <w:marBottom w:val="0"/>
      <w:divBdr>
        <w:top w:val="none" w:sz="0" w:space="0" w:color="auto"/>
        <w:left w:val="none" w:sz="0" w:space="0" w:color="auto"/>
        <w:bottom w:val="none" w:sz="0" w:space="0" w:color="auto"/>
        <w:right w:val="none" w:sz="0" w:space="0" w:color="auto"/>
      </w:divBdr>
    </w:div>
    <w:div w:id="1476139475">
      <w:bodyDiv w:val="1"/>
      <w:marLeft w:val="0"/>
      <w:marRight w:val="0"/>
      <w:marTop w:val="0"/>
      <w:marBottom w:val="0"/>
      <w:divBdr>
        <w:top w:val="none" w:sz="0" w:space="0" w:color="auto"/>
        <w:left w:val="none" w:sz="0" w:space="0" w:color="auto"/>
        <w:bottom w:val="none" w:sz="0" w:space="0" w:color="auto"/>
        <w:right w:val="none" w:sz="0" w:space="0" w:color="auto"/>
      </w:divBdr>
    </w:div>
    <w:div w:id="1481389326">
      <w:bodyDiv w:val="1"/>
      <w:marLeft w:val="0"/>
      <w:marRight w:val="0"/>
      <w:marTop w:val="0"/>
      <w:marBottom w:val="0"/>
      <w:divBdr>
        <w:top w:val="none" w:sz="0" w:space="0" w:color="auto"/>
        <w:left w:val="none" w:sz="0" w:space="0" w:color="auto"/>
        <w:bottom w:val="none" w:sz="0" w:space="0" w:color="auto"/>
        <w:right w:val="none" w:sz="0" w:space="0" w:color="auto"/>
      </w:divBdr>
    </w:div>
    <w:div w:id="1503471339">
      <w:bodyDiv w:val="1"/>
      <w:marLeft w:val="0"/>
      <w:marRight w:val="0"/>
      <w:marTop w:val="0"/>
      <w:marBottom w:val="0"/>
      <w:divBdr>
        <w:top w:val="none" w:sz="0" w:space="0" w:color="auto"/>
        <w:left w:val="none" w:sz="0" w:space="0" w:color="auto"/>
        <w:bottom w:val="none" w:sz="0" w:space="0" w:color="auto"/>
        <w:right w:val="none" w:sz="0" w:space="0" w:color="auto"/>
      </w:divBdr>
    </w:div>
    <w:div w:id="1510556694">
      <w:bodyDiv w:val="1"/>
      <w:marLeft w:val="0"/>
      <w:marRight w:val="0"/>
      <w:marTop w:val="0"/>
      <w:marBottom w:val="0"/>
      <w:divBdr>
        <w:top w:val="none" w:sz="0" w:space="0" w:color="auto"/>
        <w:left w:val="none" w:sz="0" w:space="0" w:color="auto"/>
        <w:bottom w:val="none" w:sz="0" w:space="0" w:color="auto"/>
        <w:right w:val="none" w:sz="0" w:space="0" w:color="auto"/>
      </w:divBdr>
    </w:div>
    <w:div w:id="1512524378">
      <w:bodyDiv w:val="1"/>
      <w:marLeft w:val="0"/>
      <w:marRight w:val="0"/>
      <w:marTop w:val="0"/>
      <w:marBottom w:val="0"/>
      <w:divBdr>
        <w:top w:val="none" w:sz="0" w:space="0" w:color="auto"/>
        <w:left w:val="none" w:sz="0" w:space="0" w:color="auto"/>
        <w:bottom w:val="none" w:sz="0" w:space="0" w:color="auto"/>
        <w:right w:val="none" w:sz="0" w:space="0" w:color="auto"/>
      </w:divBdr>
    </w:div>
    <w:div w:id="1517814474">
      <w:bodyDiv w:val="1"/>
      <w:marLeft w:val="0"/>
      <w:marRight w:val="0"/>
      <w:marTop w:val="0"/>
      <w:marBottom w:val="0"/>
      <w:divBdr>
        <w:top w:val="none" w:sz="0" w:space="0" w:color="auto"/>
        <w:left w:val="none" w:sz="0" w:space="0" w:color="auto"/>
        <w:bottom w:val="none" w:sz="0" w:space="0" w:color="auto"/>
        <w:right w:val="none" w:sz="0" w:space="0" w:color="auto"/>
      </w:divBdr>
    </w:div>
    <w:div w:id="1523737488">
      <w:bodyDiv w:val="1"/>
      <w:marLeft w:val="0"/>
      <w:marRight w:val="0"/>
      <w:marTop w:val="0"/>
      <w:marBottom w:val="0"/>
      <w:divBdr>
        <w:top w:val="none" w:sz="0" w:space="0" w:color="auto"/>
        <w:left w:val="none" w:sz="0" w:space="0" w:color="auto"/>
        <w:bottom w:val="none" w:sz="0" w:space="0" w:color="auto"/>
        <w:right w:val="none" w:sz="0" w:space="0" w:color="auto"/>
      </w:divBdr>
    </w:div>
    <w:div w:id="1525363901">
      <w:bodyDiv w:val="1"/>
      <w:marLeft w:val="0"/>
      <w:marRight w:val="0"/>
      <w:marTop w:val="0"/>
      <w:marBottom w:val="0"/>
      <w:divBdr>
        <w:top w:val="none" w:sz="0" w:space="0" w:color="auto"/>
        <w:left w:val="none" w:sz="0" w:space="0" w:color="auto"/>
        <w:bottom w:val="none" w:sz="0" w:space="0" w:color="auto"/>
        <w:right w:val="none" w:sz="0" w:space="0" w:color="auto"/>
      </w:divBdr>
    </w:div>
    <w:div w:id="1533419538">
      <w:bodyDiv w:val="1"/>
      <w:marLeft w:val="0"/>
      <w:marRight w:val="0"/>
      <w:marTop w:val="0"/>
      <w:marBottom w:val="0"/>
      <w:divBdr>
        <w:top w:val="none" w:sz="0" w:space="0" w:color="auto"/>
        <w:left w:val="none" w:sz="0" w:space="0" w:color="auto"/>
        <w:bottom w:val="none" w:sz="0" w:space="0" w:color="auto"/>
        <w:right w:val="none" w:sz="0" w:space="0" w:color="auto"/>
      </w:divBdr>
    </w:div>
    <w:div w:id="1540894052">
      <w:bodyDiv w:val="1"/>
      <w:marLeft w:val="0"/>
      <w:marRight w:val="0"/>
      <w:marTop w:val="0"/>
      <w:marBottom w:val="0"/>
      <w:divBdr>
        <w:top w:val="none" w:sz="0" w:space="0" w:color="auto"/>
        <w:left w:val="none" w:sz="0" w:space="0" w:color="auto"/>
        <w:bottom w:val="none" w:sz="0" w:space="0" w:color="auto"/>
        <w:right w:val="none" w:sz="0" w:space="0" w:color="auto"/>
      </w:divBdr>
    </w:div>
    <w:div w:id="1552644042">
      <w:bodyDiv w:val="1"/>
      <w:marLeft w:val="0"/>
      <w:marRight w:val="0"/>
      <w:marTop w:val="0"/>
      <w:marBottom w:val="0"/>
      <w:divBdr>
        <w:top w:val="none" w:sz="0" w:space="0" w:color="auto"/>
        <w:left w:val="none" w:sz="0" w:space="0" w:color="auto"/>
        <w:bottom w:val="none" w:sz="0" w:space="0" w:color="auto"/>
        <w:right w:val="none" w:sz="0" w:space="0" w:color="auto"/>
      </w:divBdr>
      <w:divsChild>
        <w:div w:id="136127919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0834318">
              <w:marLeft w:val="0"/>
              <w:marRight w:val="0"/>
              <w:marTop w:val="0"/>
              <w:marBottom w:val="0"/>
              <w:divBdr>
                <w:top w:val="none" w:sz="0" w:space="0" w:color="auto"/>
                <w:left w:val="none" w:sz="0" w:space="0" w:color="auto"/>
                <w:bottom w:val="none" w:sz="0" w:space="0" w:color="auto"/>
                <w:right w:val="none" w:sz="0" w:space="0" w:color="auto"/>
              </w:divBdr>
              <w:divsChild>
                <w:div w:id="589004494">
                  <w:marLeft w:val="0"/>
                  <w:marRight w:val="0"/>
                  <w:marTop w:val="0"/>
                  <w:marBottom w:val="0"/>
                  <w:divBdr>
                    <w:top w:val="none" w:sz="0" w:space="0" w:color="auto"/>
                    <w:left w:val="none" w:sz="0" w:space="0" w:color="auto"/>
                    <w:bottom w:val="none" w:sz="0" w:space="0" w:color="auto"/>
                    <w:right w:val="none" w:sz="0" w:space="0" w:color="auto"/>
                  </w:divBdr>
                  <w:divsChild>
                    <w:div w:id="2067415271">
                      <w:marLeft w:val="0"/>
                      <w:marRight w:val="0"/>
                      <w:marTop w:val="0"/>
                      <w:marBottom w:val="0"/>
                      <w:divBdr>
                        <w:top w:val="none" w:sz="0" w:space="0" w:color="auto"/>
                        <w:left w:val="none" w:sz="0" w:space="0" w:color="auto"/>
                        <w:bottom w:val="none" w:sz="0" w:space="0" w:color="auto"/>
                        <w:right w:val="none" w:sz="0" w:space="0" w:color="auto"/>
                      </w:divBdr>
                      <w:divsChild>
                        <w:div w:id="637495389">
                          <w:marLeft w:val="0"/>
                          <w:marRight w:val="0"/>
                          <w:marTop w:val="0"/>
                          <w:marBottom w:val="0"/>
                          <w:divBdr>
                            <w:top w:val="none" w:sz="0" w:space="0" w:color="auto"/>
                            <w:left w:val="none" w:sz="0" w:space="0" w:color="auto"/>
                            <w:bottom w:val="none" w:sz="0" w:space="0" w:color="auto"/>
                            <w:right w:val="none" w:sz="0" w:space="0" w:color="auto"/>
                          </w:divBdr>
                          <w:divsChild>
                            <w:div w:id="484853645">
                              <w:marLeft w:val="0"/>
                              <w:marRight w:val="0"/>
                              <w:marTop w:val="0"/>
                              <w:marBottom w:val="0"/>
                              <w:divBdr>
                                <w:top w:val="none" w:sz="0" w:space="0" w:color="auto"/>
                                <w:left w:val="none" w:sz="0" w:space="0" w:color="auto"/>
                                <w:bottom w:val="none" w:sz="0" w:space="0" w:color="auto"/>
                                <w:right w:val="none" w:sz="0" w:space="0" w:color="auto"/>
                              </w:divBdr>
                              <w:divsChild>
                                <w:div w:id="303700648">
                                  <w:marLeft w:val="0"/>
                                  <w:marRight w:val="0"/>
                                  <w:marTop w:val="0"/>
                                  <w:marBottom w:val="0"/>
                                  <w:divBdr>
                                    <w:top w:val="none" w:sz="0" w:space="0" w:color="auto"/>
                                    <w:left w:val="none" w:sz="0" w:space="0" w:color="auto"/>
                                    <w:bottom w:val="none" w:sz="0" w:space="0" w:color="auto"/>
                                    <w:right w:val="none" w:sz="0" w:space="0" w:color="auto"/>
                                  </w:divBdr>
                                  <w:divsChild>
                                    <w:div w:id="1516531197">
                                      <w:marLeft w:val="0"/>
                                      <w:marRight w:val="0"/>
                                      <w:marTop w:val="0"/>
                                      <w:marBottom w:val="0"/>
                                      <w:divBdr>
                                        <w:top w:val="none" w:sz="0" w:space="0" w:color="auto"/>
                                        <w:left w:val="none" w:sz="0" w:space="0" w:color="auto"/>
                                        <w:bottom w:val="none" w:sz="0" w:space="0" w:color="auto"/>
                                        <w:right w:val="none" w:sz="0" w:space="0" w:color="auto"/>
                                      </w:divBdr>
                                    </w:div>
                                    <w:div w:id="511335094">
                                      <w:marLeft w:val="0"/>
                                      <w:marRight w:val="0"/>
                                      <w:marTop w:val="0"/>
                                      <w:marBottom w:val="0"/>
                                      <w:divBdr>
                                        <w:top w:val="none" w:sz="0" w:space="0" w:color="auto"/>
                                        <w:left w:val="none" w:sz="0" w:space="0" w:color="auto"/>
                                        <w:bottom w:val="none" w:sz="0" w:space="0" w:color="auto"/>
                                        <w:right w:val="none" w:sz="0" w:space="0" w:color="auto"/>
                                      </w:divBdr>
                                    </w:div>
                                    <w:div w:id="563759499">
                                      <w:marLeft w:val="0"/>
                                      <w:marRight w:val="0"/>
                                      <w:marTop w:val="0"/>
                                      <w:marBottom w:val="0"/>
                                      <w:divBdr>
                                        <w:top w:val="none" w:sz="0" w:space="0" w:color="auto"/>
                                        <w:left w:val="none" w:sz="0" w:space="0" w:color="auto"/>
                                        <w:bottom w:val="none" w:sz="0" w:space="0" w:color="auto"/>
                                        <w:right w:val="none" w:sz="0" w:space="0" w:color="auto"/>
                                      </w:divBdr>
                                    </w:div>
                                    <w:div w:id="1862476214">
                                      <w:marLeft w:val="0"/>
                                      <w:marRight w:val="0"/>
                                      <w:marTop w:val="0"/>
                                      <w:marBottom w:val="0"/>
                                      <w:divBdr>
                                        <w:top w:val="none" w:sz="0" w:space="0" w:color="auto"/>
                                        <w:left w:val="none" w:sz="0" w:space="0" w:color="auto"/>
                                        <w:bottom w:val="none" w:sz="0" w:space="0" w:color="auto"/>
                                        <w:right w:val="none" w:sz="0" w:space="0" w:color="auto"/>
                                      </w:divBdr>
                                    </w:div>
                                    <w:div w:id="1141074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55463962">
      <w:bodyDiv w:val="1"/>
      <w:marLeft w:val="0"/>
      <w:marRight w:val="0"/>
      <w:marTop w:val="0"/>
      <w:marBottom w:val="0"/>
      <w:divBdr>
        <w:top w:val="none" w:sz="0" w:space="0" w:color="auto"/>
        <w:left w:val="none" w:sz="0" w:space="0" w:color="auto"/>
        <w:bottom w:val="none" w:sz="0" w:space="0" w:color="auto"/>
        <w:right w:val="none" w:sz="0" w:space="0" w:color="auto"/>
      </w:divBdr>
    </w:div>
    <w:div w:id="1590844402">
      <w:bodyDiv w:val="1"/>
      <w:marLeft w:val="0"/>
      <w:marRight w:val="0"/>
      <w:marTop w:val="0"/>
      <w:marBottom w:val="0"/>
      <w:divBdr>
        <w:top w:val="none" w:sz="0" w:space="0" w:color="auto"/>
        <w:left w:val="none" w:sz="0" w:space="0" w:color="auto"/>
        <w:bottom w:val="none" w:sz="0" w:space="0" w:color="auto"/>
        <w:right w:val="none" w:sz="0" w:space="0" w:color="auto"/>
      </w:divBdr>
    </w:div>
    <w:div w:id="1606769760">
      <w:bodyDiv w:val="1"/>
      <w:marLeft w:val="0"/>
      <w:marRight w:val="0"/>
      <w:marTop w:val="0"/>
      <w:marBottom w:val="0"/>
      <w:divBdr>
        <w:top w:val="none" w:sz="0" w:space="0" w:color="auto"/>
        <w:left w:val="none" w:sz="0" w:space="0" w:color="auto"/>
        <w:bottom w:val="none" w:sz="0" w:space="0" w:color="auto"/>
        <w:right w:val="none" w:sz="0" w:space="0" w:color="auto"/>
      </w:divBdr>
    </w:div>
    <w:div w:id="1610120039">
      <w:bodyDiv w:val="1"/>
      <w:marLeft w:val="0"/>
      <w:marRight w:val="0"/>
      <w:marTop w:val="0"/>
      <w:marBottom w:val="0"/>
      <w:divBdr>
        <w:top w:val="none" w:sz="0" w:space="0" w:color="auto"/>
        <w:left w:val="none" w:sz="0" w:space="0" w:color="auto"/>
        <w:bottom w:val="none" w:sz="0" w:space="0" w:color="auto"/>
        <w:right w:val="none" w:sz="0" w:space="0" w:color="auto"/>
      </w:divBdr>
    </w:div>
    <w:div w:id="1611663399">
      <w:bodyDiv w:val="1"/>
      <w:marLeft w:val="0"/>
      <w:marRight w:val="0"/>
      <w:marTop w:val="0"/>
      <w:marBottom w:val="0"/>
      <w:divBdr>
        <w:top w:val="none" w:sz="0" w:space="0" w:color="auto"/>
        <w:left w:val="none" w:sz="0" w:space="0" w:color="auto"/>
        <w:bottom w:val="none" w:sz="0" w:space="0" w:color="auto"/>
        <w:right w:val="none" w:sz="0" w:space="0" w:color="auto"/>
      </w:divBdr>
    </w:div>
    <w:div w:id="1625624116">
      <w:bodyDiv w:val="1"/>
      <w:marLeft w:val="0"/>
      <w:marRight w:val="0"/>
      <w:marTop w:val="0"/>
      <w:marBottom w:val="0"/>
      <w:divBdr>
        <w:top w:val="none" w:sz="0" w:space="0" w:color="auto"/>
        <w:left w:val="none" w:sz="0" w:space="0" w:color="auto"/>
        <w:bottom w:val="none" w:sz="0" w:space="0" w:color="auto"/>
        <w:right w:val="none" w:sz="0" w:space="0" w:color="auto"/>
      </w:divBdr>
    </w:div>
    <w:div w:id="1627853106">
      <w:bodyDiv w:val="1"/>
      <w:marLeft w:val="0"/>
      <w:marRight w:val="0"/>
      <w:marTop w:val="0"/>
      <w:marBottom w:val="0"/>
      <w:divBdr>
        <w:top w:val="none" w:sz="0" w:space="0" w:color="auto"/>
        <w:left w:val="none" w:sz="0" w:space="0" w:color="auto"/>
        <w:bottom w:val="none" w:sz="0" w:space="0" w:color="auto"/>
        <w:right w:val="none" w:sz="0" w:space="0" w:color="auto"/>
      </w:divBdr>
    </w:div>
    <w:div w:id="1629975095">
      <w:bodyDiv w:val="1"/>
      <w:marLeft w:val="0"/>
      <w:marRight w:val="0"/>
      <w:marTop w:val="0"/>
      <w:marBottom w:val="0"/>
      <w:divBdr>
        <w:top w:val="none" w:sz="0" w:space="0" w:color="auto"/>
        <w:left w:val="none" w:sz="0" w:space="0" w:color="auto"/>
        <w:bottom w:val="none" w:sz="0" w:space="0" w:color="auto"/>
        <w:right w:val="none" w:sz="0" w:space="0" w:color="auto"/>
      </w:divBdr>
    </w:div>
    <w:div w:id="1631353692">
      <w:bodyDiv w:val="1"/>
      <w:marLeft w:val="0"/>
      <w:marRight w:val="0"/>
      <w:marTop w:val="0"/>
      <w:marBottom w:val="0"/>
      <w:divBdr>
        <w:top w:val="none" w:sz="0" w:space="0" w:color="auto"/>
        <w:left w:val="none" w:sz="0" w:space="0" w:color="auto"/>
        <w:bottom w:val="none" w:sz="0" w:space="0" w:color="auto"/>
        <w:right w:val="none" w:sz="0" w:space="0" w:color="auto"/>
      </w:divBdr>
    </w:div>
    <w:div w:id="1641424185">
      <w:bodyDiv w:val="1"/>
      <w:marLeft w:val="0"/>
      <w:marRight w:val="0"/>
      <w:marTop w:val="0"/>
      <w:marBottom w:val="0"/>
      <w:divBdr>
        <w:top w:val="none" w:sz="0" w:space="0" w:color="auto"/>
        <w:left w:val="none" w:sz="0" w:space="0" w:color="auto"/>
        <w:bottom w:val="none" w:sz="0" w:space="0" w:color="auto"/>
        <w:right w:val="none" w:sz="0" w:space="0" w:color="auto"/>
      </w:divBdr>
    </w:div>
    <w:div w:id="1648196266">
      <w:bodyDiv w:val="1"/>
      <w:marLeft w:val="0"/>
      <w:marRight w:val="0"/>
      <w:marTop w:val="0"/>
      <w:marBottom w:val="0"/>
      <w:divBdr>
        <w:top w:val="none" w:sz="0" w:space="0" w:color="auto"/>
        <w:left w:val="none" w:sz="0" w:space="0" w:color="auto"/>
        <w:bottom w:val="none" w:sz="0" w:space="0" w:color="auto"/>
        <w:right w:val="none" w:sz="0" w:space="0" w:color="auto"/>
      </w:divBdr>
    </w:div>
    <w:div w:id="1654092819">
      <w:bodyDiv w:val="1"/>
      <w:marLeft w:val="0"/>
      <w:marRight w:val="0"/>
      <w:marTop w:val="0"/>
      <w:marBottom w:val="0"/>
      <w:divBdr>
        <w:top w:val="none" w:sz="0" w:space="0" w:color="auto"/>
        <w:left w:val="none" w:sz="0" w:space="0" w:color="auto"/>
        <w:bottom w:val="none" w:sz="0" w:space="0" w:color="auto"/>
        <w:right w:val="none" w:sz="0" w:space="0" w:color="auto"/>
      </w:divBdr>
    </w:div>
    <w:div w:id="1667593084">
      <w:bodyDiv w:val="1"/>
      <w:marLeft w:val="0"/>
      <w:marRight w:val="0"/>
      <w:marTop w:val="0"/>
      <w:marBottom w:val="0"/>
      <w:divBdr>
        <w:top w:val="none" w:sz="0" w:space="0" w:color="auto"/>
        <w:left w:val="none" w:sz="0" w:space="0" w:color="auto"/>
        <w:bottom w:val="none" w:sz="0" w:space="0" w:color="auto"/>
        <w:right w:val="none" w:sz="0" w:space="0" w:color="auto"/>
      </w:divBdr>
    </w:div>
    <w:div w:id="1684235418">
      <w:bodyDiv w:val="1"/>
      <w:marLeft w:val="0"/>
      <w:marRight w:val="0"/>
      <w:marTop w:val="0"/>
      <w:marBottom w:val="0"/>
      <w:divBdr>
        <w:top w:val="none" w:sz="0" w:space="0" w:color="auto"/>
        <w:left w:val="none" w:sz="0" w:space="0" w:color="auto"/>
        <w:bottom w:val="none" w:sz="0" w:space="0" w:color="auto"/>
        <w:right w:val="none" w:sz="0" w:space="0" w:color="auto"/>
      </w:divBdr>
    </w:div>
    <w:div w:id="1687780577">
      <w:bodyDiv w:val="1"/>
      <w:marLeft w:val="0"/>
      <w:marRight w:val="0"/>
      <w:marTop w:val="0"/>
      <w:marBottom w:val="0"/>
      <w:divBdr>
        <w:top w:val="none" w:sz="0" w:space="0" w:color="auto"/>
        <w:left w:val="none" w:sz="0" w:space="0" w:color="auto"/>
        <w:bottom w:val="none" w:sz="0" w:space="0" w:color="auto"/>
        <w:right w:val="none" w:sz="0" w:space="0" w:color="auto"/>
      </w:divBdr>
    </w:div>
    <w:div w:id="1692146643">
      <w:bodyDiv w:val="1"/>
      <w:marLeft w:val="0"/>
      <w:marRight w:val="0"/>
      <w:marTop w:val="0"/>
      <w:marBottom w:val="0"/>
      <w:divBdr>
        <w:top w:val="none" w:sz="0" w:space="0" w:color="auto"/>
        <w:left w:val="none" w:sz="0" w:space="0" w:color="auto"/>
        <w:bottom w:val="none" w:sz="0" w:space="0" w:color="auto"/>
        <w:right w:val="none" w:sz="0" w:space="0" w:color="auto"/>
      </w:divBdr>
    </w:div>
    <w:div w:id="1713964977">
      <w:bodyDiv w:val="1"/>
      <w:marLeft w:val="0"/>
      <w:marRight w:val="0"/>
      <w:marTop w:val="0"/>
      <w:marBottom w:val="0"/>
      <w:divBdr>
        <w:top w:val="none" w:sz="0" w:space="0" w:color="auto"/>
        <w:left w:val="none" w:sz="0" w:space="0" w:color="auto"/>
        <w:bottom w:val="none" w:sz="0" w:space="0" w:color="auto"/>
        <w:right w:val="none" w:sz="0" w:space="0" w:color="auto"/>
      </w:divBdr>
    </w:div>
    <w:div w:id="1716661098">
      <w:bodyDiv w:val="1"/>
      <w:marLeft w:val="0"/>
      <w:marRight w:val="0"/>
      <w:marTop w:val="0"/>
      <w:marBottom w:val="0"/>
      <w:divBdr>
        <w:top w:val="none" w:sz="0" w:space="0" w:color="auto"/>
        <w:left w:val="none" w:sz="0" w:space="0" w:color="auto"/>
        <w:bottom w:val="none" w:sz="0" w:space="0" w:color="auto"/>
        <w:right w:val="none" w:sz="0" w:space="0" w:color="auto"/>
      </w:divBdr>
    </w:div>
    <w:div w:id="1740444482">
      <w:bodyDiv w:val="1"/>
      <w:marLeft w:val="0"/>
      <w:marRight w:val="0"/>
      <w:marTop w:val="0"/>
      <w:marBottom w:val="0"/>
      <w:divBdr>
        <w:top w:val="none" w:sz="0" w:space="0" w:color="auto"/>
        <w:left w:val="none" w:sz="0" w:space="0" w:color="auto"/>
        <w:bottom w:val="none" w:sz="0" w:space="0" w:color="auto"/>
        <w:right w:val="none" w:sz="0" w:space="0" w:color="auto"/>
      </w:divBdr>
    </w:div>
    <w:div w:id="1743602108">
      <w:bodyDiv w:val="1"/>
      <w:marLeft w:val="0"/>
      <w:marRight w:val="0"/>
      <w:marTop w:val="0"/>
      <w:marBottom w:val="0"/>
      <w:divBdr>
        <w:top w:val="none" w:sz="0" w:space="0" w:color="auto"/>
        <w:left w:val="none" w:sz="0" w:space="0" w:color="auto"/>
        <w:bottom w:val="none" w:sz="0" w:space="0" w:color="auto"/>
        <w:right w:val="none" w:sz="0" w:space="0" w:color="auto"/>
      </w:divBdr>
    </w:div>
    <w:div w:id="1762334178">
      <w:bodyDiv w:val="1"/>
      <w:marLeft w:val="0"/>
      <w:marRight w:val="0"/>
      <w:marTop w:val="0"/>
      <w:marBottom w:val="0"/>
      <w:divBdr>
        <w:top w:val="none" w:sz="0" w:space="0" w:color="auto"/>
        <w:left w:val="none" w:sz="0" w:space="0" w:color="auto"/>
        <w:bottom w:val="none" w:sz="0" w:space="0" w:color="auto"/>
        <w:right w:val="none" w:sz="0" w:space="0" w:color="auto"/>
      </w:divBdr>
    </w:div>
    <w:div w:id="1769541461">
      <w:bodyDiv w:val="1"/>
      <w:marLeft w:val="0"/>
      <w:marRight w:val="0"/>
      <w:marTop w:val="0"/>
      <w:marBottom w:val="0"/>
      <w:divBdr>
        <w:top w:val="none" w:sz="0" w:space="0" w:color="auto"/>
        <w:left w:val="none" w:sz="0" w:space="0" w:color="auto"/>
        <w:bottom w:val="none" w:sz="0" w:space="0" w:color="auto"/>
        <w:right w:val="none" w:sz="0" w:space="0" w:color="auto"/>
      </w:divBdr>
    </w:div>
    <w:div w:id="1777171262">
      <w:bodyDiv w:val="1"/>
      <w:marLeft w:val="0"/>
      <w:marRight w:val="0"/>
      <w:marTop w:val="0"/>
      <w:marBottom w:val="0"/>
      <w:divBdr>
        <w:top w:val="none" w:sz="0" w:space="0" w:color="auto"/>
        <w:left w:val="none" w:sz="0" w:space="0" w:color="auto"/>
        <w:bottom w:val="none" w:sz="0" w:space="0" w:color="auto"/>
        <w:right w:val="none" w:sz="0" w:space="0" w:color="auto"/>
      </w:divBdr>
    </w:div>
    <w:div w:id="1783764087">
      <w:bodyDiv w:val="1"/>
      <w:marLeft w:val="0"/>
      <w:marRight w:val="0"/>
      <w:marTop w:val="0"/>
      <w:marBottom w:val="0"/>
      <w:divBdr>
        <w:top w:val="none" w:sz="0" w:space="0" w:color="auto"/>
        <w:left w:val="none" w:sz="0" w:space="0" w:color="auto"/>
        <w:bottom w:val="none" w:sz="0" w:space="0" w:color="auto"/>
        <w:right w:val="none" w:sz="0" w:space="0" w:color="auto"/>
      </w:divBdr>
    </w:div>
    <w:div w:id="1794473746">
      <w:bodyDiv w:val="1"/>
      <w:marLeft w:val="0"/>
      <w:marRight w:val="0"/>
      <w:marTop w:val="0"/>
      <w:marBottom w:val="0"/>
      <w:divBdr>
        <w:top w:val="none" w:sz="0" w:space="0" w:color="auto"/>
        <w:left w:val="none" w:sz="0" w:space="0" w:color="auto"/>
        <w:bottom w:val="none" w:sz="0" w:space="0" w:color="auto"/>
        <w:right w:val="none" w:sz="0" w:space="0" w:color="auto"/>
      </w:divBdr>
      <w:divsChild>
        <w:div w:id="881751148">
          <w:marLeft w:val="0"/>
          <w:marRight w:val="0"/>
          <w:marTop w:val="0"/>
          <w:marBottom w:val="0"/>
          <w:divBdr>
            <w:top w:val="none" w:sz="0" w:space="0" w:color="auto"/>
            <w:left w:val="none" w:sz="0" w:space="0" w:color="auto"/>
            <w:bottom w:val="none" w:sz="0" w:space="0" w:color="auto"/>
            <w:right w:val="none" w:sz="0" w:space="0" w:color="auto"/>
          </w:divBdr>
        </w:div>
        <w:div w:id="1031149915">
          <w:marLeft w:val="0"/>
          <w:marRight w:val="0"/>
          <w:marTop w:val="0"/>
          <w:marBottom w:val="0"/>
          <w:divBdr>
            <w:top w:val="none" w:sz="0" w:space="0" w:color="auto"/>
            <w:left w:val="none" w:sz="0" w:space="0" w:color="auto"/>
            <w:bottom w:val="none" w:sz="0" w:space="0" w:color="auto"/>
            <w:right w:val="none" w:sz="0" w:space="0" w:color="auto"/>
          </w:divBdr>
        </w:div>
        <w:div w:id="1402556770">
          <w:marLeft w:val="0"/>
          <w:marRight w:val="0"/>
          <w:marTop w:val="0"/>
          <w:marBottom w:val="0"/>
          <w:divBdr>
            <w:top w:val="none" w:sz="0" w:space="0" w:color="auto"/>
            <w:left w:val="none" w:sz="0" w:space="0" w:color="auto"/>
            <w:bottom w:val="none" w:sz="0" w:space="0" w:color="auto"/>
            <w:right w:val="none" w:sz="0" w:space="0" w:color="auto"/>
          </w:divBdr>
          <w:divsChild>
            <w:div w:id="194000845">
              <w:marLeft w:val="0"/>
              <w:marRight w:val="0"/>
              <w:marTop w:val="0"/>
              <w:marBottom w:val="0"/>
              <w:divBdr>
                <w:top w:val="none" w:sz="0" w:space="0" w:color="auto"/>
                <w:left w:val="none" w:sz="0" w:space="0" w:color="auto"/>
                <w:bottom w:val="none" w:sz="0" w:space="0" w:color="auto"/>
                <w:right w:val="none" w:sz="0" w:space="0" w:color="auto"/>
              </w:divBdr>
            </w:div>
            <w:div w:id="624966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724604">
      <w:bodyDiv w:val="1"/>
      <w:marLeft w:val="0"/>
      <w:marRight w:val="0"/>
      <w:marTop w:val="0"/>
      <w:marBottom w:val="0"/>
      <w:divBdr>
        <w:top w:val="none" w:sz="0" w:space="0" w:color="auto"/>
        <w:left w:val="none" w:sz="0" w:space="0" w:color="auto"/>
        <w:bottom w:val="none" w:sz="0" w:space="0" w:color="auto"/>
        <w:right w:val="none" w:sz="0" w:space="0" w:color="auto"/>
      </w:divBdr>
    </w:div>
    <w:div w:id="1811362551">
      <w:bodyDiv w:val="1"/>
      <w:marLeft w:val="0"/>
      <w:marRight w:val="0"/>
      <w:marTop w:val="0"/>
      <w:marBottom w:val="0"/>
      <w:divBdr>
        <w:top w:val="none" w:sz="0" w:space="0" w:color="auto"/>
        <w:left w:val="none" w:sz="0" w:space="0" w:color="auto"/>
        <w:bottom w:val="none" w:sz="0" w:space="0" w:color="auto"/>
        <w:right w:val="none" w:sz="0" w:space="0" w:color="auto"/>
      </w:divBdr>
    </w:div>
    <w:div w:id="1812863540">
      <w:bodyDiv w:val="1"/>
      <w:marLeft w:val="0"/>
      <w:marRight w:val="0"/>
      <w:marTop w:val="0"/>
      <w:marBottom w:val="0"/>
      <w:divBdr>
        <w:top w:val="none" w:sz="0" w:space="0" w:color="auto"/>
        <w:left w:val="none" w:sz="0" w:space="0" w:color="auto"/>
        <w:bottom w:val="none" w:sz="0" w:space="0" w:color="auto"/>
        <w:right w:val="none" w:sz="0" w:space="0" w:color="auto"/>
      </w:divBdr>
    </w:div>
    <w:div w:id="1813013326">
      <w:bodyDiv w:val="1"/>
      <w:marLeft w:val="0"/>
      <w:marRight w:val="0"/>
      <w:marTop w:val="0"/>
      <w:marBottom w:val="0"/>
      <w:divBdr>
        <w:top w:val="none" w:sz="0" w:space="0" w:color="auto"/>
        <w:left w:val="none" w:sz="0" w:space="0" w:color="auto"/>
        <w:bottom w:val="none" w:sz="0" w:space="0" w:color="auto"/>
        <w:right w:val="none" w:sz="0" w:space="0" w:color="auto"/>
      </w:divBdr>
      <w:divsChild>
        <w:div w:id="831332967">
          <w:marLeft w:val="0"/>
          <w:marRight w:val="0"/>
          <w:marTop w:val="0"/>
          <w:marBottom w:val="0"/>
          <w:divBdr>
            <w:top w:val="none" w:sz="0" w:space="0" w:color="auto"/>
            <w:left w:val="none" w:sz="0" w:space="0" w:color="auto"/>
            <w:bottom w:val="none" w:sz="0" w:space="0" w:color="auto"/>
            <w:right w:val="none" w:sz="0" w:space="0" w:color="auto"/>
          </w:divBdr>
        </w:div>
        <w:div w:id="917593938">
          <w:marLeft w:val="0"/>
          <w:marRight w:val="0"/>
          <w:marTop w:val="0"/>
          <w:marBottom w:val="0"/>
          <w:divBdr>
            <w:top w:val="none" w:sz="0" w:space="0" w:color="auto"/>
            <w:left w:val="none" w:sz="0" w:space="0" w:color="auto"/>
            <w:bottom w:val="none" w:sz="0" w:space="0" w:color="auto"/>
            <w:right w:val="none" w:sz="0" w:space="0" w:color="auto"/>
          </w:divBdr>
        </w:div>
        <w:div w:id="1072505700">
          <w:marLeft w:val="0"/>
          <w:marRight w:val="0"/>
          <w:marTop w:val="0"/>
          <w:marBottom w:val="0"/>
          <w:divBdr>
            <w:top w:val="none" w:sz="0" w:space="0" w:color="auto"/>
            <w:left w:val="none" w:sz="0" w:space="0" w:color="auto"/>
            <w:bottom w:val="none" w:sz="0" w:space="0" w:color="auto"/>
            <w:right w:val="none" w:sz="0" w:space="0" w:color="auto"/>
          </w:divBdr>
        </w:div>
        <w:div w:id="1399791679">
          <w:marLeft w:val="0"/>
          <w:marRight w:val="0"/>
          <w:marTop w:val="0"/>
          <w:marBottom w:val="0"/>
          <w:divBdr>
            <w:top w:val="none" w:sz="0" w:space="0" w:color="auto"/>
            <w:left w:val="none" w:sz="0" w:space="0" w:color="auto"/>
            <w:bottom w:val="none" w:sz="0" w:space="0" w:color="auto"/>
            <w:right w:val="none" w:sz="0" w:space="0" w:color="auto"/>
          </w:divBdr>
        </w:div>
        <w:div w:id="1670719330">
          <w:marLeft w:val="0"/>
          <w:marRight w:val="0"/>
          <w:marTop w:val="0"/>
          <w:marBottom w:val="0"/>
          <w:divBdr>
            <w:top w:val="none" w:sz="0" w:space="0" w:color="auto"/>
            <w:left w:val="none" w:sz="0" w:space="0" w:color="auto"/>
            <w:bottom w:val="none" w:sz="0" w:space="0" w:color="auto"/>
            <w:right w:val="none" w:sz="0" w:space="0" w:color="auto"/>
          </w:divBdr>
        </w:div>
        <w:div w:id="1723406142">
          <w:marLeft w:val="0"/>
          <w:marRight w:val="0"/>
          <w:marTop w:val="0"/>
          <w:marBottom w:val="0"/>
          <w:divBdr>
            <w:top w:val="none" w:sz="0" w:space="0" w:color="auto"/>
            <w:left w:val="none" w:sz="0" w:space="0" w:color="auto"/>
            <w:bottom w:val="none" w:sz="0" w:space="0" w:color="auto"/>
            <w:right w:val="none" w:sz="0" w:space="0" w:color="auto"/>
          </w:divBdr>
        </w:div>
        <w:div w:id="1961107921">
          <w:marLeft w:val="0"/>
          <w:marRight w:val="0"/>
          <w:marTop w:val="0"/>
          <w:marBottom w:val="0"/>
          <w:divBdr>
            <w:top w:val="none" w:sz="0" w:space="0" w:color="auto"/>
            <w:left w:val="none" w:sz="0" w:space="0" w:color="auto"/>
            <w:bottom w:val="none" w:sz="0" w:space="0" w:color="auto"/>
            <w:right w:val="none" w:sz="0" w:space="0" w:color="auto"/>
          </w:divBdr>
        </w:div>
      </w:divsChild>
    </w:div>
    <w:div w:id="1818570091">
      <w:bodyDiv w:val="1"/>
      <w:marLeft w:val="0"/>
      <w:marRight w:val="0"/>
      <w:marTop w:val="0"/>
      <w:marBottom w:val="0"/>
      <w:divBdr>
        <w:top w:val="none" w:sz="0" w:space="0" w:color="auto"/>
        <w:left w:val="none" w:sz="0" w:space="0" w:color="auto"/>
        <w:bottom w:val="none" w:sz="0" w:space="0" w:color="auto"/>
        <w:right w:val="none" w:sz="0" w:space="0" w:color="auto"/>
      </w:divBdr>
    </w:div>
    <w:div w:id="1826122922">
      <w:bodyDiv w:val="1"/>
      <w:marLeft w:val="0"/>
      <w:marRight w:val="0"/>
      <w:marTop w:val="0"/>
      <w:marBottom w:val="0"/>
      <w:divBdr>
        <w:top w:val="none" w:sz="0" w:space="0" w:color="auto"/>
        <w:left w:val="none" w:sz="0" w:space="0" w:color="auto"/>
        <w:bottom w:val="none" w:sz="0" w:space="0" w:color="auto"/>
        <w:right w:val="none" w:sz="0" w:space="0" w:color="auto"/>
      </w:divBdr>
    </w:div>
    <w:div w:id="1838764201">
      <w:bodyDiv w:val="1"/>
      <w:marLeft w:val="0"/>
      <w:marRight w:val="0"/>
      <w:marTop w:val="0"/>
      <w:marBottom w:val="0"/>
      <w:divBdr>
        <w:top w:val="none" w:sz="0" w:space="0" w:color="auto"/>
        <w:left w:val="none" w:sz="0" w:space="0" w:color="auto"/>
        <w:bottom w:val="none" w:sz="0" w:space="0" w:color="auto"/>
        <w:right w:val="none" w:sz="0" w:space="0" w:color="auto"/>
      </w:divBdr>
    </w:div>
    <w:div w:id="1839926438">
      <w:bodyDiv w:val="1"/>
      <w:marLeft w:val="0"/>
      <w:marRight w:val="0"/>
      <w:marTop w:val="0"/>
      <w:marBottom w:val="0"/>
      <w:divBdr>
        <w:top w:val="none" w:sz="0" w:space="0" w:color="auto"/>
        <w:left w:val="none" w:sz="0" w:space="0" w:color="auto"/>
        <w:bottom w:val="none" w:sz="0" w:space="0" w:color="auto"/>
        <w:right w:val="none" w:sz="0" w:space="0" w:color="auto"/>
      </w:divBdr>
    </w:div>
    <w:div w:id="1841384221">
      <w:bodyDiv w:val="1"/>
      <w:marLeft w:val="0"/>
      <w:marRight w:val="0"/>
      <w:marTop w:val="0"/>
      <w:marBottom w:val="0"/>
      <w:divBdr>
        <w:top w:val="none" w:sz="0" w:space="0" w:color="auto"/>
        <w:left w:val="none" w:sz="0" w:space="0" w:color="auto"/>
        <w:bottom w:val="none" w:sz="0" w:space="0" w:color="auto"/>
        <w:right w:val="none" w:sz="0" w:space="0" w:color="auto"/>
      </w:divBdr>
    </w:div>
    <w:div w:id="1843545017">
      <w:bodyDiv w:val="1"/>
      <w:marLeft w:val="0"/>
      <w:marRight w:val="0"/>
      <w:marTop w:val="0"/>
      <w:marBottom w:val="0"/>
      <w:divBdr>
        <w:top w:val="none" w:sz="0" w:space="0" w:color="auto"/>
        <w:left w:val="none" w:sz="0" w:space="0" w:color="auto"/>
        <w:bottom w:val="none" w:sz="0" w:space="0" w:color="auto"/>
        <w:right w:val="none" w:sz="0" w:space="0" w:color="auto"/>
      </w:divBdr>
    </w:div>
    <w:div w:id="1861775241">
      <w:bodyDiv w:val="1"/>
      <w:marLeft w:val="0"/>
      <w:marRight w:val="0"/>
      <w:marTop w:val="0"/>
      <w:marBottom w:val="0"/>
      <w:divBdr>
        <w:top w:val="none" w:sz="0" w:space="0" w:color="auto"/>
        <w:left w:val="none" w:sz="0" w:space="0" w:color="auto"/>
        <w:bottom w:val="none" w:sz="0" w:space="0" w:color="auto"/>
        <w:right w:val="none" w:sz="0" w:space="0" w:color="auto"/>
      </w:divBdr>
    </w:div>
    <w:div w:id="1864900943">
      <w:bodyDiv w:val="1"/>
      <w:marLeft w:val="0"/>
      <w:marRight w:val="0"/>
      <w:marTop w:val="0"/>
      <w:marBottom w:val="0"/>
      <w:divBdr>
        <w:top w:val="none" w:sz="0" w:space="0" w:color="auto"/>
        <w:left w:val="none" w:sz="0" w:space="0" w:color="auto"/>
        <w:bottom w:val="none" w:sz="0" w:space="0" w:color="auto"/>
        <w:right w:val="none" w:sz="0" w:space="0" w:color="auto"/>
      </w:divBdr>
    </w:div>
    <w:div w:id="1866092917">
      <w:bodyDiv w:val="1"/>
      <w:marLeft w:val="0"/>
      <w:marRight w:val="0"/>
      <w:marTop w:val="0"/>
      <w:marBottom w:val="0"/>
      <w:divBdr>
        <w:top w:val="none" w:sz="0" w:space="0" w:color="auto"/>
        <w:left w:val="none" w:sz="0" w:space="0" w:color="auto"/>
        <w:bottom w:val="none" w:sz="0" w:space="0" w:color="auto"/>
        <w:right w:val="none" w:sz="0" w:space="0" w:color="auto"/>
      </w:divBdr>
    </w:div>
    <w:div w:id="1882479982">
      <w:bodyDiv w:val="1"/>
      <w:marLeft w:val="0"/>
      <w:marRight w:val="0"/>
      <w:marTop w:val="0"/>
      <w:marBottom w:val="0"/>
      <w:divBdr>
        <w:top w:val="none" w:sz="0" w:space="0" w:color="auto"/>
        <w:left w:val="none" w:sz="0" w:space="0" w:color="auto"/>
        <w:bottom w:val="none" w:sz="0" w:space="0" w:color="auto"/>
        <w:right w:val="none" w:sz="0" w:space="0" w:color="auto"/>
      </w:divBdr>
    </w:div>
    <w:div w:id="1890680344">
      <w:bodyDiv w:val="1"/>
      <w:marLeft w:val="0"/>
      <w:marRight w:val="0"/>
      <w:marTop w:val="0"/>
      <w:marBottom w:val="0"/>
      <w:divBdr>
        <w:top w:val="none" w:sz="0" w:space="0" w:color="auto"/>
        <w:left w:val="none" w:sz="0" w:space="0" w:color="auto"/>
        <w:bottom w:val="none" w:sz="0" w:space="0" w:color="auto"/>
        <w:right w:val="none" w:sz="0" w:space="0" w:color="auto"/>
      </w:divBdr>
    </w:div>
    <w:div w:id="1898584492">
      <w:bodyDiv w:val="1"/>
      <w:marLeft w:val="0"/>
      <w:marRight w:val="0"/>
      <w:marTop w:val="0"/>
      <w:marBottom w:val="0"/>
      <w:divBdr>
        <w:top w:val="none" w:sz="0" w:space="0" w:color="auto"/>
        <w:left w:val="none" w:sz="0" w:space="0" w:color="auto"/>
        <w:bottom w:val="none" w:sz="0" w:space="0" w:color="auto"/>
        <w:right w:val="none" w:sz="0" w:space="0" w:color="auto"/>
      </w:divBdr>
    </w:div>
    <w:div w:id="1912931159">
      <w:bodyDiv w:val="1"/>
      <w:marLeft w:val="0"/>
      <w:marRight w:val="0"/>
      <w:marTop w:val="0"/>
      <w:marBottom w:val="0"/>
      <w:divBdr>
        <w:top w:val="none" w:sz="0" w:space="0" w:color="auto"/>
        <w:left w:val="none" w:sz="0" w:space="0" w:color="auto"/>
        <w:bottom w:val="none" w:sz="0" w:space="0" w:color="auto"/>
        <w:right w:val="none" w:sz="0" w:space="0" w:color="auto"/>
      </w:divBdr>
    </w:div>
    <w:div w:id="1916042025">
      <w:bodyDiv w:val="1"/>
      <w:marLeft w:val="0"/>
      <w:marRight w:val="0"/>
      <w:marTop w:val="0"/>
      <w:marBottom w:val="0"/>
      <w:divBdr>
        <w:top w:val="none" w:sz="0" w:space="0" w:color="auto"/>
        <w:left w:val="none" w:sz="0" w:space="0" w:color="auto"/>
        <w:bottom w:val="none" w:sz="0" w:space="0" w:color="auto"/>
        <w:right w:val="none" w:sz="0" w:space="0" w:color="auto"/>
      </w:divBdr>
    </w:div>
    <w:div w:id="1920479661">
      <w:bodyDiv w:val="1"/>
      <w:marLeft w:val="0"/>
      <w:marRight w:val="0"/>
      <w:marTop w:val="0"/>
      <w:marBottom w:val="0"/>
      <w:divBdr>
        <w:top w:val="none" w:sz="0" w:space="0" w:color="auto"/>
        <w:left w:val="none" w:sz="0" w:space="0" w:color="auto"/>
        <w:bottom w:val="none" w:sz="0" w:space="0" w:color="auto"/>
        <w:right w:val="none" w:sz="0" w:space="0" w:color="auto"/>
      </w:divBdr>
    </w:div>
    <w:div w:id="1934702349">
      <w:bodyDiv w:val="1"/>
      <w:marLeft w:val="0"/>
      <w:marRight w:val="0"/>
      <w:marTop w:val="0"/>
      <w:marBottom w:val="0"/>
      <w:divBdr>
        <w:top w:val="none" w:sz="0" w:space="0" w:color="auto"/>
        <w:left w:val="none" w:sz="0" w:space="0" w:color="auto"/>
        <w:bottom w:val="none" w:sz="0" w:space="0" w:color="auto"/>
        <w:right w:val="none" w:sz="0" w:space="0" w:color="auto"/>
      </w:divBdr>
    </w:div>
    <w:div w:id="1970745649">
      <w:bodyDiv w:val="1"/>
      <w:marLeft w:val="0"/>
      <w:marRight w:val="0"/>
      <w:marTop w:val="0"/>
      <w:marBottom w:val="0"/>
      <w:divBdr>
        <w:top w:val="none" w:sz="0" w:space="0" w:color="auto"/>
        <w:left w:val="none" w:sz="0" w:space="0" w:color="auto"/>
        <w:bottom w:val="none" w:sz="0" w:space="0" w:color="auto"/>
        <w:right w:val="none" w:sz="0" w:space="0" w:color="auto"/>
      </w:divBdr>
    </w:div>
    <w:div w:id="1989628960">
      <w:bodyDiv w:val="1"/>
      <w:marLeft w:val="0"/>
      <w:marRight w:val="0"/>
      <w:marTop w:val="0"/>
      <w:marBottom w:val="0"/>
      <w:divBdr>
        <w:top w:val="none" w:sz="0" w:space="0" w:color="auto"/>
        <w:left w:val="none" w:sz="0" w:space="0" w:color="auto"/>
        <w:bottom w:val="none" w:sz="0" w:space="0" w:color="auto"/>
        <w:right w:val="none" w:sz="0" w:space="0" w:color="auto"/>
      </w:divBdr>
    </w:div>
    <w:div w:id="1993828780">
      <w:bodyDiv w:val="1"/>
      <w:marLeft w:val="0"/>
      <w:marRight w:val="0"/>
      <w:marTop w:val="0"/>
      <w:marBottom w:val="0"/>
      <w:divBdr>
        <w:top w:val="none" w:sz="0" w:space="0" w:color="auto"/>
        <w:left w:val="none" w:sz="0" w:space="0" w:color="auto"/>
        <w:bottom w:val="none" w:sz="0" w:space="0" w:color="auto"/>
        <w:right w:val="none" w:sz="0" w:space="0" w:color="auto"/>
      </w:divBdr>
    </w:div>
    <w:div w:id="1997493811">
      <w:bodyDiv w:val="1"/>
      <w:marLeft w:val="0"/>
      <w:marRight w:val="0"/>
      <w:marTop w:val="0"/>
      <w:marBottom w:val="0"/>
      <w:divBdr>
        <w:top w:val="none" w:sz="0" w:space="0" w:color="auto"/>
        <w:left w:val="none" w:sz="0" w:space="0" w:color="auto"/>
        <w:bottom w:val="none" w:sz="0" w:space="0" w:color="auto"/>
        <w:right w:val="none" w:sz="0" w:space="0" w:color="auto"/>
      </w:divBdr>
      <w:divsChild>
        <w:div w:id="852886551">
          <w:marLeft w:val="0"/>
          <w:marRight w:val="0"/>
          <w:marTop w:val="0"/>
          <w:marBottom w:val="0"/>
          <w:divBdr>
            <w:top w:val="none" w:sz="0" w:space="0" w:color="auto"/>
            <w:left w:val="none" w:sz="0" w:space="0" w:color="auto"/>
            <w:bottom w:val="none" w:sz="0" w:space="0" w:color="auto"/>
            <w:right w:val="none" w:sz="0" w:space="0" w:color="auto"/>
          </w:divBdr>
        </w:div>
        <w:div w:id="984434958">
          <w:marLeft w:val="0"/>
          <w:marRight w:val="0"/>
          <w:marTop w:val="0"/>
          <w:marBottom w:val="0"/>
          <w:divBdr>
            <w:top w:val="none" w:sz="0" w:space="0" w:color="auto"/>
            <w:left w:val="none" w:sz="0" w:space="0" w:color="auto"/>
            <w:bottom w:val="none" w:sz="0" w:space="0" w:color="auto"/>
            <w:right w:val="none" w:sz="0" w:space="0" w:color="auto"/>
          </w:divBdr>
          <w:divsChild>
            <w:div w:id="791943958">
              <w:marLeft w:val="0"/>
              <w:marRight w:val="0"/>
              <w:marTop w:val="0"/>
              <w:marBottom w:val="0"/>
              <w:divBdr>
                <w:top w:val="none" w:sz="0" w:space="0" w:color="auto"/>
                <w:left w:val="none" w:sz="0" w:space="0" w:color="auto"/>
                <w:bottom w:val="none" w:sz="0" w:space="0" w:color="auto"/>
                <w:right w:val="none" w:sz="0" w:space="0" w:color="auto"/>
              </w:divBdr>
            </w:div>
          </w:divsChild>
        </w:div>
        <w:div w:id="1261795491">
          <w:marLeft w:val="0"/>
          <w:marRight w:val="0"/>
          <w:marTop w:val="0"/>
          <w:marBottom w:val="0"/>
          <w:divBdr>
            <w:top w:val="none" w:sz="0" w:space="0" w:color="auto"/>
            <w:left w:val="none" w:sz="0" w:space="0" w:color="auto"/>
            <w:bottom w:val="none" w:sz="0" w:space="0" w:color="auto"/>
            <w:right w:val="none" w:sz="0" w:space="0" w:color="auto"/>
          </w:divBdr>
        </w:div>
        <w:div w:id="1290475677">
          <w:marLeft w:val="0"/>
          <w:marRight w:val="0"/>
          <w:marTop w:val="0"/>
          <w:marBottom w:val="0"/>
          <w:divBdr>
            <w:top w:val="none" w:sz="0" w:space="0" w:color="auto"/>
            <w:left w:val="none" w:sz="0" w:space="0" w:color="auto"/>
            <w:bottom w:val="none" w:sz="0" w:space="0" w:color="auto"/>
            <w:right w:val="none" w:sz="0" w:space="0" w:color="auto"/>
          </w:divBdr>
        </w:div>
        <w:div w:id="1781336407">
          <w:marLeft w:val="0"/>
          <w:marRight w:val="0"/>
          <w:marTop w:val="0"/>
          <w:marBottom w:val="0"/>
          <w:divBdr>
            <w:top w:val="none" w:sz="0" w:space="0" w:color="auto"/>
            <w:left w:val="none" w:sz="0" w:space="0" w:color="auto"/>
            <w:bottom w:val="none" w:sz="0" w:space="0" w:color="auto"/>
            <w:right w:val="none" w:sz="0" w:space="0" w:color="auto"/>
          </w:divBdr>
        </w:div>
        <w:div w:id="1797018569">
          <w:marLeft w:val="0"/>
          <w:marRight w:val="0"/>
          <w:marTop w:val="0"/>
          <w:marBottom w:val="0"/>
          <w:divBdr>
            <w:top w:val="none" w:sz="0" w:space="0" w:color="auto"/>
            <w:left w:val="none" w:sz="0" w:space="0" w:color="auto"/>
            <w:bottom w:val="none" w:sz="0" w:space="0" w:color="auto"/>
            <w:right w:val="none" w:sz="0" w:space="0" w:color="auto"/>
          </w:divBdr>
        </w:div>
      </w:divsChild>
    </w:div>
    <w:div w:id="1997882793">
      <w:bodyDiv w:val="1"/>
      <w:marLeft w:val="0"/>
      <w:marRight w:val="0"/>
      <w:marTop w:val="0"/>
      <w:marBottom w:val="0"/>
      <w:divBdr>
        <w:top w:val="none" w:sz="0" w:space="0" w:color="auto"/>
        <w:left w:val="none" w:sz="0" w:space="0" w:color="auto"/>
        <w:bottom w:val="none" w:sz="0" w:space="0" w:color="auto"/>
        <w:right w:val="none" w:sz="0" w:space="0" w:color="auto"/>
      </w:divBdr>
    </w:div>
    <w:div w:id="2000770729">
      <w:bodyDiv w:val="1"/>
      <w:marLeft w:val="0"/>
      <w:marRight w:val="0"/>
      <w:marTop w:val="0"/>
      <w:marBottom w:val="0"/>
      <w:divBdr>
        <w:top w:val="none" w:sz="0" w:space="0" w:color="auto"/>
        <w:left w:val="none" w:sz="0" w:space="0" w:color="auto"/>
        <w:bottom w:val="none" w:sz="0" w:space="0" w:color="auto"/>
        <w:right w:val="none" w:sz="0" w:space="0" w:color="auto"/>
      </w:divBdr>
    </w:div>
    <w:div w:id="2013796156">
      <w:bodyDiv w:val="1"/>
      <w:marLeft w:val="0"/>
      <w:marRight w:val="0"/>
      <w:marTop w:val="0"/>
      <w:marBottom w:val="0"/>
      <w:divBdr>
        <w:top w:val="none" w:sz="0" w:space="0" w:color="auto"/>
        <w:left w:val="none" w:sz="0" w:space="0" w:color="auto"/>
        <w:bottom w:val="none" w:sz="0" w:space="0" w:color="auto"/>
        <w:right w:val="none" w:sz="0" w:space="0" w:color="auto"/>
      </w:divBdr>
    </w:div>
    <w:div w:id="2017224496">
      <w:bodyDiv w:val="1"/>
      <w:marLeft w:val="0"/>
      <w:marRight w:val="0"/>
      <w:marTop w:val="0"/>
      <w:marBottom w:val="0"/>
      <w:divBdr>
        <w:top w:val="none" w:sz="0" w:space="0" w:color="auto"/>
        <w:left w:val="none" w:sz="0" w:space="0" w:color="auto"/>
        <w:bottom w:val="none" w:sz="0" w:space="0" w:color="auto"/>
        <w:right w:val="none" w:sz="0" w:space="0" w:color="auto"/>
      </w:divBdr>
    </w:div>
    <w:div w:id="2018536134">
      <w:bodyDiv w:val="1"/>
      <w:marLeft w:val="0"/>
      <w:marRight w:val="0"/>
      <w:marTop w:val="0"/>
      <w:marBottom w:val="0"/>
      <w:divBdr>
        <w:top w:val="none" w:sz="0" w:space="0" w:color="auto"/>
        <w:left w:val="none" w:sz="0" w:space="0" w:color="auto"/>
        <w:bottom w:val="none" w:sz="0" w:space="0" w:color="auto"/>
        <w:right w:val="none" w:sz="0" w:space="0" w:color="auto"/>
      </w:divBdr>
    </w:div>
    <w:div w:id="2035613713">
      <w:bodyDiv w:val="1"/>
      <w:marLeft w:val="0"/>
      <w:marRight w:val="0"/>
      <w:marTop w:val="0"/>
      <w:marBottom w:val="0"/>
      <w:divBdr>
        <w:top w:val="none" w:sz="0" w:space="0" w:color="auto"/>
        <w:left w:val="none" w:sz="0" w:space="0" w:color="auto"/>
        <w:bottom w:val="none" w:sz="0" w:space="0" w:color="auto"/>
        <w:right w:val="none" w:sz="0" w:space="0" w:color="auto"/>
      </w:divBdr>
    </w:div>
    <w:div w:id="2037923228">
      <w:bodyDiv w:val="1"/>
      <w:marLeft w:val="0"/>
      <w:marRight w:val="0"/>
      <w:marTop w:val="0"/>
      <w:marBottom w:val="0"/>
      <w:divBdr>
        <w:top w:val="none" w:sz="0" w:space="0" w:color="auto"/>
        <w:left w:val="none" w:sz="0" w:space="0" w:color="auto"/>
        <w:bottom w:val="none" w:sz="0" w:space="0" w:color="auto"/>
        <w:right w:val="none" w:sz="0" w:space="0" w:color="auto"/>
      </w:divBdr>
    </w:div>
    <w:div w:id="2043439995">
      <w:bodyDiv w:val="1"/>
      <w:marLeft w:val="0"/>
      <w:marRight w:val="0"/>
      <w:marTop w:val="0"/>
      <w:marBottom w:val="0"/>
      <w:divBdr>
        <w:top w:val="none" w:sz="0" w:space="0" w:color="auto"/>
        <w:left w:val="none" w:sz="0" w:space="0" w:color="auto"/>
        <w:bottom w:val="none" w:sz="0" w:space="0" w:color="auto"/>
        <w:right w:val="none" w:sz="0" w:space="0" w:color="auto"/>
      </w:divBdr>
    </w:div>
    <w:div w:id="2044094227">
      <w:bodyDiv w:val="1"/>
      <w:marLeft w:val="0"/>
      <w:marRight w:val="0"/>
      <w:marTop w:val="0"/>
      <w:marBottom w:val="0"/>
      <w:divBdr>
        <w:top w:val="none" w:sz="0" w:space="0" w:color="auto"/>
        <w:left w:val="none" w:sz="0" w:space="0" w:color="auto"/>
        <w:bottom w:val="none" w:sz="0" w:space="0" w:color="auto"/>
        <w:right w:val="none" w:sz="0" w:space="0" w:color="auto"/>
      </w:divBdr>
    </w:div>
    <w:div w:id="2061634335">
      <w:bodyDiv w:val="1"/>
      <w:marLeft w:val="0"/>
      <w:marRight w:val="0"/>
      <w:marTop w:val="0"/>
      <w:marBottom w:val="0"/>
      <w:divBdr>
        <w:top w:val="none" w:sz="0" w:space="0" w:color="auto"/>
        <w:left w:val="none" w:sz="0" w:space="0" w:color="auto"/>
        <w:bottom w:val="none" w:sz="0" w:space="0" w:color="auto"/>
        <w:right w:val="none" w:sz="0" w:space="0" w:color="auto"/>
      </w:divBdr>
    </w:div>
    <w:div w:id="2062247957">
      <w:bodyDiv w:val="1"/>
      <w:marLeft w:val="0"/>
      <w:marRight w:val="0"/>
      <w:marTop w:val="0"/>
      <w:marBottom w:val="0"/>
      <w:divBdr>
        <w:top w:val="none" w:sz="0" w:space="0" w:color="auto"/>
        <w:left w:val="none" w:sz="0" w:space="0" w:color="auto"/>
        <w:bottom w:val="none" w:sz="0" w:space="0" w:color="auto"/>
        <w:right w:val="none" w:sz="0" w:space="0" w:color="auto"/>
      </w:divBdr>
      <w:divsChild>
        <w:div w:id="68356033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30572270">
              <w:marLeft w:val="0"/>
              <w:marRight w:val="0"/>
              <w:marTop w:val="0"/>
              <w:marBottom w:val="0"/>
              <w:divBdr>
                <w:top w:val="none" w:sz="0" w:space="0" w:color="auto"/>
                <w:left w:val="none" w:sz="0" w:space="0" w:color="auto"/>
                <w:bottom w:val="none" w:sz="0" w:space="0" w:color="auto"/>
                <w:right w:val="none" w:sz="0" w:space="0" w:color="auto"/>
              </w:divBdr>
              <w:divsChild>
                <w:div w:id="821972209">
                  <w:marLeft w:val="0"/>
                  <w:marRight w:val="0"/>
                  <w:marTop w:val="0"/>
                  <w:marBottom w:val="0"/>
                  <w:divBdr>
                    <w:top w:val="none" w:sz="0" w:space="0" w:color="auto"/>
                    <w:left w:val="none" w:sz="0" w:space="0" w:color="auto"/>
                    <w:bottom w:val="none" w:sz="0" w:space="0" w:color="auto"/>
                    <w:right w:val="none" w:sz="0" w:space="0" w:color="auto"/>
                  </w:divBdr>
                  <w:divsChild>
                    <w:div w:id="820390576">
                      <w:marLeft w:val="0"/>
                      <w:marRight w:val="0"/>
                      <w:marTop w:val="0"/>
                      <w:marBottom w:val="0"/>
                      <w:divBdr>
                        <w:top w:val="none" w:sz="0" w:space="0" w:color="auto"/>
                        <w:left w:val="none" w:sz="0" w:space="0" w:color="auto"/>
                        <w:bottom w:val="none" w:sz="0" w:space="0" w:color="auto"/>
                        <w:right w:val="none" w:sz="0" w:space="0" w:color="auto"/>
                      </w:divBdr>
                      <w:divsChild>
                        <w:div w:id="1092550843">
                          <w:marLeft w:val="0"/>
                          <w:marRight w:val="0"/>
                          <w:marTop w:val="0"/>
                          <w:marBottom w:val="0"/>
                          <w:divBdr>
                            <w:top w:val="none" w:sz="0" w:space="0" w:color="auto"/>
                            <w:left w:val="none" w:sz="0" w:space="0" w:color="auto"/>
                            <w:bottom w:val="none" w:sz="0" w:space="0" w:color="auto"/>
                            <w:right w:val="none" w:sz="0" w:space="0" w:color="auto"/>
                          </w:divBdr>
                          <w:divsChild>
                            <w:div w:id="1641568923">
                              <w:marLeft w:val="0"/>
                              <w:marRight w:val="0"/>
                              <w:marTop w:val="0"/>
                              <w:marBottom w:val="0"/>
                              <w:divBdr>
                                <w:top w:val="none" w:sz="0" w:space="0" w:color="auto"/>
                                <w:left w:val="none" w:sz="0" w:space="0" w:color="auto"/>
                                <w:bottom w:val="none" w:sz="0" w:space="0" w:color="auto"/>
                                <w:right w:val="none" w:sz="0" w:space="0" w:color="auto"/>
                              </w:divBdr>
                              <w:divsChild>
                                <w:div w:id="1088162843">
                                  <w:marLeft w:val="0"/>
                                  <w:marRight w:val="0"/>
                                  <w:marTop w:val="0"/>
                                  <w:marBottom w:val="0"/>
                                  <w:divBdr>
                                    <w:top w:val="none" w:sz="0" w:space="0" w:color="auto"/>
                                    <w:left w:val="none" w:sz="0" w:space="0" w:color="auto"/>
                                    <w:bottom w:val="none" w:sz="0" w:space="0" w:color="auto"/>
                                    <w:right w:val="none" w:sz="0" w:space="0" w:color="auto"/>
                                  </w:divBdr>
                                  <w:divsChild>
                                    <w:div w:id="1817067274">
                                      <w:marLeft w:val="0"/>
                                      <w:marRight w:val="0"/>
                                      <w:marTop w:val="0"/>
                                      <w:marBottom w:val="0"/>
                                      <w:divBdr>
                                        <w:top w:val="none" w:sz="0" w:space="0" w:color="auto"/>
                                        <w:left w:val="none" w:sz="0" w:space="0" w:color="auto"/>
                                        <w:bottom w:val="none" w:sz="0" w:space="0" w:color="auto"/>
                                        <w:right w:val="none" w:sz="0" w:space="0" w:color="auto"/>
                                      </w:divBdr>
                                    </w:div>
                                    <w:div w:id="79109806">
                                      <w:marLeft w:val="0"/>
                                      <w:marRight w:val="0"/>
                                      <w:marTop w:val="0"/>
                                      <w:marBottom w:val="0"/>
                                      <w:divBdr>
                                        <w:top w:val="none" w:sz="0" w:space="0" w:color="auto"/>
                                        <w:left w:val="none" w:sz="0" w:space="0" w:color="auto"/>
                                        <w:bottom w:val="none" w:sz="0" w:space="0" w:color="auto"/>
                                        <w:right w:val="none" w:sz="0" w:space="0" w:color="auto"/>
                                      </w:divBdr>
                                    </w:div>
                                    <w:div w:id="1998260710">
                                      <w:marLeft w:val="0"/>
                                      <w:marRight w:val="0"/>
                                      <w:marTop w:val="0"/>
                                      <w:marBottom w:val="0"/>
                                      <w:divBdr>
                                        <w:top w:val="none" w:sz="0" w:space="0" w:color="auto"/>
                                        <w:left w:val="none" w:sz="0" w:space="0" w:color="auto"/>
                                        <w:bottom w:val="none" w:sz="0" w:space="0" w:color="auto"/>
                                        <w:right w:val="none" w:sz="0" w:space="0" w:color="auto"/>
                                      </w:divBdr>
                                    </w:div>
                                    <w:div w:id="1077551786">
                                      <w:marLeft w:val="0"/>
                                      <w:marRight w:val="0"/>
                                      <w:marTop w:val="0"/>
                                      <w:marBottom w:val="0"/>
                                      <w:divBdr>
                                        <w:top w:val="none" w:sz="0" w:space="0" w:color="auto"/>
                                        <w:left w:val="none" w:sz="0" w:space="0" w:color="auto"/>
                                        <w:bottom w:val="none" w:sz="0" w:space="0" w:color="auto"/>
                                        <w:right w:val="none" w:sz="0" w:space="0" w:color="auto"/>
                                      </w:divBdr>
                                    </w:div>
                                    <w:div w:id="1975214970">
                                      <w:marLeft w:val="0"/>
                                      <w:marRight w:val="0"/>
                                      <w:marTop w:val="0"/>
                                      <w:marBottom w:val="0"/>
                                      <w:divBdr>
                                        <w:top w:val="none" w:sz="0" w:space="0" w:color="auto"/>
                                        <w:left w:val="none" w:sz="0" w:space="0" w:color="auto"/>
                                        <w:bottom w:val="none" w:sz="0" w:space="0" w:color="auto"/>
                                        <w:right w:val="none" w:sz="0" w:space="0" w:color="auto"/>
                                      </w:divBdr>
                                    </w:div>
                                    <w:div w:id="1807358377">
                                      <w:marLeft w:val="0"/>
                                      <w:marRight w:val="0"/>
                                      <w:marTop w:val="0"/>
                                      <w:marBottom w:val="0"/>
                                      <w:divBdr>
                                        <w:top w:val="none" w:sz="0" w:space="0" w:color="auto"/>
                                        <w:left w:val="none" w:sz="0" w:space="0" w:color="auto"/>
                                        <w:bottom w:val="none" w:sz="0" w:space="0" w:color="auto"/>
                                        <w:right w:val="none" w:sz="0" w:space="0" w:color="auto"/>
                                      </w:divBdr>
                                    </w:div>
                                    <w:div w:id="144326364">
                                      <w:marLeft w:val="0"/>
                                      <w:marRight w:val="0"/>
                                      <w:marTop w:val="0"/>
                                      <w:marBottom w:val="0"/>
                                      <w:divBdr>
                                        <w:top w:val="none" w:sz="0" w:space="0" w:color="auto"/>
                                        <w:left w:val="none" w:sz="0" w:space="0" w:color="auto"/>
                                        <w:bottom w:val="none" w:sz="0" w:space="0" w:color="auto"/>
                                        <w:right w:val="none" w:sz="0" w:space="0" w:color="auto"/>
                                      </w:divBdr>
                                    </w:div>
                                    <w:div w:id="422535019">
                                      <w:marLeft w:val="0"/>
                                      <w:marRight w:val="0"/>
                                      <w:marTop w:val="0"/>
                                      <w:marBottom w:val="0"/>
                                      <w:divBdr>
                                        <w:top w:val="none" w:sz="0" w:space="0" w:color="auto"/>
                                        <w:left w:val="none" w:sz="0" w:space="0" w:color="auto"/>
                                        <w:bottom w:val="none" w:sz="0" w:space="0" w:color="auto"/>
                                        <w:right w:val="none" w:sz="0" w:space="0" w:color="auto"/>
                                      </w:divBdr>
                                    </w:div>
                                    <w:div w:id="669874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75465488">
      <w:bodyDiv w:val="1"/>
      <w:marLeft w:val="0"/>
      <w:marRight w:val="0"/>
      <w:marTop w:val="0"/>
      <w:marBottom w:val="0"/>
      <w:divBdr>
        <w:top w:val="none" w:sz="0" w:space="0" w:color="auto"/>
        <w:left w:val="none" w:sz="0" w:space="0" w:color="auto"/>
        <w:bottom w:val="none" w:sz="0" w:space="0" w:color="auto"/>
        <w:right w:val="none" w:sz="0" w:space="0" w:color="auto"/>
      </w:divBdr>
    </w:div>
    <w:div w:id="2081243622">
      <w:bodyDiv w:val="1"/>
      <w:marLeft w:val="0"/>
      <w:marRight w:val="0"/>
      <w:marTop w:val="0"/>
      <w:marBottom w:val="0"/>
      <w:divBdr>
        <w:top w:val="none" w:sz="0" w:space="0" w:color="auto"/>
        <w:left w:val="none" w:sz="0" w:space="0" w:color="auto"/>
        <w:bottom w:val="none" w:sz="0" w:space="0" w:color="auto"/>
        <w:right w:val="none" w:sz="0" w:space="0" w:color="auto"/>
      </w:divBdr>
    </w:div>
    <w:div w:id="2094009051">
      <w:bodyDiv w:val="1"/>
      <w:marLeft w:val="0"/>
      <w:marRight w:val="0"/>
      <w:marTop w:val="0"/>
      <w:marBottom w:val="0"/>
      <w:divBdr>
        <w:top w:val="none" w:sz="0" w:space="0" w:color="auto"/>
        <w:left w:val="none" w:sz="0" w:space="0" w:color="auto"/>
        <w:bottom w:val="none" w:sz="0" w:space="0" w:color="auto"/>
        <w:right w:val="none" w:sz="0" w:space="0" w:color="auto"/>
      </w:divBdr>
    </w:div>
    <w:div w:id="2111536884">
      <w:bodyDiv w:val="1"/>
      <w:marLeft w:val="0"/>
      <w:marRight w:val="0"/>
      <w:marTop w:val="0"/>
      <w:marBottom w:val="0"/>
      <w:divBdr>
        <w:top w:val="none" w:sz="0" w:space="0" w:color="auto"/>
        <w:left w:val="none" w:sz="0" w:space="0" w:color="auto"/>
        <w:bottom w:val="none" w:sz="0" w:space="0" w:color="auto"/>
        <w:right w:val="none" w:sz="0" w:space="0" w:color="auto"/>
      </w:divBdr>
    </w:div>
    <w:div w:id="2111925797">
      <w:bodyDiv w:val="1"/>
      <w:marLeft w:val="0"/>
      <w:marRight w:val="0"/>
      <w:marTop w:val="0"/>
      <w:marBottom w:val="0"/>
      <w:divBdr>
        <w:top w:val="none" w:sz="0" w:space="0" w:color="auto"/>
        <w:left w:val="none" w:sz="0" w:space="0" w:color="auto"/>
        <w:bottom w:val="none" w:sz="0" w:space="0" w:color="auto"/>
        <w:right w:val="none" w:sz="0" w:space="0" w:color="auto"/>
      </w:divBdr>
      <w:divsChild>
        <w:div w:id="66304937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90097808">
              <w:marLeft w:val="0"/>
              <w:marRight w:val="0"/>
              <w:marTop w:val="0"/>
              <w:marBottom w:val="0"/>
              <w:divBdr>
                <w:top w:val="none" w:sz="0" w:space="0" w:color="auto"/>
                <w:left w:val="none" w:sz="0" w:space="0" w:color="auto"/>
                <w:bottom w:val="none" w:sz="0" w:space="0" w:color="auto"/>
                <w:right w:val="none" w:sz="0" w:space="0" w:color="auto"/>
              </w:divBdr>
              <w:divsChild>
                <w:div w:id="72155878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02484032">
                      <w:marLeft w:val="0"/>
                      <w:marRight w:val="0"/>
                      <w:marTop w:val="0"/>
                      <w:marBottom w:val="0"/>
                      <w:divBdr>
                        <w:top w:val="none" w:sz="0" w:space="0" w:color="auto"/>
                        <w:left w:val="none" w:sz="0" w:space="0" w:color="auto"/>
                        <w:bottom w:val="none" w:sz="0" w:space="0" w:color="auto"/>
                        <w:right w:val="none" w:sz="0" w:space="0" w:color="auto"/>
                      </w:divBdr>
                      <w:divsChild>
                        <w:div w:id="1238973508">
                          <w:marLeft w:val="0"/>
                          <w:marRight w:val="0"/>
                          <w:marTop w:val="0"/>
                          <w:marBottom w:val="0"/>
                          <w:divBdr>
                            <w:top w:val="none" w:sz="0" w:space="0" w:color="auto"/>
                            <w:left w:val="none" w:sz="0" w:space="0" w:color="auto"/>
                            <w:bottom w:val="none" w:sz="0" w:space="0" w:color="auto"/>
                            <w:right w:val="none" w:sz="0" w:space="0" w:color="auto"/>
                          </w:divBdr>
                          <w:divsChild>
                            <w:div w:id="1749841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7482664">
      <w:bodyDiv w:val="1"/>
      <w:marLeft w:val="0"/>
      <w:marRight w:val="0"/>
      <w:marTop w:val="0"/>
      <w:marBottom w:val="0"/>
      <w:divBdr>
        <w:top w:val="none" w:sz="0" w:space="0" w:color="auto"/>
        <w:left w:val="none" w:sz="0" w:space="0" w:color="auto"/>
        <w:bottom w:val="none" w:sz="0" w:space="0" w:color="auto"/>
        <w:right w:val="none" w:sz="0" w:space="0" w:color="auto"/>
      </w:divBdr>
    </w:div>
    <w:div w:id="2120249580">
      <w:bodyDiv w:val="1"/>
      <w:marLeft w:val="0"/>
      <w:marRight w:val="0"/>
      <w:marTop w:val="0"/>
      <w:marBottom w:val="0"/>
      <w:divBdr>
        <w:top w:val="none" w:sz="0" w:space="0" w:color="auto"/>
        <w:left w:val="none" w:sz="0" w:space="0" w:color="auto"/>
        <w:bottom w:val="none" w:sz="0" w:space="0" w:color="auto"/>
        <w:right w:val="none" w:sz="0" w:space="0" w:color="auto"/>
      </w:divBdr>
    </w:div>
    <w:div w:id="2120641035">
      <w:bodyDiv w:val="1"/>
      <w:marLeft w:val="0"/>
      <w:marRight w:val="0"/>
      <w:marTop w:val="0"/>
      <w:marBottom w:val="0"/>
      <w:divBdr>
        <w:top w:val="none" w:sz="0" w:space="0" w:color="auto"/>
        <w:left w:val="none" w:sz="0" w:space="0" w:color="auto"/>
        <w:bottom w:val="none" w:sz="0" w:space="0" w:color="auto"/>
        <w:right w:val="none" w:sz="0" w:space="0" w:color="auto"/>
      </w:divBdr>
    </w:div>
    <w:div w:id="2123304262">
      <w:bodyDiv w:val="1"/>
      <w:marLeft w:val="0"/>
      <w:marRight w:val="0"/>
      <w:marTop w:val="0"/>
      <w:marBottom w:val="0"/>
      <w:divBdr>
        <w:top w:val="none" w:sz="0" w:space="0" w:color="auto"/>
        <w:left w:val="none" w:sz="0" w:space="0" w:color="auto"/>
        <w:bottom w:val="none" w:sz="0" w:space="0" w:color="auto"/>
        <w:right w:val="none" w:sz="0" w:space="0" w:color="auto"/>
      </w:divBdr>
    </w:div>
    <w:div w:id="2128700510">
      <w:bodyDiv w:val="1"/>
      <w:marLeft w:val="0"/>
      <w:marRight w:val="0"/>
      <w:marTop w:val="0"/>
      <w:marBottom w:val="0"/>
      <w:divBdr>
        <w:top w:val="none" w:sz="0" w:space="0" w:color="auto"/>
        <w:left w:val="none" w:sz="0" w:space="0" w:color="auto"/>
        <w:bottom w:val="none" w:sz="0" w:space="0" w:color="auto"/>
        <w:right w:val="none" w:sz="0" w:space="0" w:color="auto"/>
      </w:divBdr>
    </w:div>
    <w:div w:id="2130395385">
      <w:bodyDiv w:val="1"/>
      <w:marLeft w:val="0"/>
      <w:marRight w:val="0"/>
      <w:marTop w:val="0"/>
      <w:marBottom w:val="0"/>
      <w:divBdr>
        <w:top w:val="none" w:sz="0" w:space="0" w:color="auto"/>
        <w:left w:val="none" w:sz="0" w:space="0" w:color="auto"/>
        <w:bottom w:val="none" w:sz="0" w:space="0" w:color="auto"/>
        <w:right w:val="none" w:sz="0" w:space="0" w:color="auto"/>
      </w:divBdr>
    </w:div>
    <w:div w:id="2133011934">
      <w:bodyDiv w:val="1"/>
      <w:marLeft w:val="0"/>
      <w:marRight w:val="0"/>
      <w:marTop w:val="0"/>
      <w:marBottom w:val="0"/>
      <w:divBdr>
        <w:top w:val="none" w:sz="0" w:space="0" w:color="auto"/>
        <w:left w:val="none" w:sz="0" w:space="0" w:color="auto"/>
        <w:bottom w:val="none" w:sz="0" w:space="0" w:color="auto"/>
        <w:right w:val="none" w:sz="0" w:space="0" w:color="auto"/>
      </w:divBdr>
    </w:div>
    <w:div w:id="2138838167">
      <w:bodyDiv w:val="1"/>
      <w:marLeft w:val="0"/>
      <w:marRight w:val="0"/>
      <w:marTop w:val="0"/>
      <w:marBottom w:val="0"/>
      <w:divBdr>
        <w:top w:val="none" w:sz="0" w:space="0" w:color="auto"/>
        <w:left w:val="none" w:sz="0" w:space="0" w:color="auto"/>
        <w:bottom w:val="none" w:sz="0" w:space="0" w:color="auto"/>
        <w:right w:val="none" w:sz="0" w:space="0" w:color="auto"/>
      </w:divBdr>
    </w:div>
    <w:div w:id="2139840056">
      <w:bodyDiv w:val="1"/>
      <w:marLeft w:val="0"/>
      <w:marRight w:val="0"/>
      <w:marTop w:val="0"/>
      <w:marBottom w:val="0"/>
      <w:divBdr>
        <w:top w:val="none" w:sz="0" w:space="0" w:color="auto"/>
        <w:left w:val="none" w:sz="0" w:space="0" w:color="auto"/>
        <w:bottom w:val="none" w:sz="0" w:space="0" w:color="auto"/>
        <w:right w:val="none" w:sz="0" w:space="0" w:color="auto"/>
      </w:divBdr>
    </w:div>
    <w:div w:id="21427967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8.jpeg"/><Relationship Id="rId26" Type="http://schemas.openxmlformats.org/officeDocument/2006/relationships/hyperlink" Target="about:blank" TargetMode="External"/><Relationship Id="rId3" Type="http://schemas.openxmlformats.org/officeDocument/2006/relationships/numbering" Target="numbering.xml"/><Relationship Id="rId21" Type="http://schemas.openxmlformats.org/officeDocument/2006/relationships/image" Target="media/image90.jpe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0.jpg"/><Relationship Id="rId17" Type="http://schemas.openxmlformats.org/officeDocument/2006/relationships/image" Target="media/image7.gif"/><Relationship Id="rId25" Type="http://schemas.openxmlformats.org/officeDocument/2006/relationships/hyperlink" Target="about:blank" TargetMode="External"/><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0.emf"/><Relationship Id="rId20" Type="http://schemas.openxmlformats.org/officeDocument/2006/relationships/image" Target="media/image9.jpeg"/><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jpg"/><Relationship Id="rId24" Type="http://schemas.openxmlformats.org/officeDocument/2006/relationships/image" Target="media/image110.jpeg"/><Relationship Id="rId32"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image" Target="media/image11.jpeg"/><Relationship Id="rId28" Type="http://schemas.openxmlformats.org/officeDocument/2006/relationships/hyperlink" Target="http://osucc.com/" TargetMode="External"/><Relationship Id="rId10" Type="http://schemas.openxmlformats.org/officeDocument/2006/relationships/image" Target="media/image30.jpg"/><Relationship Id="rId19" Type="http://schemas.openxmlformats.org/officeDocument/2006/relationships/image" Target="media/image80.jpeg"/><Relationship Id="rId31" Type="http://schemas.openxmlformats.org/officeDocument/2006/relationships/image" Target="media/image130.jpeg"/><Relationship Id="rId4" Type="http://schemas.openxmlformats.org/officeDocument/2006/relationships/styles" Target="styles.xml"/><Relationship Id="rId9" Type="http://schemas.openxmlformats.org/officeDocument/2006/relationships/image" Target="media/image3.jpg"/><Relationship Id="rId14" Type="http://schemas.openxmlformats.org/officeDocument/2006/relationships/image" Target="media/image50.jpeg"/><Relationship Id="rId22" Type="http://schemas.openxmlformats.org/officeDocument/2006/relationships/image" Target="media/image10.jpeg"/><Relationship Id="rId27" Type="http://schemas.openxmlformats.org/officeDocument/2006/relationships/hyperlink" Target="http://osucc.com/" TargetMode="External"/><Relationship Id="rId30" Type="http://schemas.openxmlformats.org/officeDocument/2006/relationships/image" Target="media/image13.jpe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ircle\AppData\Roaming\Microsoft\Templates\Newsletter%20(Green%20wave%20design).dotx" TargetMode="External"/></Relationships>
</file>

<file path=word/theme/theme1.xml><?xml version="1.0" encoding="utf-8"?>
<a:theme xmlns:a="http://schemas.openxmlformats.org/drawingml/2006/main" name="Office Theme">
  <a:themeElements>
    <a:clrScheme name="Apex">
      <a:dk1>
        <a:sysClr val="windowText" lastClr="000000"/>
      </a:dk1>
      <a:lt1>
        <a:sysClr val="window" lastClr="FFFFFF"/>
      </a:lt1>
      <a:dk2>
        <a:srgbClr val="69676D"/>
      </a:dk2>
      <a:lt2>
        <a:srgbClr val="C9C2D1"/>
      </a:lt2>
      <a:accent1>
        <a:srgbClr val="CEB966"/>
      </a:accent1>
      <a:accent2>
        <a:srgbClr val="9CB084"/>
      </a:accent2>
      <a:accent3>
        <a:srgbClr val="6BB1C9"/>
      </a:accent3>
      <a:accent4>
        <a:srgbClr val="6585CF"/>
      </a:accent4>
      <a:accent5>
        <a:srgbClr val="7E6BC9"/>
      </a:accent5>
      <a:accent6>
        <a:srgbClr val="A379BB"/>
      </a:accent6>
      <a:hlink>
        <a:srgbClr val="410082"/>
      </a:hlink>
      <a:folHlink>
        <a:srgbClr val="932968"/>
      </a:folHlink>
    </a:clrScheme>
    <a:fontScheme name="Business_stat">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2DA74E-00FE-4743-96B1-76D12AB08F78}">
  <ds:schemaRefs>
    <ds:schemaRef ds:uri="http://schemas.microsoft.com/sharepoint/v3/contenttype/forms"/>
  </ds:schemaRefs>
</ds:datastoreItem>
</file>

<file path=customXml/itemProps2.xml><?xml version="1.0" encoding="utf-8"?>
<ds:datastoreItem xmlns:ds="http://schemas.openxmlformats.org/officeDocument/2006/customXml" ds:itemID="{6A3EF072-BF3B-412D-8B55-BD10169FCF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 (Green wave design)</Template>
  <TotalTime>113</TotalTime>
  <Pages>2</Pages>
  <Words>20</Words>
  <Characters>119</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Circle</dc:creator>
  <cp:keywords/>
  <dc:description/>
  <cp:lastModifiedBy>Circle Church</cp:lastModifiedBy>
  <cp:revision>28</cp:revision>
  <cp:lastPrinted>2022-02-18T22:57:00Z</cp:lastPrinted>
  <dcterms:created xsi:type="dcterms:W3CDTF">2022-02-17T22:46:00Z</dcterms:created>
  <dcterms:modified xsi:type="dcterms:W3CDTF">2022-02-25T21:24:00Z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TC103853769990</vt:lpwstr>
  </property>
</Properties>
</file>